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BFD" w:rsidRPr="00183991" w:rsidRDefault="00A66CC6" w:rsidP="004B4E0A">
      <w:pPr>
        <w:pStyle w:val="TitlePage-MainTitle"/>
      </w:pPr>
      <w:r>
        <w:t>201</w:t>
      </w:r>
      <w:r w:rsidR="00C36ABC">
        <w:t>9</w:t>
      </w:r>
      <w:r>
        <w:t>-</w:t>
      </w:r>
      <w:r w:rsidR="00C36ABC">
        <w:t>20</w:t>
      </w:r>
      <w:r>
        <w:t xml:space="preserve"> Pre-Budget Submission</w:t>
      </w:r>
      <w:r w:rsidR="00277088" w:rsidRPr="00183991">
        <w:t xml:space="preserve"> </w:t>
      </w:r>
    </w:p>
    <w:p w:rsidR="004B4E0A" w:rsidRPr="00183991" w:rsidRDefault="00277088" w:rsidP="00DE29F9">
      <w:pPr>
        <w:pStyle w:val="TitlePage-Subtitle1"/>
      </w:pPr>
      <w:r>
        <w:t>Vision 2020 Australia</w:t>
      </w:r>
    </w:p>
    <w:p w:rsidR="004B4E0A" w:rsidRPr="00183991" w:rsidRDefault="004B4E0A" w:rsidP="0003698B">
      <w:pPr>
        <w:pStyle w:val="TitlePage-Subtitle2"/>
      </w:pPr>
    </w:p>
    <w:p w:rsidR="00121BFD" w:rsidRDefault="005108F7" w:rsidP="0003698B">
      <w:pPr>
        <w:pStyle w:val="TitlePage-Subtitle2"/>
      </w:pPr>
      <w:r>
        <w:t xml:space="preserve">1 February </w:t>
      </w:r>
      <w:r w:rsidR="00C36ABC">
        <w:t>2019</w:t>
      </w:r>
    </w:p>
    <w:p w:rsidR="00366002" w:rsidRDefault="00366002" w:rsidP="0003698B">
      <w:pPr>
        <w:pStyle w:val="TitlePage-Subtitle2"/>
      </w:pPr>
    </w:p>
    <w:p w:rsidR="00366002" w:rsidRDefault="00366002" w:rsidP="0003698B">
      <w:pPr>
        <w:pStyle w:val="TitlePage-Subtitle2"/>
      </w:pPr>
    </w:p>
    <w:p w:rsidR="00121BFD" w:rsidRPr="00183991" w:rsidRDefault="00121BFD" w:rsidP="004B4E0A">
      <w:pPr>
        <w:jc w:val="right"/>
        <w:rPr>
          <w:sz w:val="26"/>
          <w:szCs w:val="26"/>
        </w:rPr>
      </w:pPr>
    </w:p>
    <w:p w:rsidR="00CB0A50" w:rsidRPr="00183991" w:rsidRDefault="00CB0A50" w:rsidP="000217F0"/>
    <w:p w:rsidR="00C33E32" w:rsidRPr="00183991" w:rsidRDefault="00C33E32" w:rsidP="000217F0"/>
    <w:p w:rsidR="00CB0A50" w:rsidRPr="00183991" w:rsidRDefault="00CB0A50" w:rsidP="000217F0"/>
    <w:p w:rsidR="00C42D5F" w:rsidRPr="00183991" w:rsidRDefault="00C42D5F" w:rsidP="000217F0">
      <w:pPr>
        <w:sectPr w:rsidR="00C42D5F" w:rsidRPr="00183991" w:rsidSect="00F67541">
          <w:headerReference w:type="first" r:id="rId8"/>
          <w:pgSz w:w="11907" w:h="16840" w:code="9"/>
          <w:pgMar w:top="6247" w:right="2332" w:bottom="1361" w:left="709" w:header="720" w:footer="193" w:gutter="0"/>
          <w:cols w:space="720"/>
          <w:titlePg/>
          <w:docGrid w:linePitch="360"/>
        </w:sectPr>
      </w:pPr>
    </w:p>
    <w:sdt>
      <w:sdtPr>
        <w:rPr>
          <w:rFonts w:ascii="Trebuchet MS" w:eastAsia="Times New Roman" w:hAnsi="Trebuchet MS" w:cs="Times New Roman"/>
          <w:color w:val="000000"/>
          <w:sz w:val="22"/>
          <w:szCs w:val="19"/>
          <w:lang w:val="en-AU"/>
        </w:rPr>
        <w:id w:val="-532805929"/>
        <w:docPartObj>
          <w:docPartGallery w:val="Table of Contents"/>
          <w:docPartUnique/>
        </w:docPartObj>
      </w:sdtPr>
      <w:sdtEndPr>
        <w:rPr>
          <w:b/>
          <w:bCs/>
          <w:noProof/>
        </w:rPr>
      </w:sdtEndPr>
      <w:sdtContent>
        <w:p w:rsidR="00596099" w:rsidRDefault="00596099">
          <w:pPr>
            <w:pStyle w:val="TOCHeading"/>
          </w:pPr>
          <w:r>
            <w:t>Contents</w:t>
          </w:r>
        </w:p>
        <w:p w:rsidR="006D19EA" w:rsidRDefault="00596099">
          <w:pPr>
            <w:pStyle w:val="TOC1"/>
            <w:rPr>
              <w:rFonts w:asciiTheme="minorHAnsi" w:eastAsiaTheme="minorEastAsia" w:hAnsiTheme="minorHAnsi" w:cstheme="minorBidi"/>
              <w:b w:val="0"/>
              <w:color w:val="auto"/>
              <w:szCs w:val="22"/>
              <w:lang w:eastAsia="en-AU"/>
            </w:rPr>
          </w:pPr>
          <w:r>
            <w:fldChar w:fldCharType="begin"/>
          </w:r>
          <w:r>
            <w:instrText xml:space="preserve"> TOC \o "1-3" \h \z \u </w:instrText>
          </w:r>
          <w:r>
            <w:fldChar w:fldCharType="separate"/>
          </w:r>
          <w:hyperlink w:anchor="_Toc536782759" w:history="1">
            <w:r w:rsidR="006D19EA" w:rsidRPr="00FA653A">
              <w:rPr>
                <w:rStyle w:val="Hyperlink"/>
              </w:rPr>
              <w:t>About Vision 2020 Australia</w:t>
            </w:r>
            <w:r w:rsidR="006D19EA">
              <w:rPr>
                <w:webHidden/>
              </w:rPr>
              <w:tab/>
            </w:r>
            <w:r w:rsidR="006D19EA">
              <w:rPr>
                <w:webHidden/>
              </w:rPr>
              <w:fldChar w:fldCharType="begin"/>
            </w:r>
            <w:r w:rsidR="006D19EA">
              <w:rPr>
                <w:webHidden/>
              </w:rPr>
              <w:instrText xml:space="preserve"> PAGEREF _Toc536782759 \h </w:instrText>
            </w:r>
            <w:r w:rsidR="006D19EA">
              <w:rPr>
                <w:webHidden/>
              </w:rPr>
            </w:r>
            <w:r w:rsidR="006D19EA">
              <w:rPr>
                <w:webHidden/>
              </w:rPr>
              <w:fldChar w:fldCharType="separate"/>
            </w:r>
            <w:r w:rsidR="00264FB1">
              <w:rPr>
                <w:webHidden/>
              </w:rPr>
              <w:t>1</w:t>
            </w:r>
            <w:r w:rsidR="006D19EA">
              <w:rPr>
                <w:webHidden/>
              </w:rPr>
              <w:fldChar w:fldCharType="end"/>
            </w:r>
          </w:hyperlink>
        </w:p>
        <w:p w:rsidR="006D19EA" w:rsidRDefault="006D19EA">
          <w:pPr>
            <w:pStyle w:val="TOC1"/>
            <w:rPr>
              <w:rFonts w:asciiTheme="minorHAnsi" w:eastAsiaTheme="minorEastAsia" w:hAnsiTheme="minorHAnsi" w:cstheme="minorBidi"/>
              <w:b w:val="0"/>
              <w:color w:val="auto"/>
              <w:szCs w:val="22"/>
              <w:lang w:eastAsia="en-AU"/>
            </w:rPr>
          </w:pPr>
          <w:hyperlink w:anchor="_Toc536782760" w:history="1">
            <w:r w:rsidRPr="00FA653A">
              <w:rPr>
                <w:rStyle w:val="Hyperlink"/>
              </w:rPr>
              <w:t>Executive Summary</w:t>
            </w:r>
            <w:r>
              <w:rPr>
                <w:webHidden/>
              </w:rPr>
              <w:tab/>
            </w:r>
            <w:r>
              <w:rPr>
                <w:webHidden/>
              </w:rPr>
              <w:fldChar w:fldCharType="begin"/>
            </w:r>
            <w:r>
              <w:rPr>
                <w:webHidden/>
              </w:rPr>
              <w:instrText xml:space="preserve"> PAGEREF _Toc536782760 \h </w:instrText>
            </w:r>
            <w:r>
              <w:rPr>
                <w:webHidden/>
              </w:rPr>
            </w:r>
            <w:r>
              <w:rPr>
                <w:webHidden/>
              </w:rPr>
              <w:fldChar w:fldCharType="separate"/>
            </w:r>
            <w:r w:rsidR="00264FB1">
              <w:rPr>
                <w:webHidden/>
              </w:rPr>
              <w:t>2</w:t>
            </w:r>
            <w:r>
              <w:rPr>
                <w:webHidden/>
              </w:rPr>
              <w:fldChar w:fldCharType="end"/>
            </w:r>
          </w:hyperlink>
        </w:p>
        <w:p w:rsidR="006D19EA" w:rsidRDefault="005108F7">
          <w:pPr>
            <w:pStyle w:val="TOC2"/>
            <w:rPr>
              <w:rFonts w:asciiTheme="minorHAnsi" w:eastAsiaTheme="minorEastAsia" w:hAnsiTheme="minorHAnsi" w:cstheme="minorBidi"/>
              <w:color w:val="auto"/>
              <w:szCs w:val="22"/>
              <w:lang w:eastAsia="en-AU"/>
            </w:rPr>
          </w:pPr>
          <w:r>
            <w:rPr>
              <w:rStyle w:val="Hyperlink"/>
            </w:rPr>
            <w:t xml:space="preserve"> </w:t>
          </w:r>
          <w:hyperlink w:anchor="_Toc536782761" w:history="1">
            <w:r w:rsidR="006D19EA" w:rsidRPr="00FA653A">
              <w:rPr>
                <w:rStyle w:val="Hyperlink"/>
              </w:rPr>
              <w:t>Summary of recommendations</w:t>
            </w:r>
            <w:r w:rsidR="006D19EA">
              <w:rPr>
                <w:webHidden/>
              </w:rPr>
              <w:tab/>
            </w:r>
            <w:r w:rsidR="006D19EA">
              <w:rPr>
                <w:webHidden/>
              </w:rPr>
              <w:fldChar w:fldCharType="begin"/>
            </w:r>
            <w:r w:rsidR="006D19EA">
              <w:rPr>
                <w:webHidden/>
              </w:rPr>
              <w:instrText xml:space="preserve"> PAGEREF _Toc536782761 \h </w:instrText>
            </w:r>
            <w:r w:rsidR="006D19EA">
              <w:rPr>
                <w:webHidden/>
              </w:rPr>
            </w:r>
            <w:r w:rsidR="006D19EA">
              <w:rPr>
                <w:webHidden/>
              </w:rPr>
              <w:fldChar w:fldCharType="separate"/>
            </w:r>
            <w:r w:rsidR="00264FB1">
              <w:rPr>
                <w:webHidden/>
              </w:rPr>
              <w:t>3</w:t>
            </w:r>
            <w:r w:rsidR="006D19EA">
              <w:rPr>
                <w:webHidden/>
              </w:rPr>
              <w:fldChar w:fldCharType="end"/>
            </w:r>
          </w:hyperlink>
        </w:p>
        <w:p w:rsidR="006D19EA" w:rsidRDefault="005108F7">
          <w:pPr>
            <w:pStyle w:val="TOC2"/>
            <w:rPr>
              <w:rFonts w:asciiTheme="minorHAnsi" w:eastAsiaTheme="minorEastAsia" w:hAnsiTheme="minorHAnsi" w:cstheme="minorBidi"/>
              <w:color w:val="auto"/>
              <w:szCs w:val="22"/>
              <w:lang w:eastAsia="en-AU"/>
            </w:rPr>
          </w:pPr>
          <w:r>
            <w:rPr>
              <w:rStyle w:val="Hyperlink"/>
            </w:rPr>
            <w:t xml:space="preserve"> </w:t>
          </w:r>
          <w:hyperlink w:anchor="_Toc536782762" w:history="1">
            <w:r w:rsidR="006D19EA" w:rsidRPr="00FA653A">
              <w:rPr>
                <w:rStyle w:val="Hyperlink"/>
              </w:rPr>
              <w:t>Why invest in eye health and vision care?</w:t>
            </w:r>
            <w:r w:rsidR="006D19EA">
              <w:rPr>
                <w:webHidden/>
              </w:rPr>
              <w:tab/>
            </w:r>
            <w:r w:rsidR="006D19EA">
              <w:rPr>
                <w:webHidden/>
              </w:rPr>
              <w:fldChar w:fldCharType="begin"/>
            </w:r>
            <w:r w:rsidR="006D19EA">
              <w:rPr>
                <w:webHidden/>
              </w:rPr>
              <w:instrText xml:space="preserve"> PAGEREF _Toc536782762 \h </w:instrText>
            </w:r>
            <w:r w:rsidR="006D19EA">
              <w:rPr>
                <w:webHidden/>
              </w:rPr>
            </w:r>
            <w:r w:rsidR="006D19EA">
              <w:rPr>
                <w:webHidden/>
              </w:rPr>
              <w:fldChar w:fldCharType="separate"/>
            </w:r>
            <w:r w:rsidR="00264FB1">
              <w:rPr>
                <w:webHidden/>
              </w:rPr>
              <w:t>3</w:t>
            </w:r>
            <w:r w:rsidR="006D19EA">
              <w:rPr>
                <w:webHidden/>
              </w:rPr>
              <w:fldChar w:fldCharType="end"/>
            </w:r>
          </w:hyperlink>
        </w:p>
        <w:p w:rsidR="006D19EA" w:rsidRDefault="006D19EA">
          <w:pPr>
            <w:pStyle w:val="TOC1"/>
            <w:rPr>
              <w:rFonts w:asciiTheme="minorHAnsi" w:eastAsiaTheme="minorEastAsia" w:hAnsiTheme="minorHAnsi" w:cstheme="minorBidi"/>
              <w:b w:val="0"/>
              <w:color w:val="auto"/>
              <w:szCs w:val="22"/>
              <w:lang w:eastAsia="en-AU"/>
            </w:rPr>
          </w:pPr>
          <w:hyperlink w:anchor="_Toc536782763" w:history="1">
            <w:r w:rsidRPr="00FA653A">
              <w:rPr>
                <w:rStyle w:val="Hyperlink"/>
              </w:rPr>
              <w:t>Budget priorities for 2019-20</w:t>
            </w:r>
            <w:r>
              <w:rPr>
                <w:webHidden/>
              </w:rPr>
              <w:tab/>
            </w:r>
            <w:r>
              <w:rPr>
                <w:webHidden/>
              </w:rPr>
              <w:fldChar w:fldCharType="begin"/>
            </w:r>
            <w:r>
              <w:rPr>
                <w:webHidden/>
              </w:rPr>
              <w:instrText xml:space="preserve"> PAGEREF _Toc536782763 \h </w:instrText>
            </w:r>
            <w:r>
              <w:rPr>
                <w:webHidden/>
              </w:rPr>
            </w:r>
            <w:r>
              <w:rPr>
                <w:webHidden/>
              </w:rPr>
              <w:fldChar w:fldCharType="separate"/>
            </w:r>
            <w:r w:rsidR="00264FB1">
              <w:rPr>
                <w:webHidden/>
              </w:rPr>
              <w:t>4</w:t>
            </w:r>
            <w:r>
              <w:rPr>
                <w:webHidden/>
              </w:rPr>
              <w:fldChar w:fldCharType="end"/>
            </w:r>
          </w:hyperlink>
        </w:p>
        <w:p w:rsidR="006D19EA" w:rsidRDefault="005108F7" w:rsidP="005108F7">
          <w:pPr>
            <w:pStyle w:val="TOC2"/>
            <w:tabs>
              <w:tab w:val="clear" w:pos="812"/>
            </w:tabs>
            <w:ind w:left="426"/>
            <w:rPr>
              <w:rFonts w:asciiTheme="minorHAnsi" w:eastAsiaTheme="minorEastAsia" w:hAnsiTheme="minorHAnsi" w:cstheme="minorBidi"/>
              <w:color w:val="auto"/>
              <w:szCs w:val="22"/>
              <w:lang w:eastAsia="en-AU"/>
            </w:rPr>
          </w:pPr>
          <w:r>
            <w:rPr>
              <w:rStyle w:val="Hyperlink"/>
            </w:rPr>
            <w:tab/>
          </w:r>
          <w:hyperlink w:anchor="_Toc536782764" w:history="1">
            <w:r w:rsidR="006D19EA" w:rsidRPr="00FA653A">
              <w:rPr>
                <w:rStyle w:val="Hyperlink"/>
              </w:rPr>
              <w:t xml:space="preserve">Support implementation of </w:t>
            </w:r>
            <w:r w:rsidR="006D19EA" w:rsidRPr="00FA653A">
              <w:rPr>
                <w:rStyle w:val="Hyperlink"/>
                <w:i/>
              </w:rPr>
              <w:t>Strong Eyes, Strong Communities</w:t>
            </w:r>
            <w:r w:rsidR="006D19EA" w:rsidRPr="00FA653A">
              <w:rPr>
                <w:rStyle w:val="Hyperlink"/>
              </w:rPr>
              <w:t xml:space="preserve"> – </w:t>
            </w:r>
            <w:r>
              <w:rPr>
                <w:rStyle w:val="Hyperlink"/>
              </w:rPr>
              <w:br/>
            </w:r>
            <w:r w:rsidR="006D19EA" w:rsidRPr="00FA653A">
              <w:rPr>
                <w:rStyle w:val="Hyperlink"/>
              </w:rPr>
              <w:t xml:space="preserve">improving eye health and vision outcomes for Aboriginal and </w:t>
            </w:r>
            <w:r>
              <w:rPr>
                <w:rStyle w:val="Hyperlink"/>
              </w:rPr>
              <w:br/>
              <w:t>T</w:t>
            </w:r>
            <w:r w:rsidR="006D19EA" w:rsidRPr="00FA653A">
              <w:rPr>
                <w:rStyle w:val="Hyperlink"/>
              </w:rPr>
              <w:t>orres Strait Islander People</w:t>
            </w:r>
            <w:r w:rsidR="006D19EA">
              <w:rPr>
                <w:webHidden/>
              </w:rPr>
              <w:tab/>
            </w:r>
            <w:r w:rsidR="006D19EA">
              <w:rPr>
                <w:webHidden/>
              </w:rPr>
              <w:fldChar w:fldCharType="begin"/>
            </w:r>
            <w:r w:rsidR="006D19EA">
              <w:rPr>
                <w:webHidden/>
              </w:rPr>
              <w:instrText xml:space="preserve"> PAGEREF _Toc536782764 \h </w:instrText>
            </w:r>
            <w:r w:rsidR="006D19EA">
              <w:rPr>
                <w:webHidden/>
              </w:rPr>
            </w:r>
            <w:r w:rsidR="006D19EA">
              <w:rPr>
                <w:webHidden/>
              </w:rPr>
              <w:fldChar w:fldCharType="separate"/>
            </w:r>
            <w:r w:rsidR="00264FB1">
              <w:rPr>
                <w:webHidden/>
              </w:rPr>
              <w:t>4</w:t>
            </w:r>
            <w:r w:rsidR="006D19EA">
              <w:rPr>
                <w:webHidden/>
              </w:rPr>
              <w:fldChar w:fldCharType="end"/>
            </w:r>
          </w:hyperlink>
        </w:p>
        <w:p w:rsidR="006D19EA" w:rsidRDefault="006D19EA" w:rsidP="005108F7">
          <w:pPr>
            <w:pStyle w:val="TOC2"/>
            <w:tabs>
              <w:tab w:val="clear" w:pos="812"/>
            </w:tabs>
            <w:ind w:left="426" w:firstLine="0"/>
            <w:rPr>
              <w:rFonts w:asciiTheme="minorHAnsi" w:eastAsiaTheme="minorEastAsia" w:hAnsiTheme="minorHAnsi" w:cstheme="minorBidi"/>
              <w:color w:val="auto"/>
              <w:szCs w:val="22"/>
              <w:lang w:eastAsia="en-AU"/>
            </w:rPr>
          </w:pPr>
          <w:hyperlink w:anchor="_Toc536782765" w:history="1">
            <w:r w:rsidRPr="00FA653A">
              <w:rPr>
                <w:rStyle w:val="Hyperlink"/>
                <w:lang w:eastAsia="en-AU"/>
              </w:rPr>
              <w:t xml:space="preserve">Improve access to assistive technologies for people who are </w:t>
            </w:r>
            <w:r w:rsidR="005108F7">
              <w:rPr>
                <w:rStyle w:val="Hyperlink"/>
                <w:lang w:eastAsia="en-AU"/>
              </w:rPr>
              <w:br/>
            </w:r>
            <w:r w:rsidRPr="00FA653A">
              <w:rPr>
                <w:rStyle w:val="Hyperlink"/>
                <w:lang w:eastAsia="en-AU"/>
              </w:rPr>
              <w:t>blind or vision impaired</w:t>
            </w:r>
            <w:r>
              <w:rPr>
                <w:webHidden/>
              </w:rPr>
              <w:tab/>
            </w:r>
            <w:r>
              <w:rPr>
                <w:webHidden/>
              </w:rPr>
              <w:fldChar w:fldCharType="begin"/>
            </w:r>
            <w:r>
              <w:rPr>
                <w:webHidden/>
              </w:rPr>
              <w:instrText xml:space="preserve"> PAGEREF _Toc536782765 \h </w:instrText>
            </w:r>
            <w:r>
              <w:rPr>
                <w:webHidden/>
              </w:rPr>
            </w:r>
            <w:r>
              <w:rPr>
                <w:webHidden/>
              </w:rPr>
              <w:fldChar w:fldCharType="separate"/>
            </w:r>
            <w:r w:rsidR="00264FB1">
              <w:rPr>
                <w:webHidden/>
              </w:rPr>
              <w:t>5</w:t>
            </w:r>
            <w:r>
              <w:rPr>
                <w:webHidden/>
              </w:rPr>
              <w:fldChar w:fldCharType="end"/>
            </w:r>
          </w:hyperlink>
        </w:p>
        <w:p w:rsidR="006D19EA" w:rsidRDefault="005108F7">
          <w:pPr>
            <w:pStyle w:val="TOC2"/>
            <w:rPr>
              <w:rFonts w:asciiTheme="minorHAnsi" w:eastAsiaTheme="minorEastAsia" w:hAnsiTheme="minorHAnsi" w:cstheme="minorBidi"/>
              <w:color w:val="auto"/>
              <w:szCs w:val="22"/>
              <w:lang w:eastAsia="en-AU"/>
            </w:rPr>
          </w:pPr>
          <w:r>
            <w:rPr>
              <w:rStyle w:val="Hyperlink"/>
            </w:rPr>
            <w:t xml:space="preserve"> </w:t>
          </w:r>
          <w:hyperlink w:anchor="_Toc536782766" w:history="1">
            <w:r w:rsidR="006D19EA" w:rsidRPr="00FA653A">
              <w:rPr>
                <w:rStyle w:val="Hyperlink"/>
              </w:rPr>
              <w:t>Support a 2020 National Eye Health Survey</w:t>
            </w:r>
            <w:r w:rsidR="006D19EA">
              <w:rPr>
                <w:webHidden/>
              </w:rPr>
              <w:tab/>
            </w:r>
            <w:r w:rsidR="006D19EA">
              <w:rPr>
                <w:webHidden/>
              </w:rPr>
              <w:fldChar w:fldCharType="begin"/>
            </w:r>
            <w:r w:rsidR="006D19EA">
              <w:rPr>
                <w:webHidden/>
              </w:rPr>
              <w:instrText xml:space="preserve"> PAGEREF _Toc536782766 \h </w:instrText>
            </w:r>
            <w:r w:rsidR="006D19EA">
              <w:rPr>
                <w:webHidden/>
              </w:rPr>
            </w:r>
            <w:r w:rsidR="006D19EA">
              <w:rPr>
                <w:webHidden/>
              </w:rPr>
              <w:fldChar w:fldCharType="separate"/>
            </w:r>
            <w:r w:rsidR="00264FB1">
              <w:rPr>
                <w:webHidden/>
              </w:rPr>
              <w:t>6</w:t>
            </w:r>
            <w:r w:rsidR="006D19EA">
              <w:rPr>
                <w:webHidden/>
              </w:rPr>
              <w:fldChar w:fldCharType="end"/>
            </w:r>
          </w:hyperlink>
        </w:p>
        <w:p w:rsidR="006D19EA" w:rsidRDefault="005108F7">
          <w:pPr>
            <w:pStyle w:val="TOC2"/>
            <w:rPr>
              <w:rFonts w:asciiTheme="minorHAnsi" w:eastAsiaTheme="minorEastAsia" w:hAnsiTheme="minorHAnsi" w:cstheme="minorBidi"/>
              <w:color w:val="auto"/>
              <w:szCs w:val="22"/>
              <w:lang w:eastAsia="en-AU"/>
            </w:rPr>
          </w:pPr>
          <w:r>
            <w:rPr>
              <w:rStyle w:val="Hyperlink"/>
            </w:rPr>
            <w:t xml:space="preserve"> </w:t>
          </w:r>
          <w:hyperlink w:anchor="_Toc536782767" w:history="1">
            <w:r w:rsidR="006D19EA" w:rsidRPr="00FA653A">
              <w:rPr>
                <w:rStyle w:val="Hyperlink"/>
                <w:lang w:eastAsia="en-AU"/>
              </w:rPr>
              <w:t>Increase support for international eye health programs</w:t>
            </w:r>
            <w:r w:rsidR="006D19EA">
              <w:rPr>
                <w:webHidden/>
              </w:rPr>
              <w:tab/>
            </w:r>
            <w:r w:rsidR="006D19EA">
              <w:rPr>
                <w:webHidden/>
              </w:rPr>
              <w:fldChar w:fldCharType="begin"/>
            </w:r>
            <w:r w:rsidR="006D19EA">
              <w:rPr>
                <w:webHidden/>
              </w:rPr>
              <w:instrText xml:space="preserve"> PAGEREF _Toc536782767 \h </w:instrText>
            </w:r>
            <w:r w:rsidR="006D19EA">
              <w:rPr>
                <w:webHidden/>
              </w:rPr>
            </w:r>
            <w:r w:rsidR="006D19EA">
              <w:rPr>
                <w:webHidden/>
              </w:rPr>
              <w:fldChar w:fldCharType="separate"/>
            </w:r>
            <w:r w:rsidR="00264FB1">
              <w:rPr>
                <w:webHidden/>
              </w:rPr>
              <w:t>7</w:t>
            </w:r>
            <w:r w:rsidR="006D19EA">
              <w:rPr>
                <w:webHidden/>
              </w:rPr>
              <w:fldChar w:fldCharType="end"/>
            </w:r>
          </w:hyperlink>
        </w:p>
        <w:p w:rsidR="006D19EA" w:rsidRDefault="005108F7">
          <w:pPr>
            <w:pStyle w:val="TOC2"/>
            <w:rPr>
              <w:rFonts w:asciiTheme="minorHAnsi" w:eastAsiaTheme="minorEastAsia" w:hAnsiTheme="minorHAnsi" w:cstheme="minorBidi"/>
              <w:color w:val="auto"/>
              <w:szCs w:val="22"/>
              <w:lang w:eastAsia="en-AU"/>
            </w:rPr>
          </w:pPr>
          <w:r>
            <w:rPr>
              <w:rStyle w:val="Hyperlink"/>
            </w:rPr>
            <w:t xml:space="preserve"> </w:t>
          </w:r>
          <w:hyperlink w:anchor="_Toc536782768" w:history="1">
            <w:r w:rsidR="006D19EA" w:rsidRPr="00FA653A">
              <w:rPr>
                <w:rStyle w:val="Hyperlink"/>
                <w:lang w:eastAsia="en-AU"/>
              </w:rPr>
              <w:t>Extend support for KeepSight</w:t>
            </w:r>
            <w:r w:rsidR="006D19EA">
              <w:rPr>
                <w:webHidden/>
              </w:rPr>
              <w:tab/>
            </w:r>
            <w:r w:rsidR="006D19EA">
              <w:rPr>
                <w:webHidden/>
              </w:rPr>
              <w:fldChar w:fldCharType="begin"/>
            </w:r>
            <w:r w:rsidR="006D19EA">
              <w:rPr>
                <w:webHidden/>
              </w:rPr>
              <w:instrText xml:space="preserve"> PAGEREF _Toc536782768 \h </w:instrText>
            </w:r>
            <w:r w:rsidR="006D19EA">
              <w:rPr>
                <w:webHidden/>
              </w:rPr>
            </w:r>
            <w:r w:rsidR="006D19EA">
              <w:rPr>
                <w:webHidden/>
              </w:rPr>
              <w:fldChar w:fldCharType="separate"/>
            </w:r>
            <w:r w:rsidR="00264FB1">
              <w:rPr>
                <w:webHidden/>
              </w:rPr>
              <w:t>8</w:t>
            </w:r>
            <w:r w:rsidR="006D19EA">
              <w:rPr>
                <w:webHidden/>
              </w:rPr>
              <w:fldChar w:fldCharType="end"/>
            </w:r>
          </w:hyperlink>
        </w:p>
        <w:p w:rsidR="00596099" w:rsidRDefault="00596099">
          <w:r>
            <w:rPr>
              <w:b/>
              <w:bCs/>
              <w:noProof/>
            </w:rPr>
            <w:fldChar w:fldCharType="end"/>
          </w:r>
        </w:p>
      </w:sdtContent>
    </w:sdt>
    <w:p w:rsidR="00342250" w:rsidRPr="00183991" w:rsidRDefault="00342250" w:rsidP="008D40CA">
      <w:pPr>
        <w:pStyle w:val="BodyText"/>
      </w:pPr>
    </w:p>
    <w:p w:rsidR="000245A0" w:rsidRPr="00183991" w:rsidRDefault="000245A0" w:rsidP="008D40CA">
      <w:pPr>
        <w:pStyle w:val="Heading1"/>
        <w:sectPr w:rsidR="000245A0" w:rsidRPr="00183991" w:rsidSect="00F67541">
          <w:headerReference w:type="default" r:id="rId9"/>
          <w:footerReference w:type="default" r:id="rId10"/>
          <w:headerReference w:type="first" r:id="rId11"/>
          <w:footerReference w:type="first" r:id="rId12"/>
          <w:pgSz w:w="11907" w:h="16840" w:code="9"/>
          <w:pgMar w:top="2211" w:right="1117" w:bottom="1361" w:left="1134" w:header="720" w:footer="193" w:gutter="0"/>
          <w:cols w:space="720"/>
          <w:titlePg/>
          <w:docGrid w:linePitch="360"/>
        </w:sectPr>
      </w:pPr>
    </w:p>
    <w:p w:rsidR="00A336AD" w:rsidRPr="00183991" w:rsidRDefault="00A336AD" w:rsidP="008D40CA">
      <w:pPr>
        <w:pStyle w:val="Heading1"/>
      </w:pPr>
      <w:bookmarkStart w:id="1" w:name="_Toc535845966"/>
      <w:bookmarkStart w:id="2" w:name="_Toc536782759"/>
      <w:r>
        <w:lastRenderedPageBreak/>
        <w:t>About Vision 2020 Australia</w:t>
      </w:r>
      <w:bookmarkEnd w:id="1"/>
      <w:bookmarkEnd w:id="2"/>
    </w:p>
    <w:p w:rsidR="00FA650C" w:rsidRDefault="00FA650C" w:rsidP="00FA650C">
      <w:pPr>
        <w:pStyle w:val="Default"/>
        <w:rPr>
          <w:sz w:val="22"/>
          <w:szCs w:val="22"/>
        </w:rPr>
      </w:pPr>
      <w:r>
        <w:rPr>
          <w:sz w:val="22"/>
          <w:szCs w:val="22"/>
        </w:rPr>
        <w:t>Vision 2020 Australia is the national peak body for the eye health and vision care sector.</w:t>
      </w:r>
    </w:p>
    <w:p w:rsidR="00FA650C" w:rsidRDefault="00FA650C" w:rsidP="00FA650C">
      <w:pPr>
        <w:pStyle w:val="Default"/>
        <w:rPr>
          <w:sz w:val="22"/>
          <w:szCs w:val="22"/>
        </w:rPr>
      </w:pPr>
    </w:p>
    <w:p w:rsidR="00FA650C" w:rsidRDefault="00FA650C" w:rsidP="00FA650C">
      <w:pPr>
        <w:pStyle w:val="Default"/>
        <w:rPr>
          <w:sz w:val="22"/>
          <w:szCs w:val="22"/>
        </w:rPr>
      </w:pPr>
      <w:r>
        <w:rPr>
          <w:sz w:val="22"/>
          <w:szCs w:val="22"/>
        </w:rPr>
        <w:t>Its role is to ensure that eye health and vision care remains high on the health, ageing, disability and international development agendas of Australian governments.</w:t>
      </w:r>
    </w:p>
    <w:p w:rsidR="00FA650C" w:rsidRDefault="00FA650C" w:rsidP="00FA650C">
      <w:pPr>
        <w:pStyle w:val="Default"/>
        <w:rPr>
          <w:sz w:val="22"/>
          <w:szCs w:val="22"/>
        </w:rPr>
      </w:pPr>
    </w:p>
    <w:p w:rsidR="00FA650C" w:rsidRDefault="00FA650C" w:rsidP="00FA650C">
      <w:pPr>
        <w:pStyle w:val="Default"/>
        <w:rPr>
          <w:sz w:val="22"/>
          <w:szCs w:val="22"/>
        </w:rPr>
      </w:pPr>
      <w:r>
        <w:rPr>
          <w:sz w:val="22"/>
          <w:szCs w:val="22"/>
        </w:rPr>
        <w:t>Vision 2020 Australia was established in October 2000. It is part of VISION 2020: The Right to Sight, a global initiative of the World Health Organization and the International Agency for the Prevention of Blindness.</w:t>
      </w:r>
    </w:p>
    <w:p w:rsidR="00FA650C" w:rsidRDefault="00FA650C" w:rsidP="00FA650C">
      <w:pPr>
        <w:pStyle w:val="Default"/>
        <w:rPr>
          <w:sz w:val="22"/>
          <w:szCs w:val="22"/>
        </w:rPr>
      </w:pPr>
    </w:p>
    <w:p w:rsidR="00FA650C" w:rsidRDefault="00FA650C" w:rsidP="00FA650C">
      <w:r w:rsidRPr="00AB56BD">
        <w:t>The organisation represents almost 50 member organisations involved in local and global eye health and vision care, health promotion, low vision support, vision rehabilitation, eye research, professional assistance and community support</w:t>
      </w:r>
      <w:r>
        <w:t>.</w:t>
      </w:r>
    </w:p>
    <w:p w:rsidR="00FA2C09" w:rsidRDefault="00FA2C09" w:rsidP="00FA650C">
      <w:r>
        <w:t xml:space="preserve">A range of </w:t>
      </w:r>
      <w:r w:rsidR="006D19EA">
        <w:t>Vision 2020 Australia</w:t>
      </w:r>
      <w:r>
        <w:t xml:space="preserve"> members are making submissions to the annual budget process</w:t>
      </w:r>
      <w:r w:rsidR="006D19EA">
        <w:t xml:space="preserve">. </w:t>
      </w:r>
      <w:r>
        <w:t>Vision 2020 Australia supports these and the efforts of all members to reduce preventable blindness</w:t>
      </w:r>
      <w:r w:rsidR="00F35B0D">
        <w:t xml:space="preserve"> and improve opportunities for participation of people who are blind or vision impaired</w:t>
      </w:r>
      <w:r>
        <w:t>. This includes support for major plans that have been under development such as the National Macular Disease Action Plan.</w:t>
      </w:r>
    </w:p>
    <w:p w:rsidR="00FA2C09" w:rsidRDefault="00FA2C09" w:rsidP="00FA650C">
      <w:r>
        <w:t xml:space="preserve">The proposals in this Vision 2020 Australia submission have been developed to complement those being proposed by individual members. </w:t>
      </w:r>
    </w:p>
    <w:p w:rsidR="00FA650C" w:rsidRDefault="00FA650C" w:rsidP="00FA650C"/>
    <w:p w:rsidR="00103555" w:rsidRDefault="00103555" w:rsidP="00A336AD">
      <w:pPr>
        <w:pStyle w:val="VHeading3"/>
      </w:pPr>
    </w:p>
    <w:p w:rsidR="00A336AD" w:rsidRPr="00183991" w:rsidRDefault="005871FF" w:rsidP="005871FF">
      <w:pPr>
        <w:pStyle w:val="VHeading3"/>
      </w:pPr>
      <w:r>
        <w:t>For further information regarding this submission:</w:t>
      </w:r>
      <w:r>
        <w:br/>
      </w:r>
      <w:r>
        <w:br/>
      </w:r>
    </w:p>
    <w:p w:rsidR="00A336AD" w:rsidRDefault="005871FF" w:rsidP="00A336AD">
      <w:pPr>
        <w:rPr>
          <w:rStyle w:val="Hyperlink"/>
        </w:rPr>
      </w:pPr>
      <w:r>
        <w:t xml:space="preserve">Ms </w:t>
      </w:r>
      <w:r w:rsidR="00C36ABC">
        <w:t>Judith Abbott</w:t>
      </w:r>
      <w:r>
        <w:br/>
      </w:r>
      <w:r w:rsidR="00B9063E">
        <w:t>Chief Executive Officer</w:t>
      </w:r>
      <w:r>
        <w:br/>
        <w:t>Vision 2020 Australia</w:t>
      </w:r>
      <w:r>
        <w:br/>
      </w:r>
      <w:r w:rsidR="00893B9D">
        <w:t>T:</w:t>
      </w:r>
      <w:r w:rsidR="00B9063E">
        <w:t xml:space="preserve"> 0499 031 890</w:t>
      </w:r>
      <w:r w:rsidR="00893B9D">
        <w:br/>
        <w:t>E:</w:t>
      </w:r>
      <w:r w:rsidR="00B9063E">
        <w:t xml:space="preserve"> </w:t>
      </w:r>
      <w:hyperlink r:id="rId13" w:history="1">
        <w:r w:rsidR="00C36ABC" w:rsidRPr="00E437EB">
          <w:rPr>
            <w:rStyle w:val="Hyperlink"/>
          </w:rPr>
          <w:t>ceo@vision2020australia.org.au</w:t>
        </w:r>
      </w:hyperlink>
    </w:p>
    <w:p w:rsidR="00B9063E" w:rsidRDefault="00B9063E" w:rsidP="00A336AD"/>
    <w:p w:rsidR="009E2FD2" w:rsidRDefault="009E2FD2" w:rsidP="009E2FD2">
      <w:bookmarkStart w:id="3" w:name="_Hlk501100809"/>
    </w:p>
    <w:p w:rsidR="009E2FD2" w:rsidRDefault="009E2FD2" w:rsidP="009E2FD2"/>
    <w:p w:rsidR="009E2FD2" w:rsidRDefault="009E2FD2" w:rsidP="009E2FD2"/>
    <w:p w:rsidR="009E2FD2" w:rsidRDefault="009E2FD2" w:rsidP="009E2FD2"/>
    <w:p w:rsidR="009E2FD2" w:rsidRDefault="009E2FD2" w:rsidP="009E2FD2"/>
    <w:p w:rsidR="009E2FD2" w:rsidRDefault="009E2FD2" w:rsidP="009E2FD2"/>
    <w:p w:rsidR="009E2FD2" w:rsidRDefault="009E2FD2" w:rsidP="009E2FD2"/>
    <w:p w:rsidR="009E2FD2" w:rsidRDefault="009E2FD2" w:rsidP="009E2FD2"/>
    <w:p w:rsidR="009E2FD2" w:rsidRDefault="009E2FD2" w:rsidP="009E2FD2"/>
    <w:p w:rsidR="009E2FD2" w:rsidRDefault="009E2FD2" w:rsidP="009E2FD2"/>
    <w:p w:rsidR="009E2FD2" w:rsidRDefault="009E2FD2" w:rsidP="009E2FD2"/>
    <w:p w:rsidR="006C7F14" w:rsidRDefault="008D40CA" w:rsidP="005108F7">
      <w:pPr>
        <w:widowControl/>
        <w:spacing w:after="0" w:line="240" w:lineRule="auto"/>
        <w:rPr>
          <w:color w:val="335BA3"/>
          <w:lang w:eastAsia="en-AU"/>
        </w:rPr>
      </w:pPr>
      <w:r>
        <w:rPr>
          <w:rFonts w:cs="Arial"/>
          <w:bCs/>
          <w:color w:val="004B8D"/>
          <w:kern w:val="32"/>
          <w:sz w:val="36"/>
          <w:szCs w:val="36"/>
        </w:rPr>
        <w:br w:type="page"/>
      </w:r>
      <w:bookmarkStart w:id="4" w:name="_Hlk501467724"/>
      <w:bookmarkEnd w:id="3"/>
    </w:p>
    <w:p w:rsidR="00537088" w:rsidRDefault="00537088" w:rsidP="00537088">
      <w:pPr>
        <w:pStyle w:val="Heading1"/>
        <w:ind w:left="680" w:hanging="680"/>
      </w:pPr>
      <w:bookmarkStart w:id="5" w:name="_Toc536782760"/>
      <w:r>
        <w:lastRenderedPageBreak/>
        <w:t>Executive Summary</w:t>
      </w:r>
      <w:bookmarkEnd w:id="5"/>
    </w:p>
    <w:p w:rsidR="00A53185" w:rsidRDefault="00537088" w:rsidP="00F658BC">
      <w:pPr>
        <w:ind w:right="-284"/>
      </w:pPr>
      <w:r>
        <w:t xml:space="preserve">Vision 2020 Australia considers that by working in partnership across government, non-government, private and community sectors, </w:t>
      </w:r>
      <w:r w:rsidR="00A53185">
        <w:t xml:space="preserve">avoidable blindness and vision loss in Australia and our region can be prevented and treated and ensure that </w:t>
      </w:r>
      <w:r>
        <w:t>people who are blind or vision impaired of all ages</w:t>
      </w:r>
      <w:r w:rsidR="005108F7">
        <w:t>,</w:t>
      </w:r>
      <w:r>
        <w:t xml:space="preserve"> have equal access to services to support their independence and community participation. </w:t>
      </w:r>
    </w:p>
    <w:p w:rsidR="00A53185" w:rsidRDefault="00A53185" w:rsidP="006D2A3C">
      <w:r>
        <w:t>There have been significant gains made across a range of areas in eye health and vision, however some key challenges remain:</w:t>
      </w:r>
    </w:p>
    <w:p w:rsidR="00A53185" w:rsidRDefault="00A53185" w:rsidP="001139CE">
      <w:pPr>
        <w:pStyle w:val="ListParagraph0"/>
        <w:numPr>
          <w:ilvl w:val="0"/>
          <w:numId w:val="11"/>
        </w:numPr>
      </w:pPr>
      <w:r>
        <w:t>Aboriginal and Torres Strait Islander people experience vision loss at three times the rate of non-Indigenous Australians</w:t>
      </w:r>
    </w:p>
    <w:p w:rsidR="00A53185" w:rsidRDefault="00A53185" w:rsidP="00044505">
      <w:pPr>
        <w:pStyle w:val="ListParagraph0"/>
        <w:numPr>
          <w:ilvl w:val="0"/>
          <w:numId w:val="11"/>
        </w:numPr>
        <w:ind w:right="-426"/>
      </w:pPr>
      <w:r>
        <w:t xml:space="preserve">Rates of diabetes are rising </w:t>
      </w:r>
      <w:r w:rsidR="00F658BC">
        <w:t>along with</w:t>
      </w:r>
      <w:r>
        <w:t xml:space="preserve"> the risk of diabetic eye disease</w:t>
      </w:r>
      <w:r w:rsidR="00F658BC">
        <w:t>,</w:t>
      </w:r>
      <w:r>
        <w:t xml:space="preserve"> which can result in permanent vision loss</w:t>
      </w:r>
      <w:r w:rsidR="00F658BC">
        <w:t xml:space="preserve">, however this is </w:t>
      </w:r>
      <w:r>
        <w:t>almost entirely preventable or treatable if identified early</w:t>
      </w:r>
    </w:p>
    <w:p w:rsidR="00A53185" w:rsidRDefault="00F658BC" w:rsidP="001139CE">
      <w:pPr>
        <w:pStyle w:val="ListParagraph0"/>
        <w:numPr>
          <w:ilvl w:val="0"/>
          <w:numId w:val="11"/>
        </w:numPr>
      </w:pPr>
      <w:r>
        <w:t>People who are blind or</w:t>
      </w:r>
      <w:r w:rsidR="00A53185">
        <w:t xml:space="preserve"> vision impair</w:t>
      </w:r>
      <w:r>
        <w:t xml:space="preserve">ed </w:t>
      </w:r>
      <w:r w:rsidR="00A53185">
        <w:t xml:space="preserve">continue </w:t>
      </w:r>
      <w:r>
        <w:t xml:space="preserve">to </w:t>
      </w:r>
      <w:r w:rsidR="00A53185">
        <w:t xml:space="preserve">experience barriers </w:t>
      </w:r>
      <w:r>
        <w:t xml:space="preserve">when </w:t>
      </w:r>
      <w:r w:rsidR="00A53185">
        <w:t>accessing the services and supports they need, including timely access to appropriate assistive technology</w:t>
      </w:r>
    </w:p>
    <w:p w:rsidR="00A53185" w:rsidRDefault="00F658BC" w:rsidP="001139CE">
      <w:pPr>
        <w:pStyle w:val="ListParagraph0"/>
        <w:numPr>
          <w:ilvl w:val="0"/>
          <w:numId w:val="11"/>
        </w:numPr>
      </w:pPr>
      <w:r>
        <w:t>Rates of vision impairment</w:t>
      </w:r>
      <w:r w:rsidR="00A53185">
        <w:t xml:space="preserve"> and blindness in the Indo</w:t>
      </w:r>
      <w:r>
        <w:t>-</w:t>
      </w:r>
      <w:r w:rsidR="00A53185">
        <w:t xml:space="preserve">Pacific are rising, with forecasts suggesting that by </w:t>
      </w:r>
      <w:r w:rsidR="00A800B8">
        <w:t>2050 approximately 440 million people could have moderate to severe vision impairment</w:t>
      </w:r>
      <w:r w:rsidR="00084C01">
        <w:rPr>
          <w:rStyle w:val="FootnoteReference"/>
        </w:rPr>
        <w:footnoteReference w:id="1"/>
      </w:r>
      <w:r w:rsidR="00A800B8">
        <w:t>.</w:t>
      </w:r>
    </w:p>
    <w:p w:rsidR="00537088" w:rsidRDefault="00A53185" w:rsidP="00F658BC">
      <w:pPr>
        <w:ind w:right="-426"/>
      </w:pPr>
      <w:r>
        <w:t xml:space="preserve">The Vision 2020 Australia membership and their many partners bring together </w:t>
      </w:r>
      <w:r w:rsidR="00537088">
        <w:t xml:space="preserve">the right knowledge, the right expertise and the right </w:t>
      </w:r>
      <w:r>
        <w:t xml:space="preserve">models of collaboration </w:t>
      </w:r>
      <w:r w:rsidR="00537088">
        <w:t xml:space="preserve">to continue to leverage success. </w:t>
      </w:r>
      <w:r>
        <w:t xml:space="preserve">To maximise </w:t>
      </w:r>
      <w:r w:rsidR="00F658BC">
        <w:t xml:space="preserve">eye health and vision </w:t>
      </w:r>
      <w:r>
        <w:t>outcomes for Australians and citizens in our region</w:t>
      </w:r>
      <w:r w:rsidR="00537088">
        <w:t xml:space="preserve">, the Australian Government and the eye health and vision care sector need to </w:t>
      </w:r>
      <w:r w:rsidR="00537088" w:rsidRPr="002034DA">
        <w:t xml:space="preserve">invest in well founded, evidence-based prevention, early detection, early intervention and support measures that </w:t>
      </w:r>
      <w:r w:rsidR="00F658BC">
        <w:t xml:space="preserve">achieve great </w:t>
      </w:r>
      <w:r>
        <w:t xml:space="preserve">outcomes, </w:t>
      </w:r>
      <w:r w:rsidR="00537088" w:rsidRPr="002034DA">
        <w:t>keep</w:t>
      </w:r>
      <w:r>
        <w:t>ing</w:t>
      </w:r>
      <w:r w:rsidR="00537088" w:rsidRPr="002034DA">
        <w:t xml:space="preserve"> people engaged in the social and economic life of our communities.</w:t>
      </w:r>
    </w:p>
    <w:p w:rsidR="00A53185" w:rsidRDefault="00537088" w:rsidP="006D2A3C">
      <w:r>
        <w:t xml:space="preserve">This submission </w:t>
      </w:r>
      <w:r w:rsidRPr="001B6D17">
        <w:t>reflects the combined expertise of the eye health and vision care sector</w:t>
      </w:r>
      <w:r>
        <w:t xml:space="preserve"> and outlines </w:t>
      </w:r>
      <w:r w:rsidR="00596099">
        <w:t>investments over the coming</w:t>
      </w:r>
      <w:r w:rsidRPr="002034DA">
        <w:t xml:space="preserve"> four years</w:t>
      </w:r>
      <w:r>
        <w:t xml:space="preserve"> that will achieve tangible results</w:t>
      </w:r>
      <w:r w:rsidR="00A53185">
        <w:t xml:space="preserve"> in </w:t>
      </w:r>
      <w:r w:rsidR="00F658BC">
        <w:t>targeted high</w:t>
      </w:r>
      <w:r w:rsidR="00A53185">
        <w:t xml:space="preserve"> priority areas</w:t>
      </w:r>
      <w:r>
        <w:t xml:space="preserve"> </w:t>
      </w:r>
      <w:r w:rsidR="009C1955">
        <w:t>i</w:t>
      </w:r>
      <w:r>
        <w:t>nclud</w:t>
      </w:r>
      <w:r w:rsidR="009C1955">
        <w:t>ing</w:t>
      </w:r>
      <w:r w:rsidR="00A53185">
        <w:t>:</w:t>
      </w:r>
    </w:p>
    <w:p w:rsidR="00A53185" w:rsidRDefault="00A53185" w:rsidP="001139CE">
      <w:pPr>
        <w:pStyle w:val="ListParagraph0"/>
        <w:numPr>
          <w:ilvl w:val="0"/>
          <w:numId w:val="12"/>
        </w:numPr>
      </w:pPr>
      <w:r>
        <w:t xml:space="preserve">Funding initiatives that will </w:t>
      </w:r>
      <w:r w:rsidR="00537088">
        <w:t>close the gap in Aboriginal and Torres Strait Islander eye health and vision care</w:t>
      </w:r>
      <w:r>
        <w:t xml:space="preserve">, building on existing work and other priorities identified </w:t>
      </w:r>
      <w:r w:rsidR="006D2A3C">
        <w:t>in</w:t>
      </w:r>
      <w:r>
        <w:t xml:space="preserve"> </w:t>
      </w:r>
      <w:r w:rsidRPr="006D2A3C">
        <w:rPr>
          <w:i/>
        </w:rPr>
        <w:t>Strong Eyes, Strong Communities</w:t>
      </w:r>
    </w:p>
    <w:p w:rsidR="00FD72E9" w:rsidRDefault="00A53185" w:rsidP="001139CE">
      <w:pPr>
        <w:pStyle w:val="ListParagraph0"/>
        <w:numPr>
          <w:ilvl w:val="0"/>
          <w:numId w:val="12"/>
        </w:numPr>
      </w:pPr>
      <w:r>
        <w:t>Establishing a program to improve access to assistive technologies for people w</w:t>
      </w:r>
      <w:r w:rsidR="00FD72E9">
        <w:t>ho are blind or vision impaired</w:t>
      </w:r>
    </w:p>
    <w:p w:rsidR="00FD72E9" w:rsidRDefault="00FD72E9" w:rsidP="001139CE">
      <w:pPr>
        <w:pStyle w:val="ListParagraph0"/>
        <w:numPr>
          <w:ilvl w:val="0"/>
          <w:numId w:val="12"/>
        </w:numPr>
      </w:pPr>
      <w:r>
        <w:t xml:space="preserve">Supporting a second National Eye Health Survey </w:t>
      </w:r>
    </w:p>
    <w:p w:rsidR="00A53185" w:rsidRDefault="00A53185" w:rsidP="001139CE">
      <w:pPr>
        <w:pStyle w:val="ListParagraph0"/>
        <w:numPr>
          <w:ilvl w:val="0"/>
          <w:numId w:val="12"/>
        </w:numPr>
      </w:pPr>
      <w:r>
        <w:t>Expanding i</w:t>
      </w:r>
      <w:r w:rsidR="006D2A3C">
        <w:t>nvestment in eye health program</w:t>
      </w:r>
      <w:r>
        <w:t>s in the Indo-Pacific as part of a broader increase in Australian Government foreign aid</w:t>
      </w:r>
    </w:p>
    <w:p w:rsidR="006D19EA" w:rsidRDefault="006D19EA">
      <w:pPr>
        <w:pStyle w:val="ListParagraph0"/>
        <w:numPr>
          <w:ilvl w:val="0"/>
          <w:numId w:val="12"/>
        </w:numPr>
      </w:pPr>
      <w:r>
        <w:t>Extending support for the KeepSight program for a further four years.</w:t>
      </w:r>
    </w:p>
    <w:p w:rsidR="006D2A3C" w:rsidRDefault="00537088" w:rsidP="006D2A3C">
      <w:r w:rsidRPr="00D34D5B">
        <w:t xml:space="preserve">Eye health and vision care across Australia and the Indo-Pacific region is cost effective, reduces poverty and will drive sustainable economic growth as we head towards 2020. </w:t>
      </w:r>
      <w:r>
        <w:t>The total annual economic cost of vision loss in Australia is estimated to be $16.6 billion or $28,905 per person with vision loss aged over 40</w:t>
      </w:r>
      <w:r w:rsidR="003E557D">
        <w:rPr>
          <w:rStyle w:val="FootnoteReference"/>
        </w:rPr>
        <w:footnoteReference w:id="2"/>
      </w:r>
      <w:r>
        <w:t xml:space="preserve">. </w:t>
      </w:r>
    </w:p>
    <w:p w:rsidR="00537088" w:rsidRDefault="00537088" w:rsidP="006D2A3C">
      <w:r>
        <w:t xml:space="preserve">However, the majority of all vision loss is preventable or treatable and interventions to improve or restore sight are among the most cost-effective of all healthcare interventions returning $4 for every $1 invested. </w:t>
      </w:r>
    </w:p>
    <w:p w:rsidR="00537088" w:rsidRPr="00596099" w:rsidRDefault="00537088" w:rsidP="00596099">
      <w:pPr>
        <w:pStyle w:val="Heading2"/>
      </w:pPr>
      <w:bookmarkStart w:id="6" w:name="_Toc535927973"/>
      <w:bookmarkStart w:id="7" w:name="_Toc536782761"/>
      <w:r w:rsidRPr="006D2A3C">
        <w:lastRenderedPageBreak/>
        <w:t>Summary of recommendations</w:t>
      </w:r>
      <w:bookmarkEnd w:id="6"/>
      <w:bookmarkEnd w:id="7"/>
    </w:p>
    <w:tbl>
      <w:tblPr>
        <w:tblStyle w:val="VisionTable"/>
        <w:tblpPr w:leftFromText="180" w:rightFromText="180" w:vertAnchor="text" w:horzAnchor="margin" w:tblpY="150"/>
        <w:tblW w:w="0" w:type="auto"/>
        <w:tblLayout w:type="fixed"/>
        <w:tblLook w:val="01E0" w:firstRow="1" w:lastRow="1" w:firstColumn="1" w:lastColumn="1" w:noHBand="0" w:noVBand="0"/>
      </w:tblPr>
      <w:tblGrid>
        <w:gridCol w:w="6379"/>
        <w:gridCol w:w="2977"/>
      </w:tblGrid>
      <w:tr w:rsidR="00A94F67" w:rsidRPr="00596099" w:rsidTr="00157DBF">
        <w:trPr>
          <w:cnfStyle w:val="100000000000" w:firstRow="1" w:lastRow="0" w:firstColumn="0" w:lastColumn="0" w:oddVBand="0" w:evenVBand="0" w:oddHBand="0" w:evenHBand="0" w:firstRowFirstColumn="0" w:firstRowLastColumn="0" w:lastRowFirstColumn="0" w:lastRowLastColumn="0"/>
          <w:trHeight w:val="393"/>
        </w:trPr>
        <w:tc>
          <w:tcPr>
            <w:tcW w:w="9356" w:type="dxa"/>
            <w:gridSpan w:val="2"/>
          </w:tcPr>
          <w:p w:rsidR="00A94F67" w:rsidRPr="00596099" w:rsidRDefault="00A94F67" w:rsidP="00596099">
            <w:pPr>
              <w:spacing w:before="60" w:after="60" w:line="240" w:lineRule="auto"/>
              <w:rPr>
                <w:szCs w:val="22"/>
              </w:rPr>
            </w:pPr>
            <w:bookmarkStart w:id="8" w:name="_Toc535927974"/>
            <w:r w:rsidRPr="00596099">
              <w:rPr>
                <w:color w:val="FFFFFF" w:themeColor="background1"/>
                <w:szCs w:val="22"/>
              </w:rPr>
              <w:t xml:space="preserve">Strong eyes, Strong Communities – </w:t>
            </w:r>
            <w:r w:rsidR="00D957D7">
              <w:rPr>
                <w:color w:val="FFFFFF" w:themeColor="background1"/>
                <w:szCs w:val="22"/>
              </w:rPr>
              <w:br/>
            </w:r>
            <w:r w:rsidRPr="00596099">
              <w:rPr>
                <w:color w:val="FFFFFF" w:themeColor="background1"/>
                <w:szCs w:val="22"/>
              </w:rPr>
              <w:t>improving eye health and vision for Aboriginal and Torres Strait Islander people</w:t>
            </w:r>
            <w:bookmarkEnd w:id="8"/>
          </w:p>
        </w:tc>
      </w:tr>
      <w:tr w:rsidR="00FD72E9" w:rsidRPr="006D19EA" w:rsidTr="00361666">
        <w:trPr>
          <w:trHeight w:val="368"/>
        </w:trPr>
        <w:tc>
          <w:tcPr>
            <w:tcW w:w="6379" w:type="dxa"/>
            <w:tcBorders>
              <w:top w:val="single" w:sz="4" w:space="0" w:color="FFFFFF"/>
            </w:tcBorders>
          </w:tcPr>
          <w:p w:rsidR="00FD72E9" w:rsidRPr="00596099" w:rsidRDefault="00FD72E9" w:rsidP="00596099">
            <w:pPr>
              <w:spacing w:before="60" w:after="60" w:line="240" w:lineRule="auto"/>
              <w:rPr>
                <w:i/>
                <w:szCs w:val="22"/>
              </w:rPr>
            </w:pPr>
            <w:r w:rsidRPr="00596099">
              <w:rPr>
                <w:szCs w:val="22"/>
              </w:rPr>
              <w:t xml:space="preserve">The Australian Government fund priority initiatives to close the gap in vision for Aboriginal and Torres Strait Islander people by 2020 </w:t>
            </w:r>
          </w:p>
        </w:tc>
        <w:tc>
          <w:tcPr>
            <w:tcW w:w="2977" w:type="dxa"/>
            <w:tcBorders>
              <w:top w:val="single" w:sz="4" w:space="0" w:color="FFFFFF"/>
            </w:tcBorders>
          </w:tcPr>
          <w:p w:rsidR="00FD72E9" w:rsidRPr="005108F7" w:rsidRDefault="00FD72E9" w:rsidP="00D957D7">
            <w:pPr>
              <w:spacing w:before="60" w:after="60" w:line="240" w:lineRule="auto"/>
              <w:jc w:val="right"/>
              <w:rPr>
                <w:szCs w:val="22"/>
              </w:rPr>
            </w:pPr>
            <w:r w:rsidRPr="005108F7">
              <w:rPr>
                <w:szCs w:val="22"/>
              </w:rPr>
              <w:t>$</w:t>
            </w:r>
            <w:r w:rsidR="00D957D7">
              <w:rPr>
                <w:szCs w:val="22"/>
              </w:rPr>
              <w:t>63.55</w:t>
            </w:r>
            <w:r w:rsidR="00596099" w:rsidRPr="005108F7">
              <w:rPr>
                <w:szCs w:val="22"/>
              </w:rPr>
              <w:t xml:space="preserve"> </w:t>
            </w:r>
            <w:r w:rsidR="00361666" w:rsidRPr="005108F7">
              <w:rPr>
                <w:szCs w:val="22"/>
              </w:rPr>
              <w:t xml:space="preserve">million </w:t>
            </w:r>
            <w:r w:rsidRPr="005108F7">
              <w:rPr>
                <w:szCs w:val="22"/>
              </w:rPr>
              <w:t xml:space="preserve">over </w:t>
            </w:r>
            <w:r w:rsidR="00361666" w:rsidRPr="005108F7">
              <w:rPr>
                <w:szCs w:val="22"/>
              </w:rPr>
              <w:t xml:space="preserve">4 </w:t>
            </w:r>
            <w:r w:rsidRPr="005108F7">
              <w:rPr>
                <w:szCs w:val="22"/>
              </w:rPr>
              <w:t xml:space="preserve">years </w:t>
            </w:r>
          </w:p>
        </w:tc>
      </w:tr>
    </w:tbl>
    <w:tbl>
      <w:tblPr>
        <w:tblStyle w:val="VisionTable"/>
        <w:tblW w:w="0" w:type="auto"/>
        <w:tblLayout w:type="fixed"/>
        <w:tblLook w:val="01E0" w:firstRow="1" w:lastRow="1" w:firstColumn="1" w:lastColumn="1" w:noHBand="0" w:noVBand="0"/>
      </w:tblPr>
      <w:tblGrid>
        <w:gridCol w:w="7088"/>
        <w:gridCol w:w="2268"/>
      </w:tblGrid>
      <w:tr w:rsidR="00A94F67" w:rsidRPr="00596099" w:rsidTr="00A405A2">
        <w:trPr>
          <w:cnfStyle w:val="100000000000" w:firstRow="1" w:lastRow="0" w:firstColumn="0" w:lastColumn="0" w:oddVBand="0" w:evenVBand="0" w:oddHBand="0" w:evenHBand="0" w:firstRowFirstColumn="0" w:firstRowLastColumn="0" w:lastRowFirstColumn="0" w:lastRowLastColumn="0"/>
          <w:trHeight w:val="393"/>
        </w:trPr>
        <w:tc>
          <w:tcPr>
            <w:tcW w:w="9356" w:type="dxa"/>
            <w:gridSpan w:val="2"/>
            <w:shd w:val="clear" w:color="auto" w:fill="2F5496" w:themeFill="accent1" w:themeFillShade="BF"/>
          </w:tcPr>
          <w:p w:rsidR="00A94F67" w:rsidRPr="00596099" w:rsidRDefault="00A94F67" w:rsidP="00596099">
            <w:pPr>
              <w:spacing w:after="0" w:line="240" w:lineRule="auto"/>
              <w:rPr>
                <w:color w:val="FFFFFF" w:themeColor="background1"/>
                <w:szCs w:val="22"/>
              </w:rPr>
            </w:pPr>
            <w:bookmarkStart w:id="9" w:name="_Toc535927976"/>
            <w:r w:rsidRPr="00596099">
              <w:rPr>
                <w:color w:val="FFFFFF" w:themeColor="background1"/>
                <w:szCs w:val="22"/>
              </w:rPr>
              <w:t>Improving access to assistive technologies for people who are blind or vision impaired</w:t>
            </w:r>
            <w:bookmarkEnd w:id="9"/>
          </w:p>
        </w:tc>
      </w:tr>
      <w:tr w:rsidR="00FA2C09" w:rsidRPr="00596099" w:rsidTr="00BC4C2C">
        <w:trPr>
          <w:trHeight w:val="368"/>
        </w:trPr>
        <w:tc>
          <w:tcPr>
            <w:tcW w:w="9356" w:type="dxa"/>
            <w:gridSpan w:val="2"/>
            <w:tcBorders>
              <w:top w:val="single" w:sz="4" w:space="0" w:color="FFFFFF"/>
            </w:tcBorders>
          </w:tcPr>
          <w:p w:rsidR="00FA2C09" w:rsidRPr="00596099" w:rsidRDefault="00FA2C09" w:rsidP="00FA2C09">
            <w:pPr>
              <w:spacing w:after="0" w:line="240" w:lineRule="auto"/>
              <w:rPr>
                <w:i/>
                <w:szCs w:val="22"/>
              </w:rPr>
            </w:pPr>
            <w:r w:rsidRPr="00596099">
              <w:rPr>
                <w:szCs w:val="22"/>
              </w:rPr>
              <w:t>The</w:t>
            </w:r>
            <w:r w:rsidRPr="00596099">
              <w:rPr>
                <w:i/>
                <w:szCs w:val="22"/>
              </w:rPr>
              <w:t xml:space="preserve"> </w:t>
            </w:r>
            <w:r w:rsidRPr="005108F7">
              <w:rPr>
                <w:szCs w:val="22"/>
              </w:rPr>
              <w:t>Australian Government commence</w:t>
            </w:r>
            <w:r>
              <w:rPr>
                <w:szCs w:val="22"/>
              </w:rPr>
              <w:t xml:space="preserve"> a program</w:t>
            </w:r>
            <w:r w:rsidRPr="00FA2C09">
              <w:rPr>
                <w:szCs w:val="22"/>
              </w:rPr>
              <w:t xml:space="preserve"> funding </w:t>
            </w:r>
            <w:r>
              <w:rPr>
                <w:szCs w:val="22"/>
              </w:rPr>
              <w:t xml:space="preserve">assistive technology in 2019-20 for people who are blind or vision impaired but </w:t>
            </w:r>
            <w:r w:rsidRPr="00596099">
              <w:rPr>
                <w:szCs w:val="22"/>
              </w:rPr>
              <w:t>cannot access these supports through other programs</w:t>
            </w:r>
          </w:p>
          <w:p w:rsidR="00FA2C09" w:rsidRPr="00596099" w:rsidRDefault="00FA2C09" w:rsidP="00057625">
            <w:pPr>
              <w:pStyle w:val="TableSubtitle"/>
              <w:spacing w:before="0" w:after="0"/>
              <w:jc w:val="right"/>
              <w:rPr>
                <w:i w:val="0"/>
                <w:sz w:val="22"/>
                <w:szCs w:val="22"/>
              </w:rPr>
            </w:pPr>
          </w:p>
        </w:tc>
      </w:tr>
      <w:tr w:rsidR="00A94F67" w:rsidRPr="00596099" w:rsidTr="006F6DD3">
        <w:trPr>
          <w:trHeight w:val="20"/>
        </w:trPr>
        <w:tc>
          <w:tcPr>
            <w:tcW w:w="9356" w:type="dxa"/>
            <w:gridSpan w:val="2"/>
            <w:shd w:val="clear" w:color="auto" w:fill="2F5496" w:themeFill="accent1" w:themeFillShade="BF"/>
          </w:tcPr>
          <w:p w:rsidR="00A94F67" w:rsidRPr="00596099" w:rsidRDefault="00A94F67" w:rsidP="00596099">
            <w:pPr>
              <w:pStyle w:val="TableHeading"/>
              <w:spacing w:before="0" w:after="0"/>
              <w:rPr>
                <w:rFonts w:cs="Arial"/>
                <w:b w:val="0"/>
                <w:bCs/>
                <w:color w:val="FFFFFF" w:themeColor="background1"/>
                <w:kern w:val="32"/>
                <w:szCs w:val="22"/>
              </w:rPr>
            </w:pPr>
            <w:bookmarkStart w:id="10" w:name="_Toc535927977"/>
            <w:r w:rsidRPr="00596099">
              <w:rPr>
                <w:b w:val="0"/>
                <w:color w:val="FFFFFF" w:themeColor="background1"/>
                <w:szCs w:val="22"/>
              </w:rPr>
              <w:t>National Eye Health Survey 2020</w:t>
            </w:r>
            <w:bookmarkEnd w:id="10"/>
          </w:p>
        </w:tc>
      </w:tr>
      <w:tr w:rsidR="00FD72E9" w:rsidRPr="00596099" w:rsidTr="00596099">
        <w:trPr>
          <w:trHeight w:val="368"/>
        </w:trPr>
        <w:tc>
          <w:tcPr>
            <w:tcW w:w="7088" w:type="dxa"/>
            <w:tcBorders>
              <w:top w:val="single" w:sz="4" w:space="0" w:color="FFFFFF"/>
            </w:tcBorders>
          </w:tcPr>
          <w:p w:rsidR="00FD72E9" w:rsidRPr="00596099" w:rsidRDefault="00FD72E9">
            <w:pPr>
              <w:pStyle w:val="TableSubtitle"/>
              <w:spacing w:before="0" w:after="0"/>
              <w:rPr>
                <w:i w:val="0"/>
                <w:sz w:val="22"/>
                <w:szCs w:val="22"/>
              </w:rPr>
            </w:pPr>
            <w:r w:rsidRPr="00596099">
              <w:rPr>
                <w:i w:val="0"/>
                <w:sz w:val="22"/>
                <w:szCs w:val="22"/>
              </w:rPr>
              <w:t xml:space="preserve">The Australian Government fund a </w:t>
            </w:r>
            <w:r w:rsidR="006D19EA">
              <w:rPr>
                <w:i w:val="0"/>
                <w:sz w:val="22"/>
                <w:szCs w:val="22"/>
              </w:rPr>
              <w:t xml:space="preserve">2020 </w:t>
            </w:r>
            <w:r w:rsidRPr="00596099">
              <w:rPr>
                <w:i w:val="0"/>
                <w:sz w:val="22"/>
                <w:szCs w:val="22"/>
              </w:rPr>
              <w:t xml:space="preserve">National Eye Health Survey </w:t>
            </w:r>
          </w:p>
        </w:tc>
        <w:tc>
          <w:tcPr>
            <w:tcW w:w="2268" w:type="dxa"/>
            <w:tcBorders>
              <w:top w:val="single" w:sz="4" w:space="0" w:color="FFFFFF"/>
            </w:tcBorders>
          </w:tcPr>
          <w:p w:rsidR="00FD72E9" w:rsidRPr="00596099" w:rsidRDefault="00FD72E9" w:rsidP="00596099">
            <w:pPr>
              <w:pStyle w:val="TableSubtitle"/>
              <w:spacing w:before="0" w:after="0"/>
              <w:jc w:val="right"/>
              <w:rPr>
                <w:i w:val="0"/>
                <w:sz w:val="22"/>
                <w:szCs w:val="22"/>
              </w:rPr>
            </w:pPr>
            <w:r w:rsidRPr="00596099">
              <w:rPr>
                <w:i w:val="0"/>
                <w:sz w:val="22"/>
                <w:szCs w:val="22"/>
              </w:rPr>
              <w:t>$</w:t>
            </w:r>
            <w:r w:rsidR="00D66A81" w:rsidRPr="00596099">
              <w:rPr>
                <w:i w:val="0"/>
                <w:sz w:val="22"/>
                <w:szCs w:val="22"/>
              </w:rPr>
              <w:t>4.4</w:t>
            </w:r>
            <w:r w:rsidRPr="00596099">
              <w:rPr>
                <w:i w:val="0"/>
                <w:sz w:val="22"/>
                <w:szCs w:val="22"/>
              </w:rPr>
              <w:t xml:space="preserve"> million over </w:t>
            </w:r>
            <w:r w:rsidR="00D66A81" w:rsidRPr="00596099">
              <w:rPr>
                <w:i w:val="0"/>
                <w:sz w:val="22"/>
                <w:szCs w:val="22"/>
              </w:rPr>
              <w:t>2</w:t>
            </w:r>
            <w:r w:rsidRPr="00596099">
              <w:rPr>
                <w:i w:val="0"/>
                <w:sz w:val="22"/>
                <w:szCs w:val="22"/>
              </w:rPr>
              <w:t xml:space="preserve"> years </w:t>
            </w:r>
          </w:p>
        </w:tc>
      </w:tr>
      <w:tr w:rsidR="00FD72E9" w:rsidRPr="00596099" w:rsidTr="00FD72E9">
        <w:trPr>
          <w:trHeight w:val="393"/>
        </w:trPr>
        <w:tc>
          <w:tcPr>
            <w:tcW w:w="9356" w:type="dxa"/>
            <w:gridSpan w:val="2"/>
            <w:shd w:val="clear" w:color="auto" w:fill="2F5496" w:themeFill="accent1" w:themeFillShade="BF"/>
          </w:tcPr>
          <w:p w:rsidR="00FD72E9" w:rsidRPr="00596099" w:rsidRDefault="006D2A3C" w:rsidP="00596099">
            <w:pPr>
              <w:spacing w:after="0" w:line="240" w:lineRule="auto"/>
              <w:rPr>
                <w:szCs w:val="22"/>
              </w:rPr>
            </w:pPr>
            <w:bookmarkStart w:id="11" w:name="_Toc535927978"/>
            <w:bookmarkStart w:id="12" w:name="_Hlk501706489"/>
            <w:r w:rsidRPr="00596099">
              <w:rPr>
                <w:color w:val="FFFFFF" w:themeColor="background1"/>
                <w:szCs w:val="22"/>
              </w:rPr>
              <w:t>Expanding eye health programs in the Indo-Pacific as part of expanding foreign aid</w:t>
            </w:r>
            <w:bookmarkEnd w:id="11"/>
          </w:p>
        </w:tc>
      </w:tr>
      <w:tr w:rsidR="00FD72E9" w:rsidRPr="00596099" w:rsidTr="00734CFB">
        <w:trPr>
          <w:trHeight w:val="368"/>
        </w:trPr>
        <w:tc>
          <w:tcPr>
            <w:tcW w:w="9356" w:type="dxa"/>
            <w:gridSpan w:val="2"/>
          </w:tcPr>
          <w:p w:rsidR="00FD72E9" w:rsidRPr="00596099" w:rsidRDefault="00FD72E9" w:rsidP="004800E6">
            <w:pPr>
              <w:spacing w:after="0" w:line="240" w:lineRule="auto"/>
              <w:rPr>
                <w:i/>
                <w:szCs w:val="22"/>
              </w:rPr>
            </w:pPr>
            <w:r w:rsidRPr="00596099">
              <w:rPr>
                <w:szCs w:val="22"/>
              </w:rPr>
              <w:t>The Australian Government boost foreign aid spending, including re-investing in eye health programs in the Indo</w:t>
            </w:r>
            <w:r w:rsidR="00F658BC" w:rsidRPr="00596099">
              <w:rPr>
                <w:szCs w:val="22"/>
              </w:rPr>
              <w:t>-</w:t>
            </w:r>
            <w:r w:rsidR="006D2A3C" w:rsidRPr="00596099">
              <w:rPr>
                <w:szCs w:val="22"/>
              </w:rPr>
              <w:t xml:space="preserve">Pacific, </w:t>
            </w:r>
            <w:r w:rsidR="00D957D7">
              <w:t xml:space="preserve">to grow </w:t>
            </w:r>
            <w:r w:rsidR="00D957D7">
              <w:t>the aid budget by 10 per cent each year for the next six years</w:t>
            </w:r>
          </w:p>
        </w:tc>
      </w:tr>
      <w:tr w:rsidR="006D19EA" w:rsidRPr="00596099" w:rsidTr="00980FCD">
        <w:trPr>
          <w:trHeight w:val="393"/>
        </w:trPr>
        <w:tc>
          <w:tcPr>
            <w:tcW w:w="9356" w:type="dxa"/>
            <w:gridSpan w:val="2"/>
          </w:tcPr>
          <w:tbl>
            <w:tblPr>
              <w:tblStyle w:val="VisionTable"/>
              <w:tblW w:w="0" w:type="auto"/>
              <w:tblLayout w:type="fixed"/>
              <w:tblLook w:val="01E0" w:firstRow="1" w:lastRow="1" w:firstColumn="1" w:lastColumn="1" w:noHBand="0" w:noVBand="0"/>
            </w:tblPr>
            <w:tblGrid>
              <w:gridCol w:w="9356"/>
            </w:tblGrid>
            <w:tr w:rsidR="006D19EA" w:rsidRPr="00D277B7" w:rsidTr="007B678B">
              <w:trPr>
                <w:cnfStyle w:val="100000000000" w:firstRow="1" w:lastRow="0" w:firstColumn="0" w:lastColumn="0" w:oddVBand="0" w:evenVBand="0" w:oddHBand="0" w:evenHBand="0" w:firstRowFirstColumn="0" w:firstRowLastColumn="0" w:lastRowFirstColumn="0" w:lastRowLastColumn="0"/>
                <w:trHeight w:val="393"/>
              </w:trPr>
              <w:tc>
                <w:tcPr>
                  <w:tcW w:w="9356" w:type="dxa"/>
                  <w:shd w:val="clear" w:color="auto" w:fill="2F5496" w:themeFill="accent1" w:themeFillShade="BF"/>
                </w:tcPr>
                <w:p w:rsidR="006D19EA" w:rsidRPr="00D277B7" w:rsidRDefault="006D19EA" w:rsidP="006D19EA">
                  <w:pPr>
                    <w:spacing w:after="0" w:line="240" w:lineRule="auto"/>
                    <w:rPr>
                      <w:szCs w:val="22"/>
                    </w:rPr>
                  </w:pPr>
                  <w:bookmarkStart w:id="13" w:name="_Toc535927979"/>
                  <w:bookmarkEnd w:id="12"/>
                  <w:r>
                    <w:rPr>
                      <w:color w:val="FFFFFF" w:themeColor="background1"/>
                      <w:szCs w:val="22"/>
                    </w:rPr>
                    <w:t>Prevent diabetic eye disease</w:t>
                  </w:r>
                </w:p>
              </w:tc>
            </w:tr>
          </w:tbl>
          <w:p w:rsidR="006D19EA" w:rsidRPr="00596099" w:rsidRDefault="006D19EA" w:rsidP="006D19EA">
            <w:pPr>
              <w:pStyle w:val="TableHeading"/>
              <w:spacing w:before="0" w:after="0"/>
              <w:rPr>
                <w:b w:val="0"/>
                <w:szCs w:val="22"/>
              </w:rPr>
            </w:pPr>
          </w:p>
        </w:tc>
      </w:tr>
      <w:tr w:rsidR="006D19EA" w:rsidRPr="00596099" w:rsidTr="00980FCD">
        <w:trPr>
          <w:trHeight w:val="368"/>
        </w:trPr>
        <w:tc>
          <w:tcPr>
            <w:tcW w:w="7088" w:type="dxa"/>
            <w:tcBorders>
              <w:top w:val="single" w:sz="4" w:space="0" w:color="FFFFFF"/>
            </w:tcBorders>
          </w:tcPr>
          <w:p w:rsidR="006D19EA" w:rsidRPr="00596099" w:rsidRDefault="006D19EA" w:rsidP="00980FCD">
            <w:pPr>
              <w:pStyle w:val="TableSubtitle"/>
              <w:spacing w:before="0" w:after="0"/>
              <w:rPr>
                <w:i w:val="0"/>
                <w:sz w:val="22"/>
                <w:szCs w:val="22"/>
              </w:rPr>
            </w:pPr>
            <w:r w:rsidRPr="00596099">
              <w:rPr>
                <w:i w:val="0"/>
                <w:sz w:val="22"/>
                <w:szCs w:val="22"/>
              </w:rPr>
              <w:t>The Australian Government extend its investment in the KeepSight Initiative for a further 4 years</w:t>
            </w:r>
          </w:p>
        </w:tc>
        <w:tc>
          <w:tcPr>
            <w:tcW w:w="2268" w:type="dxa"/>
            <w:tcBorders>
              <w:top w:val="single" w:sz="4" w:space="0" w:color="FFFFFF"/>
            </w:tcBorders>
          </w:tcPr>
          <w:p w:rsidR="006D19EA" w:rsidRPr="00596099" w:rsidRDefault="006D19EA" w:rsidP="00980FCD">
            <w:pPr>
              <w:pStyle w:val="TableSubtitle"/>
              <w:spacing w:before="0" w:after="0"/>
              <w:jc w:val="right"/>
              <w:rPr>
                <w:i w:val="0"/>
                <w:sz w:val="22"/>
                <w:szCs w:val="22"/>
              </w:rPr>
            </w:pPr>
            <w:r w:rsidRPr="00596099">
              <w:rPr>
                <w:i w:val="0"/>
                <w:sz w:val="22"/>
                <w:szCs w:val="22"/>
              </w:rPr>
              <w:t xml:space="preserve">$1.5 million pa  </w:t>
            </w:r>
            <w:r w:rsidRPr="00596099">
              <w:rPr>
                <w:i w:val="0"/>
                <w:sz w:val="22"/>
                <w:szCs w:val="22"/>
              </w:rPr>
              <w:br/>
              <w:t xml:space="preserve">over 4 years </w:t>
            </w:r>
          </w:p>
        </w:tc>
      </w:tr>
    </w:tbl>
    <w:p w:rsidR="00537088" w:rsidRPr="006D2A3C" w:rsidRDefault="00537088" w:rsidP="006D2A3C">
      <w:pPr>
        <w:pStyle w:val="Heading2"/>
      </w:pPr>
      <w:bookmarkStart w:id="14" w:name="_Toc536782762"/>
      <w:r w:rsidRPr="006D2A3C">
        <w:t xml:space="preserve">Why </w:t>
      </w:r>
      <w:r w:rsidR="00361666">
        <w:t xml:space="preserve">invest in </w:t>
      </w:r>
      <w:r w:rsidRPr="006D2A3C">
        <w:t>eye health and vision care?</w:t>
      </w:r>
      <w:bookmarkEnd w:id="13"/>
      <w:bookmarkEnd w:id="14"/>
    </w:p>
    <w:p w:rsidR="00537088" w:rsidRDefault="00FD72E9" w:rsidP="006D2A3C">
      <w:r>
        <w:t>M</w:t>
      </w:r>
      <w:r w:rsidR="00537088">
        <w:t xml:space="preserve">ore than </w:t>
      </w:r>
      <w:r w:rsidR="003E557D">
        <w:t>453</w:t>
      </w:r>
      <w:r w:rsidR="00537088">
        <w:t>,000 people live with blindness or a vision impairment making vision loss one of the most prevalent chronic health conditions</w:t>
      </w:r>
      <w:r w:rsidR="003E557D">
        <w:rPr>
          <w:rStyle w:val="FootnoteReference"/>
        </w:rPr>
        <w:footnoteReference w:id="3"/>
      </w:r>
      <w:r w:rsidR="00537088">
        <w:t>. Additionally, w</w:t>
      </w:r>
      <w:r w:rsidR="00537088" w:rsidRPr="00FB228E">
        <w:t>ith a rapidly ageing population</w:t>
      </w:r>
      <w:r w:rsidR="00537088">
        <w:t xml:space="preserve"> i</w:t>
      </w:r>
      <w:r w:rsidR="00537088" w:rsidRPr="00FB228E">
        <w:t>t is</w:t>
      </w:r>
      <w:r w:rsidR="00D957D7">
        <w:t xml:space="preserve"> </w:t>
      </w:r>
      <w:r w:rsidR="00537088" w:rsidRPr="00FB228E">
        <w:t xml:space="preserve">estimated </w:t>
      </w:r>
      <w:r w:rsidR="00537088">
        <w:t>that by the year 2020</w:t>
      </w:r>
      <w:r w:rsidR="004800E6">
        <w:t>,</w:t>
      </w:r>
      <w:r w:rsidR="00537088">
        <w:t xml:space="preserve"> </w:t>
      </w:r>
      <w:r w:rsidR="00537088" w:rsidRPr="00FB228E">
        <w:t>close to 1 million Australians will be vision impaired</w:t>
      </w:r>
      <w:r w:rsidR="00F658BC">
        <w:t xml:space="preserve"> or blind</w:t>
      </w:r>
      <w:r w:rsidR="00537088" w:rsidRPr="00FB228E">
        <w:t xml:space="preserve"> if action is not taken</w:t>
      </w:r>
      <w:r w:rsidR="003E557D">
        <w:rPr>
          <w:rStyle w:val="FootnoteReference"/>
        </w:rPr>
        <w:footnoteReference w:id="4"/>
      </w:r>
      <w:r w:rsidR="00537088" w:rsidRPr="00FB228E">
        <w:t>.</w:t>
      </w:r>
      <w:r w:rsidR="00537088" w:rsidRPr="009F2392">
        <w:t xml:space="preserve"> </w:t>
      </w:r>
      <w:r w:rsidR="00537088">
        <w:t xml:space="preserve">However, we know that </w:t>
      </w:r>
      <w:r w:rsidR="003E557D">
        <w:t>90</w:t>
      </w:r>
      <w:r w:rsidR="00537088">
        <w:t xml:space="preserve"> per cent of blindness and vision loss is preventable or treatable if it is detected early enough. </w:t>
      </w:r>
    </w:p>
    <w:p w:rsidR="00537088" w:rsidRDefault="00537088" w:rsidP="006D2A3C">
      <w:r>
        <w:t>B</w:t>
      </w:r>
      <w:r w:rsidRPr="00EC2EA3">
        <w:t xml:space="preserve">lindness and vision impairment </w:t>
      </w:r>
      <w:r>
        <w:t xml:space="preserve">also </w:t>
      </w:r>
      <w:r w:rsidRPr="00EC2EA3">
        <w:t>disproportionally affects Aboriginal and Torres Strait Islander people</w:t>
      </w:r>
      <w:r>
        <w:t xml:space="preserve">, </w:t>
      </w:r>
      <w:r w:rsidR="009C1955">
        <w:t xml:space="preserve">who experience </w:t>
      </w:r>
      <w:r w:rsidR="003E557D">
        <w:t>three</w:t>
      </w:r>
      <w:r w:rsidRPr="00EC2EA3">
        <w:t xml:space="preserve"> times the rate of blindness and three times the rate of vision loss </w:t>
      </w:r>
      <w:r w:rsidR="009C1955">
        <w:t>compared to non-Indigenous Australians</w:t>
      </w:r>
      <w:r w:rsidR="003E557D">
        <w:rPr>
          <w:rStyle w:val="FootnoteReference"/>
        </w:rPr>
        <w:footnoteReference w:id="5"/>
      </w:r>
      <w:r w:rsidRPr="00EC2EA3">
        <w:t>.</w:t>
      </w:r>
      <w:r>
        <w:t xml:space="preserve"> </w:t>
      </w:r>
    </w:p>
    <w:p w:rsidR="00537088" w:rsidRDefault="00044505" w:rsidP="006D2A3C">
      <w:r>
        <w:t>I</w:t>
      </w:r>
      <w:r w:rsidR="00537088">
        <w:t xml:space="preserve">n </w:t>
      </w:r>
      <w:r w:rsidR="008C65E3">
        <w:t>the Indo-Pacific</w:t>
      </w:r>
      <w:r w:rsidR="00537088">
        <w:t xml:space="preserve">, </w:t>
      </w:r>
      <w:r w:rsidR="008C65E3">
        <w:t>$160 million</w:t>
      </w:r>
      <w:r w:rsidR="00537088">
        <w:t xml:space="preserve"> peop</w:t>
      </w:r>
      <w:r w:rsidR="008C65E3">
        <w:t>le are blind or vision impaired</w:t>
      </w:r>
      <w:r w:rsidR="00537088">
        <w:t>. Globally, w</w:t>
      </w:r>
      <w:r w:rsidR="00537088" w:rsidRPr="009F2392">
        <w:t xml:space="preserve">omen and girls make up </w:t>
      </w:r>
      <w:r w:rsidR="003E557D">
        <w:t>55</w:t>
      </w:r>
      <w:r w:rsidR="00537088" w:rsidRPr="009F2392">
        <w:t xml:space="preserve"> per cent of all people who are blind or vision impaired and women remain less likely to access eye health and vision care services in many countries</w:t>
      </w:r>
      <w:r w:rsidR="003E557D">
        <w:rPr>
          <w:rStyle w:val="FootnoteReference"/>
        </w:rPr>
        <w:footnoteReference w:id="6"/>
      </w:r>
      <w:r w:rsidR="00537088" w:rsidRPr="009F2392">
        <w:t xml:space="preserve">. This perpetuates the cycle of disempowerment, ensuring that poverty and disability remain disproportionately gender biased. </w:t>
      </w:r>
    </w:p>
    <w:p w:rsidR="00FD72E9" w:rsidRDefault="00537088" w:rsidP="00044505">
      <w:r>
        <w:t>Since 1990 prevalence rates of avoidable blindness have reduced by 40 per cent in our region in spite of an ageing and overall population increase of 23 per cent; demonstrating the direct impact of avoidable blindness programs</w:t>
      </w:r>
      <w:r w:rsidR="00D66A81">
        <w:rPr>
          <w:rStyle w:val="FootnoteReference"/>
        </w:rPr>
        <w:footnoteReference w:id="7"/>
      </w:r>
      <w:r>
        <w:t>. We also know that with</w:t>
      </w:r>
      <w:r w:rsidRPr="002445C8">
        <w:t xml:space="preserve"> </w:t>
      </w:r>
      <w:r>
        <w:t xml:space="preserve">the right </w:t>
      </w:r>
      <w:r w:rsidRPr="002445C8">
        <w:t>support</w:t>
      </w:r>
      <w:r>
        <w:t>s and services</w:t>
      </w:r>
      <w:r w:rsidRPr="002445C8">
        <w:t xml:space="preserve">, people with unavoidable </w:t>
      </w:r>
      <w:r>
        <w:t xml:space="preserve">blindness and vision impairment </w:t>
      </w:r>
      <w:r w:rsidRPr="002445C8">
        <w:t>can</w:t>
      </w:r>
      <w:r w:rsidR="008C65E3">
        <w:t xml:space="preserve"> remain independent and </w:t>
      </w:r>
      <w:r>
        <w:t>engaged in the social and economic life of their communities.</w:t>
      </w:r>
      <w:bookmarkStart w:id="15" w:name="_Toc501116828"/>
      <w:bookmarkStart w:id="16" w:name="_Hlk501467261"/>
      <w:bookmarkEnd w:id="4"/>
      <w:r w:rsidR="00FD72E9">
        <w:br w:type="page"/>
      </w:r>
    </w:p>
    <w:p w:rsidR="00FD72E9" w:rsidRDefault="00FD72E9" w:rsidP="009C5957">
      <w:pPr>
        <w:pStyle w:val="Heading1"/>
      </w:pPr>
      <w:bookmarkStart w:id="17" w:name="_Toc536782763"/>
      <w:r>
        <w:lastRenderedPageBreak/>
        <w:t>Budget priorities for 2019-20</w:t>
      </w:r>
      <w:bookmarkEnd w:id="17"/>
      <w:r>
        <w:t xml:space="preserve"> </w:t>
      </w:r>
    </w:p>
    <w:p w:rsidR="009C5957" w:rsidRDefault="00330411" w:rsidP="00FD72E9">
      <w:pPr>
        <w:pStyle w:val="Heading2"/>
      </w:pPr>
      <w:bookmarkStart w:id="18" w:name="_Toc536782764"/>
      <w:r>
        <w:t xml:space="preserve">Support implementation of </w:t>
      </w:r>
      <w:r w:rsidR="009C5957" w:rsidRPr="00330411">
        <w:rPr>
          <w:i/>
        </w:rPr>
        <w:t>Strong Eyes, Strong Communities</w:t>
      </w:r>
      <w:r w:rsidR="009C5957">
        <w:t xml:space="preserve"> – improving eye health and vision outcomes for Aboriginal and Torres Strait Islander People</w:t>
      </w:r>
      <w:bookmarkEnd w:id="18"/>
    </w:p>
    <w:p w:rsidR="00D63753" w:rsidRPr="00361666" w:rsidRDefault="009C5957" w:rsidP="005E3622">
      <w:pPr>
        <w:rPr>
          <w:iCs/>
          <w:lang w:val="en-GB"/>
        </w:rPr>
      </w:pPr>
      <w:r>
        <w:rPr>
          <w:iCs/>
          <w:lang w:val="en-GB"/>
        </w:rPr>
        <w:t xml:space="preserve">The Australian Government has maintained a strong commitment to closing the gap for vision for Aboriginal and Torres Strait Islander people. </w:t>
      </w:r>
      <w:r w:rsidRPr="00D63753">
        <w:rPr>
          <w:i/>
          <w:iCs/>
          <w:lang w:val="en-GB"/>
        </w:rPr>
        <w:t xml:space="preserve">Strong Eyes, Strong Communities – a five year plan for Aboriginal and Torres Strait Islander Eye Health and Vision 2019-2024 </w:t>
      </w:r>
      <w:r w:rsidR="009C1955" w:rsidRPr="005108F7">
        <w:rPr>
          <w:iCs/>
          <w:lang w:val="en-GB"/>
        </w:rPr>
        <w:t xml:space="preserve">(the Plan) </w:t>
      </w:r>
      <w:r w:rsidR="00D63753" w:rsidRPr="006D2A3C">
        <w:rPr>
          <w:iCs/>
          <w:lang w:val="en-GB"/>
        </w:rPr>
        <w:t xml:space="preserve">has been developed by Vision 2020 Australia </w:t>
      </w:r>
      <w:r w:rsidR="009C1955">
        <w:rPr>
          <w:iCs/>
          <w:lang w:val="en-GB"/>
        </w:rPr>
        <w:t xml:space="preserve">and its members, </w:t>
      </w:r>
      <w:r w:rsidR="00D63753" w:rsidRPr="006D2A3C">
        <w:rPr>
          <w:iCs/>
          <w:lang w:val="en-GB"/>
        </w:rPr>
        <w:t>with input from Aboriginal and Torres Strait Islander workers and health leaders</w:t>
      </w:r>
      <w:r w:rsidR="009C1955">
        <w:rPr>
          <w:iCs/>
          <w:lang w:val="en-GB"/>
        </w:rPr>
        <w:t xml:space="preserve"> and</w:t>
      </w:r>
      <w:r w:rsidR="00D63753" w:rsidRPr="006D2A3C">
        <w:rPr>
          <w:iCs/>
          <w:lang w:val="en-GB"/>
        </w:rPr>
        <w:t xml:space="preserve"> </w:t>
      </w:r>
      <w:r w:rsidR="008C65E3">
        <w:rPr>
          <w:iCs/>
          <w:lang w:val="en-GB"/>
        </w:rPr>
        <w:t>J</w:t>
      </w:r>
      <w:r w:rsidR="00D63753" w:rsidRPr="006D2A3C">
        <w:rPr>
          <w:iCs/>
          <w:lang w:val="en-GB"/>
        </w:rPr>
        <w:t>urisdictional Fundholders, to guide priorities for action and investment over the coming five years.</w:t>
      </w:r>
    </w:p>
    <w:p w:rsidR="009C5957" w:rsidRDefault="00D63753" w:rsidP="005E3622">
      <w:pPr>
        <w:rPr>
          <w:iCs/>
          <w:lang w:val="en-GB"/>
        </w:rPr>
      </w:pPr>
      <w:r w:rsidRPr="008C65E3">
        <w:rPr>
          <w:iCs/>
          <w:lang w:val="en-GB"/>
        </w:rPr>
        <w:t xml:space="preserve">The Plan </w:t>
      </w:r>
      <w:r w:rsidR="009C5957">
        <w:rPr>
          <w:iCs/>
          <w:lang w:val="en-GB"/>
        </w:rPr>
        <w:t>recognises that there has been significant progress made</w:t>
      </w:r>
      <w:r w:rsidR="009C1955">
        <w:rPr>
          <w:iCs/>
          <w:lang w:val="en-GB"/>
        </w:rPr>
        <w:t>,</w:t>
      </w:r>
      <w:r w:rsidR="009C5957">
        <w:rPr>
          <w:iCs/>
          <w:lang w:val="en-GB"/>
        </w:rPr>
        <w:t xml:space="preserve"> </w:t>
      </w:r>
      <w:r>
        <w:rPr>
          <w:iCs/>
          <w:lang w:val="en-GB"/>
        </w:rPr>
        <w:t>and with</w:t>
      </w:r>
      <w:r w:rsidR="009C5957">
        <w:rPr>
          <w:iCs/>
          <w:lang w:val="en-GB"/>
        </w:rPr>
        <w:t xml:space="preserve"> further targeted investment</w:t>
      </w:r>
      <w:r>
        <w:rPr>
          <w:iCs/>
          <w:lang w:val="en-GB"/>
        </w:rPr>
        <w:t xml:space="preserve">, the gap in vision can be closed by 2020 and </w:t>
      </w:r>
      <w:r w:rsidR="009C1955">
        <w:rPr>
          <w:iCs/>
          <w:lang w:val="en-GB"/>
        </w:rPr>
        <w:t xml:space="preserve">previous </w:t>
      </w:r>
      <w:r>
        <w:rPr>
          <w:iCs/>
          <w:lang w:val="en-GB"/>
        </w:rPr>
        <w:t xml:space="preserve">gains </w:t>
      </w:r>
      <w:r w:rsidR="009C1955">
        <w:rPr>
          <w:iCs/>
          <w:lang w:val="en-GB"/>
        </w:rPr>
        <w:t xml:space="preserve">can be sustained and </w:t>
      </w:r>
      <w:r>
        <w:rPr>
          <w:iCs/>
          <w:lang w:val="en-GB"/>
        </w:rPr>
        <w:t>embedded across the nation.  Expanding outreach services</w:t>
      </w:r>
      <w:r w:rsidR="008C65E3">
        <w:rPr>
          <w:iCs/>
          <w:lang w:val="en-GB"/>
        </w:rPr>
        <w:t>,</w:t>
      </w:r>
      <w:r>
        <w:rPr>
          <w:iCs/>
          <w:lang w:val="en-GB"/>
        </w:rPr>
        <w:t xml:space="preserve"> e</w:t>
      </w:r>
      <w:r w:rsidR="006D2A3C">
        <w:rPr>
          <w:iCs/>
          <w:lang w:val="en-GB"/>
        </w:rPr>
        <w:t>nh</w:t>
      </w:r>
      <w:r>
        <w:rPr>
          <w:iCs/>
          <w:lang w:val="en-GB"/>
        </w:rPr>
        <w:t>a</w:t>
      </w:r>
      <w:r w:rsidR="006D2A3C">
        <w:rPr>
          <w:iCs/>
          <w:lang w:val="en-GB"/>
        </w:rPr>
        <w:t>n</w:t>
      </w:r>
      <w:r>
        <w:rPr>
          <w:iCs/>
          <w:lang w:val="en-GB"/>
        </w:rPr>
        <w:t>cing coordination of existing services</w:t>
      </w:r>
      <w:r w:rsidR="009C1955">
        <w:rPr>
          <w:iCs/>
          <w:lang w:val="en-GB"/>
        </w:rPr>
        <w:t>,</w:t>
      </w:r>
      <w:r>
        <w:rPr>
          <w:iCs/>
          <w:lang w:val="en-GB"/>
        </w:rPr>
        <w:t xml:space="preserve"> and expanding the role of community controlled organisations and other primary care services are all critical to achieving ongoing access to sustainable, effective and culturally </w:t>
      </w:r>
      <w:r w:rsidR="009C1955">
        <w:rPr>
          <w:iCs/>
          <w:lang w:val="en-GB"/>
        </w:rPr>
        <w:t xml:space="preserve">safe </w:t>
      </w:r>
      <w:r>
        <w:rPr>
          <w:iCs/>
          <w:lang w:val="en-GB"/>
        </w:rPr>
        <w:t xml:space="preserve">eye health and vision care services for all Aboriginal and Torres Strait Islander people. </w:t>
      </w:r>
    </w:p>
    <w:p w:rsidR="00614471" w:rsidRPr="005C332C" w:rsidRDefault="00330411" w:rsidP="00361666">
      <w:pPr>
        <w:pStyle w:val="Heading4"/>
      </w:pPr>
      <w:r>
        <w:t xml:space="preserve">Priorities for </w:t>
      </w:r>
      <w:r w:rsidR="00614471" w:rsidRPr="005C332C">
        <w:t>201</w:t>
      </w:r>
      <w:r w:rsidR="00614471">
        <w:t>9</w:t>
      </w:r>
      <w:r w:rsidR="00614471" w:rsidRPr="005C332C">
        <w:t>/</w:t>
      </w:r>
      <w:r w:rsidR="00614471">
        <w:t>20</w:t>
      </w:r>
      <w:r w:rsidR="00614471" w:rsidRPr="005C332C">
        <w:t xml:space="preserve"> Budget investment</w:t>
      </w:r>
    </w:p>
    <w:p w:rsidR="00330411" w:rsidRDefault="00D63753" w:rsidP="00330411">
      <w:pPr>
        <w:rPr>
          <w:iCs/>
          <w:lang w:val="en-GB"/>
        </w:rPr>
      </w:pPr>
      <w:r w:rsidRPr="00330411">
        <w:rPr>
          <w:iCs/>
          <w:lang w:val="en-GB"/>
        </w:rPr>
        <w:t xml:space="preserve">Vision 2020 Australia has developed </w:t>
      </w:r>
      <w:r w:rsidR="00361666">
        <w:rPr>
          <w:iCs/>
          <w:lang w:val="en-GB"/>
        </w:rPr>
        <w:t>a suite of</w:t>
      </w:r>
      <w:r w:rsidRPr="00330411">
        <w:rPr>
          <w:iCs/>
          <w:lang w:val="en-GB"/>
        </w:rPr>
        <w:t xml:space="preserve"> recommendations to give effect to the priorities i</w:t>
      </w:r>
      <w:r w:rsidR="008C65E3">
        <w:rPr>
          <w:iCs/>
          <w:lang w:val="en-GB"/>
        </w:rPr>
        <w:t>dentified in the Plan</w:t>
      </w:r>
      <w:r w:rsidR="009C1955">
        <w:rPr>
          <w:iCs/>
          <w:lang w:val="en-GB"/>
        </w:rPr>
        <w:t>. A number of these priorities</w:t>
      </w:r>
      <w:r w:rsidR="008C65E3">
        <w:rPr>
          <w:iCs/>
          <w:lang w:val="en-GB"/>
        </w:rPr>
        <w:t xml:space="preserve"> </w:t>
      </w:r>
      <w:r w:rsidRPr="00330411">
        <w:rPr>
          <w:iCs/>
          <w:lang w:val="en-GB"/>
        </w:rPr>
        <w:t>can be implemented within existing resources</w:t>
      </w:r>
      <w:r w:rsidR="00361666">
        <w:rPr>
          <w:iCs/>
          <w:lang w:val="en-GB"/>
        </w:rPr>
        <w:t xml:space="preserve"> and/or require further engagement with states and territories to progress</w:t>
      </w:r>
      <w:r w:rsidRPr="00330411">
        <w:rPr>
          <w:iCs/>
          <w:lang w:val="en-GB"/>
        </w:rPr>
        <w:t xml:space="preserve">. </w:t>
      </w:r>
    </w:p>
    <w:p w:rsidR="000C262D" w:rsidRPr="00330411" w:rsidRDefault="00361666" w:rsidP="00330411">
      <w:pPr>
        <w:rPr>
          <w:iCs/>
          <w:lang w:val="en-GB"/>
        </w:rPr>
      </w:pPr>
      <w:r>
        <w:rPr>
          <w:iCs/>
          <w:lang w:val="en-GB"/>
        </w:rPr>
        <w:t>Of those remaining,</w:t>
      </w:r>
      <w:r w:rsidR="00D63753" w:rsidRPr="00330411">
        <w:rPr>
          <w:iCs/>
          <w:lang w:val="en-GB"/>
        </w:rPr>
        <w:t xml:space="preserve"> there are </w:t>
      </w:r>
      <w:r>
        <w:rPr>
          <w:iCs/>
          <w:lang w:val="en-GB"/>
        </w:rPr>
        <w:t>eight</w:t>
      </w:r>
      <w:r w:rsidR="00D63753" w:rsidRPr="00330411">
        <w:rPr>
          <w:iCs/>
          <w:lang w:val="en-GB"/>
        </w:rPr>
        <w:t xml:space="preserve"> that require immediate investment </w:t>
      </w:r>
      <w:r w:rsidR="00330411" w:rsidRPr="00330411">
        <w:rPr>
          <w:iCs/>
          <w:lang w:val="en-GB"/>
        </w:rPr>
        <w:t xml:space="preserve">between now and 2020 to close the gap for vision, and these form the basis of </w:t>
      </w:r>
      <w:r w:rsidR="008C65E3">
        <w:rPr>
          <w:iCs/>
          <w:lang w:val="en-GB"/>
        </w:rPr>
        <w:t xml:space="preserve">the </w:t>
      </w:r>
      <w:r w:rsidR="00330411" w:rsidRPr="00330411">
        <w:rPr>
          <w:iCs/>
          <w:lang w:val="en-GB"/>
        </w:rPr>
        <w:t>Vision 2020 Australia 2019-20 Budget submission</w:t>
      </w:r>
      <w:r>
        <w:rPr>
          <w:rStyle w:val="FootnoteReference"/>
          <w:iCs/>
          <w:lang w:val="en-GB"/>
        </w:rPr>
        <w:footnoteReference w:id="8"/>
      </w:r>
      <w:r w:rsidR="00330411" w:rsidRPr="00330411">
        <w:rPr>
          <w:iCs/>
          <w:lang w:val="en-GB"/>
        </w:rPr>
        <w:t xml:space="preserve">. </w:t>
      </w:r>
      <w:r w:rsidR="00330411">
        <w:rPr>
          <w:iCs/>
          <w:lang w:val="en-GB"/>
        </w:rPr>
        <w:t>This combination of fixed term and ongoing investment includes:</w:t>
      </w:r>
      <w:r w:rsidR="00330411" w:rsidRPr="00330411">
        <w:rPr>
          <w:iCs/>
          <w:lang w:val="en-GB"/>
        </w:rPr>
        <w:t xml:space="preserve"> </w:t>
      </w:r>
    </w:p>
    <w:p w:rsidR="00330411" w:rsidRPr="00330411" w:rsidRDefault="00330411" w:rsidP="001139CE">
      <w:pPr>
        <w:pStyle w:val="ListParagraph0"/>
        <w:numPr>
          <w:ilvl w:val="0"/>
          <w:numId w:val="8"/>
        </w:numPr>
        <w:rPr>
          <w:iCs/>
          <w:lang w:val="en-GB"/>
        </w:rPr>
      </w:pPr>
      <w:r w:rsidRPr="00330411">
        <w:rPr>
          <w:iCs/>
          <w:lang w:val="en-GB"/>
        </w:rPr>
        <w:t>Expand the Visiting Optometrists Scheme (VOS) funding by $1.06 million in 2019-20</w:t>
      </w:r>
      <w:r w:rsidR="008C65E3">
        <w:rPr>
          <w:iCs/>
          <w:lang w:val="en-GB"/>
        </w:rPr>
        <w:t>,</w:t>
      </w:r>
      <w:r w:rsidRPr="00330411">
        <w:rPr>
          <w:iCs/>
          <w:lang w:val="en-GB"/>
        </w:rPr>
        <w:t xml:space="preserve"> increasing to an additional $4</w:t>
      </w:r>
      <w:r w:rsidR="008C65E3">
        <w:rPr>
          <w:iCs/>
          <w:lang w:val="en-GB"/>
        </w:rPr>
        <w:t>.7 million annually by 2023-24</w:t>
      </w:r>
      <w:r w:rsidR="00596099">
        <w:rPr>
          <w:iCs/>
          <w:lang w:val="en-GB"/>
        </w:rPr>
        <w:t xml:space="preserve"> ($</w:t>
      </w:r>
      <w:r w:rsidR="00082E55">
        <w:rPr>
          <w:iCs/>
          <w:lang w:val="en-GB"/>
        </w:rPr>
        <w:t>12.88</w:t>
      </w:r>
      <w:r w:rsidR="00596099">
        <w:rPr>
          <w:iCs/>
          <w:lang w:val="en-GB"/>
        </w:rPr>
        <w:t xml:space="preserve"> million over 4 years)</w:t>
      </w:r>
    </w:p>
    <w:p w:rsidR="000C262D" w:rsidRPr="00330411" w:rsidRDefault="000C262D" w:rsidP="001139CE">
      <w:pPr>
        <w:pStyle w:val="ListParagraph0"/>
        <w:numPr>
          <w:ilvl w:val="0"/>
          <w:numId w:val="8"/>
        </w:numPr>
        <w:rPr>
          <w:iCs/>
          <w:lang w:val="en-GB"/>
        </w:rPr>
      </w:pPr>
      <w:r w:rsidRPr="00330411">
        <w:rPr>
          <w:iCs/>
          <w:lang w:val="en-GB"/>
        </w:rPr>
        <w:t>Expand the Rural Health Outreach Fund (RHOF) by an addition</w:t>
      </w:r>
      <w:r w:rsidR="008C65E3">
        <w:rPr>
          <w:iCs/>
          <w:lang w:val="en-GB"/>
        </w:rPr>
        <w:t>al</w:t>
      </w:r>
      <w:r w:rsidRPr="00330411">
        <w:rPr>
          <w:iCs/>
          <w:lang w:val="en-GB"/>
        </w:rPr>
        <w:t xml:space="preserve"> $1.04</w:t>
      </w:r>
      <w:r w:rsidR="008C65E3">
        <w:rPr>
          <w:iCs/>
          <w:lang w:val="en-GB"/>
        </w:rPr>
        <w:t xml:space="preserve"> million per annum from 2019-20</w:t>
      </w:r>
      <w:r w:rsidR="00596099">
        <w:rPr>
          <w:iCs/>
          <w:lang w:val="en-GB"/>
        </w:rPr>
        <w:t xml:space="preserve"> ($4.33 million over 4 years)</w:t>
      </w:r>
    </w:p>
    <w:p w:rsidR="003B2A43" w:rsidRPr="00330411" w:rsidRDefault="000C262D" w:rsidP="001139CE">
      <w:pPr>
        <w:pStyle w:val="ListParagraph0"/>
        <w:numPr>
          <w:ilvl w:val="0"/>
          <w:numId w:val="8"/>
        </w:numPr>
        <w:rPr>
          <w:iCs/>
          <w:lang w:val="en-GB"/>
        </w:rPr>
      </w:pPr>
      <w:r w:rsidRPr="00330411">
        <w:rPr>
          <w:iCs/>
          <w:lang w:val="en-GB"/>
        </w:rPr>
        <w:t xml:space="preserve">Fund a project to co-design, implement and evaluate Aboriginal Community Controlled Health Organisation (ACCHO) led models of eye care </w:t>
      </w:r>
      <w:r w:rsidR="00596099">
        <w:rPr>
          <w:iCs/>
          <w:lang w:val="en-GB"/>
        </w:rPr>
        <w:t>($3.46 million over 4 years)</w:t>
      </w:r>
    </w:p>
    <w:p w:rsidR="000C262D" w:rsidRPr="00330411" w:rsidRDefault="000C262D" w:rsidP="001139CE">
      <w:pPr>
        <w:pStyle w:val="ListParagraph0"/>
        <w:numPr>
          <w:ilvl w:val="0"/>
          <w:numId w:val="8"/>
        </w:numPr>
        <w:rPr>
          <w:iCs/>
          <w:lang w:val="en-GB"/>
        </w:rPr>
      </w:pPr>
      <w:r w:rsidRPr="00330411">
        <w:rPr>
          <w:iCs/>
          <w:lang w:val="en-GB"/>
        </w:rPr>
        <w:t>Address equipment needs identified through phase 1 of the National Eye Care Eq</w:t>
      </w:r>
      <w:r w:rsidR="008C65E3">
        <w:rPr>
          <w:iCs/>
          <w:lang w:val="en-GB"/>
        </w:rPr>
        <w:t xml:space="preserve">uipment Inventory Project </w:t>
      </w:r>
      <w:r w:rsidRPr="00330411">
        <w:rPr>
          <w:iCs/>
          <w:lang w:val="en-GB"/>
        </w:rPr>
        <w:t>then support roll out of priorities identified th</w:t>
      </w:r>
      <w:r w:rsidR="008C65E3">
        <w:rPr>
          <w:iCs/>
          <w:lang w:val="en-GB"/>
        </w:rPr>
        <w:t>rough phase 2 from 2020 onwards</w:t>
      </w:r>
      <w:r w:rsidR="00596099">
        <w:rPr>
          <w:iCs/>
          <w:lang w:val="en-GB"/>
        </w:rPr>
        <w:t xml:space="preserve"> ($</w:t>
      </w:r>
      <w:r w:rsidR="00082E55">
        <w:rPr>
          <w:iCs/>
          <w:lang w:val="en-GB"/>
        </w:rPr>
        <w:t>4.21</w:t>
      </w:r>
      <w:r w:rsidR="00596099">
        <w:rPr>
          <w:iCs/>
          <w:lang w:val="en-GB"/>
        </w:rPr>
        <w:t xml:space="preserve"> million over 4 years)</w:t>
      </w:r>
    </w:p>
    <w:p w:rsidR="000C262D" w:rsidRPr="00082E55" w:rsidRDefault="00480C9C" w:rsidP="001139CE">
      <w:pPr>
        <w:pStyle w:val="ListParagraph0"/>
        <w:numPr>
          <w:ilvl w:val="0"/>
          <w:numId w:val="8"/>
        </w:numPr>
        <w:rPr>
          <w:iCs/>
          <w:lang w:val="en-GB"/>
        </w:rPr>
      </w:pPr>
      <w:r w:rsidRPr="00330411">
        <w:rPr>
          <w:iCs/>
          <w:lang w:val="en-GB"/>
        </w:rPr>
        <w:t xml:space="preserve">Build on ongoing work with states and territories and </w:t>
      </w:r>
      <w:r w:rsidR="008C65E3">
        <w:rPr>
          <w:iCs/>
          <w:lang w:val="en-GB"/>
        </w:rPr>
        <w:t>the National Aboriginal Community Controlled Health Organisation (</w:t>
      </w:r>
      <w:r w:rsidRPr="00330411">
        <w:rPr>
          <w:iCs/>
          <w:lang w:val="en-GB"/>
        </w:rPr>
        <w:t>NACCHO</w:t>
      </w:r>
      <w:r w:rsidR="008C65E3">
        <w:rPr>
          <w:iCs/>
          <w:lang w:val="en-GB"/>
        </w:rPr>
        <w:t>)</w:t>
      </w:r>
      <w:r w:rsidRPr="00330411">
        <w:rPr>
          <w:iCs/>
          <w:lang w:val="en-GB"/>
        </w:rPr>
        <w:t xml:space="preserve"> to achieve nationally consistent arrangements for the provision of affordable glasses and other optical aids to all Aboriginal and Torres Strait Islander people who need them </w:t>
      </w:r>
      <w:r w:rsidR="00596099">
        <w:rPr>
          <w:iCs/>
          <w:lang w:val="en-GB"/>
        </w:rPr>
        <w:t>(</w:t>
      </w:r>
      <w:r w:rsidR="00082E55">
        <w:rPr>
          <w:iCs/>
          <w:lang w:val="en-GB"/>
        </w:rPr>
        <w:t>initial investment $4.86</w:t>
      </w:r>
      <w:r w:rsidR="00596099">
        <w:rPr>
          <w:iCs/>
          <w:lang w:val="en-GB"/>
        </w:rPr>
        <w:t xml:space="preserve"> </w:t>
      </w:r>
      <w:r w:rsidR="00596099" w:rsidRPr="00082E55">
        <w:rPr>
          <w:iCs/>
          <w:lang w:val="en-GB"/>
        </w:rPr>
        <w:t>million over 4 years)</w:t>
      </w:r>
    </w:p>
    <w:p w:rsidR="000C262D" w:rsidRPr="00330411" w:rsidRDefault="00082E55" w:rsidP="001139CE">
      <w:pPr>
        <w:pStyle w:val="ListParagraph0"/>
        <w:numPr>
          <w:ilvl w:val="0"/>
          <w:numId w:val="8"/>
        </w:numPr>
        <w:rPr>
          <w:iCs/>
          <w:lang w:val="en-GB"/>
        </w:rPr>
      </w:pPr>
      <w:r w:rsidRPr="00082E55">
        <w:rPr>
          <w:iCs/>
          <w:lang w:val="en-GB"/>
        </w:rPr>
        <w:t xml:space="preserve">Improve local supports for people who need treatment </w:t>
      </w:r>
      <w:r w:rsidR="00596099" w:rsidRPr="00082E55">
        <w:rPr>
          <w:iCs/>
          <w:lang w:val="en-GB"/>
        </w:rPr>
        <w:t>($</w:t>
      </w:r>
      <w:r w:rsidRPr="00082E55">
        <w:rPr>
          <w:iCs/>
          <w:lang w:val="en-GB"/>
        </w:rPr>
        <w:t>20.12</w:t>
      </w:r>
      <w:r w:rsidR="00596099" w:rsidRPr="00082E55">
        <w:rPr>
          <w:iCs/>
          <w:lang w:val="en-GB"/>
        </w:rPr>
        <w:t xml:space="preserve"> million over</w:t>
      </w:r>
      <w:r w:rsidR="00596099">
        <w:rPr>
          <w:iCs/>
          <w:lang w:val="en-GB"/>
        </w:rPr>
        <w:t xml:space="preserve"> 4 years)</w:t>
      </w:r>
    </w:p>
    <w:p w:rsidR="000C262D" w:rsidRPr="00330411" w:rsidRDefault="00082E55" w:rsidP="001139CE">
      <w:pPr>
        <w:pStyle w:val="ListParagraph0"/>
        <w:numPr>
          <w:ilvl w:val="0"/>
          <w:numId w:val="8"/>
        </w:numPr>
        <w:rPr>
          <w:iCs/>
          <w:lang w:val="en-GB"/>
        </w:rPr>
      </w:pPr>
      <w:r>
        <w:rPr>
          <w:iCs/>
          <w:lang w:val="en-GB"/>
        </w:rPr>
        <w:t>F</w:t>
      </w:r>
      <w:r w:rsidR="00781815" w:rsidRPr="00330411">
        <w:rPr>
          <w:iCs/>
          <w:lang w:val="en-GB"/>
        </w:rPr>
        <w:t>und part time regional implem</w:t>
      </w:r>
      <w:r w:rsidR="008C65E3">
        <w:rPr>
          <w:iCs/>
          <w:lang w:val="en-GB"/>
        </w:rPr>
        <w:t>entation managers in 25 regions</w:t>
      </w:r>
      <w:r w:rsidR="00596099">
        <w:rPr>
          <w:iCs/>
          <w:lang w:val="en-GB"/>
        </w:rPr>
        <w:t xml:space="preserve"> ($5.06 million over 4 years)</w:t>
      </w:r>
    </w:p>
    <w:p w:rsidR="000C262D" w:rsidRDefault="00781815" w:rsidP="001139CE">
      <w:pPr>
        <w:pStyle w:val="ListParagraph0"/>
        <w:numPr>
          <w:ilvl w:val="0"/>
          <w:numId w:val="8"/>
        </w:numPr>
        <w:rPr>
          <w:iCs/>
          <w:lang w:val="en-GB"/>
        </w:rPr>
      </w:pPr>
      <w:r w:rsidRPr="00330411">
        <w:rPr>
          <w:iCs/>
          <w:lang w:val="en-GB"/>
        </w:rPr>
        <w:t>Establish a funding pool to support eye health training for ACCHO staff and development of a national network of ACCHO eye health contacts</w:t>
      </w:r>
      <w:r w:rsidR="00596099">
        <w:rPr>
          <w:iCs/>
          <w:lang w:val="en-GB"/>
        </w:rPr>
        <w:t xml:space="preserve"> ($4.23 million over 4 years)</w:t>
      </w:r>
      <w:r w:rsidR="00361666">
        <w:rPr>
          <w:iCs/>
          <w:lang w:val="en-GB"/>
        </w:rPr>
        <w:t>.</w:t>
      </w:r>
      <w:r w:rsidRPr="00330411">
        <w:rPr>
          <w:iCs/>
          <w:lang w:val="en-GB"/>
        </w:rPr>
        <w:t xml:space="preserve"> </w:t>
      </w:r>
    </w:p>
    <w:bookmarkEnd w:id="15"/>
    <w:p w:rsidR="006D2A3C" w:rsidRDefault="006D2A3C" w:rsidP="00FD72E9">
      <w:pPr>
        <w:pStyle w:val="Heading2"/>
        <w:rPr>
          <w:lang w:eastAsia="en-AU"/>
        </w:rPr>
      </w:pPr>
    </w:p>
    <w:p w:rsidR="00082E55" w:rsidRPr="00082E55" w:rsidRDefault="00082E55" w:rsidP="00082E55">
      <w:pPr>
        <w:rPr>
          <w:lang w:eastAsia="en-AU"/>
        </w:rPr>
      </w:pPr>
    </w:p>
    <w:p w:rsidR="00FD72E9" w:rsidRDefault="00FD72E9" w:rsidP="00084C01">
      <w:pPr>
        <w:pStyle w:val="Heading2"/>
        <w:rPr>
          <w:lang w:eastAsia="en-AU"/>
        </w:rPr>
      </w:pPr>
      <w:bookmarkStart w:id="19" w:name="_Toc536782765"/>
      <w:r>
        <w:rPr>
          <w:lang w:eastAsia="en-AU"/>
        </w:rPr>
        <w:lastRenderedPageBreak/>
        <w:t>Improve access to assistive technologies for people who are blind or vision impaired</w:t>
      </w:r>
      <w:bookmarkEnd w:id="19"/>
    </w:p>
    <w:p w:rsidR="006D19EA" w:rsidRDefault="006D19EA" w:rsidP="001D320E">
      <w:pPr>
        <w:widowControl/>
        <w:spacing w:before="120"/>
        <w:rPr>
          <w:color w:val="auto"/>
          <w:szCs w:val="24"/>
          <w:lang w:eastAsia="en-AU"/>
        </w:rPr>
      </w:pPr>
      <w:r>
        <w:rPr>
          <w:color w:val="auto"/>
          <w:szCs w:val="24"/>
          <w:lang w:eastAsia="en-AU"/>
        </w:rPr>
        <w:t>A range of Vision 2020 Australia members, particularly those work with people who are blind or vision impaired, have identified funding assistive technologies as a critical priority for increasing social and economic participation.</w:t>
      </w:r>
    </w:p>
    <w:p w:rsidR="001D320E" w:rsidRPr="001D320E" w:rsidRDefault="001D320E" w:rsidP="001D320E">
      <w:pPr>
        <w:widowControl/>
        <w:spacing w:before="120"/>
        <w:rPr>
          <w:color w:val="auto"/>
          <w:szCs w:val="24"/>
          <w:lang w:eastAsia="en-AU"/>
        </w:rPr>
      </w:pPr>
      <w:r w:rsidRPr="001D320E">
        <w:rPr>
          <w:color w:val="auto"/>
          <w:szCs w:val="24"/>
          <w:lang w:eastAsia="en-AU"/>
        </w:rPr>
        <w:t>Increasing advancements in low vision aids and assistive technologies are generating new and exciting opportunities to provide timely and effective interventions for people with blindness and low vision. Although the effectiveness of assistive techn</w:t>
      </w:r>
      <w:r w:rsidR="0071780C">
        <w:rPr>
          <w:color w:val="auto"/>
          <w:szCs w:val="24"/>
          <w:lang w:eastAsia="en-AU"/>
        </w:rPr>
        <w:t>ologies continue</w:t>
      </w:r>
      <w:r w:rsidRPr="001D320E">
        <w:rPr>
          <w:color w:val="auto"/>
          <w:szCs w:val="24"/>
          <w:lang w:eastAsia="en-AU"/>
        </w:rPr>
        <w:t xml:space="preserve"> to increase, barriers are preventing the vast majority of people with </w:t>
      </w:r>
      <w:r w:rsidR="00AF068D">
        <w:rPr>
          <w:color w:val="auto"/>
          <w:szCs w:val="24"/>
          <w:lang w:eastAsia="en-AU"/>
        </w:rPr>
        <w:t>vision impairment</w:t>
      </w:r>
      <w:r w:rsidRPr="001D320E">
        <w:rPr>
          <w:color w:val="auto"/>
          <w:szCs w:val="24"/>
          <w:lang w:eastAsia="en-AU"/>
        </w:rPr>
        <w:t xml:space="preserve"> from accessing these transformative innovations, with only an estimated 15% of people with low vision accessing low vision aids</w:t>
      </w:r>
      <w:r w:rsidRPr="001D320E">
        <w:rPr>
          <w:color w:val="auto"/>
          <w:szCs w:val="24"/>
          <w:vertAlign w:val="superscript"/>
          <w:lang w:eastAsia="en-AU"/>
        </w:rPr>
        <w:footnoteReference w:id="9"/>
      </w:r>
      <w:r w:rsidRPr="001D320E">
        <w:rPr>
          <w:color w:val="auto"/>
          <w:szCs w:val="24"/>
          <w:lang w:eastAsia="en-AU"/>
        </w:rPr>
        <w:t>.</w:t>
      </w:r>
    </w:p>
    <w:p w:rsidR="001D320E" w:rsidRPr="001D320E" w:rsidRDefault="001D320E" w:rsidP="001D320E">
      <w:pPr>
        <w:pStyle w:val="BodyText"/>
        <w:rPr>
          <w:rFonts w:ascii="Trebuchet MS" w:hAnsi="Trebuchet MS"/>
        </w:rPr>
      </w:pPr>
      <w:r w:rsidRPr="001D320E">
        <w:rPr>
          <w:rFonts w:ascii="Trebuchet MS" w:hAnsi="Trebuchet MS"/>
        </w:rPr>
        <w:t xml:space="preserve">Under current arrangements, </w:t>
      </w:r>
      <w:r w:rsidR="00467916">
        <w:rPr>
          <w:rFonts w:ascii="Trebuchet MS" w:hAnsi="Trebuchet MS"/>
        </w:rPr>
        <w:t xml:space="preserve">eligible </w:t>
      </w:r>
      <w:r w:rsidRPr="001D320E">
        <w:rPr>
          <w:rFonts w:ascii="Trebuchet MS" w:hAnsi="Trebuchet MS"/>
        </w:rPr>
        <w:t>participants in the National Disability Insurance Scheme</w:t>
      </w:r>
      <w:r>
        <w:rPr>
          <w:rFonts w:ascii="Trebuchet MS" w:hAnsi="Trebuchet MS"/>
        </w:rPr>
        <w:t xml:space="preserve"> (NDIS) </w:t>
      </w:r>
      <w:r w:rsidRPr="001D320E">
        <w:rPr>
          <w:rFonts w:ascii="Trebuchet MS" w:hAnsi="Trebuchet MS"/>
        </w:rPr>
        <w:t xml:space="preserve">can access </w:t>
      </w:r>
      <w:r w:rsidR="0071780C" w:rsidRPr="001D320E">
        <w:rPr>
          <w:rFonts w:ascii="Trebuchet MS" w:hAnsi="Trebuchet MS"/>
        </w:rPr>
        <w:t>fully funded</w:t>
      </w:r>
      <w:r w:rsidRPr="001D320E">
        <w:rPr>
          <w:rFonts w:ascii="Trebuchet MS" w:hAnsi="Trebuchet MS"/>
        </w:rPr>
        <w:t xml:space="preserve"> aids and equipment </w:t>
      </w:r>
      <w:r>
        <w:rPr>
          <w:rFonts w:ascii="Trebuchet MS" w:hAnsi="Trebuchet MS"/>
        </w:rPr>
        <w:t>if the</w:t>
      </w:r>
      <w:r w:rsidR="00467916">
        <w:rPr>
          <w:rFonts w:ascii="Trebuchet MS" w:hAnsi="Trebuchet MS"/>
        </w:rPr>
        <w:t xml:space="preserve"> aid is assessed as being “reasonable and necessary</w:t>
      </w:r>
      <w:r w:rsidR="00197E20">
        <w:rPr>
          <w:rFonts w:ascii="Trebuchet MS" w:hAnsi="Trebuchet MS"/>
        </w:rPr>
        <w:t>”</w:t>
      </w:r>
      <w:r>
        <w:rPr>
          <w:rFonts w:ascii="Trebuchet MS" w:hAnsi="Trebuchet MS"/>
        </w:rPr>
        <w:t xml:space="preserve">. </w:t>
      </w:r>
      <w:r w:rsidRPr="001D320E">
        <w:rPr>
          <w:rFonts w:ascii="Trebuchet MS" w:hAnsi="Trebuchet MS"/>
        </w:rPr>
        <w:t>However, people who</w:t>
      </w:r>
      <w:r w:rsidR="00467916">
        <w:rPr>
          <w:rFonts w:ascii="Trebuchet MS" w:hAnsi="Trebuchet MS"/>
        </w:rPr>
        <w:t xml:space="preserve"> are over 65 when the NDIS rolls out in their region or</w:t>
      </w:r>
      <w:r w:rsidR="00197E20">
        <w:rPr>
          <w:rFonts w:ascii="Trebuchet MS" w:hAnsi="Trebuchet MS"/>
        </w:rPr>
        <w:t xml:space="preserve"> </w:t>
      </w:r>
      <w:r w:rsidRPr="001D320E">
        <w:rPr>
          <w:rFonts w:ascii="Trebuchet MS" w:hAnsi="Trebuchet MS"/>
        </w:rPr>
        <w:t>acquire a disability over the age of 65 are not eligible for individually funded NDIS packages and would be expected to access these supports through the aged care system</w:t>
      </w:r>
      <w:r>
        <w:rPr>
          <w:rFonts w:ascii="Trebuchet MS" w:hAnsi="Trebuchet MS"/>
        </w:rPr>
        <w:t xml:space="preserve">. </w:t>
      </w:r>
      <w:r w:rsidRPr="001D320E">
        <w:rPr>
          <w:rFonts w:ascii="Trebuchet MS" w:hAnsi="Trebuchet MS"/>
        </w:rPr>
        <w:t xml:space="preserve">Home Care Packages offer some </w:t>
      </w:r>
      <w:r w:rsidR="00AF068D">
        <w:rPr>
          <w:rFonts w:ascii="Trebuchet MS" w:hAnsi="Trebuchet MS"/>
        </w:rPr>
        <w:t>assistive technology funding, but</w:t>
      </w:r>
      <w:r w:rsidRPr="001D320E">
        <w:rPr>
          <w:rFonts w:ascii="Trebuchet MS" w:hAnsi="Trebuchet MS"/>
        </w:rPr>
        <w:t xml:space="preserve"> are limited and often not prioritised for people who are blind or vision impaired.</w:t>
      </w:r>
      <w:r w:rsidR="00AF068D">
        <w:rPr>
          <w:rFonts w:ascii="Trebuchet MS" w:hAnsi="Trebuchet MS"/>
        </w:rPr>
        <w:t xml:space="preserve"> </w:t>
      </w:r>
      <w:r w:rsidR="00AF068D" w:rsidRPr="00AF068D">
        <w:rPr>
          <w:rFonts w:ascii="Trebuchet MS" w:hAnsi="Trebuchet MS"/>
        </w:rPr>
        <w:t>Where government-funded support is not available, people with low vision or blindness must fund the cost of assistive technologies themselves</w:t>
      </w:r>
      <w:r w:rsidR="00AF068D">
        <w:rPr>
          <w:rFonts w:ascii="Trebuchet MS" w:hAnsi="Trebuchet MS"/>
        </w:rPr>
        <w:t>, which can be a significant barrier for some people.</w:t>
      </w:r>
    </w:p>
    <w:p w:rsidR="001D320E" w:rsidRDefault="001D320E" w:rsidP="001D320E">
      <w:pPr>
        <w:widowControl/>
        <w:spacing w:before="120"/>
        <w:rPr>
          <w:color w:val="auto"/>
          <w:szCs w:val="24"/>
          <w:lang w:eastAsia="en-AU"/>
        </w:rPr>
      </w:pPr>
      <w:r w:rsidRPr="001D320E">
        <w:rPr>
          <w:color w:val="auto"/>
          <w:szCs w:val="24"/>
          <w:lang w:eastAsia="en-AU"/>
        </w:rPr>
        <w:t xml:space="preserve">The timely access to appropriate aids and assistive technology can lead to considerable health and socio-economic benefits, especially through its capacity to keep elderly Australians within their own homes. Low vision aids have the potential to </w:t>
      </w:r>
      <w:r w:rsidR="00220177">
        <w:rPr>
          <w:color w:val="auto"/>
          <w:szCs w:val="24"/>
          <w:lang w:eastAsia="en-AU"/>
        </w:rPr>
        <w:t>enable people</w:t>
      </w:r>
      <w:r w:rsidR="003A65BD">
        <w:rPr>
          <w:color w:val="auto"/>
          <w:szCs w:val="24"/>
          <w:lang w:eastAsia="en-AU"/>
        </w:rPr>
        <w:t xml:space="preserve"> to remain independent and self-</w:t>
      </w:r>
      <w:r w:rsidR="00220177">
        <w:rPr>
          <w:color w:val="auto"/>
          <w:szCs w:val="24"/>
          <w:lang w:eastAsia="en-AU"/>
        </w:rPr>
        <w:t xml:space="preserve">manage activities of daily living and/or </w:t>
      </w:r>
      <w:r w:rsidRPr="001D320E">
        <w:rPr>
          <w:color w:val="auto"/>
          <w:szCs w:val="24"/>
          <w:lang w:eastAsia="en-AU"/>
        </w:rPr>
        <w:t>facilitate the reablement of older Aust</w:t>
      </w:r>
      <w:r w:rsidR="00AF068D">
        <w:rPr>
          <w:color w:val="auto"/>
          <w:szCs w:val="24"/>
          <w:lang w:eastAsia="en-AU"/>
        </w:rPr>
        <w:t>ralians</w:t>
      </w:r>
      <w:r w:rsidRPr="001D320E">
        <w:rPr>
          <w:color w:val="auto"/>
          <w:szCs w:val="24"/>
          <w:lang w:eastAsia="en-AU"/>
        </w:rPr>
        <w:t xml:space="preserve">. This would </w:t>
      </w:r>
      <w:r w:rsidR="00AF068D">
        <w:rPr>
          <w:color w:val="auto"/>
          <w:szCs w:val="24"/>
          <w:lang w:eastAsia="en-AU"/>
        </w:rPr>
        <w:t>assist</w:t>
      </w:r>
      <w:r w:rsidRPr="001D320E">
        <w:rPr>
          <w:color w:val="auto"/>
          <w:szCs w:val="24"/>
          <w:lang w:eastAsia="en-AU"/>
        </w:rPr>
        <w:t xml:space="preserve"> older Australians to participate more in their community, help</w:t>
      </w:r>
      <w:r w:rsidR="0071780C">
        <w:rPr>
          <w:color w:val="auto"/>
          <w:szCs w:val="24"/>
          <w:lang w:eastAsia="en-AU"/>
        </w:rPr>
        <w:t xml:space="preserve"> them</w:t>
      </w:r>
      <w:r w:rsidRPr="001D320E">
        <w:rPr>
          <w:color w:val="auto"/>
          <w:szCs w:val="24"/>
          <w:lang w:eastAsia="en-AU"/>
        </w:rPr>
        <w:t xml:space="preserve"> maintain</w:t>
      </w:r>
      <w:r w:rsidR="0071780C">
        <w:rPr>
          <w:color w:val="auto"/>
          <w:szCs w:val="24"/>
          <w:lang w:eastAsia="en-AU"/>
        </w:rPr>
        <w:t xml:space="preserve"> their</w:t>
      </w:r>
      <w:r w:rsidRPr="001D320E">
        <w:rPr>
          <w:color w:val="auto"/>
          <w:szCs w:val="24"/>
          <w:lang w:eastAsia="en-AU"/>
        </w:rPr>
        <w:t xml:space="preserve"> independence by providing the opportunity to complete household activities, and </w:t>
      </w:r>
      <w:r w:rsidR="00AF068D">
        <w:rPr>
          <w:color w:val="auto"/>
          <w:szCs w:val="24"/>
          <w:lang w:eastAsia="en-AU"/>
        </w:rPr>
        <w:t>enable</w:t>
      </w:r>
      <w:r w:rsidRPr="001D320E">
        <w:rPr>
          <w:color w:val="auto"/>
          <w:szCs w:val="24"/>
          <w:lang w:eastAsia="en-AU"/>
        </w:rPr>
        <w:t xml:space="preserve"> older Australians with vision impairment the opportunity to age actively in their own homes</w:t>
      </w:r>
      <w:r w:rsidRPr="001D320E">
        <w:rPr>
          <w:color w:val="auto"/>
          <w:szCs w:val="24"/>
          <w:vertAlign w:val="superscript"/>
          <w:lang w:eastAsia="en-AU"/>
        </w:rPr>
        <w:footnoteReference w:id="10"/>
      </w:r>
      <w:r w:rsidRPr="001D320E">
        <w:rPr>
          <w:color w:val="auto"/>
          <w:szCs w:val="24"/>
          <w:lang w:eastAsia="en-AU"/>
        </w:rPr>
        <w:t>.</w:t>
      </w:r>
    </w:p>
    <w:p w:rsidR="001D320E" w:rsidRDefault="00FD72E9" w:rsidP="00361666">
      <w:pPr>
        <w:pStyle w:val="Heading4"/>
      </w:pPr>
      <w:bookmarkStart w:id="20" w:name="_Toc535927986"/>
      <w:r>
        <w:t xml:space="preserve">Priority for </w:t>
      </w:r>
      <w:r w:rsidRPr="005C332C">
        <w:t>201</w:t>
      </w:r>
      <w:r>
        <w:t>9</w:t>
      </w:r>
      <w:r w:rsidRPr="005C332C">
        <w:t>/</w:t>
      </w:r>
      <w:r>
        <w:t>20</w:t>
      </w:r>
      <w:r w:rsidRPr="005C332C">
        <w:t xml:space="preserve"> Budget investment</w:t>
      </w:r>
      <w:bookmarkEnd w:id="20"/>
    </w:p>
    <w:p w:rsidR="006D2A3C" w:rsidRDefault="006D19EA" w:rsidP="001D320E">
      <w:pPr>
        <w:pStyle w:val="BodyText"/>
      </w:pPr>
      <w:r>
        <w:rPr>
          <w:rFonts w:ascii="Trebuchet MS" w:hAnsi="Trebuchet MS"/>
        </w:rPr>
        <w:t>Fund a national program to improve access to assist</w:t>
      </w:r>
      <w:r w:rsidR="00467916">
        <w:rPr>
          <w:rFonts w:ascii="Trebuchet MS" w:hAnsi="Trebuchet MS"/>
        </w:rPr>
        <w:t xml:space="preserve">ive technology for people who are blind or vision impaired </w:t>
      </w:r>
      <w:r w:rsidR="00AF068D">
        <w:rPr>
          <w:rFonts w:ascii="Trebuchet MS" w:hAnsi="Trebuchet MS"/>
        </w:rPr>
        <w:t xml:space="preserve"> </w:t>
      </w:r>
      <w:r w:rsidR="00467916">
        <w:rPr>
          <w:rFonts w:ascii="Trebuchet MS" w:hAnsi="Trebuchet MS"/>
        </w:rPr>
        <w:t xml:space="preserve">and </w:t>
      </w:r>
      <w:r w:rsidR="00AF068D">
        <w:rPr>
          <w:rFonts w:ascii="Trebuchet MS" w:hAnsi="Trebuchet MS"/>
        </w:rPr>
        <w:t>cannot access these supports through other programs.</w:t>
      </w:r>
      <w:r w:rsidR="006D2A3C">
        <w:br w:type="page"/>
      </w:r>
    </w:p>
    <w:p w:rsidR="00FD72E9" w:rsidRDefault="00FD72E9" w:rsidP="00FD72E9">
      <w:pPr>
        <w:pStyle w:val="Heading2"/>
      </w:pPr>
      <w:bookmarkStart w:id="21" w:name="_Toc536782766"/>
      <w:r>
        <w:lastRenderedPageBreak/>
        <w:t>Support a 2020 National Eye Health Survey</w:t>
      </w:r>
      <w:bookmarkEnd w:id="21"/>
    </w:p>
    <w:p w:rsidR="00FD72E9" w:rsidRDefault="00FD72E9" w:rsidP="00FD72E9">
      <w:r>
        <w:t>The initial National Eye Health Survey (NEHS) in 2015 was the first comprehensive national survey of the prevalence and causes of vision impairment and blindness for Australians and provided a benchmark against which to measure national progress in eye health and vision care.</w:t>
      </w:r>
    </w:p>
    <w:p w:rsidR="00FD72E9" w:rsidRDefault="00FD72E9" w:rsidP="00FD72E9">
      <w:r>
        <w:t>A number of well documented public health and environmental factors, with associated economic implications, underline the need for a future NEHS, including:</w:t>
      </w:r>
    </w:p>
    <w:p w:rsidR="00FD72E9" w:rsidRDefault="00FD72E9" w:rsidP="001139CE">
      <w:pPr>
        <w:pStyle w:val="ListParagraph0"/>
        <w:widowControl/>
        <w:numPr>
          <w:ilvl w:val="0"/>
          <w:numId w:val="7"/>
        </w:numPr>
        <w:spacing w:after="0" w:line="259" w:lineRule="auto"/>
      </w:pPr>
      <w:r>
        <w:t>The disparity in major eye disease rates between Aboriginal and Torres Strait Islander people and other Australians, such as diabetic retinopathy and cataract.</w:t>
      </w:r>
    </w:p>
    <w:p w:rsidR="00FD72E9" w:rsidRDefault="00FD72E9" w:rsidP="001139CE">
      <w:pPr>
        <w:pStyle w:val="ListParagraph0"/>
        <w:widowControl/>
        <w:numPr>
          <w:ilvl w:val="0"/>
          <w:numId w:val="7"/>
        </w:numPr>
        <w:spacing w:after="0" w:line="259" w:lineRule="auto"/>
      </w:pPr>
      <w:r>
        <w:t>The differences in the prevalence of vision loss between Aboriginal and Torres Strait Islander people and other Australians.</w:t>
      </w:r>
    </w:p>
    <w:p w:rsidR="00FD72E9" w:rsidRDefault="00FD72E9" w:rsidP="001139CE">
      <w:pPr>
        <w:pStyle w:val="ListParagraph0"/>
        <w:widowControl/>
        <w:numPr>
          <w:ilvl w:val="0"/>
          <w:numId w:val="7"/>
        </w:numPr>
        <w:spacing w:after="0" w:line="259" w:lineRule="auto"/>
      </w:pPr>
      <w:r>
        <w:t>The marked increase in our ageing population, where it is estimated that almost 85% of all vision impairment will be among those aged 50 years or more.</w:t>
      </w:r>
    </w:p>
    <w:p w:rsidR="00FD72E9" w:rsidRDefault="00FD72E9" w:rsidP="004334BE">
      <w:pPr>
        <w:pStyle w:val="ListParagraph0"/>
        <w:numPr>
          <w:ilvl w:val="0"/>
          <w:numId w:val="7"/>
        </w:numPr>
      </w:pPr>
      <w:r>
        <w:t>The rapid rise in the prevalence of diabetes, and consequently diabetic eye disease.</w:t>
      </w:r>
    </w:p>
    <w:p w:rsidR="00FD72E9" w:rsidRDefault="00FD72E9" w:rsidP="00FD72E9">
      <w:r>
        <w:rPr>
          <w:color w:val="auto"/>
          <w:szCs w:val="24"/>
          <w:lang w:eastAsia="en-AU"/>
        </w:rPr>
        <w:t>It is recommended that t</w:t>
      </w:r>
      <w:r w:rsidRPr="00D77CCB">
        <w:rPr>
          <w:color w:val="auto"/>
          <w:szCs w:val="24"/>
          <w:lang w:eastAsia="en-AU"/>
        </w:rPr>
        <w:t xml:space="preserve">he Australian Government </w:t>
      </w:r>
      <w:r>
        <w:rPr>
          <w:color w:val="auto"/>
          <w:szCs w:val="24"/>
          <w:lang w:eastAsia="en-AU"/>
        </w:rPr>
        <w:t xml:space="preserve">fund a second NEHS to accurately track its progress in reducing the burden of blindness and vision impairment.  </w:t>
      </w:r>
      <w:r>
        <w:t>A second NEHS 2020 will provide comparable data to what was collected in 2015, enabling accurate mapping of progress in reducing the burden of vision loss and an effective mechanism to target health care resources effectively. It will strengthen Australia’s eye health and vision care evidence base, enabling the Australian Government to outline its contribution to achieving the aims set out in the Global Action Plan</w:t>
      </w:r>
      <w:r w:rsidR="004334BE">
        <w:t>,</w:t>
      </w:r>
      <w:r>
        <w:t xml:space="preserve"> and further quantify progress in closing the gap for vision between Aboriginal and Torres Strait Islander people and non Indigenous Australians</w:t>
      </w:r>
      <w:r w:rsidR="004334BE">
        <w:rPr>
          <w:rStyle w:val="FootnoteReference"/>
        </w:rPr>
        <w:footnoteReference w:id="11"/>
      </w:r>
      <w:r>
        <w:t xml:space="preserve">. </w:t>
      </w:r>
    </w:p>
    <w:p w:rsidR="00FD72E9" w:rsidRDefault="00FD72E9" w:rsidP="00FD72E9">
      <w:r>
        <w:t xml:space="preserve">In addition to supporting the evaluation of the impact of existing eye healthcare services, the NEHS 2020 will also guide future resource allocation, policy development and economic analysis for effective service delivery in Australia. The completion of this work will enable the collation of high quality national data at two time points which will, for the first time, permit sophisticated projection analysis of the trends in vision impairment and major eye disease in Australia. </w:t>
      </w:r>
    </w:p>
    <w:p w:rsidR="00FD72E9" w:rsidRDefault="00FD72E9" w:rsidP="00FD72E9">
      <w:r>
        <w:t>By endorsing and providing funding for a future NEHS, the Australian eye health and vision care sector will demonstrate a truly collaborative partnership of government, non-government and the private sector working together to deliver mutually beneficial research essential to achieving evidence-based eye health outcomes for all Australians.</w:t>
      </w:r>
    </w:p>
    <w:p w:rsidR="00FD72E9" w:rsidRPr="005C332C" w:rsidRDefault="00FD72E9" w:rsidP="00361666">
      <w:pPr>
        <w:pStyle w:val="Heading4"/>
      </w:pPr>
      <w:bookmarkStart w:id="22" w:name="_Toc535927988"/>
      <w:r>
        <w:t xml:space="preserve">Priority for </w:t>
      </w:r>
      <w:r w:rsidRPr="005C332C">
        <w:t>201</w:t>
      </w:r>
      <w:r>
        <w:t>9</w:t>
      </w:r>
      <w:r w:rsidRPr="005C332C">
        <w:t>/</w:t>
      </w:r>
      <w:r>
        <w:t>20</w:t>
      </w:r>
      <w:r w:rsidRPr="005C332C">
        <w:t xml:space="preserve"> Budget investment</w:t>
      </w:r>
      <w:bookmarkEnd w:id="22"/>
    </w:p>
    <w:p w:rsidR="00FD72E9" w:rsidRDefault="00FD72E9" w:rsidP="00FD72E9">
      <w:pPr>
        <w:widowControl/>
        <w:spacing w:after="0" w:line="259" w:lineRule="auto"/>
      </w:pPr>
      <w:r>
        <w:rPr>
          <w:color w:val="auto"/>
          <w:szCs w:val="24"/>
          <w:lang w:eastAsia="en-AU"/>
        </w:rPr>
        <w:t>Funding of $</w:t>
      </w:r>
      <w:r w:rsidR="00D66A81">
        <w:rPr>
          <w:color w:val="auto"/>
          <w:szCs w:val="24"/>
          <w:lang w:eastAsia="en-AU"/>
        </w:rPr>
        <w:t>4.4 million</w:t>
      </w:r>
      <w:r>
        <w:rPr>
          <w:color w:val="auto"/>
          <w:szCs w:val="24"/>
          <w:lang w:eastAsia="en-AU"/>
        </w:rPr>
        <w:t xml:space="preserve"> over two years is required to support the design, delivery and analysis of results of NEHS</w:t>
      </w:r>
      <w:r w:rsidR="004334BE">
        <w:rPr>
          <w:color w:val="auto"/>
          <w:szCs w:val="24"/>
          <w:lang w:eastAsia="en-AU"/>
        </w:rPr>
        <w:t xml:space="preserve"> </w:t>
      </w:r>
      <w:r>
        <w:rPr>
          <w:color w:val="auto"/>
          <w:szCs w:val="24"/>
          <w:lang w:eastAsia="en-AU"/>
        </w:rPr>
        <w:t>2020</w:t>
      </w:r>
      <w:r w:rsidR="009C1955">
        <w:rPr>
          <w:color w:val="auto"/>
          <w:szCs w:val="24"/>
          <w:lang w:eastAsia="en-AU"/>
        </w:rPr>
        <w:t xml:space="preserve">: this is </w:t>
      </w:r>
      <w:r w:rsidR="009C1955">
        <w:t>b</w:t>
      </w:r>
      <w:r>
        <w:t>ased on the 2016 NEHS and the financial and in-kind contributions</w:t>
      </w:r>
      <w:r w:rsidR="009C1955">
        <w:t xml:space="preserve">. </w:t>
      </w:r>
      <w:r>
        <w:t>A funding commitment is required by mid-2019 to allow data collection and analysis to occur within strategically critical timeframes.</w:t>
      </w:r>
    </w:p>
    <w:p w:rsidR="00044505" w:rsidRDefault="00044505" w:rsidP="00FD72E9">
      <w:pPr>
        <w:widowControl/>
        <w:spacing w:after="0" w:line="259" w:lineRule="auto"/>
      </w:pPr>
    </w:p>
    <w:p w:rsidR="00044505" w:rsidRDefault="00044505" w:rsidP="00FD72E9">
      <w:pPr>
        <w:widowControl/>
        <w:spacing w:after="0" w:line="259" w:lineRule="auto"/>
      </w:pPr>
    </w:p>
    <w:p w:rsidR="00044505" w:rsidRPr="002A12C1" w:rsidRDefault="00044505" w:rsidP="00FD72E9">
      <w:pPr>
        <w:widowControl/>
        <w:spacing w:after="0" w:line="259" w:lineRule="auto"/>
      </w:pPr>
    </w:p>
    <w:p w:rsidR="00361666" w:rsidRDefault="00361666" w:rsidP="00FD72E9">
      <w:pPr>
        <w:pStyle w:val="Heading2"/>
        <w:rPr>
          <w:lang w:eastAsia="en-AU"/>
        </w:rPr>
      </w:pPr>
      <w:r>
        <w:rPr>
          <w:lang w:eastAsia="en-AU"/>
        </w:rPr>
        <w:br w:type="page"/>
      </w:r>
    </w:p>
    <w:p w:rsidR="00330411" w:rsidRDefault="00330411" w:rsidP="00FD72E9">
      <w:pPr>
        <w:pStyle w:val="Heading2"/>
        <w:rPr>
          <w:lang w:eastAsia="en-AU"/>
        </w:rPr>
      </w:pPr>
      <w:bookmarkStart w:id="23" w:name="_Toc536782767"/>
      <w:r>
        <w:rPr>
          <w:lang w:eastAsia="en-AU"/>
        </w:rPr>
        <w:lastRenderedPageBreak/>
        <w:t>Increase support for international eye health programs</w:t>
      </w:r>
      <w:bookmarkEnd w:id="23"/>
    </w:p>
    <w:p w:rsidR="003A16F3" w:rsidRPr="007A714C" w:rsidRDefault="003A16F3" w:rsidP="003A16F3">
      <w:pPr>
        <w:widowControl/>
        <w:spacing w:before="120"/>
        <w:rPr>
          <w:color w:val="auto"/>
          <w:szCs w:val="24"/>
          <w:lang w:eastAsia="en-AU"/>
        </w:rPr>
      </w:pPr>
      <w:r w:rsidRPr="007A714C">
        <w:rPr>
          <w:color w:val="auto"/>
          <w:szCs w:val="24"/>
          <w:lang w:eastAsia="en-AU"/>
        </w:rPr>
        <w:t>Australia’s foreign aid investment in eye health and vision care is vital to lifting our region’s most vulnerable people out of poverty</w:t>
      </w:r>
      <w:r w:rsidR="00537088">
        <w:rPr>
          <w:color w:val="auto"/>
          <w:szCs w:val="24"/>
          <w:lang w:eastAsia="en-AU"/>
        </w:rPr>
        <w:t>.</w:t>
      </w:r>
    </w:p>
    <w:p w:rsidR="00AB6CE1" w:rsidRDefault="003A16F3" w:rsidP="003A16F3">
      <w:pPr>
        <w:spacing w:before="120"/>
        <w:rPr>
          <w:iCs/>
        </w:rPr>
      </w:pPr>
      <w:r w:rsidRPr="005E3622">
        <w:rPr>
          <w:iCs/>
        </w:rPr>
        <w:t>Globally, of the 253 million people that live with vision impairment, 36 million are blind and 217 million have moderate to severe vision impairment</w:t>
      </w:r>
      <w:r w:rsidR="00AB6CE1">
        <w:rPr>
          <w:iCs/>
        </w:rPr>
        <w:t xml:space="preserve">.  In the Indo-Pacific region, </w:t>
      </w:r>
      <w:r w:rsidR="00AB6CE1" w:rsidRPr="00AB6CE1">
        <w:rPr>
          <w:iCs/>
        </w:rPr>
        <w:t xml:space="preserve">there are more than 15 million </w:t>
      </w:r>
      <w:r w:rsidR="00AB6CE1">
        <w:rPr>
          <w:iCs/>
        </w:rPr>
        <w:t xml:space="preserve">people who are </w:t>
      </w:r>
      <w:r w:rsidR="00AB6CE1" w:rsidRPr="00AB6CE1">
        <w:rPr>
          <w:iCs/>
        </w:rPr>
        <w:t>blind and another 82 million people that have a moderate to severe visual impairment. Over the next 20 years</w:t>
      </w:r>
      <w:r w:rsidR="004334BE">
        <w:rPr>
          <w:iCs/>
        </w:rPr>
        <w:t>,</w:t>
      </w:r>
      <w:r w:rsidR="00AB6CE1" w:rsidRPr="00AB6CE1">
        <w:rPr>
          <w:iCs/>
        </w:rPr>
        <w:t xml:space="preserve"> that number is set to rise considerably</w:t>
      </w:r>
      <w:r w:rsidR="00AB6CE1">
        <w:rPr>
          <w:iCs/>
        </w:rPr>
        <w:t>.</w:t>
      </w:r>
    </w:p>
    <w:p w:rsidR="003A16F3" w:rsidRPr="007A714C" w:rsidRDefault="003A16F3" w:rsidP="003A16F3">
      <w:pPr>
        <w:widowControl/>
        <w:spacing w:before="120"/>
        <w:rPr>
          <w:color w:val="auto"/>
          <w:szCs w:val="24"/>
          <w:lang w:eastAsia="en-AU"/>
        </w:rPr>
      </w:pPr>
      <w:r w:rsidRPr="007A714C">
        <w:rPr>
          <w:color w:val="auto"/>
          <w:szCs w:val="24"/>
          <w:lang w:eastAsia="en-AU"/>
        </w:rPr>
        <w:t>Where the Australian Government has supported eye health and vision care, significant gains have been made towards eliminating avoidable vision loss and blindness.</w:t>
      </w:r>
      <w:r>
        <w:rPr>
          <w:color w:val="auto"/>
          <w:szCs w:val="24"/>
          <w:lang w:eastAsia="en-AU"/>
        </w:rPr>
        <w:t xml:space="preserve"> </w:t>
      </w:r>
      <w:r w:rsidRPr="007A714C">
        <w:rPr>
          <w:color w:val="auto"/>
          <w:szCs w:val="24"/>
          <w:lang w:eastAsia="en-AU"/>
        </w:rPr>
        <w:t>Funding eye health and vision care programs has immediate, tangible results. Globally, there is a return of $4 for every $1 invested in eye health and vision care</w:t>
      </w:r>
      <w:r>
        <w:rPr>
          <w:rStyle w:val="FootnoteReference"/>
          <w:color w:val="auto"/>
          <w:szCs w:val="24"/>
          <w:lang w:eastAsia="en-AU"/>
        </w:rPr>
        <w:footnoteReference w:id="12"/>
      </w:r>
      <w:r w:rsidRPr="007A714C">
        <w:rPr>
          <w:color w:val="auto"/>
          <w:szCs w:val="24"/>
          <w:lang w:eastAsia="en-AU"/>
        </w:rPr>
        <w:t xml:space="preserve">. </w:t>
      </w:r>
      <w:r>
        <w:rPr>
          <w:color w:val="auto"/>
          <w:szCs w:val="24"/>
          <w:lang w:eastAsia="en-AU"/>
        </w:rPr>
        <w:t xml:space="preserve"> For t</w:t>
      </w:r>
      <w:r w:rsidRPr="007A714C">
        <w:rPr>
          <w:color w:val="auto"/>
          <w:szCs w:val="24"/>
          <w:lang w:eastAsia="en-AU"/>
        </w:rPr>
        <w:t>his potential to make a positive differen</w:t>
      </w:r>
      <w:r>
        <w:rPr>
          <w:color w:val="auto"/>
          <w:szCs w:val="24"/>
          <w:lang w:eastAsia="en-AU"/>
        </w:rPr>
        <w:t>ce</w:t>
      </w:r>
      <w:r w:rsidRPr="007A714C">
        <w:rPr>
          <w:color w:val="auto"/>
          <w:szCs w:val="24"/>
          <w:lang w:eastAsia="en-AU"/>
        </w:rPr>
        <w:t xml:space="preserve"> in our region, with flow-on benefits to Australia, foreign aid funding </w:t>
      </w:r>
      <w:r>
        <w:rPr>
          <w:color w:val="auto"/>
          <w:szCs w:val="24"/>
          <w:lang w:eastAsia="en-AU"/>
        </w:rPr>
        <w:t xml:space="preserve">cannot </w:t>
      </w:r>
      <w:r w:rsidRPr="007A714C">
        <w:rPr>
          <w:color w:val="auto"/>
          <w:szCs w:val="24"/>
          <w:lang w:eastAsia="en-AU"/>
        </w:rPr>
        <w:t>remain stagnant or face further cuts.</w:t>
      </w:r>
    </w:p>
    <w:p w:rsidR="003A16F3" w:rsidRDefault="003A16F3" w:rsidP="003A16F3">
      <w:pPr>
        <w:widowControl/>
        <w:spacing w:before="120"/>
        <w:rPr>
          <w:color w:val="auto"/>
          <w:szCs w:val="24"/>
          <w:lang w:eastAsia="en-AU"/>
        </w:rPr>
      </w:pPr>
      <w:r w:rsidRPr="007A714C">
        <w:rPr>
          <w:color w:val="auto"/>
          <w:szCs w:val="24"/>
          <w:lang w:eastAsia="en-AU"/>
        </w:rPr>
        <w:t xml:space="preserve">Eye health and vision care are an integral part of foreign aid, which is now at a historic low of 0.23 per cent of gross national income. </w:t>
      </w:r>
      <w:r>
        <w:rPr>
          <w:color w:val="auto"/>
          <w:szCs w:val="24"/>
          <w:lang w:eastAsia="en-AU"/>
        </w:rPr>
        <w:t xml:space="preserve"> </w:t>
      </w:r>
      <w:r w:rsidRPr="007A714C">
        <w:rPr>
          <w:color w:val="auto"/>
          <w:szCs w:val="24"/>
          <w:lang w:eastAsia="en-AU"/>
        </w:rPr>
        <w:t xml:space="preserve"> Vision 2020 Australia is calling for the government to rebuild foreign aid spending to ensure our country’s contribution reaches the Organisation for Economic Co-operation and Development’s target of 0.7 per cent of gross national income by 2030. </w:t>
      </w:r>
    </w:p>
    <w:p w:rsidR="003A16F3" w:rsidRPr="007A714C" w:rsidRDefault="003A16F3" w:rsidP="003A16F3">
      <w:pPr>
        <w:widowControl/>
        <w:spacing w:before="120"/>
        <w:rPr>
          <w:color w:val="auto"/>
          <w:szCs w:val="24"/>
          <w:lang w:eastAsia="en-AU"/>
        </w:rPr>
      </w:pPr>
      <w:r w:rsidRPr="007A714C">
        <w:rPr>
          <w:color w:val="auto"/>
          <w:szCs w:val="24"/>
          <w:lang w:eastAsia="en-AU"/>
        </w:rPr>
        <w:t>Along with the humanitarian imperative, lifting people out of poverty fosters peace and sustainable local economies, protects Australia from regional conflicts and lowers the threat of othe</w:t>
      </w:r>
      <w:r w:rsidR="00AB6CE1">
        <w:rPr>
          <w:color w:val="auto"/>
          <w:szCs w:val="24"/>
          <w:lang w:eastAsia="en-AU"/>
        </w:rPr>
        <w:t>r</w:t>
      </w:r>
      <w:r w:rsidRPr="007A714C">
        <w:rPr>
          <w:color w:val="auto"/>
          <w:szCs w:val="24"/>
          <w:lang w:eastAsia="en-AU"/>
        </w:rPr>
        <w:t xml:space="preserve"> regional issues such as health pandemics.</w:t>
      </w:r>
    </w:p>
    <w:p w:rsidR="005B4932" w:rsidRPr="005B4932" w:rsidRDefault="003A16F3" w:rsidP="003A16F3">
      <w:pPr>
        <w:widowControl/>
        <w:spacing w:before="120"/>
        <w:rPr>
          <w:color w:val="auto"/>
          <w:szCs w:val="24"/>
          <w:lang w:eastAsia="en-AU"/>
        </w:rPr>
      </w:pPr>
      <w:r>
        <w:rPr>
          <w:color w:val="auto"/>
          <w:szCs w:val="24"/>
          <w:lang w:eastAsia="en-AU"/>
        </w:rPr>
        <w:t>F</w:t>
      </w:r>
      <w:r w:rsidRPr="007A714C">
        <w:rPr>
          <w:color w:val="auto"/>
          <w:szCs w:val="24"/>
          <w:lang w:eastAsia="en-AU"/>
        </w:rPr>
        <w:t xml:space="preserve">oreign aid </w:t>
      </w:r>
      <w:r>
        <w:rPr>
          <w:color w:val="auto"/>
          <w:szCs w:val="24"/>
          <w:lang w:eastAsia="en-AU"/>
        </w:rPr>
        <w:t xml:space="preserve">is </w:t>
      </w:r>
      <w:r w:rsidRPr="007A714C">
        <w:rPr>
          <w:color w:val="auto"/>
          <w:szCs w:val="24"/>
          <w:lang w:eastAsia="en-AU"/>
        </w:rPr>
        <w:t>a crucial part of foreign policy, worthy of the legitimacy and budgetary provisions given to diplomacy, trade and security.</w:t>
      </w:r>
      <w:r w:rsidR="00537088">
        <w:rPr>
          <w:color w:val="auto"/>
          <w:szCs w:val="24"/>
          <w:lang w:eastAsia="en-AU"/>
        </w:rPr>
        <w:t xml:space="preserve"> </w:t>
      </w:r>
      <w:r w:rsidR="005B4932">
        <w:rPr>
          <w:color w:val="auto"/>
          <w:szCs w:val="24"/>
          <w:lang w:eastAsia="en-AU"/>
        </w:rPr>
        <w:t>The delivery of inclusive eye health programming is a significant soft power asset that provides regional leadership and extends Australia’s influence.</w:t>
      </w:r>
    </w:p>
    <w:p w:rsidR="003A16F3" w:rsidRPr="005C332C" w:rsidRDefault="00537088" w:rsidP="00361666">
      <w:pPr>
        <w:pStyle w:val="Heading4"/>
      </w:pPr>
      <w:bookmarkStart w:id="24" w:name="_Toc535927990"/>
      <w:r>
        <w:t xml:space="preserve">Priority for </w:t>
      </w:r>
      <w:r w:rsidR="000B5BBF">
        <w:t>2019-20</w:t>
      </w:r>
      <w:r w:rsidR="003A16F3" w:rsidRPr="005C332C">
        <w:t xml:space="preserve"> Budget investment</w:t>
      </w:r>
      <w:bookmarkEnd w:id="24"/>
    </w:p>
    <w:p w:rsidR="00D957D7" w:rsidRDefault="003A16F3" w:rsidP="00D957D7">
      <w:pPr>
        <w:rPr>
          <w:color w:val="auto"/>
          <w:szCs w:val="22"/>
        </w:rPr>
      </w:pPr>
      <w:r>
        <w:rPr>
          <w:color w:val="auto"/>
          <w:szCs w:val="24"/>
          <w:lang w:eastAsia="en-AU"/>
        </w:rPr>
        <w:t>It is recommended that t</w:t>
      </w:r>
      <w:r w:rsidRPr="00D77CCB">
        <w:rPr>
          <w:color w:val="auto"/>
          <w:szCs w:val="24"/>
          <w:lang w:eastAsia="en-AU"/>
        </w:rPr>
        <w:t xml:space="preserve">he Australian Government </w:t>
      </w:r>
      <w:r w:rsidR="00537088">
        <w:rPr>
          <w:color w:val="auto"/>
          <w:szCs w:val="24"/>
          <w:lang w:eastAsia="en-AU"/>
        </w:rPr>
        <w:t xml:space="preserve">expand investment in eye health programs in the Indo Pacific as part of a broader </w:t>
      </w:r>
      <w:r w:rsidRPr="00D77CCB">
        <w:rPr>
          <w:color w:val="auto"/>
          <w:szCs w:val="24"/>
          <w:lang w:eastAsia="en-AU"/>
        </w:rPr>
        <w:t xml:space="preserve">boost </w:t>
      </w:r>
      <w:r w:rsidR="009C1955">
        <w:rPr>
          <w:color w:val="auto"/>
          <w:szCs w:val="24"/>
          <w:lang w:eastAsia="en-AU"/>
        </w:rPr>
        <w:t xml:space="preserve">to </w:t>
      </w:r>
      <w:r w:rsidRPr="00D77CCB">
        <w:rPr>
          <w:color w:val="auto"/>
          <w:szCs w:val="24"/>
          <w:lang w:eastAsia="en-AU"/>
        </w:rPr>
        <w:t>foreign aid spending to ensure our country’s contribution reaches the Organisation for Economic Cooperation and Development target of 0.7 per cent of gross national income by 2030.</w:t>
      </w:r>
      <w:r w:rsidR="00D957D7">
        <w:rPr>
          <w:color w:val="auto"/>
          <w:szCs w:val="24"/>
          <w:lang w:eastAsia="en-AU"/>
        </w:rPr>
        <w:t xml:space="preserve">  This can be achieved if t</w:t>
      </w:r>
      <w:r w:rsidR="00D957D7">
        <w:t xml:space="preserve">he Australian Government </w:t>
      </w:r>
      <w:r w:rsidR="00D957D7">
        <w:t>commits</w:t>
      </w:r>
      <w:r w:rsidR="00D957D7">
        <w:t xml:space="preserve"> to growing the aid budget by 10 per cent each year for the next six years, to the 2024-25 financial year.  On current assumptions, that trajectory will restore Australia’s aid budget to 0.33 per cent of GNI, as a minimum first step towards reaching 0.7 per cent of GNI by 2030.</w:t>
      </w:r>
    </w:p>
    <w:p w:rsidR="006D19EA" w:rsidRDefault="006D19EA" w:rsidP="003A16F3">
      <w:pPr>
        <w:rPr>
          <w:color w:val="auto"/>
          <w:szCs w:val="24"/>
          <w:lang w:eastAsia="en-AU"/>
        </w:rPr>
      </w:pPr>
    </w:p>
    <w:p w:rsidR="006D19EA" w:rsidRDefault="000B5BBF" w:rsidP="006D19EA">
      <w:pPr>
        <w:pStyle w:val="Heading2"/>
        <w:rPr>
          <w:lang w:eastAsia="en-AU"/>
        </w:rPr>
        <w:sectPr w:rsidR="006D19EA" w:rsidSect="00044505">
          <w:headerReference w:type="default" r:id="rId14"/>
          <w:footerReference w:type="default" r:id="rId15"/>
          <w:headerReference w:type="first" r:id="rId16"/>
          <w:footerReference w:type="first" r:id="rId17"/>
          <w:pgSz w:w="11907" w:h="16840" w:code="9"/>
          <w:pgMar w:top="1134" w:right="1134" w:bottom="709" w:left="1134" w:header="720" w:footer="193" w:gutter="0"/>
          <w:pgNumType w:start="1"/>
          <w:cols w:space="720"/>
          <w:docGrid w:linePitch="360"/>
        </w:sectPr>
      </w:pPr>
      <w:r>
        <w:rPr>
          <w:color w:val="auto"/>
          <w:szCs w:val="24"/>
          <w:lang w:eastAsia="en-AU"/>
        </w:rPr>
        <w:br/>
      </w:r>
    </w:p>
    <w:p w:rsidR="006D19EA" w:rsidRDefault="006D19EA" w:rsidP="006D19EA">
      <w:pPr>
        <w:pStyle w:val="Heading2"/>
        <w:rPr>
          <w:lang w:eastAsia="en-AU"/>
        </w:rPr>
      </w:pPr>
      <w:bookmarkStart w:id="25" w:name="_Toc536782768"/>
      <w:r>
        <w:rPr>
          <w:lang w:eastAsia="en-AU"/>
        </w:rPr>
        <w:lastRenderedPageBreak/>
        <w:t>Extend support for KeepSight</w:t>
      </w:r>
      <w:bookmarkEnd w:id="25"/>
    </w:p>
    <w:p w:rsidR="006D19EA" w:rsidRDefault="006D19EA" w:rsidP="006D19EA">
      <w:pPr>
        <w:rPr>
          <w:color w:val="auto"/>
          <w:szCs w:val="24"/>
          <w:lang w:eastAsia="en-AU"/>
        </w:rPr>
      </w:pPr>
      <w:r w:rsidRPr="003F2DC6">
        <w:rPr>
          <w:color w:val="auto"/>
          <w:szCs w:val="24"/>
          <w:lang w:eastAsia="en-AU"/>
        </w:rPr>
        <w:t xml:space="preserve">Diabetes </w:t>
      </w:r>
      <w:r>
        <w:rPr>
          <w:color w:val="auto"/>
          <w:szCs w:val="24"/>
          <w:lang w:eastAsia="en-AU"/>
        </w:rPr>
        <w:t>is the leading cause of vision loss in working age Australians, with diabetes causing diabetic retinopathy (DR) as well as the increased risk of developing cataracts and glaucoma.  Almost all vision loss from diabetes is preventable and last year the Australian Government allocated an initial grant of $1 million to Diabetes Australia to work with its founding partners to</w:t>
      </w:r>
      <w:r w:rsidR="004334BE">
        <w:rPr>
          <w:color w:val="auto"/>
          <w:szCs w:val="24"/>
          <w:lang w:eastAsia="en-AU"/>
        </w:rPr>
        <w:t xml:space="preserve"> </w:t>
      </w:r>
      <w:r>
        <w:rPr>
          <w:color w:val="auto"/>
          <w:szCs w:val="24"/>
          <w:lang w:eastAsia="en-AU"/>
        </w:rPr>
        <w:t xml:space="preserve">better coordinate early detection and timely treatment.  </w:t>
      </w:r>
    </w:p>
    <w:p w:rsidR="006D19EA" w:rsidRDefault="006D19EA" w:rsidP="006D19EA">
      <w:pPr>
        <w:rPr>
          <w:color w:val="auto"/>
          <w:szCs w:val="24"/>
          <w:lang w:eastAsia="en-AU"/>
        </w:rPr>
      </w:pPr>
      <w:r>
        <w:rPr>
          <w:color w:val="auto"/>
          <w:szCs w:val="24"/>
          <w:lang w:eastAsia="en-AU"/>
        </w:rPr>
        <w:t>Currently around 50% of people with diabetes – 630,000 people – are not accessing an eye health check.  The KeepSight initiative brings together eye care and diabetes health professionals to encourage people to be part of the program</w:t>
      </w:r>
      <w:r w:rsidR="004334BE">
        <w:rPr>
          <w:color w:val="auto"/>
          <w:szCs w:val="24"/>
          <w:lang w:eastAsia="en-AU"/>
        </w:rPr>
        <w:t>,</w:t>
      </w:r>
      <w:r>
        <w:rPr>
          <w:color w:val="auto"/>
          <w:szCs w:val="24"/>
          <w:lang w:eastAsia="en-AU"/>
        </w:rPr>
        <w:t xml:space="preserve"> and help thousands of people with diabetes access an eye health check and prevent avoidable vision loss</w:t>
      </w:r>
      <w:r>
        <w:rPr>
          <w:rStyle w:val="FootnoteReference"/>
          <w:color w:val="auto"/>
          <w:szCs w:val="24"/>
          <w:lang w:eastAsia="en-AU"/>
        </w:rPr>
        <w:footnoteReference w:id="13"/>
      </w:r>
      <w:r>
        <w:rPr>
          <w:color w:val="auto"/>
          <w:szCs w:val="24"/>
          <w:lang w:eastAsia="en-AU"/>
        </w:rPr>
        <w:t xml:space="preserve">.  </w:t>
      </w:r>
      <w:r w:rsidRPr="00892EBC">
        <w:rPr>
          <w:color w:val="auto"/>
          <w:szCs w:val="24"/>
          <w:lang w:eastAsia="en-AU"/>
        </w:rPr>
        <w:t>The total indirect annual cost of vision loss associated with diabetic macular oedema (DME), one of the most c</w:t>
      </w:r>
      <w:bookmarkStart w:id="26" w:name="_GoBack"/>
      <w:bookmarkEnd w:id="26"/>
      <w:r w:rsidRPr="00892EBC">
        <w:rPr>
          <w:color w:val="auto"/>
          <w:szCs w:val="24"/>
          <w:lang w:eastAsia="en-AU"/>
        </w:rPr>
        <w:t>ommon manifestations of DR, is estimated to be $2.07 billion. This is more th</w:t>
      </w:r>
      <w:r>
        <w:rPr>
          <w:color w:val="auto"/>
          <w:szCs w:val="24"/>
          <w:lang w:eastAsia="en-AU"/>
        </w:rPr>
        <w:t>an $28,000 per person with DME</w:t>
      </w:r>
      <w:r>
        <w:rPr>
          <w:rStyle w:val="FootnoteReference"/>
          <w:color w:val="auto"/>
          <w:szCs w:val="24"/>
          <w:lang w:eastAsia="en-AU"/>
        </w:rPr>
        <w:footnoteReference w:id="14"/>
      </w:r>
      <w:r>
        <w:rPr>
          <w:color w:val="auto"/>
          <w:szCs w:val="24"/>
          <w:lang w:eastAsia="en-AU"/>
        </w:rPr>
        <w:t>.</w:t>
      </w:r>
    </w:p>
    <w:p w:rsidR="006D19EA" w:rsidRPr="005C332C" w:rsidRDefault="006D19EA" w:rsidP="006D19EA">
      <w:pPr>
        <w:pStyle w:val="Heading4"/>
      </w:pPr>
      <w:r>
        <w:t xml:space="preserve">Priority for </w:t>
      </w:r>
      <w:r w:rsidRPr="005C332C">
        <w:t>201</w:t>
      </w:r>
      <w:r>
        <w:t>9</w:t>
      </w:r>
      <w:r w:rsidRPr="005C332C">
        <w:t>/</w:t>
      </w:r>
      <w:r>
        <w:t>20</w:t>
      </w:r>
      <w:r w:rsidRPr="005C332C">
        <w:t xml:space="preserve"> Budget investment</w:t>
      </w:r>
    </w:p>
    <w:p w:rsidR="006D19EA" w:rsidRDefault="006D19EA" w:rsidP="006D19EA">
      <w:pPr>
        <w:rPr>
          <w:color w:val="auto"/>
          <w:szCs w:val="24"/>
          <w:lang w:eastAsia="en-AU"/>
        </w:rPr>
      </w:pPr>
      <w:r>
        <w:rPr>
          <w:color w:val="auto"/>
          <w:szCs w:val="24"/>
          <w:lang w:eastAsia="en-AU"/>
        </w:rPr>
        <w:t xml:space="preserve">To sustain the impact made with the $1 million starting grant, further Australian Government funding of $1.5 million per year over four years is needed to match the private sector investment and ensure the initiative is successfully implemented.  </w:t>
      </w:r>
    </w:p>
    <w:p w:rsidR="003A16F3" w:rsidRDefault="000B5BBF" w:rsidP="003A16F3">
      <w:pPr>
        <w:rPr>
          <w:color w:val="auto"/>
          <w:szCs w:val="24"/>
          <w:lang w:eastAsia="en-AU"/>
        </w:rPr>
      </w:pPr>
      <w:r>
        <w:rPr>
          <w:color w:val="auto"/>
          <w:szCs w:val="24"/>
          <w:lang w:eastAsia="en-AU"/>
        </w:rPr>
        <w:br/>
      </w:r>
    </w:p>
    <w:p w:rsidR="00E07EC3" w:rsidRDefault="00E07EC3" w:rsidP="00CE7B8C">
      <w:pPr>
        <w:rPr>
          <w:color w:val="auto"/>
          <w:szCs w:val="24"/>
          <w:lang w:eastAsia="en-AU"/>
        </w:rPr>
      </w:pPr>
    </w:p>
    <w:bookmarkEnd w:id="16"/>
    <w:p w:rsidR="00E07EC3" w:rsidRDefault="00E07EC3" w:rsidP="00CE7B8C">
      <w:pPr>
        <w:rPr>
          <w:color w:val="auto"/>
          <w:szCs w:val="24"/>
          <w:lang w:eastAsia="en-AU"/>
        </w:rPr>
      </w:pPr>
    </w:p>
    <w:p w:rsidR="00E07EC3" w:rsidRDefault="00E07EC3" w:rsidP="00CE7B8C">
      <w:pPr>
        <w:rPr>
          <w:color w:val="auto"/>
          <w:szCs w:val="24"/>
          <w:lang w:eastAsia="en-AU"/>
        </w:rPr>
      </w:pPr>
    </w:p>
    <w:p w:rsidR="00E31151" w:rsidRPr="00183991" w:rsidRDefault="00E31151" w:rsidP="00E07EC3">
      <w:pPr>
        <w:pStyle w:val="BodyText"/>
      </w:pPr>
    </w:p>
    <w:sectPr w:rsidR="00E31151" w:rsidRPr="00183991" w:rsidSect="005108F7">
      <w:pgSz w:w="11907" w:h="16840" w:code="9"/>
      <w:pgMar w:top="1134" w:right="1134" w:bottom="709" w:left="1134" w:header="720" w:footer="19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CAC" w:rsidRDefault="00CD4CAC">
      <w:r>
        <w:separator/>
      </w:r>
    </w:p>
  </w:endnote>
  <w:endnote w:type="continuationSeparator" w:id="0">
    <w:p w:rsidR="00CD4CAC" w:rsidRDefault="00CD4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NeueMedium">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utiger LT Std 45 Ligh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8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420"/>
      <w:gridCol w:w="7671"/>
    </w:tblGrid>
    <w:tr w:rsidR="00F443C5" w:rsidRPr="00941782">
      <w:tc>
        <w:tcPr>
          <w:tcW w:w="420" w:type="dxa"/>
          <w:shd w:val="clear" w:color="auto" w:fill="auto"/>
        </w:tcPr>
        <w:p w:rsidR="00F443C5" w:rsidRPr="001E69D0" w:rsidRDefault="00F443C5" w:rsidP="0028571A">
          <w:pPr>
            <w:pStyle w:val="Footer"/>
            <w:rPr>
              <w:b/>
            </w:rPr>
          </w:pPr>
        </w:p>
      </w:tc>
      <w:tc>
        <w:tcPr>
          <w:tcW w:w="7671" w:type="dxa"/>
          <w:shd w:val="clear" w:color="auto" w:fill="auto"/>
        </w:tcPr>
        <w:p w:rsidR="00F443C5" w:rsidRPr="001E69D0" w:rsidRDefault="00F443C5" w:rsidP="0028571A">
          <w:pPr>
            <w:pStyle w:val="Footer"/>
            <w:rPr>
              <w:b/>
            </w:rPr>
          </w:pPr>
        </w:p>
      </w:tc>
    </w:tr>
  </w:tbl>
  <w:p w:rsidR="00F443C5" w:rsidRDefault="00F443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8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420"/>
      <w:gridCol w:w="7671"/>
    </w:tblGrid>
    <w:tr w:rsidR="00F443C5" w:rsidRPr="00941782">
      <w:tc>
        <w:tcPr>
          <w:tcW w:w="420" w:type="dxa"/>
          <w:shd w:val="clear" w:color="auto" w:fill="auto"/>
        </w:tcPr>
        <w:p w:rsidR="00F443C5" w:rsidRPr="001E69D0" w:rsidRDefault="00F443C5" w:rsidP="0028571A">
          <w:pPr>
            <w:pStyle w:val="Footer"/>
            <w:rPr>
              <w:b/>
            </w:rPr>
          </w:pPr>
        </w:p>
      </w:tc>
      <w:tc>
        <w:tcPr>
          <w:tcW w:w="7671" w:type="dxa"/>
          <w:shd w:val="clear" w:color="auto" w:fill="auto"/>
        </w:tcPr>
        <w:p w:rsidR="00F443C5" w:rsidRPr="001E69D0" w:rsidRDefault="00F443C5" w:rsidP="0028571A">
          <w:pPr>
            <w:pStyle w:val="Footer"/>
            <w:rPr>
              <w:b/>
            </w:rPr>
          </w:pPr>
        </w:p>
      </w:tc>
    </w:tr>
  </w:tbl>
  <w:p w:rsidR="00F443C5" w:rsidRDefault="00F443C5">
    <w:pPr>
      <w:pStyle w:val="Footer"/>
    </w:pPr>
    <w:r>
      <w:rPr>
        <w:noProof/>
        <w:lang w:eastAsia="en-AU"/>
      </w:rPr>
      <mc:AlternateContent>
        <mc:Choice Requires="wps">
          <w:drawing>
            <wp:anchor distT="0" distB="0" distL="114300" distR="114300" simplePos="0" relativeHeight="251656704" behindDoc="0" locked="1" layoutInCell="1" allowOverlap="1" wp14:anchorId="7D7241AC" wp14:editId="234E56CD">
              <wp:simplePos x="0" y="0"/>
              <wp:positionH relativeFrom="page">
                <wp:posOffset>795655</wp:posOffset>
              </wp:positionH>
              <wp:positionV relativeFrom="page">
                <wp:posOffset>10099040</wp:posOffset>
              </wp:positionV>
              <wp:extent cx="5268595" cy="108585"/>
              <wp:effectExtent l="5080" t="2540" r="3175" b="3175"/>
              <wp:wrapNone/>
              <wp:docPr id="4" name="Freeform 10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5268595" cy="108585"/>
                      </a:xfrm>
                      <a:custGeom>
                        <a:avLst/>
                        <a:gdLst>
                          <a:gd name="T0" fmla="*/ 658 w 18024"/>
                          <a:gd name="T1" fmla="*/ 290 h 369"/>
                          <a:gd name="T2" fmla="*/ 699 w 18024"/>
                          <a:gd name="T3" fmla="*/ 190 h 369"/>
                          <a:gd name="T4" fmla="*/ 1104 w 18024"/>
                          <a:gd name="T5" fmla="*/ 284 h 369"/>
                          <a:gd name="T6" fmla="*/ 1235 w 18024"/>
                          <a:gd name="T7" fmla="*/ 134 h 369"/>
                          <a:gd name="T8" fmla="*/ 1428 w 18024"/>
                          <a:gd name="T9" fmla="*/ 212 h 369"/>
                          <a:gd name="T10" fmla="*/ 1810 w 18024"/>
                          <a:gd name="T11" fmla="*/ 164 h 369"/>
                          <a:gd name="T12" fmla="*/ 2106 w 18024"/>
                          <a:gd name="T13" fmla="*/ 256 h 369"/>
                          <a:gd name="T14" fmla="*/ 2374 w 18024"/>
                          <a:gd name="T15" fmla="*/ 272 h 369"/>
                          <a:gd name="T16" fmla="*/ 2435 w 18024"/>
                          <a:gd name="T17" fmla="*/ 140 h 369"/>
                          <a:gd name="T18" fmla="*/ 2856 w 18024"/>
                          <a:gd name="T19" fmla="*/ 132 h 369"/>
                          <a:gd name="T20" fmla="*/ 3038 w 18024"/>
                          <a:gd name="T21" fmla="*/ 193 h 369"/>
                          <a:gd name="T22" fmla="*/ 3397 w 18024"/>
                          <a:gd name="T23" fmla="*/ 95 h 369"/>
                          <a:gd name="T24" fmla="*/ 3857 w 18024"/>
                          <a:gd name="T25" fmla="*/ 121 h 369"/>
                          <a:gd name="T26" fmla="*/ 3966 w 18024"/>
                          <a:gd name="T27" fmla="*/ 41 h 369"/>
                          <a:gd name="T28" fmla="*/ 4363 w 18024"/>
                          <a:gd name="T29" fmla="*/ 138 h 369"/>
                          <a:gd name="T30" fmla="*/ 4478 w 18024"/>
                          <a:gd name="T31" fmla="*/ 191 h 369"/>
                          <a:gd name="T32" fmla="*/ 4776 w 18024"/>
                          <a:gd name="T33" fmla="*/ 171 h 369"/>
                          <a:gd name="T34" fmla="*/ 4972 w 18024"/>
                          <a:gd name="T35" fmla="*/ 91 h 369"/>
                          <a:gd name="T36" fmla="*/ 5250 w 18024"/>
                          <a:gd name="T37" fmla="*/ 92 h 369"/>
                          <a:gd name="T38" fmla="*/ 5363 w 18024"/>
                          <a:gd name="T39" fmla="*/ 94 h 369"/>
                          <a:gd name="T40" fmla="*/ 5555 w 18024"/>
                          <a:gd name="T41" fmla="*/ 40 h 369"/>
                          <a:gd name="T42" fmla="*/ 5753 w 18024"/>
                          <a:gd name="T43" fmla="*/ 134 h 369"/>
                          <a:gd name="T44" fmla="*/ 6150 w 18024"/>
                          <a:gd name="T45" fmla="*/ 102 h 369"/>
                          <a:gd name="T46" fmla="*/ 6805 w 18024"/>
                          <a:gd name="T47" fmla="*/ 99 h 369"/>
                          <a:gd name="T48" fmla="*/ 6988 w 18024"/>
                          <a:gd name="T49" fmla="*/ 118 h 369"/>
                          <a:gd name="T50" fmla="*/ 7444 w 18024"/>
                          <a:gd name="T51" fmla="*/ 135 h 369"/>
                          <a:gd name="T52" fmla="*/ 7635 w 18024"/>
                          <a:gd name="T53" fmla="*/ 95 h 369"/>
                          <a:gd name="T54" fmla="*/ 7954 w 18024"/>
                          <a:gd name="T55" fmla="*/ 121 h 369"/>
                          <a:gd name="T56" fmla="*/ 8275 w 18024"/>
                          <a:gd name="T57" fmla="*/ 319 h 369"/>
                          <a:gd name="T58" fmla="*/ 8357 w 18024"/>
                          <a:gd name="T59" fmla="*/ 231 h 369"/>
                          <a:gd name="T60" fmla="*/ 8570 w 18024"/>
                          <a:gd name="T61" fmla="*/ 228 h 369"/>
                          <a:gd name="T62" fmla="*/ 8957 w 18024"/>
                          <a:gd name="T63" fmla="*/ 91 h 369"/>
                          <a:gd name="T64" fmla="*/ 9112 w 18024"/>
                          <a:gd name="T65" fmla="*/ 141 h 369"/>
                          <a:gd name="T66" fmla="*/ 9420 w 18024"/>
                          <a:gd name="T67" fmla="*/ 191 h 369"/>
                          <a:gd name="T68" fmla="*/ 9828 w 18024"/>
                          <a:gd name="T69" fmla="*/ 111 h 369"/>
                          <a:gd name="T70" fmla="*/ 10064 w 18024"/>
                          <a:gd name="T71" fmla="*/ 191 h 369"/>
                          <a:gd name="T72" fmla="*/ 10425 w 18024"/>
                          <a:gd name="T73" fmla="*/ 231 h 369"/>
                          <a:gd name="T74" fmla="*/ 10773 w 18024"/>
                          <a:gd name="T75" fmla="*/ 164 h 369"/>
                          <a:gd name="T76" fmla="*/ 11050 w 18024"/>
                          <a:gd name="T77" fmla="*/ 253 h 369"/>
                          <a:gd name="T78" fmla="*/ 11251 w 18024"/>
                          <a:gd name="T79" fmla="*/ 95 h 369"/>
                          <a:gd name="T80" fmla="*/ 11652 w 18024"/>
                          <a:gd name="T81" fmla="*/ 44 h 369"/>
                          <a:gd name="T82" fmla="*/ 11729 w 18024"/>
                          <a:gd name="T83" fmla="*/ 220 h 369"/>
                          <a:gd name="T84" fmla="*/ 11973 w 18024"/>
                          <a:gd name="T85" fmla="*/ 272 h 369"/>
                          <a:gd name="T86" fmla="*/ 12243 w 18024"/>
                          <a:gd name="T87" fmla="*/ 163 h 369"/>
                          <a:gd name="T88" fmla="*/ 12719 w 18024"/>
                          <a:gd name="T89" fmla="*/ 127 h 369"/>
                          <a:gd name="T90" fmla="*/ 12991 w 18024"/>
                          <a:gd name="T91" fmla="*/ 12 h 369"/>
                          <a:gd name="T92" fmla="*/ 13277 w 18024"/>
                          <a:gd name="T93" fmla="*/ 151 h 369"/>
                          <a:gd name="T94" fmla="*/ 13620 w 18024"/>
                          <a:gd name="T95" fmla="*/ 287 h 369"/>
                          <a:gd name="T96" fmla="*/ 13719 w 18024"/>
                          <a:gd name="T97" fmla="*/ 154 h 369"/>
                          <a:gd name="T98" fmla="*/ 14104 w 18024"/>
                          <a:gd name="T99" fmla="*/ 263 h 369"/>
                          <a:gd name="T100" fmla="*/ 14295 w 18024"/>
                          <a:gd name="T101" fmla="*/ 191 h 369"/>
                          <a:gd name="T102" fmla="*/ 14509 w 18024"/>
                          <a:gd name="T103" fmla="*/ 116 h 369"/>
                          <a:gd name="T104" fmla="*/ 14732 w 18024"/>
                          <a:gd name="T105" fmla="*/ 264 h 369"/>
                          <a:gd name="T106" fmla="*/ 15115 w 18024"/>
                          <a:gd name="T107" fmla="*/ 150 h 369"/>
                          <a:gd name="T108" fmla="*/ 15423 w 18024"/>
                          <a:gd name="T109" fmla="*/ 255 h 369"/>
                          <a:gd name="T110" fmla="*/ 15611 w 18024"/>
                          <a:gd name="T111" fmla="*/ 287 h 369"/>
                          <a:gd name="T112" fmla="*/ 16006 w 18024"/>
                          <a:gd name="T113" fmla="*/ 287 h 369"/>
                          <a:gd name="T114" fmla="*/ 16534 w 18024"/>
                          <a:gd name="T115" fmla="*/ 95 h 369"/>
                          <a:gd name="T116" fmla="*/ 16711 w 18024"/>
                          <a:gd name="T117" fmla="*/ 289 h 369"/>
                          <a:gd name="T118" fmla="*/ 16929 w 18024"/>
                          <a:gd name="T119" fmla="*/ 117 h 369"/>
                          <a:gd name="T120" fmla="*/ 17533 w 18024"/>
                          <a:gd name="T121" fmla="*/ 285 h 369"/>
                          <a:gd name="T122" fmla="*/ 17706 w 18024"/>
                          <a:gd name="T123" fmla="*/ 268 h 369"/>
                          <a:gd name="T124" fmla="*/ 17983 w 18024"/>
                          <a:gd name="T125" fmla="*/ 289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8024" h="369">
                            <a:moveTo>
                              <a:pt x="108" y="24"/>
                            </a:moveTo>
                            <a:cubicBezTo>
                              <a:pt x="137" y="24"/>
                              <a:pt x="137" y="24"/>
                              <a:pt x="137" y="24"/>
                            </a:cubicBezTo>
                            <a:cubicBezTo>
                              <a:pt x="242" y="287"/>
                              <a:pt x="242" y="287"/>
                              <a:pt x="242" y="287"/>
                            </a:cubicBezTo>
                            <a:cubicBezTo>
                              <a:pt x="215" y="287"/>
                              <a:pt x="215" y="287"/>
                              <a:pt x="215" y="287"/>
                            </a:cubicBezTo>
                            <a:cubicBezTo>
                              <a:pt x="186" y="217"/>
                              <a:pt x="186" y="217"/>
                              <a:pt x="186" y="217"/>
                            </a:cubicBezTo>
                            <a:cubicBezTo>
                              <a:pt x="54" y="217"/>
                              <a:pt x="54" y="217"/>
                              <a:pt x="54" y="217"/>
                            </a:cubicBezTo>
                            <a:cubicBezTo>
                              <a:pt x="25" y="287"/>
                              <a:pt x="25" y="287"/>
                              <a:pt x="25" y="287"/>
                            </a:cubicBezTo>
                            <a:cubicBezTo>
                              <a:pt x="0" y="287"/>
                              <a:pt x="0" y="287"/>
                              <a:pt x="0" y="287"/>
                            </a:cubicBezTo>
                            <a:lnTo>
                              <a:pt x="108" y="24"/>
                            </a:lnTo>
                            <a:close/>
                            <a:moveTo>
                              <a:pt x="121" y="49"/>
                            </a:moveTo>
                            <a:cubicBezTo>
                              <a:pt x="63" y="194"/>
                              <a:pt x="63" y="194"/>
                              <a:pt x="63" y="194"/>
                            </a:cubicBezTo>
                            <a:cubicBezTo>
                              <a:pt x="178" y="194"/>
                              <a:pt x="178" y="194"/>
                              <a:pt x="178" y="194"/>
                            </a:cubicBezTo>
                            <a:lnTo>
                              <a:pt x="121" y="49"/>
                            </a:lnTo>
                            <a:close/>
                            <a:moveTo>
                              <a:pt x="381" y="140"/>
                            </a:moveTo>
                            <a:cubicBezTo>
                              <a:pt x="381" y="133"/>
                              <a:pt x="381" y="126"/>
                              <a:pt x="381" y="118"/>
                            </a:cubicBezTo>
                            <a:cubicBezTo>
                              <a:pt x="381" y="111"/>
                              <a:pt x="381" y="103"/>
                              <a:pt x="380" y="95"/>
                            </a:cubicBezTo>
                            <a:cubicBezTo>
                              <a:pt x="403" y="95"/>
                              <a:pt x="403" y="95"/>
                              <a:pt x="403" y="95"/>
                            </a:cubicBezTo>
                            <a:cubicBezTo>
                              <a:pt x="403" y="129"/>
                              <a:pt x="403" y="129"/>
                              <a:pt x="403" y="129"/>
                            </a:cubicBezTo>
                            <a:cubicBezTo>
                              <a:pt x="404" y="129"/>
                              <a:pt x="404" y="129"/>
                              <a:pt x="404" y="129"/>
                            </a:cubicBezTo>
                            <a:cubicBezTo>
                              <a:pt x="406" y="125"/>
                              <a:pt x="408" y="121"/>
                              <a:pt x="411" y="116"/>
                            </a:cubicBezTo>
                            <a:cubicBezTo>
                              <a:pt x="414" y="111"/>
                              <a:pt x="418" y="107"/>
                              <a:pt x="423" y="103"/>
                            </a:cubicBezTo>
                            <a:cubicBezTo>
                              <a:pt x="428" y="100"/>
                              <a:pt x="433" y="96"/>
                              <a:pt x="440" y="94"/>
                            </a:cubicBezTo>
                            <a:cubicBezTo>
                              <a:pt x="447" y="92"/>
                              <a:pt x="456" y="91"/>
                              <a:pt x="466" y="91"/>
                            </a:cubicBezTo>
                            <a:cubicBezTo>
                              <a:pt x="478" y="91"/>
                              <a:pt x="488" y="92"/>
                              <a:pt x="496" y="96"/>
                            </a:cubicBezTo>
                            <a:cubicBezTo>
                              <a:pt x="504" y="100"/>
                              <a:pt x="511" y="105"/>
                              <a:pt x="516" y="112"/>
                            </a:cubicBezTo>
                            <a:cubicBezTo>
                              <a:pt x="522" y="118"/>
                              <a:pt x="526" y="126"/>
                              <a:pt x="528" y="135"/>
                            </a:cubicBezTo>
                            <a:cubicBezTo>
                              <a:pt x="530" y="144"/>
                              <a:pt x="531" y="154"/>
                              <a:pt x="531" y="164"/>
                            </a:cubicBezTo>
                            <a:cubicBezTo>
                              <a:pt x="531" y="287"/>
                              <a:pt x="531" y="287"/>
                              <a:pt x="531" y="287"/>
                            </a:cubicBezTo>
                            <a:cubicBezTo>
                              <a:pt x="508" y="287"/>
                              <a:pt x="508" y="287"/>
                              <a:pt x="508" y="287"/>
                            </a:cubicBezTo>
                            <a:cubicBezTo>
                              <a:pt x="508" y="170"/>
                              <a:pt x="508" y="170"/>
                              <a:pt x="508" y="170"/>
                            </a:cubicBezTo>
                            <a:cubicBezTo>
                              <a:pt x="508" y="152"/>
                              <a:pt x="504" y="138"/>
                              <a:pt x="497" y="127"/>
                            </a:cubicBezTo>
                            <a:cubicBezTo>
                              <a:pt x="490" y="116"/>
                              <a:pt x="478" y="111"/>
                              <a:pt x="462" y="111"/>
                            </a:cubicBezTo>
                            <a:cubicBezTo>
                              <a:pt x="451" y="111"/>
                              <a:pt x="442" y="113"/>
                              <a:pt x="435" y="117"/>
                            </a:cubicBezTo>
                            <a:cubicBezTo>
                              <a:pt x="428" y="122"/>
                              <a:pt x="422" y="127"/>
                              <a:pt x="417" y="134"/>
                            </a:cubicBezTo>
                            <a:cubicBezTo>
                              <a:pt x="413" y="141"/>
                              <a:pt x="410" y="148"/>
                              <a:pt x="408" y="157"/>
                            </a:cubicBezTo>
                            <a:cubicBezTo>
                              <a:pt x="406" y="165"/>
                              <a:pt x="405" y="173"/>
                              <a:pt x="405" y="181"/>
                            </a:cubicBezTo>
                            <a:cubicBezTo>
                              <a:pt x="405" y="287"/>
                              <a:pt x="405" y="287"/>
                              <a:pt x="405" y="287"/>
                            </a:cubicBezTo>
                            <a:cubicBezTo>
                              <a:pt x="381" y="287"/>
                              <a:pt x="381" y="287"/>
                              <a:pt x="381" y="287"/>
                            </a:cubicBezTo>
                            <a:lnTo>
                              <a:pt x="381" y="140"/>
                            </a:lnTo>
                            <a:close/>
                            <a:moveTo>
                              <a:pt x="702" y="256"/>
                            </a:moveTo>
                            <a:cubicBezTo>
                              <a:pt x="701" y="256"/>
                              <a:pt x="701" y="256"/>
                              <a:pt x="701" y="256"/>
                            </a:cubicBezTo>
                            <a:cubicBezTo>
                              <a:pt x="698" y="262"/>
                              <a:pt x="695" y="267"/>
                              <a:pt x="690" y="272"/>
                            </a:cubicBezTo>
                            <a:cubicBezTo>
                              <a:pt x="686" y="276"/>
                              <a:pt x="681" y="280"/>
                              <a:pt x="675" y="283"/>
                            </a:cubicBezTo>
                            <a:cubicBezTo>
                              <a:pt x="670" y="286"/>
                              <a:pt x="664" y="288"/>
                              <a:pt x="658" y="290"/>
                            </a:cubicBezTo>
                            <a:cubicBezTo>
                              <a:pt x="652" y="291"/>
                              <a:pt x="646" y="292"/>
                              <a:pt x="640" y="292"/>
                            </a:cubicBezTo>
                            <a:cubicBezTo>
                              <a:pt x="626" y="292"/>
                              <a:pt x="615" y="290"/>
                              <a:pt x="607" y="286"/>
                            </a:cubicBezTo>
                            <a:cubicBezTo>
                              <a:pt x="599" y="282"/>
                              <a:pt x="592" y="277"/>
                              <a:pt x="588" y="271"/>
                            </a:cubicBezTo>
                            <a:cubicBezTo>
                              <a:pt x="583" y="266"/>
                              <a:pt x="580" y="260"/>
                              <a:pt x="579" y="253"/>
                            </a:cubicBezTo>
                            <a:cubicBezTo>
                              <a:pt x="577" y="247"/>
                              <a:pt x="576" y="242"/>
                              <a:pt x="576" y="238"/>
                            </a:cubicBezTo>
                            <a:cubicBezTo>
                              <a:pt x="576" y="227"/>
                              <a:pt x="578" y="218"/>
                              <a:pt x="582" y="210"/>
                            </a:cubicBezTo>
                            <a:cubicBezTo>
                              <a:pt x="585" y="203"/>
                              <a:pt x="590" y="196"/>
                              <a:pt x="596" y="191"/>
                            </a:cubicBezTo>
                            <a:cubicBezTo>
                              <a:pt x="602" y="187"/>
                              <a:pt x="609" y="183"/>
                              <a:pt x="617" y="180"/>
                            </a:cubicBezTo>
                            <a:cubicBezTo>
                              <a:pt x="625" y="177"/>
                              <a:pt x="633" y="175"/>
                              <a:pt x="642" y="173"/>
                            </a:cubicBezTo>
                            <a:cubicBezTo>
                              <a:pt x="651" y="172"/>
                              <a:pt x="660" y="171"/>
                              <a:pt x="669" y="171"/>
                            </a:cubicBezTo>
                            <a:cubicBezTo>
                              <a:pt x="678" y="170"/>
                              <a:pt x="686" y="170"/>
                              <a:pt x="695" y="170"/>
                            </a:cubicBezTo>
                            <a:cubicBezTo>
                              <a:pt x="699" y="170"/>
                              <a:pt x="699" y="170"/>
                              <a:pt x="699" y="170"/>
                            </a:cubicBezTo>
                            <a:cubicBezTo>
                              <a:pt x="699" y="160"/>
                              <a:pt x="699" y="160"/>
                              <a:pt x="699" y="160"/>
                            </a:cubicBezTo>
                            <a:cubicBezTo>
                              <a:pt x="699" y="144"/>
                              <a:pt x="696" y="131"/>
                              <a:pt x="690" y="123"/>
                            </a:cubicBezTo>
                            <a:cubicBezTo>
                              <a:pt x="683" y="115"/>
                              <a:pt x="672" y="111"/>
                              <a:pt x="656" y="111"/>
                            </a:cubicBezTo>
                            <a:cubicBezTo>
                              <a:pt x="645" y="111"/>
                              <a:pt x="636" y="112"/>
                              <a:pt x="626" y="114"/>
                            </a:cubicBezTo>
                            <a:cubicBezTo>
                              <a:pt x="617" y="117"/>
                              <a:pt x="608" y="121"/>
                              <a:pt x="599" y="127"/>
                            </a:cubicBezTo>
                            <a:cubicBezTo>
                              <a:pt x="599" y="104"/>
                              <a:pt x="599" y="104"/>
                              <a:pt x="599" y="104"/>
                            </a:cubicBezTo>
                            <a:cubicBezTo>
                              <a:pt x="603" y="102"/>
                              <a:pt x="607" y="100"/>
                              <a:pt x="612" y="99"/>
                            </a:cubicBezTo>
                            <a:cubicBezTo>
                              <a:pt x="617" y="97"/>
                              <a:pt x="621" y="96"/>
                              <a:pt x="627" y="94"/>
                            </a:cubicBezTo>
                            <a:cubicBezTo>
                              <a:pt x="632" y="93"/>
                              <a:pt x="637" y="92"/>
                              <a:pt x="642" y="92"/>
                            </a:cubicBezTo>
                            <a:cubicBezTo>
                              <a:pt x="647" y="91"/>
                              <a:pt x="651" y="91"/>
                              <a:pt x="656" y="91"/>
                            </a:cubicBezTo>
                            <a:cubicBezTo>
                              <a:pt x="679" y="91"/>
                              <a:pt x="697" y="96"/>
                              <a:pt x="707" y="108"/>
                            </a:cubicBezTo>
                            <a:cubicBezTo>
                              <a:pt x="718" y="119"/>
                              <a:pt x="723" y="137"/>
                              <a:pt x="723" y="162"/>
                            </a:cubicBezTo>
                            <a:cubicBezTo>
                              <a:pt x="723" y="247"/>
                              <a:pt x="723" y="247"/>
                              <a:pt x="723" y="247"/>
                            </a:cubicBezTo>
                            <a:cubicBezTo>
                              <a:pt x="723" y="255"/>
                              <a:pt x="723" y="262"/>
                              <a:pt x="723" y="268"/>
                            </a:cubicBezTo>
                            <a:cubicBezTo>
                              <a:pt x="723" y="274"/>
                              <a:pt x="724" y="281"/>
                              <a:pt x="725" y="287"/>
                            </a:cubicBezTo>
                            <a:cubicBezTo>
                              <a:pt x="702" y="287"/>
                              <a:pt x="702" y="287"/>
                              <a:pt x="702" y="287"/>
                            </a:cubicBezTo>
                            <a:lnTo>
                              <a:pt x="702" y="256"/>
                            </a:lnTo>
                            <a:close/>
                            <a:moveTo>
                              <a:pt x="699" y="190"/>
                            </a:moveTo>
                            <a:cubicBezTo>
                              <a:pt x="693" y="190"/>
                              <a:pt x="693" y="190"/>
                              <a:pt x="693" y="190"/>
                            </a:cubicBezTo>
                            <a:cubicBezTo>
                              <a:pt x="682" y="190"/>
                              <a:pt x="672" y="191"/>
                              <a:pt x="661" y="192"/>
                            </a:cubicBezTo>
                            <a:cubicBezTo>
                              <a:pt x="650" y="193"/>
                              <a:pt x="641" y="195"/>
                              <a:pt x="632" y="198"/>
                            </a:cubicBezTo>
                            <a:cubicBezTo>
                              <a:pt x="623" y="201"/>
                              <a:pt x="616" y="206"/>
                              <a:pt x="611" y="212"/>
                            </a:cubicBezTo>
                            <a:cubicBezTo>
                              <a:pt x="605" y="218"/>
                              <a:pt x="602" y="226"/>
                              <a:pt x="602" y="237"/>
                            </a:cubicBezTo>
                            <a:cubicBezTo>
                              <a:pt x="602" y="243"/>
                              <a:pt x="603" y="248"/>
                              <a:pt x="606" y="253"/>
                            </a:cubicBezTo>
                            <a:cubicBezTo>
                              <a:pt x="608" y="257"/>
                              <a:pt x="611" y="261"/>
                              <a:pt x="614" y="264"/>
                            </a:cubicBezTo>
                            <a:cubicBezTo>
                              <a:pt x="618" y="266"/>
                              <a:pt x="622" y="268"/>
                              <a:pt x="627" y="270"/>
                            </a:cubicBezTo>
                            <a:cubicBezTo>
                              <a:pt x="632" y="271"/>
                              <a:pt x="637" y="272"/>
                              <a:pt x="642" y="272"/>
                            </a:cubicBezTo>
                            <a:cubicBezTo>
                              <a:pt x="656" y="272"/>
                              <a:pt x="667" y="269"/>
                              <a:pt x="675" y="264"/>
                            </a:cubicBezTo>
                            <a:cubicBezTo>
                              <a:pt x="683" y="258"/>
                              <a:pt x="688" y="252"/>
                              <a:pt x="692" y="245"/>
                            </a:cubicBezTo>
                            <a:cubicBezTo>
                              <a:pt x="695" y="237"/>
                              <a:pt x="697" y="230"/>
                              <a:pt x="698" y="222"/>
                            </a:cubicBezTo>
                            <a:cubicBezTo>
                              <a:pt x="699" y="214"/>
                              <a:pt x="699" y="207"/>
                              <a:pt x="699" y="202"/>
                            </a:cubicBezTo>
                            <a:lnTo>
                              <a:pt x="699" y="190"/>
                            </a:lnTo>
                            <a:close/>
                            <a:moveTo>
                              <a:pt x="863" y="115"/>
                            </a:moveTo>
                            <a:cubicBezTo>
                              <a:pt x="819" y="115"/>
                              <a:pt x="819" y="115"/>
                              <a:pt x="819" y="115"/>
                            </a:cubicBezTo>
                            <a:cubicBezTo>
                              <a:pt x="819" y="240"/>
                              <a:pt x="819" y="240"/>
                              <a:pt x="819" y="240"/>
                            </a:cubicBezTo>
                            <a:cubicBezTo>
                              <a:pt x="819" y="249"/>
                              <a:pt x="821" y="256"/>
                              <a:pt x="825" y="262"/>
                            </a:cubicBezTo>
                            <a:cubicBezTo>
                              <a:pt x="828" y="268"/>
                              <a:pt x="835" y="272"/>
                              <a:pt x="845" y="272"/>
                            </a:cubicBezTo>
                            <a:cubicBezTo>
                              <a:pt x="849" y="272"/>
                              <a:pt x="853" y="271"/>
                              <a:pt x="856" y="270"/>
                            </a:cubicBezTo>
                            <a:cubicBezTo>
                              <a:pt x="859" y="269"/>
                              <a:pt x="863" y="268"/>
                              <a:pt x="866" y="267"/>
                            </a:cubicBezTo>
                            <a:cubicBezTo>
                              <a:pt x="868" y="287"/>
                              <a:pt x="868" y="287"/>
                              <a:pt x="868" y="287"/>
                            </a:cubicBezTo>
                            <a:cubicBezTo>
                              <a:pt x="865" y="288"/>
                              <a:pt x="861" y="289"/>
                              <a:pt x="856" y="290"/>
                            </a:cubicBezTo>
                            <a:cubicBezTo>
                              <a:pt x="850" y="291"/>
                              <a:pt x="845" y="292"/>
                              <a:pt x="839" y="292"/>
                            </a:cubicBezTo>
                            <a:cubicBezTo>
                              <a:pt x="828" y="292"/>
                              <a:pt x="820" y="290"/>
                              <a:pt x="814" y="287"/>
                            </a:cubicBezTo>
                            <a:cubicBezTo>
                              <a:pt x="808" y="283"/>
                              <a:pt x="804" y="279"/>
                              <a:pt x="801" y="273"/>
                            </a:cubicBezTo>
                            <a:cubicBezTo>
                              <a:pt x="798" y="267"/>
                              <a:pt x="797" y="261"/>
                              <a:pt x="796" y="253"/>
                            </a:cubicBezTo>
                            <a:cubicBezTo>
                              <a:pt x="795" y="245"/>
                              <a:pt x="795" y="237"/>
                              <a:pt x="795" y="228"/>
                            </a:cubicBezTo>
                            <a:cubicBezTo>
                              <a:pt x="795" y="115"/>
                              <a:pt x="795" y="115"/>
                              <a:pt x="795" y="115"/>
                            </a:cubicBezTo>
                            <a:cubicBezTo>
                              <a:pt x="757" y="115"/>
                              <a:pt x="757" y="115"/>
                              <a:pt x="757" y="115"/>
                            </a:cubicBezTo>
                            <a:cubicBezTo>
                              <a:pt x="757" y="95"/>
                              <a:pt x="757" y="95"/>
                              <a:pt x="757" y="95"/>
                            </a:cubicBezTo>
                            <a:cubicBezTo>
                              <a:pt x="795" y="95"/>
                              <a:pt x="795" y="95"/>
                              <a:pt x="795" y="95"/>
                            </a:cubicBezTo>
                            <a:cubicBezTo>
                              <a:pt x="795" y="49"/>
                              <a:pt x="795" y="49"/>
                              <a:pt x="795" y="49"/>
                            </a:cubicBezTo>
                            <a:cubicBezTo>
                              <a:pt x="819" y="40"/>
                              <a:pt x="819" y="40"/>
                              <a:pt x="819" y="40"/>
                            </a:cubicBezTo>
                            <a:cubicBezTo>
                              <a:pt x="819" y="95"/>
                              <a:pt x="819" y="95"/>
                              <a:pt x="819" y="95"/>
                            </a:cubicBezTo>
                            <a:cubicBezTo>
                              <a:pt x="863" y="95"/>
                              <a:pt x="863" y="95"/>
                              <a:pt x="863" y="95"/>
                            </a:cubicBezTo>
                            <a:lnTo>
                              <a:pt x="863" y="115"/>
                            </a:lnTo>
                            <a:close/>
                            <a:moveTo>
                              <a:pt x="929" y="44"/>
                            </a:moveTo>
                            <a:cubicBezTo>
                              <a:pt x="905" y="44"/>
                              <a:pt x="905" y="44"/>
                              <a:pt x="905" y="44"/>
                            </a:cubicBezTo>
                            <a:cubicBezTo>
                              <a:pt x="905" y="12"/>
                              <a:pt x="905" y="12"/>
                              <a:pt x="905" y="12"/>
                            </a:cubicBezTo>
                            <a:cubicBezTo>
                              <a:pt x="929" y="12"/>
                              <a:pt x="929" y="12"/>
                              <a:pt x="929" y="12"/>
                            </a:cubicBezTo>
                            <a:lnTo>
                              <a:pt x="929" y="44"/>
                            </a:lnTo>
                            <a:close/>
                            <a:moveTo>
                              <a:pt x="905" y="95"/>
                            </a:moveTo>
                            <a:cubicBezTo>
                              <a:pt x="929" y="95"/>
                              <a:pt x="929" y="95"/>
                              <a:pt x="929" y="95"/>
                            </a:cubicBezTo>
                            <a:cubicBezTo>
                              <a:pt x="929" y="287"/>
                              <a:pt x="929" y="287"/>
                              <a:pt x="929" y="287"/>
                            </a:cubicBezTo>
                            <a:cubicBezTo>
                              <a:pt x="905" y="287"/>
                              <a:pt x="905" y="287"/>
                              <a:pt x="905" y="287"/>
                            </a:cubicBezTo>
                            <a:lnTo>
                              <a:pt x="905" y="95"/>
                            </a:lnTo>
                            <a:close/>
                            <a:moveTo>
                              <a:pt x="980" y="153"/>
                            </a:moveTo>
                            <a:cubicBezTo>
                              <a:pt x="983" y="141"/>
                              <a:pt x="988" y="130"/>
                              <a:pt x="996" y="121"/>
                            </a:cubicBezTo>
                            <a:cubicBezTo>
                              <a:pt x="1003" y="112"/>
                              <a:pt x="1012" y="104"/>
                              <a:pt x="1024" y="99"/>
                            </a:cubicBezTo>
                            <a:cubicBezTo>
                              <a:pt x="1035" y="93"/>
                              <a:pt x="1048" y="91"/>
                              <a:pt x="1064" y="91"/>
                            </a:cubicBezTo>
                            <a:cubicBezTo>
                              <a:pt x="1080" y="91"/>
                              <a:pt x="1093" y="93"/>
                              <a:pt x="1104" y="99"/>
                            </a:cubicBezTo>
                            <a:cubicBezTo>
                              <a:pt x="1116" y="104"/>
                              <a:pt x="1125" y="112"/>
                              <a:pt x="1132" y="121"/>
                            </a:cubicBezTo>
                            <a:cubicBezTo>
                              <a:pt x="1140" y="130"/>
                              <a:pt x="1145" y="141"/>
                              <a:pt x="1149" y="153"/>
                            </a:cubicBezTo>
                            <a:cubicBezTo>
                              <a:pt x="1152" y="166"/>
                              <a:pt x="1154" y="178"/>
                              <a:pt x="1154" y="191"/>
                            </a:cubicBezTo>
                            <a:cubicBezTo>
                              <a:pt x="1154" y="204"/>
                              <a:pt x="1152" y="217"/>
                              <a:pt x="1149" y="229"/>
                            </a:cubicBezTo>
                            <a:cubicBezTo>
                              <a:pt x="1145" y="241"/>
                              <a:pt x="1140" y="252"/>
                              <a:pt x="1132" y="261"/>
                            </a:cubicBezTo>
                            <a:cubicBezTo>
                              <a:pt x="1125" y="271"/>
                              <a:pt x="1116" y="278"/>
                              <a:pt x="1104" y="284"/>
                            </a:cubicBezTo>
                            <a:cubicBezTo>
                              <a:pt x="1093" y="289"/>
                              <a:pt x="1080" y="292"/>
                              <a:pt x="1064" y="292"/>
                            </a:cubicBezTo>
                            <a:cubicBezTo>
                              <a:pt x="1048" y="292"/>
                              <a:pt x="1035" y="289"/>
                              <a:pt x="1024" y="284"/>
                            </a:cubicBezTo>
                            <a:cubicBezTo>
                              <a:pt x="1012" y="278"/>
                              <a:pt x="1003" y="271"/>
                              <a:pt x="996" y="261"/>
                            </a:cubicBezTo>
                            <a:cubicBezTo>
                              <a:pt x="988" y="252"/>
                              <a:pt x="983" y="241"/>
                              <a:pt x="980" y="229"/>
                            </a:cubicBezTo>
                            <a:cubicBezTo>
                              <a:pt x="976" y="217"/>
                              <a:pt x="974" y="204"/>
                              <a:pt x="974" y="191"/>
                            </a:cubicBezTo>
                            <a:cubicBezTo>
                              <a:pt x="974" y="178"/>
                              <a:pt x="976" y="166"/>
                              <a:pt x="980" y="153"/>
                            </a:cubicBezTo>
                            <a:close/>
                            <a:moveTo>
                              <a:pt x="1004" y="223"/>
                            </a:moveTo>
                            <a:cubicBezTo>
                              <a:pt x="1007" y="232"/>
                              <a:pt x="1011" y="241"/>
                              <a:pt x="1017" y="248"/>
                            </a:cubicBezTo>
                            <a:cubicBezTo>
                              <a:pt x="1022" y="255"/>
                              <a:pt x="1029" y="261"/>
                              <a:pt x="1037" y="265"/>
                            </a:cubicBezTo>
                            <a:cubicBezTo>
                              <a:pt x="1045" y="269"/>
                              <a:pt x="1054" y="272"/>
                              <a:pt x="1064" y="272"/>
                            </a:cubicBezTo>
                            <a:cubicBezTo>
                              <a:pt x="1074" y="272"/>
                              <a:pt x="1083" y="269"/>
                              <a:pt x="1091" y="265"/>
                            </a:cubicBezTo>
                            <a:cubicBezTo>
                              <a:pt x="1099" y="261"/>
                              <a:pt x="1106" y="255"/>
                              <a:pt x="1111" y="248"/>
                            </a:cubicBezTo>
                            <a:cubicBezTo>
                              <a:pt x="1117" y="241"/>
                              <a:pt x="1121" y="232"/>
                              <a:pt x="1124" y="223"/>
                            </a:cubicBezTo>
                            <a:cubicBezTo>
                              <a:pt x="1126" y="213"/>
                              <a:pt x="1128" y="202"/>
                              <a:pt x="1128" y="191"/>
                            </a:cubicBezTo>
                            <a:cubicBezTo>
                              <a:pt x="1128" y="180"/>
                              <a:pt x="1126" y="170"/>
                              <a:pt x="1124" y="160"/>
                            </a:cubicBezTo>
                            <a:cubicBezTo>
                              <a:pt x="1121" y="150"/>
                              <a:pt x="1117" y="142"/>
                              <a:pt x="1111" y="134"/>
                            </a:cubicBezTo>
                            <a:cubicBezTo>
                              <a:pt x="1106" y="127"/>
                              <a:pt x="1099" y="121"/>
                              <a:pt x="1091" y="117"/>
                            </a:cubicBezTo>
                            <a:cubicBezTo>
                              <a:pt x="1083" y="113"/>
                              <a:pt x="1074" y="111"/>
                              <a:pt x="1064" y="111"/>
                            </a:cubicBezTo>
                            <a:cubicBezTo>
                              <a:pt x="1054" y="111"/>
                              <a:pt x="1045" y="113"/>
                              <a:pt x="1037" y="117"/>
                            </a:cubicBezTo>
                            <a:cubicBezTo>
                              <a:pt x="1029" y="121"/>
                              <a:pt x="1022" y="127"/>
                              <a:pt x="1017" y="134"/>
                            </a:cubicBezTo>
                            <a:cubicBezTo>
                              <a:pt x="1011" y="142"/>
                              <a:pt x="1007" y="150"/>
                              <a:pt x="1004" y="160"/>
                            </a:cubicBezTo>
                            <a:cubicBezTo>
                              <a:pt x="1002" y="170"/>
                              <a:pt x="1000" y="180"/>
                              <a:pt x="1000" y="191"/>
                            </a:cubicBezTo>
                            <a:cubicBezTo>
                              <a:pt x="1000" y="202"/>
                              <a:pt x="1002" y="213"/>
                              <a:pt x="1004" y="223"/>
                            </a:cubicBezTo>
                            <a:close/>
                            <a:moveTo>
                              <a:pt x="1199" y="140"/>
                            </a:moveTo>
                            <a:cubicBezTo>
                              <a:pt x="1199" y="133"/>
                              <a:pt x="1199" y="126"/>
                              <a:pt x="1198" y="118"/>
                            </a:cubicBezTo>
                            <a:cubicBezTo>
                              <a:pt x="1198" y="111"/>
                              <a:pt x="1198" y="103"/>
                              <a:pt x="1197" y="95"/>
                            </a:cubicBezTo>
                            <a:cubicBezTo>
                              <a:pt x="1220" y="95"/>
                              <a:pt x="1220" y="95"/>
                              <a:pt x="1220" y="95"/>
                            </a:cubicBezTo>
                            <a:cubicBezTo>
                              <a:pt x="1220" y="129"/>
                              <a:pt x="1220" y="129"/>
                              <a:pt x="1220" y="129"/>
                            </a:cubicBezTo>
                            <a:cubicBezTo>
                              <a:pt x="1221" y="129"/>
                              <a:pt x="1221" y="129"/>
                              <a:pt x="1221" y="129"/>
                            </a:cubicBezTo>
                            <a:cubicBezTo>
                              <a:pt x="1223" y="125"/>
                              <a:pt x="1225" y="121"/>
                              <a:pt x="1228" y="116"/>
                            </a:cubicBezTo>
                            <a:cubicBezTo>
                              <a:pt x="1231" y="111"/>
                              <a:pt x="1235" y="107"/>
                              <a:pt x="1240" y="103"/>
                            </a:cubicBezTo>
                            <a:cubicBezTo>
                              <a:pt x="1245" y="100"/>
                              <a:pt x="1251" y="96"/>
                              <a:pt x="1258" y="94"/>
                            </a:cubicBezTo>
                            <a:cubicBezTo>
                              <a:pt x="1265" y="92"/>
                              <a:pt x="1273" y="91"/>
                              <a:pt x="1283" y="91"/>
                            </a:cubicBezTo>
                            <a:cubicBezTo>
                              <a:pt x="1295" y="91"/>
                              <a:pt x="1305" y="92"/>
                              <a:pt x="1313" y="96"/>
                            </a:cubicBezTo>
                            <a:cubicBezTo>
                              <a:pt x="1322" y="100"/>
                              <a:pt x="1328" y="105"/>
                              <a:pt x="1334" y="112"/>
                            </a:cubicBezTo>
                            <a:cubicBezTo>
                              <a:pt x="1339" y="118"/>
                              <a:pt x="1343" y="126"/>
                              <a:pt x="1345" y="135"/>
                            </a:cubicBezTo>
                            <a:cubicBezTo>
                              <a:pt x="1348" y="144"/>
                              <a:pt x="1349" y="154"/>
                              <a:pt x="1349" y="164"/>
                            </a:cubicBezTo>
                            <a:cubicBezTo>
                              <a:pt x="1349" y="287"/>
                              <a:pt x="1349" y="287"/>
                              <a:pt x="1349" y="287"/>
                            </a:cubicBezTo>
                            <a:cubicBezTo>
                              <a:pt x="1325" y="287"/>
                              <a:pt x="1325" y="287"/>
                              <a:pt x="1325" y="287"/>
                            </a:cubicBezTo>
                            <a:cubicBezTo>
                              <a:pt x="1325" y="170"/>
                              <a:pt x="1325" y="170"/>
                              <a:pt x="1325" y="170"/>
                            </a:cubicBezTo>
                            <a:cubicBezTo>
                              <a:pt x="1325" y="152"/>
                              <a:pt x="1321" y="138"/>
                              <a:pt x="1314" y="127"/>
                            </a:cubicBezTo>
                            <a:cubicBezTo>
                              <a:pt x="1307" y="116"/>
                              <a:pt x="1296" y="111"/>
                              <a:pt x="1279" y="111"/>
                            </a:cubicBezTo>
                            <a:cubicBezTo>
                              <a:pt x="1269" y="111"/>
                              <a:pt x="1260" y="113"/>
                              <a:pt x="1252" y="117"/>
                            </a:cubicBezTo>
                            <a:cubicBezTo>
                              <a:pt x="1245" y="122"/>
                              <a:pt x="1239" y="127"/>
                              <a:pt x="1235" y="134"/>
                            </a:cubicBezTo>
                            <a:cubicBezTo>
                              <a:pt x="1230" y="141"/>
                              <a:pt x="1227" y="148"/>
                              <a:pt x="1225" y="157"/>
                            </a:cubicBezTo>
                            <a:cubicBezTo>
                              <a:pt x="1223" y="165"/>
                              <a:pt x="1222" y="173"/>
                              <a:pt x="1222" y="181"/>
                            </a:cubicBezTo>
                            <a:cubicBezTo>
                              <a:pt x="1222" y="287"/>
                              <a:pt x="1222" y="287"/>
                              <a:pt x="1222" y="287"/>
                            </a:cubicBezTo>
                            <a:cubicBezTo>
                              <a:pt x="1199" y="287"/>
                              <a:pt x="1199" y="287"/>
                              <a:pt x="1199" y="287"/>
                            </a:cubicBezTo>
                            <a:lnTo>
                              <a:pt x="1199" y="140"/>
                            </a:lnTo>
                            <a:close/>
                            <a:moveTo>
                              <a:pt x="1519" y="256"/>
                            </a:moveTo>
                            <a:cubicBezTo>
                              <a:pt x="1518" y="256"/>
                              <a:pt x="1518" y="256"/>
                              <a:pt x="1518" y="256"/>
                            </a:cubicBezTo>
                            <a:cubicBezTo>
                              <a:pt x="1516" y="262"/>
                              <a:pt x="1512" y="267"/>
                              <a:pt x="1508" y="272"/>
                            </a:cubicBezTo>
                            <a:cubicBezTo>
                              <a:pt x="1503" y="276"/>
                              <a:pt x="1498" y="280"/>
                              <a:pt x="1492" y="283"/>
                            </a:cubicBezTo>
                            <a:cubicBezTo>
                              <a:pt x="1487" y="286"/>
                              <a:pt x="1481" y="288"/>
                              <a:pt x="1475" y="290"/>
                            </a:cubicBezTo>
                            <a:cubicBezTo>
                              <a:pt x="1469" y="291"/>
                              <a:pt x="1463" y="292"/>
                              <a:pt x="1457" y="292"/>
                            </a:cubicBezTo>
                            <a:cubicBezTo>
                              <a:pt x="1443" y="292"/>
                              <a:pt x="1432" y="290"/>
                              <a:pt x="1424" y="286"/>
                            </a:cubicBezTo>
                            <a:cubicBezTo>
                              <a:pt x="1416" y="282"/>
                              <a:pt x="1409" y="277"/>
                              <a:pt x="1405" y="271"/>
                            </a:cubicBezTo>
                            <a:cubicBezTo>
                              <a:pt x="1400" y="266"/>
                              <a:pt x="1397" y="260"/>
                              <a:pt x="1396" y="253"/>
                            </a:cubicBezTo>
                            <a:cubicBezTo>
                              <a:pt x="1394" y="247"/>
                              <a:pt x="1394" y="242"/>
                              <a:pt x="1394" y="238"/>
                            </a:cubicBezTo>
                            <a:cubicBezTo>
                              <a:pt x="1394" y="227"/>
                              <a:pt x="1395" y="218"/>
                              <a:pt x="1399" y="210"/>
                            </a:cubicBezTo>
                            <a:cubicBezTo>
                              <a:pt x="1402" y="203"/>
                              <a:pt x="1407" y="196"/>
                              <a:pt x="1413" y="191"/>
                            </a:cubicBezTo>
                            <a:cubicBezTo>
                              <a:pt x="1419" y="187"/>
                              <a:pt x="1426" y="183"/>
                              <a:pt x="1434" y="180"/>
                            </a:cubicBezTo>
                            <a:cubicBezTo>
                              <a:pt x="1442" y="177"/>
                              <a:pt x="1450" y="175"/>
                              <a:pt x="1459" y="173"/>
                            </a:cubicBezTo>
                            <a:cubicBezTo>
                              <a:pt x="1468" y="172"/>
                              <a:pt x="1477" y="171"/>
                              <a:pt x="1486" y="171"/>
                            </a:cubicBezTo>
                            <a:cubicBezTo>
                              <a:pt x="1495" y="170"/>
                              <a:pt x="1504" y="170"/>
                              <a:pt x="1512" y="170"/>
                            </a:cubicBezTo>
                            <a:cubicBezTo>
                              <a:pt x="1517" y="170"/>
                              <a:pt x="1517" y="170"/>
                              <a:pt x="1517" y="170"/>
                            </a:cubicBezTo>
                            <a:cubicBezTo>
                              <a:pt x="1517" y="160"/>
                              <a:pt x="1517" y="160"/>
                              <a:pt x="1517" y="160"/>
                            </a:cubicBezTo>
                            <a:cubicBezTo>
                              <a:pt x="1517" y="144"/>
                              <a:pt x="1513" y="131"/>
                              <a:pt x="1507" y="123"/>
                            </a:cubicBezTo>
                            <a:cubicBezTo>
                              <a:pt x="1500" y="115"/>
                              <a:pt x="1489" y="111"/>
                              <a:pt x="1473" y="111"/>
                            </a:cubicBezTo>
                            <a:cubicBezTo>
                              <a:pt x="1463" y="111"/>
                              <a:pt x="1453" y="112"/>
                              <a:pt x="1444" y="114"/>
                            </a:cubicBezTo>
                            <a:cubicBezTo>
                              <a:pt x="1434" y="117"/>
                              <a:pt x="1425" y="121"/>
                              <a:pt x="1416" y="127"/>
                            </a:cubicBezTo>
                            <a:cubicBezTo>
                              <a:pt x="1416" y="104"/>
                              <a:pt x="1416" y="104"/>
                              <a:pt x="1416" y="104"/>
                            </a:cubicBezTo>
                            <a:cubicBezTo>
                              <a:pt x="1420" y="102"/>
                              <a:pt x="1424" y="100"/>
                              <a:pt x="1429" y="99"/>
                            </a:cubicBezTo>
                            <a:cubicBezTo>
                              <a:pt x="1434" y="97"/>
                              <a:pt x="1439" y="96"/>
                              <a:pt x="1444" y="94"/>
                            </a:cubicBezTo>
                            <a:cubicBezTo>
                              <a:pt x="1449" y="93"/>
                              <a:pt x="1454" y="92"/>
                              <a:pt x="1459" y="92"/>
                            </a:cubicBezTo>
                            <a:cubicBezTo>
                              <a:pt x="1464" y="91"/>
                              <a:pt x="1469" y="91"/>
                              <a:pt x="1473" y="91"/>
                            </a:cubicBezTo>
                            <a:cubicBezTo>
                              <a:pt x="1497" y="91"/>
                              <a:pt x="1514" y="96"/>
                              <a:pt x="1525" y="108"/>
                            </a:cubicBezTo>
                            <a:cubicBezTo>
                              <a:pt x="1535" y="119"/>
                              <a:pt x="1540" y="137"/>
                              <a:pt x="1540" y="162"/>
                            </a:cubicBezTo>
                            <a:cubicBezTo>
                              <a:pt x="1540" y="247"/>
                              <a:pt x="1540" y="247"/>
                              <a:pt x="1540" y="247"/>
                            </a:cubicBezTo>
                            <a:cubicBezTo>
                              <a:pt x="1540" y="255"/>
                              <a:pt x="1540" y="262"/>
                              <a:pt x="1541" y="268"/>
                            </a:cubicBezTo>
                            <a:cubicBezTo>
                              <a:pt x="1541" y="274"/>
                              <a:pt x="1541" y="281"/>
                              <a:pt x="1542" y="287"/>
                            </a:cubicBezTo>
                            <a:cubicBezTo>
                              <a:pt x="1519" y="287"/>
                              <a:pt x="1519" y="287"/>
                              <a:pt x="1519" y="287"/>
                            </a:cubicBezTo>
                            <a:lnTo>
                              <a:pt x="1519" y="256"/>
                            </a:lnTo>
                            <a:close/>
                            <a:moveTo>
                              <a:pt x="1517" y="190"/>
                            </a:moveTo>
                            <a:cubicBezTo>
                              <a:pt x="1510" y="190"/>
                              <a:pt x="1510" y="190"/>
                              <a:pt x="1510" y="190"/>
                            </a:cubicBezTo>
                            <a:cubicBezTo>
                              <a:pt x="1499" y="190"/>
                              <a:pt x="1489" y="191"/>
                              <a:pt x="1478" y="192"/>
                            </a:cubicBezTo>
                            <a:cubicBezTo>
                              <a:pt x="1468" y="193"/>
                              <a:pt x="1458" y="195"/>
                              <a:pt x="1449" y="198"/>
                            </a:cubicBezTo>
                            <a:cubicBezTo>
                              <a:pt x="1441" y="201"/>
                              <a:pt x="1433" y="206"/>
                              <a:pt x="1428" y="212"/>
                            </a:cubicBezTo>
                            <a:cubicBezTo>
                              <a:pt x="1422" y="218"/>
                              <a:pt x="1420" y="226"/>
                              <a:pt x="1420" y="237"/>
                            </a:cubicBezTo>
                            <a:cubicBezTo>
                              <a:pt x="1420" y="243"/>
                              <a:pt x="1421" y="248"/>
                              <a:pt x="1423" y="253"/>
                            </a:cubicBezTo>
                            <a:cubicBezTo>
                              <a:pt x="1425" y="257"/>
                              <a:pt x="1428" y="261"/>
                              <a:pt x="1432" y="264"/>
                            </a:cubicBezTo>
                            <a:cubicBezTo>
                              <a:pt x="1435" y="266"/>
                              <a:pt x="1439" y="268"/>
                              <a:pt x="1444" y="270"/>
                            </a:cubicBezTo>
                            <a:cubicBezTo>
                              <a:pt x="1449" y="271"/>
                              <a:pt x="1454" y="272"/>
                              <a:pt x="1460" y="272"/>
                            </a:cubicBezTo>
                            <a:cubicBezTo>
                              <a:pt x="1474" y="272"/>
                              <a:pt x="1485" y="269"/>
                              <a:pt x="1492" y="264"/>
                            </a:cubicBezTo>
                            <a:cubicBezTo>
                              <a:pt x="1500" y="258"/>
                              <a:pt x="1506" y="252"/>
                              <a:pt x="1509" y="245"/>
                            </a:cubicBezTo>
                            <a:cubicBezTo>
                              <a:pt x="1513" y="237"/>
                              <a:pt x="1515" y="230"/>
                              <a:pt x="1515" y="222"/>
                            </a:cubicBezTo>
                            <a:cubicBezTo>
                              <a:pt x="1516" y="214"/>
                              <a:pt x="1517" y="207"/>
                              <a:pt x="1517" y="202"/>
                            </a:cubicBezTo>
                            <a:lnTo>
                              <a:pt x="1517" y="190"/>
                            </a:lnTo>
                            <a:close/>
                            <a:moveTo>
                              <a:pt x="1597" y="5"/>
                            </a:moveTo>
                            <a:cubicBezTo>
                              <a:pt x="1621" y="5"/>
                              <a:pt x="1621" y="5"/>
                              <a:pt x="1621" y="5"/>
                            </a:cubicBezTo>
                            <a:cubicBezTo>
                              <a:pt x="1621" y="287"/>
                              <a:pt x="1621" y="287"/>
                              <a:pt x="1621" y="287"/>
                            </a:cubicBezTo>
                            <a:cubicBezTo>
                              <a:pt x="1597" y="287"/>
                              <a:pt x="1597" y="287"/>
                              <a:pt x="1597" y="287"/>
                            </a:cubicBezTo>
                            <a:lnTo>
                              <a:pt x="1597" y="5"/>
                            </a:lnTo>
                            <a:close/>
                            <a:moveTo>
                              <a:pt x="1783" y="95"/>
                            </a:moveTo>
                            <a:cubicBezTo>
                              <a:pt x="1807" y="95"/>
                              <a:pt x="1807" y="95"/>
                              <a:pt x="1807" y="95"/>
                            </a:cubicBezTo>
                            <a:cubicBezTo>
                              <a:pt x="1805" y="130"/>
                              <a:pt x="1805" y="130"/>
                              <a:pt x="1805" y="130"/>
                            </a:cubicBezTo>
                            <a:cubicBezTo>
                              <a:pt x="1806" y="130"/>
                              <a:pt x="1806" y="130"/>
                              <a:pt x="1806" y="130"/>
                            </a:cubicBezTo>
                            <a:cubicBezTo>
                              <a:pt x="1808" y="127"/>
                              <a:pt x="1810" y="124"/>
                              <a:pt x="1813" y="119"/>
                            </a:cubicBezTo>
                            <a:cubicBezTo>
                              <a:pt x="1815" y="115"/>
                              <a:pt x="1819" y="111"/>
                              <a:pt x="1824" y="106"/>
                            </a:cubicBezTo>
                            <a:cubicBezTo>
                              <a:pt x="1829" y="102"/>
                              <a:pt x="1835" y="98"/>
                              <a:pt x="1842" y="95"/>
                            </a:cubicBezTo>
                            <a:cubicBezTo>
                              <a:pt x="1849" y="92"/>
                              <a:pt x="1858" y="91"/>
                              <a:pt x="1868" y="91"/>
                            </a:cubicBezTo>
                            <a:cubicBezTo>
                              <a:pt x="1882" y="91"/>
                              <a:pt x="1894" y="93"/>
                              <a:pt x="1904" y="98"/>
                            </a:cubicBezTo>
                            <a:cubicBezTo>
                              <a:pt x="1914" y="103"/>
                              <a:pt x="1922" y="110"/>
                              <a:pt x="1929" y="119"/>
                            </a:cubicBezTo>
                            <a:cubicBezTo>
                              <a:pt x="1935" y="128"/>
                              <a:pt x="1940" y="139"/>
                              <a:pt x="1943" y="151"/>
                            </a:cubicBezTo>
                            <a:cubicBezTo>
                              <a:pt x="1945" y="163"/>
                              <a:pt x="1947" y="177"/>
                              <a:pt x="1947" y="191"/>
                            </a:cubicBezTo>
                            <a:cubicBezTo>
                              <a:pt x="1947" y="206"/>
                              <a:pt x="1945" y="219"/>
                              <a:pt x="1942" y="231"/>
                            </a:cubicBezTo>
                            <a:cubicBezTo>
                              <a:pt x="1939" y="243"/>
                              <a:pt x="1934" y="254"/>
                              <a:pt x="1927" y="263"/>
                            </a:cubicBezTo>
                            <a:cubicBezTo>
                              <a:pt x="1920" y="272"/>
                              <a:pt x="1912" y="279"/>
                              <a:pt x="1902" y="284"/>
                            </a:cubicBezTo>
                            <a:cubicBezTo>
                              <a:pt x="1893" y="289"/>
                              <a:pt x="1881" y="292"/>
                              <a:pt x="1868" y="292"/>
                            </a:cubicBezTo>
                            <a:cubicBezTo>
                              <a:pt x="1853" y="292"/>
                              <a:pt x="1840" y="289"/>
                              <a:pt x="1831" y="283"/>
                            </a:cubicBezTo>
                            <a:cubicBezTo>
                              <a:pt x="1821" y="277"/>
                              <a:pt x="1814" y="267"/>
                              <a:pt x="1808" y="255"/>
                            </a:cubicBezTo>
                            <a:cubicBezTo>
                              <a:pt x="1807" y="255"/>
                              <a:pt x="1807" y="255"/>
                              <a:pt x="1807" y="255"/>
                            </a:cubicBezTo>
                            <a:cubicBezTo>
                              <a:pt x="1807" y="367"/>
                              <a:pt x="1807" y="367"/>
                              <a:pt x="1807" y="367"/>
                            </a:cubicBezTo>
                            <a:cubicBezTo>
                              <a:pt x="1783" y="367"/>
                              <a:pt x="1783" y="367"/>
                              <a:pt x="1783" y="367"/>
                            </a:cubicBezTo>
                            <a:lnTo>
                              <a:pt x="1783" y="95"/>
                            </a:lnTo>
                            <a:close/>
                            <a:moveTo>
                              <a:pt x="1918" y="163"/>
                            </a:moveTo>
                            <a:cubicBezTo>
                              <a:pt x="1917" y="153"/>
                              <a:pt x="1914" y="145"/>
                              <a:pt x="1909" y="137"/>
                            </a:cubicBezTo>
                            <a:cubicBezTo>
                              <a:pt x="1905" y="129"/>
                              <a:pt x="1899" y="123"/>
                              <a:pt x="1892" y="118"/>
                            </a:cubicBezTo>
                            <a:cubicBezTo>
                              <a:pt x="1885" y="113"/>
                              <a:pt x="1875" y="111"/>
                              <a:pt x="1864" y="111"/>
                            </a:cubicBezTo>
                            <a:cubicBezTo>
                              <a:pt x="1853" y="111"/>
                              <a:pt x="1844" y="113"/>
                              <a:pt x="1837" y="118"/>
                            </a:cubicBezTo>
                            <a:cubicBezTo>
                              <a:pt x="1830" y="123"/>
                              <a:pt x="1824" y="130"/>
                              <a:pt x="1820" y="138"/>
                            </a:cubicBezTo>
                            <a:cubicBezTo>
                              <a:pt x="1815" y="146"/>
                              <a:pt x="1812" y="154"/>
                              <a:pt x="1810" y="164"/>
                            </a:cubicBezTo>
                            <a:cubicBezTo>
                              <a:pt x="1808" y="173"/>
                              <a:pt x="1807" y="182"/>
                              <a:pt x="1807" y="191"/>
                            </a:cubicBezTo>
                            <a:cubicBezTo>
                              <a:pt x="1807" y="200"/>
                              <a:pt x="1808" y="209"/>
                              <a:pt x="1810" y="219"/>
                            </a:cubicBezTo>
                            <a:cubicBezTo>
                              <a:pt x="1812" y="228"/>
                              <a:pt x="1815" y="237"/>
                              <a:pt x="1820" y="245"/>
                            </a:cubicBezTo>
                            <a:cubicBezTo>
                              <a:pt x="1824" y="253"/>
                              <a:pt x="1830" y="259"/>
                              <a:pt x="1837" y="264"/>
                            </a:cubicBezTo>
                            <a:cubicBezTo>
                              <a:pt x="1844" y="269"/>
                              <a:pt x="1853" y="272"/>
                              <a:pt x="1864" y="272"/>
                            </a:cubicBezTo>
                            <a:cubicBezTo>
                              <a:pt x="1875" y="272"/>
                              <a:pt x="1885" y="269"/>
                              <a:pt x="1892" y="264"/>
                            </a:cubicBezTo>
                            <a:cubicBezTo>
                              <a:pt x="1899" y="259"/>
                              <a:pt x="1905" y="253"/>
                              <a:pt x="1909" y="245"/>
                            </a:cubicBezTo>
                            <a:cubicBezTo>
                              <a:pt x="1914" y="238"/>
                              <a:pt x="1917" y="229"/>
                              <a:pt x="1918" y="220"/>
                            </a:cubicBezTo>
                            <a:cubicBezTo>
                              <a:pt x="1920" y="210"/>
                              <a:pt x="1921" y="201"/>
                              <a:pt x="1921" y="191"/>
                            </a:cubicBezTo>
                            <a:cubicBezTo>
                              <a:pt x="1921" y="182"/>
                              <a:pt x="1920" y="172"/>
                              <a:pt x="1918" y="163"/>
                            </a:cubicBezTo>
                            <a:close/>
                            <a:moveTo>
                              <a:pt x="2106" y="256"/>
                            </a:moveTo>
                            <a:cubicBezTo>
                              <a:pt x="2105" y="256"/>
                              <a:pt x="2105" y="256"/>
                              <a:pt x="2105" y="256"/>
                            </a:cubicBezTo>
                            <a:cubicBezTo>
                              <a:pt x="2102" y="262"/>
                              <a:pt x="2099" y="267"/>
                              <a:pt x="2094" y="272"/>
                            </a:cubicBezTo>
                            <a:cubicBezTo>
                              <a:pt x="2090" y="276"/>
                              <a:pt x="2085" y="280"/>
                              <a:pt x="2079" y="283"/>
                            </a:cubicBezTo>
                            <a:cubicBezTo>
                              <a:pt x="2074" y="286"/>
                              <a:pt x="2068" y="288"/>
                              <a:pt x="2062" y="290"/>
                            </a:cubicBezTo>
                            <a:cubicBezTo>
                              <a:pt x="2056" y="291"/>
                              <a:pt x="2050" y="292"/>
                              <a:pt x="2044" y="292"/>
                            </a:cubicBezTo>
                            <a:cubicBezTo>
                              <a:pt x="2030" y="292"/>
                              <a:pt x="2019" y="290"/>
                              <a:pt x="2011" y="286"/>
                            </a:cubicBezTo>
                            <a:cubicBezTo>
                              <a:pt x="2003" y="282"/>
                              <a:pt x="1996" y="277"/>
                              <a:pt x="1992" y="271"/>
                            </a:cubicBezTo>
                            <a:cubicBezTo>
                              <a:pt x="1987" y="266"/>
                              <a:pt x="1984" y="260"/>
                              <a:pt x="1983" y="253"/>
                            </a:cubicBezTo>
                            <a:cubicBezTo>
                              <a:pt x="1981" y="247"/>
                              <a:pt x="1980" y="242"/>
                              <a:pt x="1980" y="238"/>
                            </a:cubicBezTo>
                            <a:cubicBezTo>
                              <a:pt x="1980" y="227"/>
                              <a:pt x="1982" y="218"/>
                              <a:pt x="1986" y="210"/>
                            </a:cubicBezTo>
                            <a:cubicBezTo>
                              <a:pt x="1989" y="203"/>
                              <a:pt x="1994" y="196"/>
                              <a:pt x="2000" y="191"/>
                            </a:cubicBezTo>
                            <a:cubicBezTo>
                              <a:pt x="2006" y="187"/>
                              <a:pt x="2013" y="183"/>
                              <a:pt x="2021" y="180"/>
                            </a:cubicBezTo>
                            <a:cubicBezTo>
                              <a:pt x="2029" y="177"/>
                              <a:pt x="2037" y="175"/>
                              <a:pt x="2046" y="173"/>
                            </a:cubicBezTo>
                            <a:cubicBezTo>
                              <a:pt x="2055" y="172"/>
                              <a:pt x="2064" y="171"/>
                              <a:pt x="2073" y="171"/>
                            </a:cubicBezTo>
                            <a:cubicBezTo>
                              <a:pt x="2082" y="170"/>
                              <a:pt x="2091" y="170"/>
                              <a:pt x="2099" y="170"/>
                            </a:cubicBezTo>
                            <a:cubicBezTo>
                              <a:pt x="2103" y="170"/>
                              <a:pt x="2103" y="170"/>
                              <a:pt x="2103" y="170"/>
                            </a:cubicBezTo>
                            <a:cubicBezTo>
                              <a:pt x="2103" y="160"/>
                              <a:pt x="2103" y="160"/>
                              <a:pt x="2103" y="160"/>
                            </a:cubicBezTo>
                            <a:cubicBezTo>
                              <a:pt x="2103" y="144"/>
                              <a:pt x="2100" y="131"/>
                              <a:pt x="2094" y="123"/>
                            </a:cubicBezTo>
                            <a:cubicBezTo>
                              <a:pt x="2087" y="115"/>
                              <a:pt x="2076" y="111"/>
                              <a:pt x="2060" y="111"/>
                            </a:cubicBezTo>
                            <a:cubicBezTo>
                              <a:pt x="2050" y="111"/>
                              <a:pt x="2040" y="112"/>
                              <a:pt x="2030" y="114"/>
                            </a:cubicBezTo>
                            <a:cubicBezTo>
                              <a:pt x="2021" y="117"/>
                              <a:pt x="2012" y="121"/>
                              <a:pt x="2003" y="127"/>
                            </a:cubicBezTo>
                            <a:cubicBezTo>
                              <a:pt x="2003" y="104"/>
                              <a:pt x="2003" y="104"/>
                              <a:pt x="2003" y="104"/>
                            </a:cubicBezTo>
                            <a:cubicBezTo>
                              <a:pt x="2007" y="102"/>
                              <a:pt x="2011" y="100"/>
                              <a:pt x="2016" y="99"/>
                            </a:cubicBezTo>
                            <a:cubicBezTo>
                              <a:pt x="2021" y="97"/>
                              <a:pt x="2026" y="96"/>
                              <a:pt x="2031" y="94"/>
                            </a:cubicBezTo>
                            <a:cubicBezTo>
                              <a:pt x="2036" y="93"/>
                              <a:pt x="2041" y="92"/>
                              <a:pt x="2046" y="92"/>
                            </a:cubicBezTo>
                            <a:cubicBezTo>
                              <a:pt x="2051" y="91"/>
                              <a:pt x="2055" y="91"/>
                              <a:pt x="2060" y="91"/>
                            </a:cubicBezTo>
                            <a:cubicBezTo>
                              <a:pt x="2084" y="91"/>
                              <a:pt x="2101" y="96"/>
                              <a:pt x="2111" y="108"/>
                            </a:cubicBezTo>
                            <a:cubicBezTo>
                              <a:pt x="2122" y="119"/>
                              <a:pt x="2127" y="137"/>
                              <a:pt x="2127" y="162"/>
                            </a:cubicBezTo>
                            <a:cubicBezTo>
                              <a:pt x="2127" y="247"/>
                              <a:pt x="2127" y="247"/>
                              <a:pt x="2127" y="247"/>
                            </a:cubicBezTo>
                            <a:cubicBezTo>
                              <a:pt x="2127" y="255"/>
                              <a:pt x="2127" y="262"/>
                              <a:pt x="2127" y="268"/>
                            </a:cubicBezTo>
                            <a:cubicBezTo>
                              <a:pt x="2128" y="274"/>
                              <a:pt x="2128" y="281"/>
                              <a:pt x="2129" y="287"/>
                            </a:cubicBezTo>
                            <a:cubicBezTo>
                              <a:pt x="2106" y="287"/>
                              <a:pt x="2106" y="287"/>
                              <a:pt x="2106" y="287"/>
                            </a:cubicBezTo>
                            <a:lnTo>
                              <a:pt x="2106" y="256"/>
                            </a:lnTo>
                            <a:close/>
                            <a:moveTo>
                              <a:pt x="2103" y="190"/>
                            </a:moveTo>
                            <a:cubicBezTo>
                              <a:pt x="2097" y="190"/>
                              <a:pt x="2097" y="190"/>
                              <a:pt x="2097" y="190"/>
                            </a:cubicBezTo>
                            <a:cubicBezTo>
                              <a:pt x="2086" y="190"/>
                              <a:pt x="2076" y="191"/>
                              <a:pt x="2065" y="192"/>
                            </a:cubicBezTo>
                            <a:cubicBezTo>
                              <a:pt x="2054" y="193"/>
                              <a:pt x="2045" y="195"/>
                              <a:pt x="2036" y="198"/>
                            </a:cubicBezTo>
                            <a:cubicBezTo>
                              <a:pt x="2027" y="201"/>
                              <a:pt x="2020" y="206"/>
                              <a:pt x="2015" y="212"/>
                            </a:cubicBezTo>
                            <a:cubicBezTo>
                              <a:pt x="2009" y="218"/>
                              <a:pt x="2006" y="226"/>
                              <a:pt x="2006" y="237"/>
                            </a:cubicBezTo>
                            <a:cubicBezTo>
                              <a:pt x="2006" y="243"/>
                              <a:pt x="2008" y="248"/>
                              <a:pt x="2010" y="253"/>
                            </a:cubicBezTo>
                            <a:cubicBezTo>
                              <a:pt x="2012" y="257"/>
                              <a:pt x="2015" y="261"/>
                              <a:pt x="2018" y="264"/>
                            </a:cubicBezTo>
                            <a:cubicBezTo>
                              <a:pt x="2022" y="266"/>
                              <a:pt x="2026" y="268"/>
                              <a:pt x="2031" y="270"/>
                            </a:cubicBezTo>
                            <a:cubicBezTo>
                              <a:pt x="2036" y="271"/>
                              <a:pt x="2041" y="272"/>
                              <a:pt x="2046" y="272"/>
                            </a:cubicBezTo>
                            <a:cubicBezTo>
                              <a:pt x="2061" y="272"/>
                              <a:pt x="2071" y="269"/>
                              <a:pt x="2079" y="264"/>
                            </a:cubicBezTo>
                            <a:cubicBezTo>
                              <a:pt x="2087" y="258"/>
                              <a:pt x="2092" y="252"/>
                              <a:pt x="2096" y="245"/>
                            </a:cubicBezTo>
                            <a:cubicBezTo>
                              <a:pt x="2099" y="237"/>
                              <a:pt x="2102" y="230"/>
                              <a:pt x="2102" y="222"/>
                            </a:cubicBezTo>
                            <a:cubicBezTo>
                              <a:pt x="2103" y="214"/>
                              <a:pt x="2103" y="207"/>
                              <a:pt x="2103" y="202"/>
                            </a:cubicBezTo>
                            <a:lnTo>
                              <a:pt x="2103" y="190"/>
                            </a:lnTo>
                            <a:close/>
                            <a:moveTo>
                              <a:pt x="2184" y="138"/>
                            </a:moveTo>
                            <a:cubicBezTo>
                              <a:pt x="2184" y="133"/>
                              <a:pt x="2184" y="128"/>
                              <a:pt x="2184" y="124"/>
                            </a:cubicBezTo>
                            <a:cubicBezTo>
                              <a:pt x="2184" y="121"/>
                              <a:pt x="2184" y="117"/>
                              <a:pt x="2184" y="114"/>
                            </a:cubicBezTo>
                            <a:cubicBezTo>
                              <a:pt x="2183" y="111"/>
                              <a:pt x="2183" y="108"/>
                              <a:pt x="2183" y="105"/>
                            </a:cubicBezTo>
                            <a:cubicBezTo>
                              <a:pt x="2183" y="102"/>
                              <a:pt x="2183" y="99"/>
                              <a:pt x="2182" y="95"/>
                            </a:cubicBezTo>
                            <a:cubicBezTo>
                              <a:pt x="2206" y="95"/>
                              <a:pt x="2206" y="95"/>
                              <a:pt x="2206" y="95"/>
                            </a:cubicBezTo>
                            <a:cubicBezTo>
                              <a:pt x="2206" y="132"/>
                              <a:pt x="2206" y="132"/>
                              <a:pt x="2206" y="132"/>
                            </a:cubicBezTo>
                            <a:cubicBezTo>
                              <a:pt x="2207" y="132"/>
                              <a:pt x="2207" y="132"/>
                              <a:pt x="2207" y="132"/>
                            </a:cubicBezTo>
                            <a:cubicBezTo>
                              <a:pt x="2209" y="127"/>
                              <a:pt x="2212" y="122"/>
                              <a:pt x="2215" y="117"/>
                            </a:cubicBezTo>
                            <a:cubicBezTo>
                              <a:pt x="2218" y="112"/>
                              <a:pt x="2221" y="107"/>
                              <a:pt x="2225" y="103"/>
                            </a:cubicBezTo>
                            <a:cubicBezTo>
                              <a:pt x="2230" y="99"/>
                              <a:pt x="2234" y="96"/>
                              <a:pt x="2239" y="94"/>
                            </a:cubicBezTo>
                            <a:cubicBezTo>
                              <a:pt x="2245" y="92"/>
                              <a:pt x="2250" y="91"/>
                              <a:pt x="2256" y="91"/>
                            </a:cubicBezTo>
                            <a:cubicBezTo>
                              <a:pt x="2259" y="91"/>
                              <a:pt x="2262" y="91"/>
                              <a:pt x="2265" y="91"/>
                            </a:cubicBezTo>
                            <a:cubicBezTo>
                              <a:pt x="2268" y="92"/>
                              <a:pt x="2271" y="92"/>
                              <a:pt x="2273" y="93"/>
                            </a:cubicBezTo>
                            <a:cubicBezTo>
                              <a:pt x="2273" y="118"/>
                              <a:pt x="2273" y="118"/>
                              <a:pt x="2273" y="118"/>
                            </a:cubicBezTo>
                            <a:cubicBezTo>
                              <a:pt x="2270" y="117"/>
                              <a:pt x="2267" y="116"/>
                              <a:pt x="2264" y="116"/>
                            </a:cubicBezTo>
                            <a:cubicBezTo>
                              <a:pt x="2261" y="116"/>
                              <a:pt x="2258" y="115"/>
                              <a:pt x="2255" y="115"/>
                            </a:cubicBezTo>
                            <a:cubicBezTo>
                              <a:pt x="2246" y="115"/>
                              <a:pt x="2238" y="118"/>
                              <a:pt x="2232" y="123"/>
                            </a:cubicBezTo>
                            <a:cubicBezTo>
                              <a:pt x="2226" y="127"/>
                              <a:pt x="2221" y="133"/>
                              <a:pt x="2217" y="141"/>
                            </a:cubicBezTo>
                            <a:cubicBezTo>
                              <a:pt x="2214" y="148"/>
                              <a:pt x="2211" y="157"/>
                              <a:pt x="2210" y="166"/>
                            </a:cubicBezTo>
                            <a:cubicBezTo>
                              <a:pt x="2208" y="175"/>
                              <a:pt x="2208" y="184"/>
                              <a:pt x="2208" y="192"/>
                            </a:cubicBezTo>
                            <a:cubicBezTo>
                              <a:pt x="2208" y="287"/>
                              <a:pt x="2208" y="287"/>
                              <a:pt x="2208" y="287"/>
                            </a:cubicBezTo>
                            <a:cubicBezTo>
                              <a:pt x="2184" y="287"/>
                              <a:pt x="2184" y="287"/>
                              <a:pt x="2184" y="287"/>
                            </a:cubicBezTo>
                            <a:lnTo>
                              <a:pt x="2184" y="138"/>
                            </a:lnTo>
                            <a:close/>
                            <a:moveTo>
                              <a:pt x="2392" y="115"/>
                            </a:moveTo>
                            <a:cubicBezTo>
                              <a:pt x="2349" y="115"/>
                              <a:pt x="2349" y="115"/>
                              <a:pt x="2349" y="115"/>
                            </a:cubicBezTo>
                            <a:cubicBezTo>
                              <a:pt x="2349" y="240"/>
                              <a:pt x="2349" y="240"/>
                              <a:pt x="2349" y="240"/>
                            </a:cubicBezTo>
                            <a:cubicBezTo>
                              <a:pt x="2349" y="249"/>
                              <a:pt x="2350" y="256"/>
                              <a:pt x="2354" y="262"/>
                            </a:cubicBezTo>
                            <a:cubicBezTo>
                              <a:pt x="2358" y="268"/>
                              <a:pt x="2365" y="272"/>
                              <a:pt x="2374" y="272"/>
                            </a:cubicBezTo>
                            <a:cubicBezTo>
                              <a:pt x="2379" y="272"/>
                              <a:pt x="2383" y="271"/>
                              <a:pt x="2386" y="270"/>
                            </a:cubicBezTo>
                            <a:cubicBezTo>
                              <a:pt x="2389" y="269"/>
                              <a:pt x="2393" y="268"/>
                              <a:pt x="2396" y="267"/>
                            </a:cubicBezTo>
                            <a:cubicBezTo>
                              <a:pt x="2398" y="287"/>
                              <a:pt x="2398" y="287"/>
                              <a:pt x="2398" y="287"/>
                            </a:cubicBezTo>
                            <a:cubicBezTo>
                              <a:pt x="2395" y="288"/>
                              <a:pt x="2391" y="289"/>
                              <a:pt x="2385" y="290"/>
                            </a:cubicBezTo>
                            <a:cubicBezTo>
                              <a:pt x="2380" y="291"/>
                              <a:pt x="2374" y="292"/>
                              <a:pt x="2369" y="292"/>
                            </a:cubicBezTo>
                            <a:cubicBezTo>
                              <a:pt x="2358" y="292"/>
                              <a:pt x="2350" y="290"/>
                              <a:pt x="2344" y="287"/>
                            </a:cubicBezTo>
                            <a:cubicBezTo>
                              <a:pt x="2338" y="283"/>
                              <a:pt x="2334" y="279"/>
                              <a:pt x="2331" y="273"/>
                            </a:cubicBezTo>
                            <a:cubicBezTo>
                              <a:pt x="2328" y="267"/>
                              <a:pt x="2326" y="261"/>
                              <a:pt x="2326" y="253"/>
                            </a:cubicBezTo>
                            <a:cubicBezTo>
                              <a:pt x="2325" y="245"/>
                              <a:pt x="2325" y="237"/>
                              <a:pt x="2325" y="228"/>
                            </a:cubicBezTo>
                            <a:cubicBezTo>
                              <a:pt x="2325" y="115"/>
                              <a:pt x="2325" y="115"/>
                              <a:pt x="2325" y="115"/>
                            </a:cubicBezTo>
                            <a:cubicBezTo>
                              <a:pt x="2287" y="115"/>
                              <a:pt x="2287" y="115"/>
                              <a:pt x="2287" y="115"/>
                            </a:cubicBezTo>
                            <a:cubicBezTo>
                              <a:pt x="2287" y="95"/>
                              <a:pt x="2287" y="95"/>
                              <a:pt x="2287" y="95"/>
                            </a:cubicBezTo>
                            <a:cubicBezTo>
                              <a:pt x="2325" y="95"/>
                              <a:pt x="2325" y="95"/>
                              <a:pt x="2325" y="95"/>
                            </a:cubicBezTo>
                            <a:cubicBezTo>
                              <a:pt x="2325" y="49"/>
                              <a:pt x="2325" y="49"/>
                              <a:pt x="2325" y="49"/>
                            </a:cubicBezTo>
                            <a:cubicBezTo>
                              <a:pt x="2349" y="40"/>
                              <a:pt x="2349" y="40"/>
                              <a:pt x="2349" y="40"/>
                            </a:cubicBezTo>
                            <a:cubicBezTo>
                              <a:pt x="2349" y="95"/>
                              <a:pt x="2349" y="95"/>
                              <a:pt x="2349" y="95"/>
                            </a:cubicBezTo>
                            <a:cubicBezTo>
                              <a:pt x="2392" y="95"/>
                              <a:pt x="2392" y="95"/>
                              <a:pt x="2392" y="95"/>
                            </a:cubicBezTo>
                            <a:lnTo>
                              <a:pt x="2392" y="115"/>
                            </a:lnTo>
                            <a:close/>
                            <a:moveTo>
                              <a:pt x="2435" y="140"/>
                            </a:moveTo>
                            <a:cubicBezTo>
                              <a:pt x="2435" y="133"/>
                              <a:pt x="2435" y="126"/>
                              <a:pt x="2435" y="118"/>
                            </a:cubicBezTo>
                            <a:cubicBezTo>
                              <a:pt x="2435" y="111"/>
                              <a:pt x="2434" y="103"/>
                              <a:pt x="2433" y="95"/>
                            </a:cubicBezTo>
                            <a:cubicBezTo>
                              <a:pt x="2456" y="95"/>
                              <a:pt x="2456" y="95"/>
                              <a:pt x="2456" y="95"/>
                            </a:cubicBezTo>
                            <a:cubicBezTo>
                              <a:pt x="2456" y="129"/>
                              <a:pt x="2456" y="129"/>
                              <a:pt x="2456" y="129"/>
                            </a:cubicBezTo>
                            <a:cubicBezTo>
                              <a:pt x="2457" y="129"/>
                              <a:pt x="2457" y="129"/>
                              <a:pt x="2457" y="129"/>
                            </a:cubicBezTo>
                            <a:cubicBezTo>
                              <a:pt x="2459" y="125"/>
                              <a:pt x="2462" y="121"/>
                              <a:pt x="2465" y="116"/>
                            </a:cubicBezTo>
                            <a:cubicBezTo>
                              <a:pt x="2468" y="111"/>
                              <a:pt x="2472" y="107"/>
                              <a:pt x="2476" y="103"/>
                            </a:cubicBezTo>
                            <a:cubicBezTo>
                              <a:pt x="2481" y="100"/>
                              <a:pt x="2487" y="96"/>
                              <a:pt x="2494" y="94"/>
                            </a:cubicBezTo>
                            <a:cubicBezTo>
                              <a:pt x="2501" y="92"/>
                              <a:pt x="2509" y="91"/>
                              <a:pt x="2519" y="91"/>
                            </a:cubicBezTo>
                            <a:cubicBezTo>
                              <a:pt x="2531" y="91"/>
                              <a:pt x="2541" y="92"/>
                              <a:pt x="2550" y="96"/>
                            </a:cubicBezTo>
                            <a:cubicBezTo>
                              <a:pt x="2558" y="100"/>
                              <a:pt x="2565" y="105"/>
                              <a:pt x="2570" y="112"/>
                            </a:cubicBezTo>
                            <a:cubicBezTo>
                              <a:pt x="2575" y="118"/>
                              <a:pt x="2579" y="126"/>
                              <a:pt x="2581" y="135"/>
                            </a:cubicBezTo>
                            <a:cubicBezTo>
                              <a:pt x="2584" y="144"/>
                              <a:pt x="2585" y="154"/>
                              <a:pt x="2585" y="164"/>
                            </a:cubicBezTo>
                            <a:cubicBezTo>
                              <a:pt x="2585" y="287"/>
                              <a:pt x="2585" y="287"/>
                              <a:pt x="2585" y="287"/>
                            </a:cubicBezTo>
                            <a:cubicBezTo>
                              <a:pt x="2561" y="287"/>
                              <a:pt x="2561" y="287"/>
                              <a:pt x="2561" y="287"/>
                            </a:cubicBezTo>
                            <a:cubicBezTo>
                              <a:pt x="2561" y="170"/>
                              <a:pt x="2561" y="170"/>
                              <a:pt x="2561" y="170"/>
                            </a:cubicBezTo>
                            <a:cubicBezTo>
                              <a:pt x="2561" y="152"/>
                              <a:pt x="2558" y="138"/>
                              <a:pt x="2551" y="127"/>
                            </a:cubicBezTo>
                            <a:cubicBezTo>
                              <a:pt x="2544" y="116"/>
                              <a:pt x="2532" y="111"/>
                              <a:pt x="2516" y="111"/>
                            </a:cubicBezTo>
                            <a:cubicBezTo>
                              <a:pt x="2505" y="111"/>
                              <a:pt x="2496" y="113"/>
                              <a:pt x="2488" y="117"/>
                            </a:cubicBezTo>
                            <a:cubicBezTo>
                              <a:pt x="2481" y="122"/>
                              <a:pt x="2475" y="127"/>
                              <a:pt x="2471" y="134"/>
                            </a:cubicBezTo>
                            <a:cubicBezTo>
                              <a:pt x="2467" y="141"/>
                              <a:pt x="2463" y="148"/>
                              <a:pt x="2462" y="157"/>
                            </a:cubicBezTo>
                            <a:cubicBezTo>
                              <a:pt x="2460" y="165"/>
                              <a:pt x="2459" y="173"/>
                              <a:pt x="2459" y="181"/>
                            </a:cubicBezTo>
                            <a:cubicBezTo>
                              <a:pt x="2459" y="287"/>
                              <a:pt x="2459" y="287"/>
                              <a:pt x="2459" y="287"/>
                            </a:cubicBezTo>
                            <a:cubicBezTo>
                              <a:pt x="2435" y="287"/>
                              <a:pt x="2435" y="287"/>
                              <a:pt x="2435" y="287"/>
                            </a:cubicBezTo>
                            <a:lnTo>
                              <a:pt x="2435" y="140"/>
                            </a:lnTo>
                            <a:close/>
                            <a:moveTo>
                              <a:pt x="2774" y="281"/>
                            </a:moveTo>
                            <a:cubicBezTo>
                              <a:pt x="2765" y="285"/>
                              <a:pt x="2756" y="288"/>
                              <a:pt x="2746" y="289"/>
                            </a:cubicBezTo>
                            <a:cubicBezTo>
                              <a:pt x="2736" y="291"/>
                              <a:pt x="2727" y="292"/>
                              <a:pt x="2718" y="292"/>
                            </a:cubicBezTo>
                            <a:cubicBezTo>
                              <a:pt x="2702" y="292"/>
                              <a:pt x="2688" y="289"/>
                              <a:pt x="2677" y="284"/>
                            </a:cubicBezTo>
                            <a:cubicBezTo>
                              <a:pt x="2666" y="279"/>
                              <a:pt x="2657" y="272"/>
                              <a:pt x="2650" y="263"/>
                            </a:cubicBezTo>
                            <a:cubicBezTo>
                              <a:pt x="2643" y="254"/>
                              <a:pt x="2638" y="244"/>
                              <a:pt x="2635" y="231"/>
                            </a:cubicBezTo>
                            <a:cubicBezTo>
                              <a:pt x="2632" y="219"/>
                              <a:pt x="2630" y="206"/>
                              <a:pt x="2630" y="191"/>
                            </a:cubicBezTo>
                            <a:cubicBezTo>
                              <a:pt x="2630" y="176"/>
                              <a:pt x="2632" y="163"/>
                              <a:pt x="2636" y="151"/>
                            </a:cubicBezTo>
                            <a:cubicBezTo>
                              <a:pt x="2640" y="138"/>
                              <a:pt x="2646" y="128"/>
                              <a:pt x="2653" y="119"/>
                            </a:cubicBezTo>
                            <a:cubicBezTo>
                              <a:pt x="2660" y="110"/>
                              <a:pt x="2668" y="103"/>
                              <a:pt x="2678" y="98"/>
                            </a:cubicBezTo>
                            <a:cubicBezTo>
                              <a:pt x="2688" y="93"/>
                              <a:pt x="2699" y="91"/>
                              <a:pt x="2711" y="91"/>
                            </a:cubicBezTo>
                            <a:cubicBezTo>
                              <a:pt x="2725" y="91"/>
                              <a:pt x="2737" y="93"/>
                              <a:pt x="2746" y="98"/>
                            </a:cubicBezTo>
                            <a:cubicBezTo>
                              <a:pt x="2756" y="103"/>
                              <a:pt x="2764" y="110"/>
                              <a:pt x="2770" y="119"/>
                            </a:cubicBezTo>
                            <a:cubicBezTo>
                              <a:pt x="2776" y="128"/>
                              <a:pt x="2781" y="138"/>
                              <a:pt x="2784" y="149"/>
                            </a:cubicBezTo>
                            <a:cubicBezTo>
                              <a:pt x="2786" y="161"/>
                              <a:pt x="2788" y="173"/>
                              <a:pt x="2788" y="186"/>
                            </a:cubicBezTo>
                            <a:cubicBezTo>
                              <a:pt x="2788" y="198"/>
                              <a:pt x="2788" y="198"/>
                              <a:pt x="2788" y="198"/>
                            </a:cubicBezTo>
                            <a:cubicBezTo>
                              <a:pt x="2656" y="198"/>
                              <a:pt x="2656" y="198"/>
                              <a:pt x="2656" y="198"/>
                            </a:cubicBezTo>
                            <a:cubicBezTo>
                              <a:pt x="2656" y="208"/>
                              <a:pt x="2658" y="218"/>
                              <a:pt x="2660" y="227"/>
                            </a:cubicBezTo>
                            <a:cubicBezTo>
                              <a:pt x="2663" y="236"/>
                              <a:pt x="2667" y="244"/>
                              <a:pt x="2673" y="250"/>
                            </a:cubicBezTo>
                            <a:cubicBezTo>
                              <a:pt x="2678" y="257"/>
                              <a:pt x="2684" y="262"/>
                              <a:pt x="2692" y="266"/>
                            </a:cubicBezTo>
                            <a:cubicBezTo>
                              <a:pt x="2700" y="270"/>
                              <a:pt x="2709" y="272"/>
                              <a:pt x="2720" y="272"/>
                            </a:cubicBezTo>
                            <a:cubicBezTo>
                              <a:pt x="2724" y="272"/>
                              <a:pt x="2729" y="271"/>
                              <a:pt x="2734" y="270"/>
                            </a:cubicBezTo>
                            <a:cubicBezTo>
                              <a:pt x="2739" y="269"/>
                              <a:pt x="2744" y="268"/>
                              <a:pt x="2749" y="267"/>
                            </a:cubicBezTo>
                            <a:cubicBezTo>
                              <a:pt x="2754" y="266"/>
                              <a:pt x="2758" y="264"/>
                              <a:pt x="2763" y="263"/>
                            </a:cubicBezTo>
                            <a:cubicBezTo>
                              <a:pt x="2767" y="261"/>
                              <a:pt x="2771" y="259"/>
                              <a:pt x="2774" y="257"/>
                            </a:cubicBezTo>
                            <a:lnTo>
                              <a:pt x="2774" y="281"/>
                            </a:lnTo>
                            <a:close/>
                            <a:moveTo>
                              <a:pt x="2762" y="178"/>
                            </a:moveTo>
                            <a:cubicBezTo>
                              <a:pt x="2762" y="169"/>
                              <a:pt x="2761" y="161"/>
                              <a:pt x="2759" y="153"/>
                            </a:cubicBezTo>
                            <a:cubicBezTo>
                              <a:pt x="2758" y="145"/>
                              <a:pt x="2755" y="138"/>
                              <a:pt x="2751" y="132"/>
                            </a:cubicBezTo>
                            <a:cubicBezTo>
                              <a:pt x="2747" y="125"/>
                              <a:pt x="2742" y="120"/>
                              <a:pt x="2736" y="117"/>
                            </a:cubicBezTo>
                            <a:cubicBezTo>
                              <a:pt x="2729" y="113"/>
                              <a:pt x="2722" y="111"/>
                              <a:pt x="2713" y="111"/>
                            </a:cubicBezTo>
                            <a:cubicBezTo>
                              <a:pt x="2704" y="111"/>
                              <a:pt x="2696" y="113"/>
                              <a:pt x="2689" y="117"/>
                            </a:cubicBezTo>
                            <a:cubicBezTo>
                              <a:pt x="2682" y="121"/>
                              <a:pt x="2677" y="126"/>
                              <a:pt x="2672" y="132"/>
                            </a:cubicBezTo>
                            <a:cubicBezTo>
                              <a:pt x="2667" y="139"/>
                              <a:pt x="2663" y="146"/>
                              <a:pt x="2660" y="154"/>
                            </a:cubicBezTo>
                            <a:cubicBezTo>
                              <a:pt x="2658" y="162"/>
                              <a:pt x="2656" y="170"/>
                              <a:pt x="2656" y="178"/>
                            </a:cubicBezTo>
                            <a:lnTo>
                              <a:pt x="2762" y="178"/>
                            </a:lnTo>
                            <a:close/>
                            <a:moveTo>
                              <a:pt x="2833" y="138"/>
                            </a:moveTo>
                            <a:cubicBezTo>
                              <a:pt x="2833" y="133"/>
                              <a:pt x="2833" y="128"/>
                              <a:pt x="2833" y="124"/>
                            </a:cubicBezTo>
                            <a:cubicBezTo>
                              <a:pt x="2833" y="121"/>
                              <a:pt x="2833" y="117"/>
                              <a:pt x="2833" y="114"/>
                            </a:cubicBezTo>
                            <a:cubicBezTo>
                              <a:pt x="2833" y="111"/>
                              <a:pt x="2833" y="108"/>
                              <a:pt x="2833" y="105"/>
                            </a:cubicBezTo>
                            <a:cubicBezTo>
                              <a:pt x="2833" y="102"/>
                              <a:pt x="2832" y="99"/>
                              <a:pt x="2832" y="95"/>
                            </a:cubicBezTo>
                            <a:cubicBezTo>
                              <a:pt x="2855" y="95"/>
                              <a:pt x="2855" y="95"/>
                              <a:pt x="2855" y="95"/>
                            </a:cubicBezTo>
                            <a:cubicBezTo>
                              <a:pt x="2855" y="132"/>
                              <a:pt x="2855" y="132"/>
                              <a:pt x="2855" y="132"/>
                            </a:cubicBezTo>
                            <a:cubicBezTo>
                              <a:pt x="2856" y="132"/>
                              <a:pt x="2856" y="132"/>
                              <a:pt x="2856" y="132"/>
                            </a:cubicBezTo>
                            <a:cubicBezTo>
                              <a:pt x="2858" y="127"/>
                              <a:pt x="2861" y="122"/>
                              <a:pt x="2864" y="117"/>
                            </a:cubicBezTo>
                            <a:cubicBezTo>
                              <a:pt x="2867" y="112"/>
                              <a:pt x="2871" y="107"/>
                              <a:pt x="2875" y="103"/>
                            </a:cubicBezTo>
                            <a:cubicBezTo>
                              <a:pt x="2879" y="99"/>
                              <a:pt x="2884" y="96"/>
                              <a:pt x="2889" y="94"/>
                            </a:cubicBezTo>
                            <a:cubicBezTo>
                              <a:pt x="2894" y="92"/>
                              <a:pt x="2900" y="91"/>
                              <a:pt x="2906" y="91"/>
                            </a:cubicBezTo>
                            <a:cubicBezTo>
                              <a:pt x="2908" y="91"/>
                              <a:pt x="2911" y="91"/>
                              <a:pt x="2914" y="91"/>
                            </a:cubicBezTo>
                            <a:cubicBezTo>
                              <a:pt x="2918" y="92"/>
                              <a:pt x="2920" y="92"/>
                              <a:pt x="2922" y="93"/>
                            </a:cubicBezTo>
                            <a:cubicBezTo>
                              <a:pt x="2922" y="118"/>
                              <a:pt x="2922" y="118"/>
                              <a:pt x="2922" y="118"/>
                            </a:cubicBezTo>
                            <a:cubicBezTo>
                              <a:pt x="2920" y="117"/>
                              <a:pt x="2917" y="116"/>
                              <a:pt x="2914" y="116"/>
                            </a:cubicBezTo>
                            <a:cubicBezTo>
                              <a:pt x="2911" y="116"/>
                              <a:pt x="2908" y="115"/>
                              <a:pt x="2905" y="115"/>
                            </a:cubicBezTo>
                            <a:cubicBezTo>
                              <a:pt x="2896" y="115"/>
                              <a:pt x="2888" y="118"/>
                              <a:pt x="2881" y="123"/>
                            </a:cubicBezTo>
                            <a:cubicBezTo>
                              <a:pt x="2875" y="127"/>
                              <a:pt x="2870" y="133"/>
                              <a:pt x="2867" y="141"/>
                            </a:cubicBezTo>
                            <a:cubicBezTo>
                              <a:pt x="2863" y="148"/>
                              <a:pt x="2861" y="157"/>
                              <a:pt x="2859" y="166"/>
                            </a:cubicBezTo>
                            <a:cubicBezTo>
                              <a:pt x="2858" y="175"/>
                              <a:pt x="2857" y="184"/>
                              <a:pt x="2857" y="192"/>
                            </a:cubicBezTo>
                            <a:cubicBezTo>
                              <a:pt x="2857" y="287"/>
                              <a:pt x="2857" y="287"/>
                              <a:pt x="2857" y="287"/>
                            </a:cubicBezTo>
                            <a:cubicBezTo>
                              <a:pt x="2833" y="287"/>
                              <a:pt x="2833" y="287"/>
                              <a:pt x="2833" y="287"/>
                            </a:cubicBezTo>
                            <a:lnTo>
                              <a:pt x="2833" y="138"/>
                            </a:lnTo>
                            <a:close/>
                            <a:moveTo>
                              <a:pt x="2944" y="259"/>
                            </a:moveTo>
                            <a:cubicBezTo>
                              <a:pt x="2951" y="263"/>
                              <a:pt x="2959" y="266"/>
                              <a:pt x="2968" y="268"/>
                            </a:cubicBezTo>
                            <a:cubicBezTo>
                              <a:pt x="2976" y="270"/>
                              <a:pt x="2985" y="272"/>
                              <a:pt x="2994" y="272"/>
                            </a:cubicBezTo>
                            <a:cubicBezTo>
                              <a:pt x="3000" y="272"/>
                              <a:pt x="3005" y="271"/>
                              <a:pt x="3010" y="269"/>
                            </a:cubicBezTo>
                            <a:cubicBezTo>
                              <a:pt x="3015" y="268"/>
                              <a:pt x="3020" y="266"/>
                              <a:pt x="3024" y="263"/>
                            </a:cubicBezTo>
                            <a:cubicBezTo>
                              <a:pt x="3028" y="260"/>
                              <a:pt x="3031" y="256"/>
                              <a:pt x="3033" y="252"/>
                            </a:cubicBezTo>
                            <a:cubicBezTo>
                              <a:pt x="3036" y="248"/>
                              <a:pt x="3037" y="243"/>
                              <a:pt x="3037" y="237"/>
                            </a:cubicBezTo>
                            <a:cubicBezTo>
                              <a:pt x="3037" y="230"/>
                              <a:pt x="3035" y="223"/>
                              <a:pt x="3030" y="218"/>
                            </a:cubicBezTo>
                            <a:cubicBezTo>
                              <a:pt x="3026" y="213"/>
                              <a:pt x="3020" y="209"/>
                              <a:pt x="3013" y="205"/>
                            </a:cubicBezTo>
                            <a:cubicBezTo>
                              <a:pt x="3006" y="201"/>
                              <a:pt x="2999" y="197"/>
                              <a:pt x="2991" y="194"/>
                            </a:cubicBezTo>
                            <a:cubicBezTo>
                              <a:pt x="2983" y="190"/>
                              <a:pt x="2975" y="186"/>
                              <a:pt x="2968" y="182"/>
                            </a:cubicBezTo>
                            <a:cubicBezTo>
                              <a:pt x="2961" y="178"/>
                              <a:pt x="2956" y="172"/>
                              <a:pt x="2951" y="166"/>
                            </a:cubicBezTo>
                            <a:cubicBezTo>
                              <a:pt x="2947" y="160"/>
                              <a:pt x="2944" y="152"/>
                              <a:pt x="2944" y="143"/>
                            </a:cubicBezTo>
                            <a:cubicBezTo>
                              <a:pt x="2944" y="133"/>
                              <a:pt x="2946" y="125"/>
                              <a:pt x="2950" y="119"/>
                            </a:cubicBezTo>
                            <a:cubicBezTo>
                              <a:pt x="2953" y="112"/>
                              <a:pt x="2958" y="107"/>
                              <a:pt x="2964" y="102"/>
                            </a:cubicBezTo>
                            <a:cubicBezTo>
                              <a:pt x="2970" y="98"/>
                              <a:pt x="2976" y="95"/>
                              <a:pt x="2984" y="93"/>
                            </a:cubicBezTo>
                            <a:cubicBezTo>
                              <a:pt x="2992" y="91"/>
                              <a:pt x="2999" y="91"/>
                              <a:pt x="3007" y="91"/>
                            </a:cubicBezTo>
                            <a:cubicBezTo>
                              <a:pt x="3012" y="91"/>
                              <a:pt x="3019" y="91"/>
                              <a:pt x="3028" y="92"/>
                            </a:cubicBezTo>
                            <a:cubicBezTo>
                              <a:pt x="3037" y="94"/>
                              <a:pt x="3046" y="96"/>
                              <a:pt x="3055" y="99"/>
                            </a:cubicBezTo>
                            <a:cubicBezTo>
                              <a:pt x="3052" y="120"/>
                              <a:pt x="3052" y="120"/>
                              <a:pt x="3052" y="120"/>
                            </a:cubicBezTo>
                            <a:cubicBezTo>
                              <a:pt x="3046" y="117"/>
                              <a:pt x="3039" y="115"/>
                              <a:pt x="3031" y="113"/>
                            </a:cubicBezTo>
                            <a:cubicBezTo>
                              <a:pt x="3023" y="112"/>
                              <a:pt x="3016" y="111"/>
                              <a:pt x="3010" y="111"/>
                            </a:cubicBezTo>
                            <a:cubicBezTo>
                              <a:pt x="2997" y="111"/>
                              <a:pt x="2987" y="113"/>
                              <a:pt x="2980" y="118"/>
                            </a:cubicBezTo>
                            <a:cubicBezTo>
                              <a:pt x="2972" y="122"/>
                              <a:pt x="2968" y="131"/>
                              <a:pt x="2968" y="143"/>
                            </a:cubicBezTo>
                            <a:cubicBezTo>
                              <a:pt x="2968" y="149"/>
                              <a:pt x="2971" y="154"/>
                              <a:pt x="2975" y="158"/>
                            </a:cubicBezTo>
                            <a:cubicBezTo>
                              <a:pt x="2980" y="162"/>
                              <a:pt x="2986" y="166"/>
                              <a:pt x="2993" y="169"/>
                            </a:cubicBezTo>
                            <a:cubicBezTo>
                              <a:pt x="3000" y="173"/>
                              <a:pt x="3007" y="176"/>
                              <a:pt x="3016" y="180"/>
                            </a:cubicBezTo>
                            <a:cubicBezTo>
                              <a:pt x="3024" y="183"/>
                              <a:pt x="3031" y="188"/>
                              <a:pt x="3038" y="193"/>
                            </a:cubicBezTo>
                            <a:cubicBezTo>
                              <a:pt x="3045" y="198"/>
                              <a:pt x="3051" y="204"/>
                              <a:pt x="3056" y="211"/>
                            </a:cubicBezTo>
                            <a:cubicBezTo>
                              <a:pt x="3061" y="218"/>
                              <a:pt x="3063" y="227"/>
                              <a:pt x="3063" y="237"/>
                            </a:cubicBezTo>
                            <a:cubicBezTo>
                              <a:pt x="3063" y="247"/>
                              <a:pt x="3061" y="256"/>
                              <a:pt x="3056" y="263"/>
                            </a:cubicBezTo>
                            <a:cubicBezTo>
                              <a:pt x="3052" y="270"/>
                              <a:pt x="3047" y="276"/>
                              <a:pt x="3040" y="280"/>
                            </a:cubicBezTo>
                            <a:cubicBezTo>
                              <a:pt x="3034" y="284"/>
                              <a:pt x="3026" y="287"/>
                              <a:pt x="3019" y="289"/>
                            </a:cubicBezTo>
                            <a:cubicBezTo>
                              <a:pt x="3011" y="291"/>
                              <a:pt x="3003" y="292"/>
                              <a:pt x="2996" y="292"/>
                            </a:cubicBezTo>
                            <a:cubicBezTo>
                              <a:pt x="2986" y="292"/>
                              <a:pt x="2977" y="291"/>
                              <a:pt x="2968" y="290"/>
                            </a:cubicBezTo>
                            <a:cubicBezTo>
                              <a:pt x="2959" y="289"/>
                              <a:pt x="2950" y="286"/>
                              <a:pt x="2942" y="283"/>
                            </a:cubicBezTo>
                            <a:lnTo>
                              <a:pt x="2944" y="259"/>
                            </a:lnTo>
                            <a:close/>
                            <a:moveTo>
                              <a:pt x="3105" y="5"/>
                            </a:moveTo>
                            <a:cubicBezTo>
                              <a:pt x="3129" y="5"/>
                              <a:pt x="3129" y="5"/>
                              <a:pt x="3129" y="5"/>
                            </a:cubicBezTo>
                            <a:cubicBezTo>
                              <a:pt x="3129" y="127"/>
                              <a:pt x="3129" y="127"/>
                              <a:pt x="3129" y="127"/>
                            </a:cubicBezTo>
                            <a:cubicBezTo>
                              <a:pt x="3130" y="127"/>
                              <a:pt x="3130" y="127"/>
                              <a:pt x="3130" y="127"/>
                            </a:cubicBezTo>
                            <a:cubicBezTo>
                              <a:pt x="3135" y="117"/>
                              <a:pt x="3143" y="108"/>
                              <a:pt x="3153" y="101"/>
                            </a:cubicBezTo>
                            <a:cubicBezTo>
                              <a:pt x="3163" y="94"/>
                              <a:pt x="3176" y="91"/>
                              <a:pt x="3190" y="91"/>
                            </a:cubicBezTo>
                            <a:cubicBezTo>
                              <a:pt x="3203" y="91"/>
                              <a:pt x="3213" y="93"/>
                              <a:pt x="3222" y="97"/>
                            </a:cubicBezTo>
                            <a:cubicBezTo>
                              <a:pt x="3231" y="101"/>
                              <a:pt x="3237" y="106"/>
                              <a:pt x="3242" y="114"/>
                            </a:cubicBezTo>
                            <a:cubicBezTo>
                              <a:pt x="3247" y="121"/>
                              <a:pt x="3251" y="130"/>
                              <a:pt x="3253" y="140"/>
                            </a:cubicBezTo>
                            <a:cubicBezTo>
                              <a:pt x="3255" y="150"/>
                              <a:pt x="3256" y="161"/>
                              <a:pt x="3256" y="172"/>
                            </a:cubicBezTo>
                            <a:cubicBezTo>
                              <a:pt x="3256" y="287"/>
                              <a:pt x="3256" y="287"/>
                              <a:pt x="3256" y="287"/>
                            </a:cubicBezTo>
                            <a:cubicBezTo>
                              <a:pt x="3232" y="287"/>
                              <a:pt x="3232" y="287"/>
                              <a:pt x="3232" y="287"/>
                            </a:cubicBezTo>
                            <a:cubicBezTo>
                              <a:pt x="3232" y="173"/>
                              <a:pt x="3232" y="173"/>
                              <a:pt x="3232" y="173"/>
                            </a:cubicBezTo>
                            <a:cubicBezTo>
                              <a:pt x="3232" y="164"/>
                              <a:pt x="3231" y="157"/>
                              <a:pt x="3230" y="149"/>
                            </a:cubicBezTo>
                            <a:cubicBezTo>
                              <a:pt x="3229" y="141"/>
                              <a:pt x="3227" y="135"/>
                              <a:pt x="3224" y="129"/>
                            </a:cubicBezTo>
                            <a:cubicBezTo>
                              <a:pt x="3221" y="124"/>
                              <a:pt x="3216" y="119"/>
                              <a:pt x="3210" y="116"/>
                            </a:cubicBezTo>
                            <a:cubicBezTo>
                              <a:pt x="3204" y="113"/>
                              <a:pt x="3196" y="111"/>
                              <a:pt x="3186" y="111"/>
                            </a:cubicBezTo>
                            <a:cubicBezTo>
                              <a:pt x="3176" y="111"/>
                              <a:pt x="3167" y="113"/>
                              <a:pt x="3159" y="118"/>
                            </a:cubicBezTo>
                            <a:cubicBezTo>
                              <a:pt x="3152" y="122"/>
                              <a:pt x="3146" y="128"/>
                              <a:pt x="3142" y="135"/>
                            </a:cubicBezTo>
                            <a:cubicBezTo>
                              <a:pt x="3137" y="142"/>
                              <a:pt x="3134" y="150"/>
                              <a:pt x="3132" y="159"/>
                            </a:cubicBezTo>
                            <a:cubicBezTo>
                              <a:pt x="3130" y="168"/>
                              <a:pt x="3129" y="176"/>
                              <a:pt x="3129" y="184"/>
                            </a:cubicBezTo>
                            <a:cubicBezTo>
                              <a:pt x="3129" y="287"/>
                              <a:pt x="3129" y="287"/>
                              <a:pt x="3129" y="287"/>
                            </a:cubicBezTo>
                            <a:cubicBezTo>
                              <a:pt x="3105" y="287"/>
                              <a:pt x="3105" y="287"/>
                              <a:pt x="3105" y="287"/>
                            </a:cubicBezTo>
                            <a:lnTo>
                              <a:pt x="3105" y="5"/>
                            </a:lnTo>
                            <a:close/>
                            <a:moveTo>
                              <a:pt x="3339" y="44"/>
                            </a:moveTo>
                            <a:cubicBezTo>
                              <a:pt x="3315" y="44"/>
                              <a:pt x="3315" y="44"/>
                              <a:pt x="3315" y="44"/>
                            </a:cubicBezTo>
                            <a:cubicBezTo>
                              <a:pt x="3315" y="12"/>
                              <a:pt x="3315" y="12"/>
                              <a:pt x="3315" y="12"/>
                            </a:cubicBezTo>
                            <a:cubicBezTo>
                              <a:pt x="3339" y="12"/>
                              <a:pt x="3339" y="12"/>
                              <a:pt x="3339" y="12"/>
                            </a:cubicBezTo>
                            <a:lnTo>
                              <a:pt x="3339" y="44"/>
                            </a:lnTo>
                            <a:close/>
                            <a:moveTo>
                              <a:pt x="3315" y="95"/>
                            </a:moveTo>
                            <a:cubicBezTo>
                              <a:pt x="3339" y="95"/>
                              <a:pt x="3339" y="95"/>
                              <a:pt x="3339" y="95"/>
                            </a:cubicBezTo>
                            <a:cubicBezTo>
                              <a:pt x="3339" y="287"/>
                              <a:pt x="3339" y="287"/>
                              <a:pt x="3339" y="287"/>
                            </a:cubicBezTo>
                            <a:cubicBezTo>
                              <a:pt x="3315" y="287"/>
                              <a:pt x="3315" y="287"/>
                              <a:pt x="3315" y="287"/>
                            </a:cubicBezTo>
                            <a:lnTo>
                              <a:pt x="3315" y="95"/>
                            </a:lnTo>
                            <a:close/>
                            <a:moveTo>
                              <a:pt x="3397" y="95"/>
                            </a:moveTo>
                            <a:cubicBezTo>
                              <a:pt x="3420" y="95"/>
                              <a:pt x="3420" y="95"/>
                              <a:pt x="3420" y="95"/>
                            </a:cubicBezTo>
                            <a:cubicBezTo>
                              <a:pt x="3419" y="130"/>
                              <a:pt x="3419" y="130"/>
                              <a:pt x="3419" y="130"/>
                            </a:cubicBezTo>
                            <a:cubicBezTo>
                              <a:pt x="3420" y="130"/>
                              <a:pt x="3420" y="130"/>
                              <a:pt x="3420" y="130"/>
                            </a:cubicBezTo>
                            <a:cubicBezTo>
                              <a:pt x="3421" y="127"/>
                              <a:pt x="3423" y="124"/>
                              <a:pt x="3426" y="119"/>
                            </a:cubicBezTo>
                            <a:cubicBezTo>
                              <a:pt x="3429" y="115"/>
                              <a:pt x="3433" y="111"/>
                              <a:pt x="3437" y="106"/>
                            </a:cubicBezTo>
                            <a:cubicBezTo>
                              <a:pt x="3442" y="102"/>
                              <a:pt x="3448" y="98"/>
                              <a:pt x="3455" y="95"/>
                            </a:cubicBezTo>
                            <a:cubicBezTo>
                              <a:pt x="3462" y="92"/>
                              <a:pt x="3471" y="91"/>
                              <a:pt x="3481" y="91"/>
                            </a:cubicBezTo>
                            <a:cubicBezTo>
                              <a:pt x="3495" y="91"/>
                              <a:pt x="3507" y="93"/>
                              <a:pt x="3517" y="98"/>
                            </a:cubicBezTo>
                            <a:cubicBezTo>
                              <a:pt x="3527" y="103"/>
                              <a:pt x="3536" y="110"/>
                              <a:pt x="3542" y="119"/>
                            </a:cubicBezTo>
                            <a:cubicBezTo>
                              <a:pt x="3548" y="128"/>
                              <a:pt x="3553" y="139"/>
                              <a:pt x="3556" y="151"/>
                            </a:cubicBezTo>
                            <a:cubicBezTo>
                              <a:pt x="3559" y="163"/>
                              <a:pt x="3560" y="177"/>
                              <a:pt x="3560" y="191"/>
                            </a:cubicBezTo>
                            <a:cubicBezTo>
                              <a:pt x="3560" y="206"/>
                              <a:pt x="3559" y="219"/>
                              <a:pt x="3555" y="231"/>
                            </a:cubicBezTo>
                            <a:cubicBezTo>
                              <a:pt x="3552" y="243"/>
                              <a:pt x="3547" y="254"/>
                              <a:pt x="3541" y="263"/>
                            </a:cubicBezTo>
                            <a:cubicBezTo>
                              <a:pt x="3534" y="272"/>
                              <a:pt x="3526" y="279"/>
                              <a:pt x="3516" y="284"/>
                            </a:cubicBezTo>
                            <a:cubicBezTo>
                              <a:pt x="3506" y="289"/>
                              <a:pt x="3494" y="292"/>
                              <a:pt x="3481" y="292"/>
                            </a:cubicBezTo>
                            <a:cubicBezTo>
                              <a:pt x="3466" y="292"/>
                              <a:pt x="3454" y="289"/>
                              <a:pt x="3444" y="283"/>
                            </a:cubicBezTo>
                            <a:cubicBezTo>
                              <a:pt x="3435" y="277"/>
                              <a:pt x="3427" y="267"/>
                              <a:pt x="3421" y="255"/>
                            </a:cubicBezTo>
                            <a:cubicBezTo>
                              <a:pt x="3420" y="255"/>
                              <a:pt x="3420" y="255"/>
                              <a:pt x="3420" y="255"/>
                            </a:cubicBezTo>
                            <a:cubicBezTo>
                              <a:pt x="3420" y="367"/>
                              <a:pt x="3420" y="367"/>
                              <a:pt x="3420" y="367"/>
                            </a:cubicBezTo>
                            <a:cubicBezTo>
                              <a:pt x="3397" y="367"/>
                              <a:pt x="3397" y="367"/>
                              <a:pt x="3397" y="367"/>
                            </a:cubicBezTo>
                            <a:lnTo>
                              <a:pt x="3397" y="95"/>
                            </a:lnTo>
                            <a:close/>
                            <a:moveTo>
                              <a:pt x="3532" y="163"/>
                            </a:moveTo>
                            <a:cubicBezTo>
                              <a:pt x="3530" y="153"/>
                              <a:pt x="3527" y="145"/>
                              <a:pt x="3523" y="137"/>
                            </a:cubicBezTo>
                            <a:cubicBezTo>
                              <a:pt x="3518" y="129"/>
                              <a:pt x="3513" y="123"/>
                              <a:pt x="3505" y="118"/>
                            </a:cubicBezTo>
                            <a:cubicBezTo>
                              <a:pt x="3498" y="113"/>
                              <a:pt x="3489" y="111"/>
                              <a:pt x="3477" y="111"/>
                            </a:cubicBezTo>
                            <a:cubicBezTo>
                              <a:pt x="3467" y="111"/>
                              <a:pt x="3458" y="113"/>
                              <a:pt x="3451" y="118"/>
                            </a:cubicBezTo>
                            <a:cubicBezTo>
                              <a:pt x="3443" y="123"/>
                              <a:pt x="3437" y="130"/>
                              <a:pt x="3433" y="138"/>
                            </a:cubicBezTo>
                            <a:cubicBezTo>
                              <a:pt x="3429" y="146"/>
                              <a:pt x="3425" y="154"/>
                              <a:pt x="3423" y="164"/>
                            </a:cubicBezTo>
                            <a:cubicBezTo>
                              <a:pt x="3421" y="173"/>
                              <a:pt x="3420" y="182"/>
                              <a:pt x="3420" y="191"/>
                            </a:cubicBezTo>
                            <a:cubicBezTo>
                              <a:pt x="3420" y="200"/>
                              <a:pt x="3421" y="209"/>
                              <a:pt x="3423" y="219"/>
                            </a:cubicBezTo>
                            <a:cubicBezTo>
                              <a:pt x="3425" y="228"/>
                              <a:pt x="3429" y="237"/>
                              <a:pt x="3433" y="245"/>
                            </a:cubicBezTo>
                            <a:cubicBezTo>
                              <a:pt x="3437" y="253"/>
                              <a:pt x="3443" y="259"/>
                              <a:pt x="3451" y="264"/>
                            </a:cubicBezTo>
                            <a:cubicBezTo>
                              <a:pt x="3458" y="269"/>
                              <a:pt x="3467" y="272"/>
                              <a:pt x="3477" y="272"/>
                            </a:cubicBezTo>
                            <a:cubicBezTo>
                              <a:pt x="3489" y="272"/>
                              <a:pt x="3498" y="269"/>
                              <a:pt x="3505" y="264"/>
                            </a:cubicBezTo>
                            <a:cubicBezTo>
                              <a:pt x="3513" y="259"/>
                              <a:pt x="3518" y="253"/>
                              <a:pt x="3523" y="245"/>
                            </a:cubicBezTo>
                            <a:cubicBezTo>
                              <a:pt x="3527" y="238"/>
                              <a:pt x="3530" y="229"/>
                              <a:pt x="3532" y="220"/>
                            </a:cubicBezTo>
                            <a:cubicBezTo>
                              <a:pt x="3533" y="210"/>
                              <a:pt x="3534" y="201"/>
                              <a:pt x="3534" y="191"/>
                            </a:cubicBezTo>
                            <a:cubicBezTo>
                              <a:pt x="3534" y="182"/>
                              <a:pt x="3533" y="172"/>
                              <a:pt x="3532" y="163"/>
                            </a:cubicBezTo>
                            <a:close/>
                            <a:moveTo>
                              <a:pt x="3704" y="153"/>
                            </a:moveTo>
                            <a:cubicBezTo>
                              <a:pt x="3708" y="141"/>
                              <a:pt x="3713" y="130"/>
                              <a:pt x="3720" y="121"/>
                            </a:cubicBezTo>
                            <a:cubicBezTo>
                              <a:pt x="3728" y="112"/>
                              <a:pt x="3737" y="104"/>
                              <a:pt x="3748" y="99"/>
                            </a:cubicBezTo>
                            <a:cubicBezTo>
                              <a:pt x="3759" y="93"/>
                              <a:pt x="3773" y="91"/>
                              <a:pt x="3788" y="91"/>
                            </a:cubicBezTo>
                            <a:cubicBezTo>
                              <a:pt x="3804" y="91"/>
                              <a:pt x="3818" y="93"/>
                              <a:pt x="3829" y="99"/>
                            </a:cubicBezTo>
                            <a:cubicBezTo>
                              <a:pt x="3840" y="104"/>
                              <a:pt x="3849" y="112"/>
                              <a:pt x="3857" y="121"/>
                            </a:cubicBezTo>
                            <a:cubicBezTo>
                              <a:pt x="3864" y="130"/>
                              <a:pt x="3869" y="141"/>
                              <a:pt x="3873" y="153"/>
                            </a:cubicBezTo>
                            <a:cubicBezTo>
                              <a:pt x="3876" y="166"/>
                              <a:pt x="3878" y="178"/>
                              <a:pt x="3878" y="191"/>
                            </a:cubicBezTo>
                            <a:cubicBezTo>
                              <a:pt x="3878" y="204"/>
                              <a:pt x="3876" y="217"/>
                              <a:pt x="3873" y="229"/>
                            </a:cubicBezTo>
                            <a:cubicBezTo>
                              <a:pt x="3869" y="241"/>
                              <a:pt x="3864" y="252"/>
                              <a:pt x="3857" y="261"/>
                            </a:cubicBezTo>
                            <a:cubicBezTo>
                              <a:pt x="3849" y="271"/>
                              <a:pt x="3840" y="278"/>
                              <a:pt x="3829" y="284"/>
                            </a:cubicBezTo>
                            <a:cubicBezTo>
                              <a:pt x="3818" y="289"/>
                              <a:pt x="3804" y="292"/>
                              <a:pt x="3788" y="292"/>
                            </a:cubicBezTo>
                            <a:cubicBezTo>
                              <a:pt x="3773" y="292"/>
                              <a:pt x="3759" y="289"/>
                              <a:pt x="3748" y="284"/>
                            </a:cubicBezTo>
                            <a:cubicBezTo>
                              <a:pt x="3737" y="278"/>
                              <a:pt x="3728" y="271"/>
                              <a:pt x="3720" y="261"/>
                            </a:cubicBezTo>
                            <a:cubicBezTo>
                              <a:pt x="3713" y="252"/>
                              <a:pt x="3708" y="241"/>
                              <a:pt x="3704" y="229"/>
                            </a:cubicBezTo>
                            <a:cubicBezTo>
                              <a:pt x="3700" y="217"/>
                              <a:pt x="3699" y="204"/>
                              <a:pt x="3699" y="191"/>
                            </a:cubicBezTo>
                            <a:cubicBezTo>
                              <a:pt x="3699" y="178"/>
                              <a:pt x="3700" y="166"/>
                              <a:pt x="3704" y="153"/>
                            </a:cubicBezTo>
                            <a:close/>
                            <a:moveTo>
                              <a:pt x="3729" y="223"/>
                            </a:moveTo>
                            <a:cubicBezTo>
                              <a:pt x="3732" y="232"/>
                              <a:pt x="3736" y="241"/>
                              <a:pt x="3741" y="248"/>
                            </a:cubicBezTo>
                            <a:cubicBezTo>
                              <a:pt x="3747" y="255"/>
                              <a:pt x="3753" y="261"/>
                              <a:pt x="3761" y="265"/>
                            </a:cubicBezTo>
                            <a:cubicBezTo>
                              <a:pt x="3769" y="269"/>
                              <a:pt x="3778" y="272"/>
                              <a:pt x="3788" y="272"/>
                            </a:cubicBezTo>
                            <a:cubicBezTo>
                              <a:pt x="3799" y="272"/>
                              <a:pt x="3808" y="269"/>
                              <a:pt x="3816" y="265"/>
                            </a:cubicBezTo>
                            <a:cubicBezTo>
                              <a:pt x="3824" y="261"/>
                              <a:pt x="3830" y="255"/>
                              <a:pt x="3836" y="248"/>
                            </a:cubicBezTo>
                            <a:cubicBezTo>
                              <a:pt x="3841" y="241"/>
                              <a:pt x="3845" y="232"/>
                              <a:pt x="3848" y="223"/>
                            </a:cubicBezTo>
                            <a:cubicBezTo>
                              <a:pt x="3851" y="213"/>
                              <a:pt x="3852" y="202"/>
                              <a:pt x="3852" y="191"/>
                            </a:cubicBezTo>
                            <a:cubicBezTo>
                              <a:pt x="3852" y="180"/>
                              <a:pt x="3851" y="170"/>
                              <a:pt x="3848" y="160"/>
                            </a:cubicBezTo>
                            <a:cubicBezTo>
                              <a:pt x="3845" y="150"/>
                              <a:pt x="3841" y="142"/>
                              <a:pt x="3836" y="134"/>
                            </a:cubicBezTo>
                            <a:cubicBezTo>
                              <a:pt x="3830" y="127"/>
                              <a:pt x="3824" y="121"/>
                              <a:pt x="3816" y="117"/>
                            </a:cubicBezTo>
                            <a:cubicBezTo>
                              <a:pt x="3808" y="113"/>
                              <a:pt x="3799" y="111"/>
                              <a:pt x="3788" y="111"/>
                            </a:cubicBezTo>
                            <a:cubicBezTo>
                              <a:pt x="3778" y="111"/>
                              <a:pt x="3769" y="113"/>
                              <a:pt x="3761" y="117"/>
                            </a:cubicBezTo>
                            <a:cubicBezTo>
                              <a:pt x="3753" y="121"/>
                              <a:pt x="3747" y="127"/>
                              <a:pt x="3741" y="134"/>
                            </a:cubicBezTo>
                            <a:cubicBezTo>
                              <a:pt x="3736" y="142"/>
                              <a:pt x="3732" y="150"/>
                              <a:pt x="3729" y="160"/>
                            </a:cubicBezTo>
                            <a:cubicBezTo>
                              <a:pt x="3726" y="170"/>
                              <a:pt x="3725" y="180"/>
                              <a:pt x="3725" y="191"/>
                            </a:cubicBezTo>
                            <a:cubicBezTo>
                              <a:pt x="3725" y="202"/>
                              <a:pt x="3726" y="213"/>
                              <a:pt x="3729" y="223"/>
                            </a:cubicBezTo>
                            <a:close/>
                            <a:moveTo>
                              <a:pt x="3939" y="115"/>
                            </a:moveTo>
                            <a:cubicBezTo>
                              <a:pt x="3900" y="115"/>
                              <a:pt x="3900" y="115"/>
                              <a:pt x="3900" y="115"/>
                            </a:cubicBezTo>
                            <a:cubicBezTo>
                              <a:pt x="3900" y="95"/>
                              <a:pt x="3900" y="95"/>
                              <a:pt x="3900" y="95"/>
                            </a:cubicBezTo>
                            <a:cubicBezTo>
                              <a:pt x="3939" y="95"/>
                              <a:pt x="3939" y="95"/>
                              <a:pt x="3939" y="95"/>
                            </a:cubicBezTo>
                            <a:cubicBezTo>
                              <a:pt x="3939" y="81"/>
                              <a:pt x="3939" y="81"/>
                              <a:pt x="3939" y="81"/>
                            </a:cubicBezTo>
                            <a:cubicBezTo>
                              <a:pt x="3939" y="71"/>
                              <a:pt x="3940" y="61"/>
                              <a:pt x="3940" y="51"/>
                            </a:cubicBezTo>
                            <a:cubicBezTo>
                              <a:pt x="3941" y="42"/>
                              <a:pt x="3943" y="33"/>
                              <a:pt x="3946" y="25"/>
                            </a:cubicBezTo>
                            <a:cubicBezTo>
                              <a:pt x="3949" y="18"/>
                              <a:pt x="3954" y="12"/>
                              <a:pt x="3961" y="7"/>
                            </a:cubicBezTo>
                            <a:cubicBezTo>
                              <a:pt x="3968" y="2"/>
                              <a:pt x="3978" y="0"/>
                              <a:pt x="3990" y="0"/>
                            </a:cubicBezTo>
                            <a:cubicBezTo>
                              <a:pt x="3994" y="0"/>
                              <a:pt x="3998" y="0"/>
                              <a:pt x="4003" y="1"/>
                            </a:cubicBezTo>
                            <a:cubicBezTo>
                              <a:pt x="4007" y="2"/>
                              <a:pt x="4010" y="3"/>
                              <a:pt x="4013" y="4"/>
                            </a:cubicBezTo>
                            <a:cubicBezTo>
                              <a:pt x="4011" y="25"/>
                              <a:pt x="4011" y="25"/>
                              <a:pt x="4011" y="25"/>
                            </a:cubicBezTo>
                            <a:cubicBezTo>
                              <a:pt x="4008" y="23"/>
                              <a:pt x="4006" y="22"/>
                              <a:pt x="4002" y="22"/>
                            </a:cubicBezTo>
                            <a:cubicBezTo>
                              <a:pt x="3999" y="21"/>
                              <a:pt x="3996" y="20"/>
                              <a:pt x="3992" y="20"/>
                            </a:cubicBezTo>
                            <a:cubicBezTo>
                              <a:pt x="3984" y="20"/>
                              <a:pt x="3978" y="22"/>
                              <a:pt x="3974" y="26"/>
                            </a:cubicBezTo>
                            <a:cubicBezTo>
                              <a:pt x="3970" y="30"/>
                              <a:pt x="3967" y="35"/>
                              <a:pt x="3966" y="41"/>
                            </a:cubicBezTo>
                            <a:cubicBezTo>
                              <a:pt x="3964" y="47"/>
                              <a:pt x="3963" y="53"/>
                              <a:pt x="3963" y="60"/>
                            </a:cubicBezTo>
                            <a:cubicBezTo>
                              <a:pt x="3963" y="66"/>
                              <a:pt x="3963" y="73"/>
                              <a:pt x="3963" y="78"/>
                            </a:cubicBezTo>
                            <a:cubicBezTo>
                              <a:pt x="3963" y="95"/>
                              <a:pt x="3963" y="95"/>
                              <a:pt x="3963" y="95"/>
                            </a:cubicBezTo>
                            <a:cubicBezTo>
                              <a:pt x="4006" y="95"/>
                              <a:pt x="4006" y="95"/>
                              <a:pt x="4006" y="95"/>
                            </a:cubicBezTo>
                            <a:cubicBezTo>
                              <a:pt x="4006" y="115"/>
                              <a:pt x="4006" y="115"/>
                              <a:pt x="4006" y="115"/>
                            </a:cubicBezTo>
                            <a:cubicBezTo>
                              <a:pt x="3963" y="115"/>
                              <a:pt x="3963" y="115"/>
                              <a:pt x="3963" y="115"/>
                            </a:cubicBezTo>
                            <a:cubicBezTo>
                              <a:pt x="3963" y="287"/>
                              <a:pt x="3963" y="287"/>
                              <a:pt x="3963" y="287"/>
                            </a:cubicBezTo>
                            <a:cubicBezTo>
                              <a:pt x="3939" y="287"/>
                              <a:pt x="3939" y="287"/>
                              <a:pt x="3939" y="287"/>
                            </a:cubicBezTo>
                            <a:lnTo>
                              <a:pt x="3939" y="115"/>
                            </a:lnTo>
                            <a:close/>
                            <a:moveTo>
                              <a:pt x="4144" y="153"/>
                            </a:moveTo>
                            <a:cubicBezTo>
                              <a:pt x="4148" y="141"/>
                              <a:pt x="4153" y="130"/>
                              <a:pt x="4160" y="121"/>
                            </a:cubicBezTo>
                            <a:cubicBezTo>
                              <a:pt x="4168" y="112"/>
                              <a:pt x="4177" y="104"/>
                              <a:pt x="4188" y="99"/>
                            </a:cubicBezTo>
                            <a:cubicBezTo>
                              <a:pt x="4200" y="93"/>
                              <a:pt x="4213" y="91"/>
                              <a:pt x="4229" y="91"/>
                            </a:cubicBezTo>
                            <a:cubicBezTo>
                              <a:pt x="4244" y="91"/>
                              <a:pt x="4258" y="93"/>
                              <a:pt x="4269" y="99"/>
                            </a:cubicBezTo>
                            <a:cubicBezTo>
                              <a:pt x="4280" y="104"/>
                              <a:pt x="4290" y="112"/>
                              <a:pt x="4297" y="121"/>
                            </a:cubicBezTo>
                            <a:cubicBezTo>
                              <a:pt x="4304" y="130"/>
                              <a:pt x="4310" y="141"/>
                              <a:pt x="4313" y="153"/>
                            </a:cubicBezTo>
                            <a:cubicBezTo>
                              <a:pt x="4317" y="166"/>
                              <a:pt x="4318" y="178"/>
                              <a:pt x="4318" y="191"/>
                            </a:cubicBezTo>
                            <a:cubicBezTo>
                              <a:pt x="4318" y="204"/>
                              <a:pt x="4317" y="217"/>
                              <a:pt x="4313" y="229"/>
                            </a:cubicBezTo>
                            <a:cubicBezTo>
                              <a:pt x="4310" y="241"/>
                              <a:pt x="4304" y="252"/>
                              <a:pt x="4297" y="261"/>
                            </a:cubicBezTo>
                            <a:cubicBezTo>
                              <a:pt x="4290" y="271"/>
                              <a:pt x="4280" y="278"/>
                              <a:pt x="4269" y="284"/>
                            </a:cubicBezTo>
                            <a:cubicBezTo>
                              <a:pt x="4258" y="289"/>
                              <a:pt x="4244" y="292"/>
                              <a:pt x="4229" y="292"/>
                            </a:cubicBezTo>
                            <a:cubicBezTo>
                              <a:pt x="4213" y="292"/>
                              <a:pt x="4200" y="289"/>
                              <a:pt x="4188" y="284"/>
                            </a:cubicBezTo>
                            <a:cubicBezTo>
                              <a:pt x="4177" y="278"/>
                              <a:pt x="4168" y="271"/>
                              <a:pt x="4160" y="261"/>
                            </a:cubicBezTo>
                            <a:cubicBezTo>
                              <a:pt x="4153" y="252"/>
                              <a:pt x="4148" y="241"/>
                              <a:pt x="4144" y="229"/>
                            </a:cubicBezTo>
                            <a:cubicBezTo>
                              <a:pt x="4141" y="217"/>
                              <a:pt x="4139" y="204"/>
                              <a:pt x="4139" y="191"/>
                            </a:cubicBezTo>
                            <a:cubicBezTo>
                              <a:pt x="4139" y="178"/>
                              <a:pt x="4141" y="166"/>
                              <a:pt x="4144" y="153"/>
                            </a:cubicBezTo>
                            <a:close/>
                            <a:moveTo>
                              <a:pt x="4169" y="223"/>
                            </a:moveTo>
                            <a:cubicBezTo>
                              <a:pt x="4172" y="232"/>
                              <a:pt x="4176" y="241"/>
                              <a:pt x="4181" y="248"/>
                            </a:cubicBezTo>
                            <a:cubicBezTo>
                              <a:pt x="4187" y="255"/>
                              <a:pt x="4193" y="261"/>
                              <a:pt x="4201" y="265"/>
                            </a:cubicBezTo>
                            <a:cubicBezTo>
                              <a:pt x="4209" y="269"/>
                              <a:pt x="4218" y="272"/>
                              <a:pt x="4229" y="272"/>
                            </a:cubicBezTo>
                            <a:cubicBezTo>
                              <a:pt x="4239" y="272"/>
                              <a:pt x="4248" y="269"/>
                              <a:pt x="4256" y="265"/>
                            </a:cubicBezTo>
                            <a:cubicBezTo>
                              <a:pt x="4264" y="261"/>
                              <a:pt x="4271" y="255"/>
                              <a:pt x="4276" y="248"/>
                            </a:cubicBezTo>
                            <a:cubicBezTo>
                              <a:pt x="4281" y="241"/>
                              <a:pt x="4285" y="232"/>
                              <a:pt x="4288" y="223"/>
                            </a:cubicBezTo>
                            <a:cubicBezTo>
                              <a:pt x="4291" y="213"/>
                              <a:pt x="4292" y="202"/>
                              <a:pt x="4292" y="191"/>
                            </a:cubicBezTo>
                            <a:cubicBezTo>
                              <a:pt x="4292" y="180"/>
                              <a:pt x="4291" y="170"/>
                              <a:pt x="4288" y="160"/>
                            </a:cubicBezTo>
                            <a:cubicBezTo>
                              <a:pt x="4285" y="150"/>
                              <a:pt x="4281" y="142"/>
                              <a:pt x="4276" y="134"/>
                            </a:cubicBezTo>
                            <a:cubicBezTo>
                              <a:pt x="4271" y="127"/>
                              <a:pt x="4264" y="121"/>
                              <a:pt x="4256" y="117"/>
                            </a:cubicBezTo>
                            <a:cubicBezTo>
                              <a:pt x="4248" y="113"/>
                              <a:pt x="4239" y="111"/>
                              <a:pt x="4229" y="111"/>
                            </a:cubicBezTo>
                            <a:cubicBezTo>
                              <a:pt x="4218" y="111"/>
                              <a:pt x="4209" y="113"/>
                              <a:pt x="4201" y="117"/>
                            </a:cubicBezTo>
                            <a:cubicBezTo>
                              <a:pt x="4193" y="121"/>
                              <a:pt x="4187" y="127"/>
                              <a:pt x="4181" y="134"/>
                            </a:cubicBezTo>
                            <a:cubicBezTo>
                              <a:pt x="4176" y="142"/>
                              <a:pt x="4172" y="150"/>
                              <a:pt x="4169" y="160"/>
                            </a:cubicBezTo>
                            <a:cubicBezTo>
                              <a:pt x="4166" y="170"/>
                              <a:pt x="4165" y="180"/>
                              <a:pt x="4165" y="191"/>
                            </a:cubicBezTo>
                            <a:cubicBezTo>
                              <a:pt x="4165" y="202"/>
                              <a:pt x="4166" y="213"/>
                              <a:pt x="4169" y="223"/>
                            </a:cubicBezTo>
                            <a:close/>
                            <a:moveTo>
                              <a:pt x="4363" y="138"/>
                            </a:moveTo>
                            <a:cubicBezTo>
                              <a:pt x="4363" y="133"/>
                              <a:pt x="4363" y="128"/>
                              <a:pt x="4363" y="124"/>
                            </a:cubicBezTo>
                            <a:cubicBezTo>
                              <a:pt x="4363" y="121"/>
                              <a:pt x="4363" y="117"/>
                              <a:pt x="4363" y="114"/>
                            </a:cubicBezTo>
                            <a:cubicBezTo>
                              <a:pt x="4363" y="111"/>
                              <a:pt x="4363" y="108"/>
                              <a:pt x="4363" y="105"/>
                            </a:cubicBezTo>
                            <a:cubicBezTo>
                              <a:pt x="4363" y="102"/>
                              <a:pt x="4362" y="99"/>
                              <a:pt x="4362" y="95"/>
                            </a:cubicBezTo>
                            <a:cubicBezTo>
                              <a:pt x="4386" y="95"/>
                              <a:pt x="4386" y="95"/>
                              <a:pt x="4386" y="95"/>
                            </a:cubicBezTo>
                            <a:cubicBezTo>
                              <a:pt x="4386" y="132"/>
                              <a:pt x="4386" y="132"/>
                              <a:pt x="4386" y="132"/>
                            </a:cubicBezTo>
                            <a:cubicBezTo>
                              <a:pt x="4386" y="132"/>
                              <a:pt x="4386" y="132"/>
                              <a:pt x="4386" y="132"/>
                            </a:cubicBezTo>
                            <a:cubicBezTo>
                              <a:pt x="4389" y="127"/>
                              <a:pt x="4391" y="122"/>
                              <a:pt x="4394" y="117"/>
                            </a:cubicBezTo>
                            <a:cubicBezTo>
                              <a:pt x="4397" y="112"/>
                              <a:pt x="4401" y="107"/>
                              <a:pt x="4405" y="103"/>
                            </a:cubicBezTo>
                            <a:cubicBezTo>
                              <a:pt x="4409" y="99"/>
                              <a:pt x="4414" y="96"/>
                              <a:pt x="4419" y="94"/>
                            </a:cubicBezTo>
                            <a:cubicBezTo>
                              <a:pt x="4424" y="92"/>
                              <a:pt x="4430" y="91"/>
                              <a:pt x="4436" y="91"/>
                            </a:cubicBezTo>
                            <a:cubicBezTo>
                              <a:pt x="4438" y="91"/>
                              <a:pt x="4441" y="91"/>
                              <a:pt x="4445" y="91"/>
                            </a:cubicBezTo>
                            <a:cubicBezTo>
                              <a:pt x="4448" y="92"/>
                              <a:pt x="4450" y="92"/>
                              <a:pt x="4452" y="93"/>
                            </a:cubicBezTo>
                            <a:cubicBezTo>
                              <a:pt x="4452" y="118"/>
                              <a:pt x="4452" y="118"/>
                              <a:pt x="4452" y="118"/>
                            </a:cubicBezTo>
                            <a:cubicBezTo>
                              <a:pt x="4450" y="117"/>
                              <a:pt x="4447" y="116"/>
                              <a:pt x="4444" y="116"/>
                            </a:cubicBezTo>
                            <a:cubicBezTo>
                              <a:pt x="4441" y="116"/>
                              <a:pt x="4438" y="115"/>
                              <a:pt x="4435" y="115"/>
                            </a:cubicBezTo>
                            <a:cubicBezTo>
                              <a:pt x="4426" y="115"/>
                              <a:pt x="4418" y="118"/>
                              <a:pt x="4412" y="123"/>
                            </a:cubicBezTo>
                            <a:cubicBezTo>
                              <a:pt x="4405" y="127"/>
                              <a:pt x="4400" y="133"/>
                              <a:pt x="4397" y="141"/>
                            </a:cubicBezTo>
                            <a:cubicBezTo>
                              <a:pt x="4393" y="148"/>
                              <a:pt x="4391" y="157"/>
                              <a:pt x="4389" y="166"/>
                            </a:cubicBezTo>
                            <a:cubicBezTo>
                              <a:pt x="4388" y="175"/>
                              <a:pt x="4387" y="184"/>
                              <a:pt x="4387" y="192"/>
                            </a:cubicBezTo>
                            <a:cubicBezTo>
                              <a:pt x="4387" y="287"/>
                              <a:pt x="4387" y="287"/>
                              <a:pt x="4387" y="287"/>
                            </a:cubicBezTo>
                            <a:cubicBezTo>
                              <a:pt x="4363" y="287"/>
                              <a:pt x="4363" y="287"/>
                              <a:pt x="4363" y="287"/>
                            </a:cubicBezTo>
                            <a:lnTo>
                              <a:pt x="4363" y="138"/>
                            </a:lnTo>
                            <a:close/>
                            <a:moveTo>
                              <a:pt x="4641" y="272"/>
                            </a:moveTo>
                            <a:cubicBezTo>
                              <a:pt x="4641" y="285"/>
                              <a:pt x="4640" y="297"/>
                              <a:pt x="4636" y="309"/>
                            </a:cubicBezTo>
                            <a:cubicBezTo>
                              <a:pt x="4633" y="321"/>
                              <a:pt x="4628" y="331"/>
                              <a:pt x="4621" y="340"/>
                            </a:cubicBezTo>
                            <a:cubicBezTo>
                              <a:pt x="4614" y="349"/>
                              <a:pt x="4605" y="356"/>
                              <a:pt x="4593" y="361"/>
                            </a:cubicBezTo>
                            <a:cubicBezTo>
                              <a:pt x="4582" y="366"/>
                              <a:pt x="4568" y="369"/>
                              <a:pt x="4551" y="369"/>
                            </a:cubicBezTo>
                            <a:cubicBezTo>
                              <a:pt x="4538" y="369"/>
                              <a:pt x="4527" y="368"/>
                              <a:pt x="4516" y="365"/>
                            </a:cubicBezTo>
                            <a:cubicBezTo>
                              <a:pt x="4506" y="362"/>
                              <a:pt x="4498" y="360"/>
                              <a:pt x="4493" y="359"/>
                            </a:cubicBezTo>
                            <a:cubicBezTo>
                              <a:pt x="4495" y="335"/>
                              <a:pt x="4495" y="335"/>
                              <a:pt x="4495" y="335"/>
                            </a:cubicBezTo>
                            <a:cubicBezTo>
                              <a:pt x="4502" y="339"/>
                              <a:pt x="4511" y="342"/>
                              <a:pt x="4521" y="345"/>
                            </a:cubicBezTo>
                            <a:cubicBezTo>
                              <a:pt x="4531" y="347"/>
                              <a:pt x="4541" y="348"/>
                              <a:pt x="4551" y="348"/>
                            </a:cubicBezTo>
                            <a:cubicBezTo>
                              <a:pt x="4567" y="348"/>
                              <a:pt x="4579" y="346"/>
                              <a:pt x="4588" y="341"/>
                            </a:cubicBezTo>
                            <a:cubicBezTo>
                              <a:pt x="4596" y="336"/>
                              <a:pt x="4603" y="329"/>
                              <a:pt x="4608" y="319"/>
                            </a:cubicBezTo>
                            <a:cubicBezTo>
                              <a:pt x="4612" y="310"/>
                              <a:pt x="4615" y="300"/>
                              <a:pt x="4616" y="288"/>
                            </a:cubicBezTo>
                            <a:cubicBezTo>
                              <a:pt x="4617" y="276"/>
                              <a:pt x="4618" y="263"/>
                              <a:pt x="4618" y="250"/>
                            </a:cubicBezTo>
                            <a:cubicBezTo>
                              <a:pt x="4617" y="250"/>
                              <a:pt x="4617" y="250"/>
                              <a:pt x="4617" y="250"/>
                            </a:cubicBezTo>
                            <a:cubicBezTo>
                              <a:pt x="4611" y="264"/>
                              <a:pt x="4602" y="274"/>
                              <a:pt x="4592" y="279"/>
                            </a:cubicBezTo>
                            <a:cubicBezTo>
                              <a:pt x="4582" y="285"/>
                              <a:pt x="4571" y="287"/>
                              <a:pt x="4559" y="287"/>
                            </a:cubicBezTo>
                            <a:cubicBezTo>
                              <a:pt x="4543" y="287"/>
                              <a:pt x="4530" y="284"/>
                              <a:pt x="4520" y="278"/>
                            </a:cubicBezTo>
                            <a:cubicBezTo>
                              <a:pt x="4510" y="272"/>
                              <a:pt x="4501" y="265"/>
                              <a:pt x="4495" y="255"/>
                            </a:cubicBezTo>
                            <a:cubicBezTo>
                              <a:pt x="4489" y="246"/>
                              <a:pt x="4484" y="236"/>
                              <a:pt x="4481" y="224"/>
                            </a:cubicBezTo>
                            <a:cubicBezTo>
                              <a:pt x="4479" y="213"/>
                              <a:pt x="4478" y="202"/>
                              <a:pt x="4478" y="191"/>
                            </a:cubicBezTo>
                            <a:cubicBezTo>
                              <a:pt x="4478" y="177"/>
                              <a:pt x="4479" y="163"/>
                              <a:pt x="4482" y="151"/>
                            </a:cubicBezTo>
                            <a:cubicBezTo>
                              <a:pt x="4485" y="139"/>
                              <a:pt x="4489" y="128"/>
                              <a:pt x="4496" y="119"/>
                            </a:cubicBezTo>
                            <a:cubicBezTo>
                              <a:pt x="4502" y="110"/>
                              <a:pt x="4510" y="103"/>
                              <a:pt x="4521" y="98"/>
                            </a:cubicBezTo>
                            <a:cubicBezTo>
                              <a:pt x="4531" y="93"/>
                              <a:pt x="4543" y="91"/>
                              <a:pt x="4557" y="91"/>
                            </a:cubicBezTo>
                            <a:cubicBezTo>
                              <a:pt x="4563" y="91"/>
                              <a:pt x="4569" y="91"/>
                              <a:pt x="4574" y="91"/>
                            </a:cubicBezTo>
                            <a:cubicBezTo>
                              <a:pt x="4580" y="92"/>
                              <a:pt x="4585" y="93"/>
                              <a:pt x="4590" y="95"/>
                            </a:cubicBezTo>
                            <a:cubicBezTo>
                              <a:pt x="4594" y="97"/>
                              <a:pt x="4599" y="100"/>
                              <a:pt x="4603" y="103"/>
                            </a:cubicBezTo>
                            <a:cubicBezTo>
                              <a:pt x="4608" y="107"/>
                              <a:pt x="4612" y="111"/>
                              <a:pt x="4617" y="117"/>
                            </a:cubicBezTo>
                            <a:cubicBezTo>
                              <a:pt x="4617" y="117"/>
                              <a:pt x="4617" y="117"/>
                              <a:pt x="4617" y="117"/>
                            </a:cubicBezTo>
                            <a:cubicBezTo>
                              <a:pt x="4617" y="95"/>
                              <a:pt x="4617" y="95"/>
                              <a:pt x="4617" y="95"/>
                            </a:cubicBezTo>
                            <a:cubicBezTo>
                              <a:pt x="4641" y="95"/>
                              <a:pt x="4641" y="95"/>
                              <a:pt x="4641" y="95"/>
                            </a:cubicBezTo>
                            <a:lnTo>
                              <a:pt x="4641" y="272"/>
                            </a:lnTo>
                            <a:close/>
                            <a:moveTo>
                              <a:pt x="4507" y="219"/>
                            </a:moveTo>
                            <a:cubicBezTo>
                              <a:pt x="4509" y="228"/>
                              <a:pt x="4512" y="236"/>
                              <a:pt x="4516" y="243"/>
                            </a:cubicBezTo>
                            <a:cubicBezTo>
                              <a:pt x="4521" y="250"/>
                              <a:pt x="4526" y="256"/>
                              <a:pt x="4533" y="260"/>
                            </a:cubicBezTo>
                            <a:cubicBezTo>
                              <a:pt x="4540" y="265"/>
                              <a:pt x="4549" y="267"/>
                              <a:pt x="4559" y="267"/>
                            </a:cubicBezTo>
                            <a:cubicBezTo>
                              <a:pt x="4570" y="267"/>
                              <a:pt x="4579" y="265"/>
                              <a:pt x="4586" y="260"/>
                            </a:cubicBezTo>
                            <a:cubicBezTo>
                              <a:pt x="4594" y="255"/>
                              <a:pt x="4600" y="249"/>
                              <a:pt x="4604" y="242"/>
                            </a:cubicBezTo>
                            <a:cubicBezTo>
                              <a:pt x="4609" y="235"/>
                              <a:pt x="4612" y="227"/>
                              <a:pt x="4614" y="218"/>
                            </a:cubicBezTo>
                            <a:cubicBezTo>
                              <a:pt x="4616" y="209"/>
                              <a:pt x="4617" y="200"/>
                              <a:pt x="4617" y="191"/>
                            </a:cubicBezTo>
                            <a:cubicBezTo>
                              <a:pt x="4617" y="180"/>
                              <a:pt x="4616" y="169"/>
                              <a:pt x="4615" y="159"/>
                            </a:cubicBezTo>
                            <a:cubicBezTo>
                              <a:pt x="4613" y="149"/>
                              <a:pt x="4610" y="141"/>
                              <a:pt x="4605" y="134"/>
                            </a:cubicBezTo>
                            <a:cubicBezTo>
                              <a:pt x="4601" y="127"/>
                              <a:pt x="4595" y="121"/>
                              <a:pt x="4588" y="117"/>
                            </a:cubicBezTo>
                            <a:cubicBezTo>
                              <a:pt x="4580" y="113"/>
                              <a:pt x="4571" y="111"/>
                              <a:pt x="4560" y="111"/>
                            </a:cubicBezTo>
                            <a:cubicBezTo>
                              <a:pt x="4549" y="111"/>
                              <a:pt x="4540" y="113"/>
                              <a:pt x="4533" y="118"/>
                            </a:cubicBezTo>
                            <a:cubicBezTo>
                              <a:pt x="4525" y="123"/>
                              <a:pt x="4519" y="129"/>
                              <a:pt x="4515" y="137"/>
                            </a:cubicBezTo>
                            <a:cubicBezTo>
                              <a:pt x="4511" y="145"/>
                              <a:pt x="4508" y="153"/>
                              <a:pt x="4506" y="163"/>
                            </a:cubicBezTo>
                            <a:cubicBezTo>
                              <a:pt x="4504" y="172"/>
                              <a:pt x="4504" y="182"/>
                              <a:pt x="4504" y="191"/>
                            </a:cubicBezTo>
                            <a:cubicBezTo>
                              <a:pt x="4504" y="201"/>
                              <a:pt x="4505" y="210"/>
                              <a:pt x="4507" y="219"/>
                            </a:cubicBezTo>
                            <a:close/>
                            <a:moveTo>
                              <a:pt x="4809" y="256"/>
                            </a:moveTo>
                            <a:cubicBezTo>
                              <a:pt x="4808" y="256"/>
                              <a:pt x="4808" y="256"/>
                              <a:pt x="4808" y="256"/>
                            </a:cubicBezTo>
                            <a:cubicBezTo>
                              <a:pt x="4806" y="262"/>
                              <a:pt x="4802" y="267"/>
                              <a:pt x="4798" y="272"/>
                            </a:cubicBezTo>
                            <a:cubicBezTo>
                              <a:pt x="4793" y="276"/>
                              <a:pt x="4788" y="280"/>
                              <a:pt x="4783" y="283"/>
                            </a:cubicBezTo>
                            <a:cubicBezTo>
                              <a:pt x="4777" y="286"/>
                              <a:pt x="4771" y="288"/>
                              <a:pt x="4765" y="290"/>
                            </a:cubicBezTo>
                            <a:cubicBezTo>
                              <a:pt x="4759" y="291"/>
                              <a:pt x="4753" y="292"/>
                              <a:pt x="4747" y="292"/>
                            </a:cubicBezTo>
                            <a:cubicBezTo>
                              <a:pt x="4734" y="292"/>
                              <a:pt x="4723" y="290"/>
                              <a:pt x="4714" y="286"/>
                            </a:cubicBezTo>
                            <a:cubicBezTo>
                              <a:pt x="4706" y="282"/>
                              <a:pt x="4700" y="277"/>
                              <a:pt x="4695" y="271"/>
                            </a:cubicBezTo>
                            <a:cubicBezTo>
                              <a:pt x="4691" y="266"/>
                              <a:pt x="4688" y="260"/>
                              <a:pt x="4686" y="253"/>
                            </a:cubicBezTo>
                            <a:cubicBezTo>
                              <a:pt x="4685" y="247"/>
                              <a:pt x="4684" y="242"/>
                              <a:pt x="4684" y="238"/>
                            </a:cubicBezTo>
                            <a:cubicBezTo>
                              <a:pt x="4684" y="227"/>
                              <a:pt x="4686" y="218"/>
                              <a:pt x="4689" y="210"/>
                            </a:cubicBezTo>
                            <a:cubicBezTo>
                              <a:pt x="4693" y="203"/>
                              <a:pt x="4697" y="196"/>
                              <a:pt x="4703" y="191"/>
                            </a:cubicBezTo>
                            <a:cubicBezTo>
                              <a:pt x="4709" y="187"/>
                              <a:pt x="4716" y="183"/>
                              <a:pt x="4724" y="180"/>
                            </a:cubicBezTo>
                            <a:cubicBezTo>
                              <a:pt x="4732" y="177"/>
                              <a:pt x="4741" y="175"/>
                              <a:pt x="4749" y="173"/>
                            </a:cubicBezTo>
                            <a:cubicBezTo>
                              <a:pt x="4758" y="172"/>
                              <a:pt x="4767" y="171"/>
                              <a:pt x="4776" y="171"/>
                            </a:cubicBezTo>
                            <a:cubicBezTo>
                              <a:pt x="4785" y="170"/>
                              <a:pt x="4794" y="170"/>
                              <a:pt x="4802" y="170"/>
                            </a:cubicBezTo>
                            <a:cubicBezTo>
                              <a:pt x="4807" y="170"/>
                              <a:pt x="4807" y="170"/>
                              <a:pt x="4807" y="170"/>
                            </a:cubicBezTo>
                            <a:cubicBezTo>
                              <a:pt x="4807" y="160"/>
                              <a:pt x="4807" y="160"/>
                              <a:pt x="4807" y="160"/>
                            </a:cubicBezTo>
                            <a:cubicBezTo>
                              <a:pt x="4807" y="144"/>
                              <a:pt x="4803" y="131"/>
                              <a:pt x="4797" y="123"/>
                            </a:cubicBezTo>
                            <a:cubicBezTo>
                              <a:pt x="4790" y="115"/>
                              <a:pt x="4779" y="111"/>
                              <a:pt x="4763" y="111"/>
                            </a:cubicBezTo>
                            <a:cubicBezTo>
                              <a:pt x="4753" y="111"/>
                              <a:pt x="4743" y="112"/>
                              <a:pt x="4734" y="114"/>
                            </a:cubicBezTo>
                            <a:cubicBezTo>
                              <a:pt x="4724" y="117"/>
                              <a:pt x="4715" y="121"/>
                              <a:pt x="4706" y="127"/>
                            </a:cubicBezTo>
                            <a:cubicBezTo>
                              <a:pt x="4706" y="104"/>
                              <a:pt x="4706" y="104"/>
                              <a:pt x="4706" y="104"/>
                            </a:cubicBezTo>
                            <a:cubicBezTo>
                              <a:pt x="4710" y="102"/>
                              <a:pt x="4714" y="100"/>
                              <a:pt x="4719" y="99"/>
                            </a:cubicBezTo>
                            <a:cubicBezTo>
                              <a:pt x="4724" y="97"/>
                              <a:pt x="4729" y="96"/>
                              <a:pt x="4734" y="94"/>
                            </a:cubicBezTo>
                            <a:cubicBezTo>
                              <a:pt x="4739" y="93"/>
                              <a:pt x="4744" y="92"/>
                              <a:pt x="4749" y="92"/>
                            </a:cubicBezTo>
                            <a:cubicBezTo>
                              <a:pt x="4754" y="91"/>
                              <a:pt x="4759" y="91"/>
                              <a:pt x="4763" y="91"/>
                            </a:cubicBezTo>
                            <a:cubicBezTo>
                              <a:pt x="4787" y="91"/>
                              <a:pt x="4804" y="96"/>
                              <a:pt x="4815" y="108"/>
                            </a:cubicBezTo>
                            <a:cubicBezTo>
                              <a:pt x="4825" y="119"/>
                              <a:pt x="4831" y="137"/>
                              <a:pt x="4831" y="162"/>
                            </a:cubicBezTo>
                            <a:cubicBezTo>
                              <a:pt x="4831" y="247"/>
                              <a:pt x="4831" y="247"/>
                              <a:pt x="4831" y="247"/>
                            </a:cubicBezTo>
                            <a:cubicBezTo>
                              <a:pt x="4831" y="255"/>
                              <a:pt x="4831" y="262"/>
                              <a:pt x="4831" y="268"/>
                            </a:cubicBezTo>
                            <a:cubicBezTo>
                              <a:pt x="4831" y="274"/>
                              <a:pt x="4831" y="281"/>
                              <a:pt x="4832" y="287"/>
                            </a:cubicBezTo>
                            <a:cubicBezTo>
                              <a:pt x="4809" y="287"/>
                              <a:pt x="4809" y="287"/>
                              <a:pt x="4809" y="287"/>
                            </a:cubicBezTo>
                            <a:lnTo>
                              <a:pt x="4809" y="256"/>
                            </a:lnTo>
                            <a:close/>
                            <a:moveTo>
                              <a:pt x="4807" y="190"/>
                            </a:moveTo>
                            <a:cubicBezTo>
                              <a:pt x="4800" y="190"/>
                              <a:pt x="4800" y="190"/>
                              <a:pt x="4800" y="190"/>
                            </a:cubicBezTo>
                            <a:cubicBezTo>
                              <a:pt x="4790" y="190"/>
                              <a:pt x="4779" y="191"/>
                              <a:pt x="4768" y="192"/>
                            </a:cubicBezTo>
                            <a:cubicBezTo>
                              <a:pt x="4758" y="193"/>
                              <a:pt x="4748" y="195"/>
                              <a:pt x="4739" y="198"/>
                            </a:cubicBezTo>
                            <a:cubicBezTo>
                              <a:pt x="4731" y="201"/>
                              <a:pt x="4724" y="206"/>
                              <a:pt x="4718" y="212"/>
                            </a:cubicBezTo>
                            <a:cubicBezTo>
                              <a:pt x="4713" y="218"/>
                              <a:pt x="4710" y="226"/>
                              <a:pt x="4710" y="237"/>
                            </a:cubicBezTo>
                            <a:cubicBezTo>
                              <a:pt x="4710" y="243"/>
                              <a:pt x="4711" y="248"/>
                              <a:pt x="4713" y="253"/>
                            </a:cubicBezTo>
                            <a:cubicBezTo>
                              <a:pt x="4715" y="257"/>
                              <a:pt x="4718" y="261"/>
                              <a:pt x="4722" y="264"/>
                            </a:cubicBezTo>
                            <a:cubicBezTo>
                              <a:pt x="4725" y="266"/>
                              <a:pt x="4730" y="268"/>
                              <a:pt x="4734" y="270"/>
                            </a:cubicBezTo>
                            <a:cubicBezTo>
                              <a:pt x="4739" y="271"/>
                              <a:pt x="4744" y="272"/>
                              <a:pt x="4750" y="272"/>
                            </a:cubicBezTo>
                            <a:cubicBezTo>
                              <a:pt x="4764" y="272"/>
                              <a:pt x="4775" y="269"/>
                              <a:pt x="4782" y="264"/>
                            </a:cubicBezTo>
                            <a:cubicBezTo>
                              <a:pt x="4790" y="258"/>
                              <a:pt x="4796" y="252"/>
                              <a:pt x="4799" y="245"/>
                            </a:cubicBezTo>
                            <a:cubicBezTo>
                              <a:pt x="4803" y="237"/>
                              <a:pt x="4805" y="230"/>
                              <a:pt x="4806" y="222"/>
                            </a:cubicBezTo>
                            <a:cubicBezTo>
                              <a:pt x="4806" y="214"/>
                              <a:pt x="4807" y="207"/>
                              <a:pt x="4807" y="202"/>
                            </a:cubicBezTo>
                            <a:lnTo>
                              <a:pt x="4807" y="190"/>
                            </a:lnTo>
                            <a:close/>
                            <a:moveTo>
                              <a:pt x="4887" y="140"/>
                            </a:moveTo>
                            <a:cubicBezTo>
                              <a:pt x="4887" y="133"/>
                              <a:pt x="4887" y="126"/>
                              <a:pt x="4887" y="118"/>
                            </a:cubicBezTo>
                            <a:cubicBezTo>
                              <a:pt x="4887" y="111"/>
                              <a:pt x="4886" y="103"/>
                              <a:pt x="4886" y="95"/>
                            </a:cubicBezTo>
                            <a:cubicBezTo>
                              <a:pt x="4909" y="95"/>
                              <a:pt x="4909" y="95"/>
                              <a:pt x="4909" y="95"/>
                            </a:cubicBezTo>
                            <a:cubicBezTo>
                              <a:pt x="4909" y="129"/>
                              <a:pt x="4909" y="129"/>
                              <a:pt x="4909" y="129"/>
                            </a:cubicBezTo>
                            <a:cubicBezTo>
                              <a:pt x="4909" y="129"/>
                              <a:pt x="4909" y="129"/>
                              <a:pt x="4909" y="129"/>
                            </a:cubicBezTo>
                            <a:cubicBezTo>
                              <a:pt x="4911" y="125"/>
                              <a:pt x="4914" y="121"/>
                              <a:pt x="4917" y="116"/>
                            </a:cubicBezTo>
                            <a:cubicBezTo>
                              <a:pt x="4920" y="111"/>
                              <a:pt x="4924" y="107"/>
                              <a:pt x="4929" y="103"/>
                            </a:cubicBezTo>
                            <a:cubicBezTo>
                              <a:pt x="4933" y="100"/>
                              <a:pt x="4939" y="96"/>
                              <a:pt x="4946" y="94"/>
                            </a:cubicBezTo>
                            <a:cubicBezTo>
                              <a:pt x="4953" y="92"/>
                              <a:pt x="4962" y="91"/>
                              <a:pt x="4972" y="91"/>
                            </a:cubicBezTo>
                            <a:cubicBezTo>
                              <a:pt x="4983" y="91"/>
                              <a:pt x="4993" y="92"/>
                              <a:pt x="5002" y="96"/>
                            </a:cubicBezTo>
                            <a:cubicBezTo>
                              <a:pt x="5010" y="100"/>
                              <a:pt x="5017" y="105"/>
                              <a:pt x="5022" y="112"/>
                            </a:cubicBezTo>
                            <a:cubicBezTo>
                              <a:pt x="5027" y="118"/>
                              <a:pt x="5031" y="126"/>
                              <a:pt x="5034" y="135"/>
                            </a:cubicBezTo>
                            <a:cubicBezTo>
                              <a:pt x="5036" y="144"/>
                              <a:pt x="5037" y="154"/>
                              <a:pt x="5037" y="164"/>
                            </a:cubicBezTo>
                            <a:cubicBezTo>
                              <a:pt x="5037" y="287"/>
                              <a:pt x="5037" y="287"/>
                              <a:pt x="5037" y="287"/>
                            </a:cubicBezTo>
                            <a:cubicBezTo>
                              <a:pt x="5013" y="287"/>
                              <a:pt x="5013" y="287"/>
                              <a:pt x="5013" y="287"/>
                            </a:cubicBezTo>
                            <a:cubicBezTo>
                              <a:pt x="5013" y="170"/>
                              <a:pt x="5013" y="170"/>
                              <a:pt x="5013" y="170"/>
                            </a:cubicBezTo>
                            <a:cubicBezTo>
                              <a:pt x="5013" y="152"/>
                              <a:pt x="5010" y="138"/>
                              <a:pt x="5003" y="127"/>
                            </a:cubicBezTo>
                            <a:cubicBezTo>
                              <a:pt x="4996" y="116"/>
                              <a:pt x="4984" y="111"/>
                              <a:pt x="4968" y="111"/>
                            </a:cubicBezTo>
                            <a:cubicBezTo>
                              <a:pt x="4957" y="111"/>
                              <a:pt x="4948" y="113"/>
                              <a:pt x="4941" y="117"/>
                            </a:cubicBezTo>
                            <a:cubicBezTo>
                              <a:pt x="4933" y="122"/>
                              <a:pt x="4928" y="127"/>
                              <a:pt x="4923" y="134"/>
                            </a:cubicBezTo>
                            <a:cubicBezTo>
                              <a:pt x="4919" y="141"/>
                              <a:pt x="4916" y="148"/>
                              <a:pt x="4914" y="157"/>
                            </a:cubicBezTo>
                            <a:cubicBezTo>
                              <a:pt x="4912" y="165"/>
                              <a:pt x="4911" y="173"/>
                              <a:pt x="4911" y="181"/>
                            </a:cubicBezTo>
                            <a:cubicBezTo>
                              <a:pt x="4911" y="287"/>
                              <a:pt x="4911" y="287"/>
                              <a:pt x="4911" y="287"/>
                            </a:cubicBezTo>
                            <a:cubicBezTo>
                              <a:pt x="4887" y="287"/>
                              <a:pt x="4887" y="287"/>
                              <a:pt x="4887" y="287"/>
                            </a:cubicBezTo>
                            <a:lnTo>
                              <a:pt x="4887" y="140"/>
                            </a:lnTo>
                            <a:close/>
                            <a:moveTo>
                              <a:pt x="5121" y="44"/>
                            </a:moveTo>
                            <a:cubicBezTo>
                              <a:pt x="5097" y="44"/>
                              <a:pt x="5097" y="44"/>
                              <a:pt x="5097" y="44"/>
                            </a:cubicBezTo>
                            <a:cubicBezTo>
                              <a:pt x="5097" y="12"/>
                              <a:pt x="5097" y="12"/>
                              <a:pt x="5097" y="12"/>
                            </a:cubicBezTo>
                            <a:cubicBezTo>
                              <a:pt x="5121" y="12"/>
                              <a:pt x="5121" y="12"/>
                              <a:pt x="5121" y="12"/>
                            </a:cubicBezTo>
                            <a:lnTo>
                              <a:pt x="5121" y="44"/>
                            </a:lnTo>
                            <a:close/>
                            <a:moveTo>
                              <a:pt x="5097" y="95"/>
                            </a:moveTo>
                            <a:cubicBezTo>
                              <a:pt x="5121" y="95"/>
                              <a:pt x="5121" y="95"/>
                              <a:pt x="5121" y="95"/>
                            </a:cubicBezTo>
                            <a:cubicBezTo>
                              <a:pt x="5121" y="287"/>
                              <a:pt x="5121" y="287"/>
                              <a:pt x="5121" y="287"/>
                            </a:cubicBezTo>
                            <a:cubicBezTo>
                              <a:pt x="5097" y="287"/>
                              <a:pt x="5097" y="287"/>
                              <a:pt x="5097" y="287"/>
                            </a:cubicBezTo>
                            <a:lnTo>
                              <a:pt x="5097" y="95"/>
                            </a:lnTo>
                            <a:close/>
                            <a:moveTo>
                              <a:pt x="5166" y="259"/>
                            </a:moveTo>
                            <a:cubicBezTo>
                              <a:pt x="5173" y="263"/>
                              <a:pt x="5181" y="266"/>
                              <a:pt x="5189" y="268"/>
                            </a:cubicBezTo>
                            <a:cubicBezTo>
                              <a:pt x="5198" y="270"/>
                              <a:pt x="5207" y="272"/>
                              <a:pt x="5216" y="272"/>
                            </a:cubicBezTo>
                            <a:cubicBezTo>
                              <a:pt x="5222" y="272"/>
                              <a:pt x="5227" y="271"/>
                              <a:pt x="5232" y="269"/>
                            </a:cubicBezTo>
                            <a:cubicBezTo>
                              <a:pt x="5237" y="268"/>
                              <a:pt x="5242" y="266"/>
                              <a:pt x="5246" y="263"/>
                            </a:cubicBezTo>
                            <a:cubicBezTo>
                              <a:pt x="5250" y="260"/>
                              <a:pt x="5253" y="256"/>
                              <a:pt x="5255" y="252"/>
                            </a:cubicBezTo>
                            <a:cubicBezTo>
                              <a:pt x="5257" y="248"/>
                              <a:pt x="5259" y="243"/>
                              <a:pt x="5259" y="237"/>
                            </a:cubicBezTo>
                            <a:cubicBezTo>
                              <a:pt x="5259" y="230"/>
                              <a:pt x="5256" y="223"/>
                              <a:pt x="5252" y="218"/>
                            </a:cubicBezTo>
                            <a:cubicBezTo>
                              <a:pt x="5247" y="213"/>
                              <a:pt x="5242" y="209"/>
                              <a:pt x="5235" y="205"/>
                            </a:cubicBezTo>
                            <a:cubicBezTo>
                              <a:pt x="5228" y="201"/>
                              <a:pt x="5220" y="197"/>
                              <a:pt x="5212" y="194"/>
                            </a:cubicBezTo>
                            <a:cubicBezTo>
                              <a:pt x="5204" y="190"/>
                              <a:pt x="5197" y="186"/>
                              <a:pt x="5190" y="182"/>
                            </a:cubicBezTo>
                            <a:cubicBezTo>
                              <a:pt x="5183" y="178"/>
                              <a:pt x="5178" y="172"/>
                              <a:pt x="5173" y="166"/>
                            </a:cubicBezTo>
                            <a:cubicBezTo>
                              <a:pt x="5168" y="160"/>
                              <a:pt x="5166" y="152"/>
                              <a:pt x="5166" y="143"/>
                            </a:cubicBezTo>
                            <a:cubicBezTo>
                              <a:pt x="5166" y="133"/>
                              <a:pt x="5168" y="125"/>
                              <a:pt x="5171" y="119"/>
                            </a:cubicBezTo>
                            <a:cubicBezTo>
                              <a:pt x="5175" y="112"/>
                              <a:pt x="5180" y="107"/>
                              <a:pt x="5186" y="102"/>
                            </a:cubicBezTo>
                            <a:cubicBezTo>
                              <a:pt x="5192" y="98"/>
                              <a:pt x="5198" y="95"/>
                              <a:pt x="5206" y="93"/>
                            </a:cubicBezTo>
                            <a:cubicBezTo>
                              <a:pt x="5213" y="91"/>
                              <a:pt x="5221" y="91"/>
                              <a:pt x="5229" y="91"/>
                            </a:cubicBezTo>
                            <a:cubicBezTo>
                              <a:pt x="5234" y="91"/>
                              <a:pt x="5241" y="91"/>
                              <a:pt x="5250" y="92"/>
                            </a:cubicBezTo>
                            <a:cubicBezTo>
                              <a:pt x="5259" y="94"/>
                              <a:pt x="5268" y="96"/>
                              <a:pt x="5276" y="99"/>
                            </a:cubicBezTo>
                            <a:cubicBezTo>
                              <a:pt x="5274" y="120"/>
                              <a:pt x="5274" y="120"/>
                              <a:pt x="5274" y="120"/>
                            </a:cubicBezTo>
                            <a:cubicBezTo>
                              <a:pt x="5268" y="117"/>
                              <a:pt x="5261" y="115"/>
                              <a:pt x="5253" y="113"/>
                            </a:cubicBezTo>
                            <a:cubicBezTo>
                              <a:pt x="5245" y="112"/>
                              <a:pt x="5238" y="111"/>
                              <a:pt x="5231" y="111"/>
                            </a:cubicBezTo>
                            <a:cubicBezTo>
                              <a:pt x="5219" y="111"/>
                              <a:pt x="5209" y="113"/>
                              <a:pt x="5201" y="118"/>
                            </a:cubicBezTo>
                            <a:cubicBezTo>
                              <a:pt x="5194" y="122"/>
                              <a:pt x="5190" y="131"/>
                              <a:pt x="5190" y="143"/>
                            </a:cubicBezTo>
                            <a:cubicBezTo>
                              <a:pt x="5190" y="149"/>
                              <a:pt x="5192" y="154"/>
                              <a:pt x="5197" y="158"/>
                            </a:cubicBezTo>
                            <a:cubicBezTo>
                              <a:pt x="5202" y="162"/>
                              <a:pt x="5207" y="166"/>
                              <a:pt x="5214" y="169"/>
                            </a:cubicBezTo>
                            <a:cubicBezTo>
                              <a:pt x="5221" y="173"/>
                              <a:pt x="5229" y="176"/>
                              <a:pt x="5237" y="180"/>
                            </a:cubicBezTo>
                            <a:cubicBezTo>
                              <a:pt x="5245" y="183"/>
                              <a:pt x="5253" y="188"/>
                              <a:pt x="5260" y="193"/>
                            </a:cubicBezTo>
                            <a:cubicBezTo>
                              <a:pt x="5267" y="198"/>
                              <a:pt x="5273" y="204"/>
                              <a:pt x="5278" y="211"/>
                            </a:cubicBezTo>
                            <a:cubicBezTo>
                              <a:pt x="5282" y="218"/>
                              <a:pt x="5285" y="227"/>
                              <a:pt x="5285" y="237"/>
                            </a:cubicBezTo>
                            <a:cubicBezTo>
                              <a:pt x="5285" y="247"/>
                              <a:pt x="5282" y="256"/>
                              <a:pt x="5278" y="263"/>
                            </a:cubicBezTo>
                            <a:cubicBezTo>
                              <a:pt x="5274" y="270"/>
                              <a:pt x="5269" y="276"/>
                              <a:pt x="5262" y="280"/>
                            </a:cubicBezTo>
                            <a:cubicBezTo>
                              <a:pt x="5255" y="284"/>
                              <a:pt x="5248" y="287"/>
                              <a:pt x="5240" y="289"/>
                            </a:cubicBezTo>
                            <a:cubicBezTo>
                              <a:pt x="5232" y="291"/>
                              <a:pt x="5225" y="292"/>
                              <a:pt x="5217" y="292"/>
                            </a:cubicBezTo>
                            <a:cubicBezTo>
                              <a:pt x="5208" y="292"/>
                              <a:pt x="5199" y="291"/>
                              <a:pt x="5190" y="290"/>
                            </a:cubicBezTo>
                            <a:cubicBezTo>
                              <a:pt x="5181" y="289"/>
                              <a:pt x="5172" y="286"/>
                              <a:pt x="5164" y="283"/>
                            </a:cubicBezTo>
                            <a:lnTo>
                              <a:pt x="5166" y="259"/>
                            </a:lnTo>
                            <a:close/>
                            <a:moveTo>
                              <a:pt x="5438" y="256"/>
                            </a:moveTo>
                            <a:cubicBezTo>
                              <a:pt x="5437" y="256"/>
                              <a:pt x="5437" y="256"/>
                              <a:pt x="5437" y="256"/>
                            </a:cubicBezTo>
                            <a:cubicBezTo>
                              <a:pt x="5434" y="262"/>
                              <a:pt x="5431" y="267"/>
                              <a:pt x="5426" y="272"/>
                            </a:cubicBezTo>
                            <a:cubicBezTo>
                              <a:pt x="5422" y="276"/>
                              <a:pt x="5417" y="280"/>
                              <a:pt x="5411" y="283"/>
                            </a:cubicBezTo>
                            <a:cubicBezTo>
                              <a:pt x="5406" y="286"/>
                              <a:pt x="5400" y="288"/>
                              <a:pt x="5394" y="290"/>
                            </a:cubicBezTo>
                            <a:cubicBezTo>
                              <a:pt x="5388" y="291"/>
                              <a:pt x="5382" y="292"/>
                              <a:pt x="5376" y="292"/>
                            </a:cubicBezTo>
                            <a:cubicBezTo>
                              <a:pt x="5362" y="292"/>
                              <a:pt x="5351" y="290"/>
                              <a:pt x="5343" y="286"/>
                            </a:cubicBezTo>
                            <a:cubicBezTo>
                              <a:pt x="5335" y="282"/>
                              <a:pt x="5328" y="277"/>
                              <a:pt x="5324" y="271"/>
                            </a:cubicBezTo>
                            <a:cubicBezTo>
                              <a:pt x="5319" y="266"/>
                              <a:pt x="5316" y="260"/>
                              <a:pt x="5315" y="253"/>
                            </a:cubicBezTo>
                            <a:cubicBezTo>
                              <a:pt x="5313" y="247"/>
                              <a:pt x="5313" y="242"/>
                              <a:pt x="5313" y="238"/>
                            </a:cubicBezTo>
                            <a:cubicBezTo>
                              <a:pt x="5313" y="227"/>
                              <a:pt x="5314" y="218"/>
                              <a:pt x="5318" y="210"/>
                            </a:cubicBezTo>
                            <a:cubicBezTo>
                              <a:pt x="5321" y="203"/>
                              <a:pt x="5326" y="196"/>
                              <a:pt x="5332" y="191"/>
                            </a:cubicBezTo>
                            <a:cubicBezTo>
                              <a:pt x="5338" y="187"/>
                              <a:pt x="5345" y="183"/>
                              <a:pt x="5353" y="180"/>
                            </a:cubicBezTo>
                            <a:cubicBezTo>
                              <a:pt x="5361" y="177"/>
                              <a:pt x="5369" y="175"/>
                              <a:pt x="5378" y="173"/>
                            </a:cubicBezTo>
                            <a:cubicBezTo>
                              <a:pt x="5387" y="172"/>
                              <a:pt x="5396" y="171"/>
                              <a:pt x="5405" y="171"/>
                            </a:cubicBezTo>
                            <a:cubicBezTo>
                              <a:pt x="5414" y="170"/>
                              <a:pt x="5423" y="170"/>
                              <a:pt x="5431" y="170"/>
                            </a:cubicBezTo>
                            <a:cubicBezTo>
                              <a:pt x="5435" y="170"/>
                              <a:pt x="5435" y="170"/>
                              <a:pt x="5435" y="170"/>
                            </a:cubicBezTo>
                            <a:cubicBezTo>
                              <a:pt x="5435" y="160"/>
                              <a:pt x="5435" y="160"/>
                              <a:pt x="5435" y="160"/>
                            </a:cubicBezTo>
                            <a:cubicBezTo>
                              <a:pt x="5435" y="144"/>
                              <a:pt x="5432" y="131"/>
                              <a:pt x="5426" y="123"/>
                            </a:cubicBezTo>
                            <a:cubicBezTo>
                              <a:pt x="5419" y="115"/>
                              <a:pt x="5408" y="111"/>
                              <a:pt x="5392" y="111"/>
                            </a:cubicBezTo>
                            <a:cubicBezTo>
                              <a:pt x="5382" y="111"/>
                              <a:pt x="5372" y="112"/>
                              <a:pt x="5362" y="114"/>
                            </a:cubicBezTo>
                            <a:cubicBezTo>
                              <a:pt x="5353" y="117"/>
                              <a:pt x="5344" y="121"/>
                              <a:pt x="5335" y="127"/>
                            </a:cubicBezTo>
                            <a:cubicBezTo>
                              <a:pt x="5335" y="104"/>
                              <a:pt x="5335" y="104"/>
                              <a:pt x="5335" y="104"/>
                            </a:cubicBezTo>
                            <a:cubicBezTo>
                              <a:pt x="5339" y="102"/>
                              <a:pt x="5343" y="100"/>
                              <a:pt x="5348" y="99"/>
                            </a:cubicBezTo>
                            <a:cubicBezTo>
                              <a:pt x="5353" y="97"/>
                              <a:pt x="5358" y="96"/>
                              <a:pt x="5363" y="94"/>
                            </a:cubicBezTo>
                            <a:cubicBezTo>
                              <a:pt x="5368" y="93"/>
                              <a:pt x="5373" y="92"/>
                              <a:pt x="5378" y="92"/>
                            </a:cubicBezTo>
                            <a:cubicBezTo>
                              <a:pt x="5383" y="91"/>
                              <a:pt x="5387" y="91"/>
                              <a:pt x="5392" y="91"/>
                            </a:cubicBezTo>
                            <a:cubicBezTo>
                              <a:pt x="5416" y="91"/>
                              <a:pt x="5433" y="96"/>
                              <a:pt x="5443" y="108"/>
                            </a:cubicBezTo>
                            <a:cubicBezTo>
                              <a:pt x="5454" y="119"/>
                              <a:pt x="5459" y="137"/>
                              <a:pt x="5459" y="162"/>
                            </a:cubicBezTo>
                            <a:cubicBezTo>
                              <a:pt x="5459" y="247"/>
                              <a:pt x="5459" y="247"/>
                              <a:pt x="5459" y="247"/>
                            </a:cubicBezTo>
                            <a:cubicBezTo>
                              <a:pt x="5459" y="255"/>
                              <a:pt x="5459" y="262"/>
                              <a:pt x="5459" y="268"/>
                            </a:cubicBezTo>
                            <a:cubicBezTo>
                              <a:pt x="5460" y="274"/>
                              <a:pt x="5460" y="281"/>
                              <a:pt x="5461" y="287"/>
                            </a:cubicBezTo>
                            <a:cubicBezTo>
                              <a:pt x="5438" y="287"/>
                              <a:pt x="5438" y="287"/>
                              <a:pt x="5438" y="287"/>
                            </a:cubicBezTo>
                            <a:lnTo>
                              <a:pt x="5438" y="256"/>
                            </a:lnTo>
                            <a:close/>
                            <a:moveTo>
                              <a:pt x="5435" y="190"/>
                            </a:moveTo>
                            <a:cubicBezTo>
                              <a:pt x="5429" y="190"/>
                              <a:pt x="5429" y="190"/>
                              <a:pt x="5429" y="190"/>
                            </a:cubicBezTo>
                            <a:cubicBezTo>
                              <a:pt x="5418" y="190"/>
                              <a:pt x="5408" y="191"/>
                              <a:pt x="5397" y="192"/>
                            </a:cubicBezTo>
                            <a:cubicBezTo>
                              <a:pt x="5387" y="193"/>
                              <a:pt x="5377" y="195"/>
                              <a:pt x="5368" y="198"/>
                            </a:cubicBezTo>
                            <a:cubicBezTo>
                              <a:pt x="5359" y="201"/>
                              <a:pt x="5352" y="206"/>
                              <a:pt x="5347" y="212"/>
                            </a:cubicBezTo>
                            <a:cubicBezTo>
                              <a:pt x="5341" y="218"/>
                              <a:pt x="5339" y="226"/>
                              <a:pt x="5339" y="237"/>
                            </a:cubicBezTo>
                            <a:cubicBezTo>
                              <a:pt x="5339" y="243"/>
                              <a:pt x="5340" y="248"/>
                              <a:pt x="5342" y="253"/>
                            </a:cubicBezTo>
                            <a:cubicBezTo>
                              <a:pt x="5344" y="257"/>
                              <a:pt x="5347" y="261"/>
                              <a:pt x="5350" y="264"/>
                            </a:cubicBezTo>
                            <a:cubicBezTo>
                              <a:pt x="5354" y="266"/>
                              <a:pt x="5358" y="268"/>
                              <a:pt x="5363" y="270"/>
                            </a:cubicBezTo>
                            <a:cubicBezTo>
                              <a:pt x="5368" y="271"/>
                              <a:pt x="5373" y="272"/>
                              <a:pt x="5379" y="272"/>
                            </a:cubicBezTo>
                            <a:cubicBezTo>
                              <a:pt x="5393" y="272"/>
                              <a:pt x="5403" y="269"/>
                              <a:pt x="5411" y="264"/>
                            </a:cubicBezTo>
                            <a:cubicBezTo>
                              <a:pt x="5419" y="258"/>
                              <a:pt x="5424" y="252"/>
                              <a:pt x="5428" y="245"/>
                            </a:cubicBezTo>
                            <a:cubicBezTo>
                              <a:pt x="5431" y="237"/>
                              <a:pt x="5434" y="230"/>
                              <a:pt x="5434" y="222"/>
                            </a:cubicBezTo>
                            <a:cubicBezTo>
                              <a:pt x="5435" y="214"/>
                              <a:pt x="5435" y="207"/>
                              <a:pt x="5435" y="202"/>
                            </a:cubicBezTo>
                            <a:lnTo>
                              <a:pt x="5435" y="190"/>
                            </a:lnTo>
                            <a:close/>
                            <a:moveTo>
                              <a:pt x="5599" y="115"/>
                            </a:moveTo>
                            <a:cubicBezTo>
                              <a:pt x="5555" y="115"/>
                              <a:pt x="5555" y="115"/>
                              <a:pt x="5555" y="115"/>
                            </a:cubicBezTo>
                            <a:cubicBezTo>
                              <a:pt x="5555" y="240"/>
                              <a:pt x="5555" y="240"/>
                              <a:pt x="5555" y="240"/>
                            </a:cubicBezTo>
                            <a:cubicBezTo>
                              <a:pt x="5555" y="249"/>
                              <a:pt x="5557" y="256"/>
                              <a:pt x="5561" y="262"/>
                            </a:cubicBezTo>
                            <a:cubicBezTo>
                              <a:pt x="5564" y="268"/>
                              <a:pt x="5571" y="272"/>
                              <a:pt x="5581" y="272"/>
                            </a:cubicBezTo>
                            <a:cubicBezTo>
                              <a:pt x="5585" y="272"/>
                              <a:pt x="5589" y="271"/>
                              <a:pt x="5592" y="270"/>
                            </a:cubicBezTo>
                            <a:cubicBezTo>
                              <a:pt x="5596" y="269"/>
                              <a:pt x="5599" y="268"/>
                              <a:pt x="5603" y="267"/>
                            </a:cubicBezTo>
                            <a:cubicBezTo>
                              <a:pt x="5604" y="287"/>
                              <a:pt x="5604" y="287"/>
                              <a:pt x="5604" y="287"/>
                            </a:cubicBezTo>
                            <a:cubicBezTo>
                              <a:pt x="5601" y="288"/>
                              <a:pt x="5597" y="289"/>
                              <a:pt x="5592" y="290"/>
                            </a:cubicBezTo>
                            <a:cubicBezTo>
                              <a:pt x="5586" y="291"/>
                              <a:pt x="5581" y="292"/>
                              <a:pt x="5575" y="292"/>
                            </a:cubicBezTo>
                            <a:cubicBezTo>
                              <a:pt x="5564" y="292"/>
                              <a:pt x="5556" y="290"/>
                              <a:pt x="5550" y="287"/>
                            </a:cubicBezTo>
                            <a:cubicBezTo>
                              <a:pt x="5544" y="283"/>
                              <a:pt x="5540" y="279"/>
                              <a:pt x="5537" y="273"/>
                            </a:cubicBezTo>
                            <a:cubicBezTo>
                              <a:pt x="5535" y="267"/>
                              <a:pt x="5533" y="261"/>
                              <a:pt x="5532" y="253"/>
                            </a:cubicBezTo>
                            <a:cubicBezTo>
                              <a:pt x="5532" y="245"/>
                              <a:pt x="5531" y="237"/>
                              <a:pt x="5531" y="228"/>
                            </a:cubicBezTo>
                            <a:cubicBezTo>
                              <a:pt x="5531" y="115"/>
                              <a:pt x="5531" y="115"/>
                              <a:pt x="5531" y="115"/>
                            </a:cubicBezTo>
                            <a:cubicBezTo>
                              <a:pt x="5494" y="115"/>
                              <a:pt x="5494" y="115"/>
                              <a:pt x="5494" y="115"/>
                            </a:cubicBezTo>
                            <a:cubicBezTo>
                              <a:pt x="5494" y="95"/>
                              <a:pt x="5494" y="95"/>
                              <a:pt x="5494" y="95"/>
                            </a:cubicBezTo>
                            <a:cubicBezTo>
                              <a:pt x="5531" y="95"/>
                              <a:pt x="5531" y="95"/>
                              <a:pt x="5531" y="95"/>
                            </a:cubicBezTo>
                            <a:cubicBezTo>
                              <a:pt x="5531" y="49"/>
                              <a:pt x="5531" y="49"/>
                              <a:pt x="5531" y="49"/>
                            </a:cubicBezTo>
                            <a:cubicBezTo>
                              <a:pt x="5555" y="40"/>
                              <a:pt x="5555" y="40"/>
                              <a:pt x="5555" y="40"/>
                            </a:cubicBezTo>
                            <a:cubicBezTo>
                              <a:pt x="5555" y="95"/>
                              <a:pt x="5555" y="95"/>
                              <a:pt x="5555" y="95"/>
                            </a:cubicBezTo>
                            <a:cubicBezTo>
                              <a:pt x="5599" y="95"/>
                              <a:pt x="5599" y="95"/>
                              <a:pt x="5599" y="95"/>
                            </a:cubicBezTo>
                            <a:lnTo>
                              <a:pt x="5599" y="115"/>
                            </a:lnTo>
                            <a:close/>
                            <a:moveTo>
                              <a:pt x="5665" y="44"/>
                            </a:moveTo>
                            <a:cubicBezTo>
                              <a:pt x="5641" y="44"/>
                              <a:pt x="5641" y="44"/>
                              <a:pt x="5641" y="44"/>
                            </a:cubicBezTo>
                            <a:cubicBezTo>
                              <a:pt x="5641" y="12"/>
                              <a:pt x="5641" y="12"/>
                              <a:pt x="5641" y="12"/>
                            </a:cubicBezTo>
                            <a:cubicBezTo>
                              <a:pt x="5665" y="12"/>
                              <a:pt x="5665" y="12"/>
                              <a:pt x="5665" y="12"/>
                            </a:cubicBezTo>
                            <a:lnTo>
                              <a:pt x="5665" y="44"/>
                            </a:lnTo>
                            <a:close/>
                            <a:moveTo>
                              <a:pt x="5641" y="95"/>
                            </a:moveTo>
                            <a:cubicBezTo>
                              <a:pt x="5665" y="95"/>
                              <a:pt x="5665" y="95"/>
                              <a:pt x="5665" y="95"/>
                            </a:cubicBezTo>
                            <a:cubicBezTo>
                              <a:pt x="5665" y="287"/>
                              <a:pt x="5665" y="287"/>
                              <a:pt x="5665" y="287"/>
                            </a:cubicBezTo>
                            <a:cubicBezTo>
                              <a:pt x="5641" y="287"/>
                              <a:pt x="5641" y="287"/>
                              <a:pt x="5641" y="287"/>
                            </a:cubicBezTo>
                            <a:lnTo>
                              <a:pt x="5641" y="95"/>
                            </a:lnTo>
                            <a:close/>
                            <a:moveTo>
                              <a:pt x="5716" y="153"/>
                            </a:moveTo>
                            <a:cubicBezTo>
                              <a:pt x="5719" y="141"/>
                              <a:pt x="5725" y="130"/>
                              <a:pt x="5732" y="121"/>
                            </a:cubicBezTo>
                            <a:cubicBezTo>
                              <a:pt x="5739" y="112"/>
                              <a:pt x="5748" y="104"/>
                              <a:pt x="5760" y="99"/>
                            </a:cubicBezTo>
                            <a:cubicBezTo>
                              <a:pt x="5771" y="93"/>
                              <a:pt x="5785" y="91"/>
                              <a:pt x="5800" y="91"/>
                            </a:cubicBezTo>
                            <a:cubicBezTo>
                              <a:pt x="5816" y="91"/>
                              <a:pt x="5829" y="93"/>
                              <a:pt x="5840" y="99"/>
                            </a:cubicBezTo>
                            <a:cubicBezTo>
                              <a:pt x="5852" y="104"/>
                              <a:pt x="5861" y="112"/>
                              <a:pt x="5868" y="121"/>
                            </a:cubicBezTo>
                            <a:cubicBezTo>
                              <a:pt x="5876" y="130"/>
                              <a:pt x="5881" y="141"/>
                              <a:pt x="5885" y="153"/>
                            </a:cubicBezTo>
                            <a:cubicBezTo>
                              <a:pt x="5888" y="166"/>
                              <a:pt x="5890" y="178"/>
                              <a:pt x="5890" y="191"/>
                            </a:cubicBezTo>
                            <a:cubicBezTo>
                              <a:pt x="5890" y="204"/>
                              <a:pt x="5888" y="217"/>
                              <a:pt x="5885" y="229"/>
                            </a:cubicBezTo>
                            <a:cubicBezTo>
                              <a:pt x="5881" y="241"/>
                              <a:pt x="5876" y="252"/>
                              <a:pt x="5868" y="261"/>
                            </a:cubicBezTo>
                            <a:cubicBezTo>
                              <a:pt x="5861" y="271"/>
                              <a:pt x="5852" y="278"/>
                              <a:pt x="5840" y="284"/>
                            </a:cubicBezTo>
                            <a:cubicBezTo>
                              <a:pt x="5829" y="289"/>
                              <a:pt x="5816" y="292"/>
                              <a:pt x="5800" y="292"/>
                            </a:cubicBezTo>
                            <a:cubicBezTo>
                              <a:pt x="5785" y="292"/>
                              <a:pt x="5771" y="289"/>
                              <a:pt x="5760" y="284"/>
                            </a:cubicBezTo>
                            <a:cubicBezTo>
                              <a:pt x="5748" y="278"/>
                              <a:pt x="5739" y="271"/>
                              <a:pt x="5732" y="261"/>
                            </a:cubicBezTo>
                            <a:cubicBezTo>
                              <a:pt x="5725" y="252"/>
                              <a:pt x="5719" y="241"/>
                              <a:pt x="5716" y="229"/>
                            </a:cubicBezTo>
                            <a:cubicBezTo>
                              <a:pt x="5712" y="217"/>
                              <a:pt x="5710" y="204"/>
                              <a:pt x="5710" y="191"/>
                            </a:cubicBezTo>
                            <a:cubicBezTo>
                              <a:pt x="5710" y="178"/>
                              <a:pt x="5712" y="166"/>
                              <a:pt x="5716" y="153"/>
                            </a:cubicBezTo>
                            <a:close/>
                            <a:moveTo>
                              <a:pt x="5741" y="223"/>
                            </a:moveTo>
                            <a:cubicBezTo>
                              <a:pt x="5743" y="232"/>
                              <a:pt x="5747" y="241"/>
                              <a:pt x="5753" y="248"/>
                            </a:cubicBezTo>
                            <a:cubicBezTo>
                              <a:pt x="5758" y="255"/>
                              <a:pt x="5765" y="261"/>
                              <a:pt x="5773" y="265"/>
                            </a:cubicBezTo>
                            <a:cubicBezTo>
                              <a:pt x="5781" y="269"/>
                              <a:pt x="5790" y="272"/>
                              <a:pt x="5800" y="272"/>
                            </a:cubicBezTo>
                            <a:cubicBezTo>
                              <a:pt x="5810" y="272"/>
                              <a:pt x="5820" y="269"/>
                              <a:pt x="5827" y="265"/>
                            </a:cubicBezTo>
                            <a:cubicBezTo>
                              <a:pt x="5835" y="261"/>
                              <a:pt x="5842" y="255"/>
                              <a:pt x="5847" y="248"/>
                            </a:cubicBezTo>
                            <a:cubicBezTo>
                              <a:pt x="5853" y="241"/>
                              <a:pt x="5857" y="232"/>
                              <a:pt x="5860" y="223"/>
                            </a:cubicBezTo>
                            <a:cubicBezTo>
                              <a:pt x="5862" y="213"/>
                              <a:pt x="5864" y="202"/>
                              <a:pt x="5864" y="191"/>
                            </a:cubicBezTo>
                            <a:cubicBezTo>
                              <a:pt x="5864" y="180"/>
                              <a:pt x="5862" y="170"/>
                              <a:pt x="5860" y="160"/>
                            </a:cubicBezTo>
                            <a:cubicBezTo>
                              <a:pt x="5857" y="150"/>
                              <a:pt x="5853" y="142"/>
                              <a:pt x="5847" y="134"/>
                            </a:cubicBezTo>
                            <a:cubicBezTo>
                              <a:pt x="5842" y="127"/>
                              <a:pt x="5835" y="121"/>
                              <a:pt x="5827" y="117"/>
                            </a:cubicBezTo>
                            <a:cubicBezTo>
                              <a:pt x="5820" y="113"/>
                              <a:pt x="5810" y="111"/>
                              <a:pt x="5800" y="111"/>
                            </a:cubicBezTo>
                            <a:cubicBezTo>
                              <a:pt x="5790" y="111"/>
                              <a:pt x="5781" y="113"/>
                              <a:pt x="5773" y="117"/>
                            </a:cubicBezTo>
                            <a:cubicBezTo>
                              <a:pt x="5765" y="121"/>
                              <a:pt x="5758" y="127"/>
                              <a:pt x="5753" y="134"/>
                            </a:cubicBezTo>
                            <a:cubicBezTo>
                              <a:pt x="5747" y="142"/>
                              <a:pt x="5743" y="150"/>
                              <a:pt x="5741" y="160"/>
                            </a:cubicBezTo>
                            <a:cubicBezTo>
                              <a:pt x="5738" y="170"/>
                              <a:pt x="5736" y="180"/>
                              <a:pt x="5736" y="191"/>
                            </a:cubicBezTo>
                            <a:cubicBezTo>
                              <a:pt x="5736" y="202"/>
                              <a:pt x="5738" y="213"/>
                              <a:pt x="5741" y="223"/>
                            </a:cubicBezTo>
                            <a:close/>
                            <a:moveTo>
                              <a:pt x="5935" y="140"/>
                            </a:moveTo>
                            <a:cubicBezTo>
                              <a:pt x="5935" y="133"/>
                              <a:pt x="5935" y="126"/>
                              <a:pt x="5935" y="118"/>
                            </a:cubicBezTo>
                            <a:cubicBezTo>
                              <a:pt x="5934" y="111"/>
                              <a:pt x="5934" y="103"/>
                              <a:pt x="5933" y="95"/>
                            </a:cubicBezTo>
                            <a:cubicBezTo>
                              <a:pt x="5956" y="95"/>
                              <a:pt x="5956" y="95"/>
                              <a:pt x="5956" y="95"/>
                            </a:cubicBezTo>
                            <a:cubicBezTo>
                              <a:pt x="5956" y="129"/>
                              <a:pt x="5956" y="129"/>
                              <a:pt x="5956" y="129"/>
                            </a:cubicBezTo>
                            <a:cubicBezTo>
                              <a:pt x="5957" y="129"/>
                              <a:pt x="5957" y="129"/>
                              <a:pt x="5957" y="129"/>
                            </a:cubicBezTo>
                            <a:cubicBezTo>
                              <a:pt x="5959" y="125"/>
                              <a:pt x="5962" y="121"/>
                              <a:pt x="5965" y="116"/>
                            </a:cubicBezTo>
                            <a:cubicBezTo>
                              <a:pt x="5968" y="111"/>
                              <a:pt x="5972" y="107"/>
                              <a:pt x="5976" y="103"/>
                            </a:cubicBezTo>
                            <a:cubicBezTo>
                              <a:pt x="5981" y="100"/>
                              <a:pt x="5987" y="96"/>
                              <a:pt x="5994" y="94"/>
                            </a:cubicBezTo>
                            <a:cubicBezTo>
                              <a:pt x="6001" y="92"/>
                              <a:pt x="6009" y="91"/>
                              <a:pt x="6019" y="91"/>
                            </a:cubicBezTo>
                            <a:cubicBezTo>
                              <a:pt x="6031" y="91"/>
                              <a:pt x="6041" y="92"/>
                              <a:pt x="6049" y="96"/>
                            </a:cubicBezTo>
                            <a:cubicBezTo>
                              <a:pt x="6058" y="100"/>
                              <a:pt x="6065" y="105"/>
                              <a:pt x="6070" y="112"/>
                            </a:cubicBezTo>
                            <a:cubicBezTo>
                              <a:pt x="6075" y="118"/>
                              <a:pt x="6079" y="126"/>
                              <a:pt x="6081" y="135"/>
                            </a:cubicBezTo>
                            <a:cubicBezTo>
                              <a:pt x="6084" y="144"/>
                              <a:pt x="6085" y="154"/>
                              <a:pt x="6085" y="164"/>
                            </a:cubicBezTo>
                            <a:cubicBezTo>
                              <a:pt x="6085" y="287"/>
                              <a:pt x="6085" y="287"/>
                              <a:pt x="6085" y="287"/>
                            </a:cubicBezTo>
                            <a:cubicBezTo>
                              <a:pt x="6061" y="287"/>
                              <a:pt x="6061" y="287"/>
                              <a:pt x="6061" y="287"/>
                            </a:cubicBezTo>
                            <a:cubicBezTo>
                              <a:pt x="6061" y="170"/>
                              <a:pt x="6061" y="170"/>
                              <a:pt x="6061" y="170"/>
                            </a:cubicBezTo>
                            <a:cubicBezTo>
                              <a:pt x="6061" y="152"/>
                              <a:pt x="6058" y="138"/>
                              <a:pt x="6051" y="127"/>
                            </a:cubicBezTo>
                            <a:cubicBezTo>
                              <a:pt x="6044" y="116"/>
                              <a:pt x="6032" y="111"/>
                              <a:pt x="6016" y="111"/>
                            </a:cubicBezTo>
                            <a:cubicBezTo>
                              <a:pt x="6005" y="111"/>
                              <a:pt x="5996" y="113"/>
                              <a:pt x="5988" y="117"/>
                            </a:cubicBezTo>
                            <a:cubicBezTo>
                              <a:pt x="5981" y="122"/>
                              <a:pt x="5975" y="127"/>
                              <a:pt x="5971" y="134"/>
                            </a:cubicBezTo>
                            <a:cubicBezTo>
                              <a:pt x="5966" y="141"/>
                              <a:pt x="5963" y="148"/>
                              <a:pt x="5961" y="157"/>
                            </a:cubicBezTo>
                            <a:cubicBezTo>
                              <a:pt x="5960" y="165"/>
                              <a:pt x="5959" y="173"/>
                              <a:pt x="5959" y="181"/>
                            </a:cubicBezTo>
                            <a:cubicBezTo>
                              <a:pt x="5959" y="287"/>
                              <a:pt x="5959" y="287"/>
                              <a:pt x="5959" y="287"/>
                            </a:cubicBezTo>
                            <a:cubicBezTo>
                              <a:pt x="5935" y="287"/>
                              <a:pt x="5935" y="287"/>
                              <a:pt x="5935" y="287"/>
                            </a:cubicBezTo>
                            <a:lnTo>
                              <a:pt x="5935" y="140"/>
                            </a:lnTo>
                            <a:close/>
                            <a:moveTo>
                              <a:pt x="6130" y="259"/>
                            </a:moveTo>
                            <a:cubicBezTo>
                              <a:pt x="6137" y="263"/>
                              <a:pt x="6145" y="266"/>
                              <a:pt x="6153" y="268"/>
                            </a:cubicBezTo>
                            <a:cubicBezTo>
                              <a:pt x="6162" y="270"/>
                              <a:pt x="6171" y="272"/>
                              <a:pt x="6180" y="272"/>
                            </a:cubicBezTo>
                            <a:cubicBezTo>
                              <a:pt x="6186" y="272"/>
                              <a:pt x="6191" y="271"/>
                              <a:pt x="6196" y="269"/>
                            </a:cubicBezTo>
                            <a:cubicBezTo>
                              <a:pt x="6201" y="268"/>
                              <a:pt x="6206" y="266"/>
                              <a:pt x="6210" y="263"/>
                            </a:cubicBezTo>
                            <a:cubicBezTo>
                              <a:pt x="6214" y="260"/>
                              <a:pt x="6217" y="256"/>
                              <a:pt x="6219" y="252"/>
                            </a:cubicBezTo>
                            <a:cubicBezTo>
                              <a:pt x="6221" y="248"/>
                              <a:pt x="6223" y="243"/>
                              <a:pt x="6223" y="237"/>
                            </a:cubicBezTo>
                            <a:cubicBezTo>
                              <a:pt x="6223" y="230"/>
                              <a:pt x="6220" y="223"/>
                              <a:pt x="6216" y="218"/>
                            </a:cubicBezTo>
                            <a:cubicBezTo>
                              <a:pt x="6211" y="213"/>
                              <a:pt x="6206" y="209"/>
                              <a:pt x="6199" y="205"/>
                            </a:cubicBezTo>
                            <a:cubicBezTo>
                              <a:pt x="6192" y="201"/>
                              <a:pt x="6184" y="197"/>
                              <a:pt x="6176" y="194"/>
                            </a:cubicBezTo>
                            <a:cubicBezTo>
                              <a:pt x="6168" y="190"/>
                              <a:pt x="6161" y="186"/>
                              <a:pt x="6154" y="182"/>
                            </a:cubicBezTo>
                            <a:cubicBezTo>
                              <a:pt x="6147" y="178"/>
                              <a:pt x="6141" y="172"/>
                              <a:pt x="6137" y="166"/>
                            </a:cubicBezTo>
                            <a:cubicBezTo>
                              <a:pt x="6132" y="160"/>
                              <a:pt x="6130" y="152"/>
                              <a:pt x="6130" y="143"/>
                            </a:cubicBezTo>
                            <a:cubicBezTo>
                              <a:pt x="6130" y="133"/>
                              <a:pt x="6132" y="125"/>
                              <a:pt x="6135" y="119"/>
                            </a:cubicBezTo>
                            <a:cubicBezTo>
                              <a:pt x="6139" y="112"/>
                              <a:pt x="6144" y="107"/>
                              <a:pt x="6150" y="102"/>
                            </a:cubicBezTo>
                            <a:cubicBezTo>
                              <a:pt x="6156" y="98"/>
                              <a:pt x="6162" y="95"/>
                              <a:pt x="6170" y="93"/>
                            </a:cubicBezTo>
                            <a:cubicBezTo>
                              <a:pt x="6177" y="91"/>
                              <a:pt x="6185" y="91"/>
                              <a:pt x="6193" y="91"/>
                            </a:cubicBezTo>
                            <a:cubicBezTo>
                              <a:pt x="6198" y="91"/>
                              <a:pt x="6205" y="91"/>
                              <a:pt x="6214" y="92"/>
                            </a:cubicBezTo>
                            <a:cubicBezTo>
                              <a:pt x="6223" y="94"/>
                              <a:pt x="6232" y="96"/>
                              <a:pt x="6240" y="99"/>
                            </a:cubicBezTo>
                            <a:cubicBezTo>
                              <a:pt x="6238" y="120"/>
                              <a:pt x="6238" y="120"/>
                              <a:pt x="6238" y="120"/>
                            </a:cubicBezTo>
                            <a:cubicBezTo>
                              <a:pt x="6232" y="117"/>
                              <a:pt x="6225" y="115"/>
                              <a:pt x="6217" y="113"/>
                            </a:cubicBezTo>
                            <a:cubicBezTo>
                              <a:pt x="6209" y="112"/>
                              <a:pt x="6202" y="111"/>
                              <a:pt x="6195" y="111"/>
                            </a:cubicBezTo>
                            <a:cubicBezTo>
                              <a:pt x="6183" y="111"/>
                              <a:pt x="6173" y="113"/>
                              <a:pt x="6165" y="118"/>
                            </a:cubicBezTo>
                            <a:cubicBezTo>
                              <a:pt x="6158" y="122"/>
                              <a:pt x="6154" y="131"/>
                              <a:pt x="6154" y="143"/>
                            </a:cubicBezTo>
                            <a:cubicBezTo>
                              <a:pt x="6154" y="149"/>
                              <a:pt x="6156" y="154"/>
                              <a:pt x="6161" y="158"/>
                            </a:cubicBezTo>
                            <a:cubicBezTo>
                              <a:pt x="6166" y="162"/>
                              <a:pt x="6171" y="166"/>
                              <a:pt x="6178" y="169"/>
                            </a:cubicBezTo>
                            <a:cubicBezTo>
                              <a:pt x="6185" y="173"/>
                              <a:pt x="6193" y="176"/>
                              <a:pt x="6201" y="180"/>
                            </a:cubicBezTo>
                            <a:cubicBezTo>
                              <a:pt x="6209" y="183"/>
                              <a:pt x="6217" y="188"/>
                              <a:pt x="6224" y="193"/>
                            </a:cubicBezTo>
                            <a:cubicBezTo>
                              <a:pt x="6231" y="198"/>
                              <a:pt x="6237" y="204"/>
                              <a:pt x="6242" y="211"/>
                            </a:cubicBezTo>
                            <a:cubicBezTo>
                              <a:pt x="6246" y="218"/>
                              <a:pt x="6249" y="227"/>
                              <a:pt x="6249" y="237"/>
                            </a:cubicBezTo>
                            <a:cubicBezTo>
                              <a:pt x="6249" y="247"/>
                              <a:pt x="6246" y="256"/>
                              <a:pt x="6242" y="263"/>
                            </a:cubicBezTo>
                            <a:cubicBezTo>
                              <a:pt x="6238" y="270"/>
                              <a:pt x="6232" y="276"/>
                              <a:pt x="6226" y="280"/>
                            </a:cubicBezTo>
                            <a:cubicBezTo>
                              <a:pt x="6219" y="284"/>
                              <a:pt x="6212" y="287"/>
                              <a:pt x="6204" y="289"/>
                            </a:cubicBezTo>
                            <a:cubicBezTo>
                              <a:pt x="6196" y="291"/>
                              <a:pt x="6189" y="292"/>
                              <a:pt x="6181" y="292"/>
                            </a:cubicBezTo>
                            <a:cubicBezTo>
                              <a:pt x="6172" y="292"/>
                              <a:pt x="6163" y="291"/>
                              <a:pt x="6154" y="290"/>
                            </a:cubicBezTo>
                            <a:cubicBezTo>
                              <a:pt x="6145" y="289"/>
                              <a:pt x="6136" y="286"/>
                              <a:pt x="6128" y="283"/>
                            </a:cubicBezTo>
                            <a:lnTo>
                              <a:pt x="6130" y="259"/>
                            </a:lnTo>
                            <a:close/>
                            <a:moveTo>
                              <a:pt x="6594" y="287"/>
                            </a:moveTo>
                            <a:cubicBezTo>
                              <a:pt x="6565" y="287"/>
                              <a:pt x="6565" y="287"/>
                              <a:pt x="6565" y="287"/>
                            </a:cubicBezTo>
                            <a:cubicBezTo>
                              <a:pt x="6513" y="121"/>
                              <a:pt x="6513" y="121"/>
                              <a:pt x="6513" y="121"/>
                            </a:cubicBezTo>
                            <a:cubicBezTo>
                              <a:pt x="6512" y="121"/>
                              <a:pt x="6512" y="121"/>
                              <a:pt x="6512" y="121"/>
                            </a:cubicBezTo>
                            <a:cubicBezTo>
                              <a:pt x="6459" y="287"/>
                              <a:pt x="6459" y="287"/>
                              <a:pt x="6459" y="287"/>
                            </a:cubicBezTo>
                            <a:cubicBezTo>
                              <a:pt x="6431" y="287"/>
                              <a:pt x="6431" y="287"/>
                              <a:pt x="6431" y="287"/>
                            </a:cubicBezTo>
                            <a:cubicBezTo>
                              <a:pt x="6369" y="95"/>
                              <a:pt x="6369" y="95"/>
                              <a:pt x="6369" y="95"/>
                            </a:cubicBezTo>
                            <a:cubicBezTo>
                              <a:pt x="6395" y="95"/>
                              <a:pt x="6395" y="95"/>
                              <a:pt x="6395" y="95"/>
                            </a:cubicBezTo>
                            <a:cubicBezTo>
                              <a:pt x="6445" y="261"/>
                              <a:pt x="6445" y="261"/>
                              <a:pt x="6445" y="261"/>
                            </a:cubicBezTo>
                            <a:cubicBezTo>
                              <a:pt x="6446" y="261"/>
                              <a:pt x="6446" y="261"/>
                              <a:pt x="6446" y="261"/>
                            </a:cubicBezTo>
                            <a:cubicBezTo>
                              <a:pt x="6500" y="95"/>
                              <a:pt x="6500" y="95"/>
                              <a:pt x="6500" y="95"/>
                            </a:cubicBezTo>
                            <a:cubicBezTo>
                              <a:pt x="6528" y="95"/>
                              <a:pt x="6528" y="95"/>
                              <a:pt x="6528" y="95"/>
                            </a:cubicBezTo>
                            <a:cubicBezTo>
                              <a:pt x="6579" y="261"/>
                              <a:pt x="6579" y="261"/>
                              <a:pt x="6579" y="261"/>
                            </a:cubicBezTo>
                            <a:cubicBezTo>
                              <a:pt x="6580" y="261"/>
                              <a:pt x="6580" y="261"/>
                              <a:pt x="6580" y="261"/>
                            </a:cubicBezTo>
                            <a:cubicBezTo>
                              <a:pt x="6633" y="95"/>
                              <a:pt x="6633" y="95"/>
                              <a:pt x="6633" y="95"/>
                            </a:cubicBezTo>
                            <a:cubicBezTo>
                              <a:pt x="6657" y="95"/>
                              <a:pt x="6657" y="95"/>
                              <a:pt x="6657" y="95"/>
                            </a:cubicBezTo>
                            <a:lnTo>
                              <a:pt x="6594" y="287"/>
                            </a:lnTo>
                            <a:close/>
                            <a:moveTo>
                              <a:pt x="6680" y="153"/>
                            </a:moveTo>
                            <a:cubicBezTo>
                              <a:pt x="6684" y="141"/>
                              <a:pt x="6689" y="130"/>
                              <a:pt x="6696" y="121"/>
                            </a:cubicBezTo>
                            <a:cubicBezTo>
                              <a:pt x="6704" y="112"/>
                              <a:pt x="6713" y="104"/>
                              <a:pt x="6724" y="99"/>
                            </a:cubicBezTo>
                            <a:cubicBezTo>
                              <a:pt x="6735" y="93"/>
                              <a:pt x="6749" y="91"/>
                              <a:pt x="6765" y="91"/>
                            </a:cubicBezTo>
                            <a:cubicBezTo>
                              <a:pt x="6780" y="91"/>
                              <a:pt x="6794" y="93"/>
                              <a:pt x="6805" y="99"/>
                            </a:cubicBezTo>
                            <a:cubicBezTo>
                              <a:pt x="6816" y="104"/>
                              <a:pt x="6825" y="112"/>
                              <a:pt x="6833" y="121"/>
                            </a:cubicBezTo>
                            <a:cubicBezTo>
                              <a:pt x="6840" y="130"/>
                              <a:pt x="6845" y="141"/>
                              <a:pt x="6849" y="153"/>
                            </a:cubicBezTo>
                            <a:cubicBezTo>
                              <a:pt x="6853" y="166"/>
                              <a:pt x="6854" y="178"/>
                              <a:pt x="6854" y="191"/>
                            </a:cubicBezTo>
                            <a:cubicBezTo>
                              <a:pt x="6854" y="204"/>
                              <a:pt x="6853" y="217"/>
                              <a:pt x="6849" y="229"/>
                            </a:cubicBezTo>
                            <a:cubicBezTo>
                              <a:pt x="6845" y="241"/>
                              <a:pt x="6840" y="252"/>
                              <a:pt x="6833" y="261"/>
                            </a:cubicBezTo>
                            <a:cubicBezTo>
                              <a:pt x="6825" y="271"/>
                              <a:pt x="6816" y="278"/>
                              <a:pt x="6805" y="284"/>
                            </a:cubicBezTo>
                            <a:cubicBezTo>
                              <a:pt x="6794" y="289"/>
                              <a:pt x="6780" y="292"/>
                              <a:pt x="6765" y="292"/>
                            </a:cubicBezTo>
                            <a:cubicBezTo>
                              <a:pt x="6749" y="292"/>
                              <a:pt x="6735" y="289"/>
                              <a:pt x="6724" y="284"/>
                            </a:cubicBezTo>
                            <a:cubicBezTo>
                              <a:pt x="6713" y="278"/>
                              <a:pt x="6704" y="271"/>
                              <a:pt x="6696" y="261"/>
                            </a:cubicBezTo>
                            <a:cubicBezTo>
                              <a:pt x="6689" y="252"/>
                              <a:pt x="6684" y="241"/>
                              <a:pt x="6680" y="229"/>
                            </a:cubicBezTo>
                            <a:cubicBezTo>
                              <a:pt x="6677" y="217"/>
                              <a:pt x="6675" y="204"/>
                              <a:pt x="6675" y="191"/>
                            </a:cubicBezTo>
                            <a:cubicBezTo>
                              <a:pt x="6675" y="178"/>
                              <a:pt x="6677" y="166"/>
                              <a:pt x="6680" y="153"/>
                            </a:cubicBezTo>
                            <a:close/>
                            <a:moveTo>
                              <a:pt x="6705" y="223"/>
                            </a:moveTo>
                            <a:cubicBezTo>
                              <a:pt x="6708" y="232"/>
                              <a:pt x="6712" y="241"/>
                              <a:pt x="6717" y="248"/>
                            </a:cubicBezTo>
                            <a:cubicBezTo>
                              <a:pt x="6723" y="255"/>
                              <a:pt x="6729" y="261"/>
                              <a:pt x="6737" y="265"/>
                            </a:cubicBezTo>
                            <a:cubicBezTo>
                              <a:pt x="6745" y="269"/>
                              <a:pt x="6754" y="272"/>
                              <a:pt x="6765" y="272"/>
                            </a:cubicBezTo>
                            <a:cubicBezTo>
                              <a:pt x="6775" y="272"/>
                              <a:pt x="6784" y="269"/>
                              <a:pt x="6792" y="265"/>
                            </a:cubicBezTo>
                            <a:cubicBezTo>
                              <a:pt x="6800" y="261"/>
                              <a:pt x="6806" y="255"/>
                              <a:pt x="6812" y="248"/>
                            </a:cubicBezTo>
                            <a:cubicBezTo>
                              <a:pt x="6817" y="241"/>
                              <a:pt x="6821" y="232"/>
                              <a:pt x="6824" y="223"/>
                            </a:cubicBezTo>
                            <a:cubicBezTo>
                              <a:pt x="6827" y="213"/>
                              <a:pt x="6828" y="202"/>
                              <a:pt x="6828" y="191"/>
                            </a:cubicBezTo>
                            <a:cubicBezTo>
                              <a:pt x="6828" y="180"/>
                              <a:pt x="6827" y="170"/>
                              <a:pt x="6824" y="160"/>
                            </a:cubicBezTo>
                            <a:cubicBezTo>
                              <a:pt x="6821" y="150"/>
                              <a:pt x="6817" y="142"/>
                              <a:pt x="6812" y="134"/>
                            </a:cubicBezTo>
                            <a:cubicBezTo>
                              <a:pt x="6806" y="127"/>
                              <a:pt x="6800" y="121"/>
                              <a:pt x="6792" y="117"/>
                            </a:cubicBezTo>
                            <a:cubicBezTo>
                              <a:pt x="6784" y="113"/>
                              <a:pt x="6775" y="111"/>
                              <a:pt x="6765" y="111"/>
                            </a:cubicBezTo>
                            <a:cubicBezTo>
                              <a:pt x="6754" y="111"/>
                              <a:pt x="6745" y="113"/>
                              <a:pt x="6737" y="117"/>
                            </a:cubicBezTo>
                            <a:cubicBezTo>
                              <a:pt x="6729" y="121"/>
                              <a:pt x="6723" y="127"/>
                              <a:pt x="6717" y="134"/>
                            </a:cubicBezTo>
                            <a:cubicBezTo>
                              <a:pt x="6712" y="142"/>
                              <a:pt x="6708" y="150"/>
                              <a:pt x="6705" y="160"/>
                            </a:cubicBezTo>
                            <a:cubicBezTo>
                              <a:pt x="6702" y="170"/>
                              <a:pt x="6701" y="180"/>
                              <a:pt x="6701" y="191"/>
                            </a:cubicBezTo>
                            <a:cubicBezTo>
                              <a:pt x="6701" y="202"/>
                              <a:pt x="6702" y="213"/>
                              <a:pt x="6705" y="223"/>
                            </a:cubicBezTo>
                            <a:close/>
                            <a:moveTo>
                              <a:pt x="6899" y="138"/>
                            </a:moveTo>
                            <a:cubicBezTo>
                              <a:pt x="6899" y="133"/>
                              <a:pt x="6899" y="128"/>
                              <a:pt x="6899" y="124"/>
                            </a:cubicBezTo>
                            <a:cubicBezTo>
                              <a:pt x="6899" y="121"/>
                              <a:pt x="6899" y="117"/>
                              <a:pt x="6899" y="114"/>
                            </a:cubicBezTo>
                            <a:cubicBezTo>
                              <a:pt x="6899" y="111"/>
                              <a:pt x="6899" y="108"/>
                              <a:pt x="6899" y="105"/>
                            </a:cubicBezTo>
                            <a:cubicBezTo>
                              <a:pt x="6898" y="102"/>
                              <a:pt x="6898" y="99"/>
                              <a:pt x="6898" y="95"/>
                            </a:cubicBezTo>
                            <a:cubicBezTo>
                              <a:pt x="6921" y="95"/>
                              <a:pt x="6921" y="95"/>
                              <a:pt x="6921" y="95"/>
                            </a:cubicBezTo>
                            <a:cubicBezTo>
                              <a:pt x="6921" y="132"/>
                              <a:pt x="6921" y="132"/>
                              <a:pt x="6921" y="132"/>
                            </a:cubicBezTo>
                            <a:cubicBezTo>
                              <a:pt x="6922" y="132"/>
                              <a:pt x="6922" y="132"/>
                              <a:pt x="6922" y="132"/>
                            </a:cubicBezTo>
                            <a:cubicBezTo>
                              <a:pt x="6924" y="127"/>
                              <a:pt x="6927" y="122"/>
                              <a:pt x="6930" y="117"/>
                            </a:cubicBezTo>
                            <a:cubicBezTo>
                              <a:pt x="6933" y="112"/>
                              <a:pt x="6937" y="107"/>
                              <a:pt x="6941" y="103"/>
                            </a:cubicBezTo>
                            <a:cubicBezTo>
                              <a:pt x="6945" y="99"/>
                              <a:pt x="6950" y="96"/>
                              <a:pt x="6955" y="94"/>
                            </a:cubicBezTo>
                            <a:cubicBezTo>
                              <a:pt x="6960" y="92"/>
                              <a:pt x="6966" y="91"/>
                              <a:pt x="6972" y="91"/>
                            </a:cubicBezTo>
                            <a:cubicBezTo>
                              <a:pt x="6974" y="91"/>
                              <a:pt x="6977" y="91"/>
                              <a:pt x="6980" y="91"/>
                            </a:cubicBezTo>
                            <a:cubicBezTo>
                              <a:pt x="6984" y="92"/>
                              <a:pt x="6986" y="92"/>
                              <a:pt x="6988" y="93"/>
                            </a:cubicBezTo>
                            <a:cubicBezTo>
                              <a:pt x="6988" y="118"/>
                              <a:pt x="6988" y="118"/>
                              <a:pt x="6988" y="118"/>
                            </a:cubicBezTo>
                            <a:cubicBezTo>
                              <a:pt x="6986" y="117"/>
                              <a:pt x="6983" y="116"/>
                              <a:pt x="6980" y="116"/>
                            </a:cubicBezTo>
                            <a:cubicBezTo>
                              <a:pt x="6977" y="116"/>
                              <a:pt x="6974" y="115"/>
                              <a:pt x="6971" y="115"/>
                            </a:cubicBezTo>
                            <a:cubicBezTo>
                              <a:pt x="6961" y="115"/>
                              <a:pt x="6954" y="118"/>
                              <a:pt x="6947" y="123"/>
                            </a:cubicBezTo>
                            <a:cubicBezTo>
                              <a:pt x="6941" y="127"/>
                              <a:pt x="6936" y="133"/>
                              <a:pt x="6933" y="141"/>
                            </a:cubicBezTo>
                            <a:cubicBezTo>
                              <a:pt x="6929" y="148"/>
                              <a:pt x="6927" y="157"/>
                              <a:pt x="6925" y="166"/>
                            </a:cubicBezTo>
                            <a:cubicBezTo>
                              <a:pt x="6924" y="175"/>
                              <a:pt x="6923" y="184"/>
                              <a:pt x="6923" y="192"/>
                            </a:cubicBezTo>
                            <a:cubicBezTo>
                              <a:pt x="6923" y="287"/>
                              <a:pt x="6923" y="287"/>
                              <a:pt x="6923" y="287"/>
                            </a:cubicBezTo>
                            <a:cubicBezTo>
                              <a:pt x="6899" y="287"/>
                              <a:pt x="6899" y="287"/>
                              <a:pt x="6899" y="287"/>
                            </a:cubicBezTo>
                            <a:lnTo>
                              <a:pt x="6899" y="138"/>
                            </a:lnTo>
                            <a:close/>
                            <a:moveTo>
                              <a:pt x="7025" y="5"/>
                            </a:moveTo>
                            <a:cubicBezTo>
                              <a:pt x="7049" y="5"/>
                              <a:pt x="7049" y="5"/>
                              <a:pt x="7049" y="5"/>
                            </a:cubicBezTo>
                            <a:cubicBezTo>
                              <a:pt x="7049" y="174"/>
                              <a:pt x="7049" y="174"/>
                              <a:pt x="7049" y="174"/>
                            </a:cubicBezTo>
                            <a:cubicBezTo>
                              <a:pt x="7135" y="95"/>
                              <a:pt x="7135" y="95"/>
                              <a:pt x="7135" y="95"/>
                            </a:cubicBezTo>
                            <a:cubicBezTo>
                              <a:pt x="7165" y="95"/>
                              <a:pt x="7165" y="95"/>
                              <a:pt x="7165" y="95"/>
                            </a:cubicBezTo>
                            <a:cubicBezTo>
                              <a:pt x="7071" y="180"/>
                              <a:pt x="7071" y="180"/>
                              <a:pt x="7071" y="180"/>
                            </a:cubicBezTo>
                            <a:cubicBezTo>
                              <a:pt x="7176" y="287"/>
                              <a:pt x="7176" y="287"/>
                              <a:pt x="7176" y="287"/>
                            </a:cubicBezTo>
                            <a:cubicBezTo>
                              <a:pt x="7144" y="287"/>
                              <a:pt x="7144" y="287"/>
                              <a:pt x="7144" y="287"/>
                            </a:cubicBezTo>
                            <a:cubicBezTo>
                              <a:pt x="7049" y="189"/>
                              <a:pt x="7049" y="189"/>
                              <a:pt x="7049" y="189"/>
                            </a:cubicBezTo>
                            <a:cubicBezTo>
                              <a:pt x="7049" y="287"/>
                              <a:pt x="7049" y="287"/>
                              <a:pt x="7049" y="287"/>
                            </a:cubicBezTo>
                            <a:cubicBezTo>
                              <a:pt x="7025" y="287"/>
                              <a:pt x="7025" y="287"/>
                              <a:pt x="7025" y="287"/>
                            </a:cubicBezTo>
                            <a:lnTo>
                              <a:pt x="7025" y="5"/>
                            </a:lnTo>
                            <a:close/>
                            <a:moveTo>
                              <a:pt x="7237" y="44"/>
                            </a:moveTo>
                            <a:cubicBezTo>
                              <a:pt x="7213" y="44"/>
                              <a:pt x="7213" y="44"/>
                              <a:pt x="7213" y="44"/>
                            </a:cubicBezTo>
                            <a:cubicBezTo>
                              <a:pt x="7213" y="12"/>
                              <a:pt x="7213" y="12"/>
                              <a:pt x="7213" y="12"/>
                            </a:cubicBezTo>
                            <a:cubicBezTo>
                              <a:pt x="7237" y="12"/>
                              <a:pt x="7237" y="12"/>
                              <a:pt x="7237" y="12"/>
                            </a:cubicBezTo>
                            <a:lnTo>
                              <a:pt x="7237" y="44"/>
                            </a:lnTo>
                            <a:close/>
                            <a:moveTo>
                              <a:pt x="7213" y="95"/>
                            </a:moveTo>
                            <a:cubicBezTo>
                              <a:pt x="7237" y="95"/>
                              <a:pt x="7237" y="95"/>
                              <a:pt x="7237" y="95"/>
                            </a:cubicBezTo>
                            <a:cubicBezTo>
                              <a:pt x="7237" y="287"/>
                              <a:pt x="7237" y="287"/>
                              <a:pt x="7237" y="287"/>
                            </a:cubicBezTo>
                            <a:cubicBezTo>
                              <a:pt x="7213" y="287"/>
                              <a:pt x="7213" y="287"/>
                              <a:pt x="7213" y="287"/>
                            </a:cubicBezTo>
                            <a:lnTo>
                              <a:pt x="7213" y="95"/>
                            </a:lnTo>
                            <a:close/>
                            <a:moveTo>
                              <a:pt x="7297" y="140"/>
                            </a:moveTo>
                            <a:cubicBezTo>
                              <a:pt x="7297" y="133"/>
                              <a:pt x="7297" y="126"/>
                              <a:pt x="7297" y="118"/>
                            </a:cubicBezTo>
                            <a:cubicBezTo>
                              <a:pt x="7297" y="111"/>
                              <a:pt x="7296" y="103"/>
                              <a:pt x="7296" y="95"/>
                            </a:cubicBezTo>
                            <a:cubicBezTo>
                              <a:pt x="7319" y="95"/>
                              <a:pt x="7319" y="95"/>
                              <a:pt x="7319" y="95"/>
                            </a:cubicBezTo>
                            <a:cubicBezTo>
                              <a:pt x="7319" y="129"/>
                              <a:pt x="7319" y="129"/>
                              <a:pt x="7319" y="129"/>
                            </a:cubicBezTo>
                            <a:cubicBezTo>
                              <a:pt x="7319" y="129"/>
                              <a:pt x="7319" y="129"/>
                              <a:pt x="7319" y="129"/>
                            </a:cubicBezTo>
                            <a:cubicBezTo>
                              <a:pt x="7321" y="125"/>
                              <a:pt x="7324" y="121"/>
                              <a:pt x="7327" y="116"/>
                            </a:cubicBezTo>
                            <a:cubicBezTo>
                              <a:pt x="7330" y="111"/>
                              <a:pt x="7334" y="107"/>
                              <a:pt x="7339" y="103"/>
                            </a:cubicBezTo>
                            <a:cubicBezTo>
                              <a:pt x="7343" y="100"/>
                              <a:pt x="7349" y="96"/>
                              <a:pt x="7356" y="94"/>
                            </a:cubicBezTo>
                            <a:cubicBezTo>
                              <a:pt x="7363" y="92"/>
                              <a:pt x="7371" y="91"/>
                              <a:pt x="7382" y="91"/>
                            </a:cubicBezTo>
                            <a:cubicBezTo>
                              <a:pt x="7393" y="91"/>
                              <a:pt x="7403" y="92"/>
                              <a:pt x="7412" y="96"/>
                            </a:cubicBezTo>
                            <a:cubicBezTo>
                              <a:pt x="7420" y="100"/>
                              <a:pt x="7427" y="105"/>
                              <a:pt x="7432" y="112"/>
                            </a:cubicBezTo>
                            <a:cubicBezTo>
                              <a:pt x="7437" y="118"/>
                              <a:pt x="7441" y="126"/>
                              <a:pt x="7444" y="135"/>
                            </a:cubicBezTo>
                            <a:cubicBezTo>
                              <a:pt x="7446" y="144"/>
                              <a:pt x="7447" y="154"/>
                              <a:pt x="7447" y="164"/>
                            </a:cubicBezTo>
                            <a:cubicBezTo>
                              <a:pt x="7447" y="287"/>
                              <a:pt x="7447" y="287"/>
                              <a:pt x="7447" y="287"/>
                            </a:cubicBezTo>
                            <a:cubicBezTo>
                              <a:pt x="7423" y="287"/>
                              <a:pt x="7423" y="287"/>
                              <a:pt x="7423" y="287"/>
                            </a:cubicBezTo>
                            <a:cubicBezTo>
                              <a:pt x="7423" y="170"/>
                              <a:pt x="7423" y="170"/>
                              <a:pt x="7423" y="170"/>
                            </a:cubicBezTo>
                            <a:cubicBezTo>
                              <a:pt x="7423" y="152"/>
                              <a:pt x="7420" y="138"/>
                              <a:pt x="7413" y="127"/>
                            </a:cubicBezTo>
                            <a:cubicBezTo>
                              <a:pt x="7406" y="116"/>
                              <a:pt x="7394" y="111"/>
                              <a:pt x="7378" y="111"/>
                            </a:cubicBezTo>
                            <a:cubicBezTo>
                              <a:pt x="7367" y="111"/>
                              <a:pt x="7358" y="113"/>
                              <a:pt x="7351" y="117"/>
                            </a:cubicBezTo>
                            <a:cubicBezTo>
                              <a:pt x="7343" y="122"/>
                              <a:pt x="7337" y="127"/>
                              <a:pt x="7333" y="134"/>
                            </a:cubicBezTo>
                            <a:cubicBezTo>
                              <a:pt x="7329" y="141"/>
                              <a:pt x="7326" y="148"/>
                              <a:pt x="7324" y="157"/>
                            </a:cubicBezTo>
                            <a:cubicBezTo>
                              <a:pt x="7322" y="165"/>
                              <a:pt x="7321" y="173"/>
                              <a:pt x="7321" y="181"/>
                            </a:cubicBezTo>
                            <a:cubicBezTo>
                              <a:pt x="7321" y="287"/>
                              <a:pt x="7321" y="287"/>
                              <a:pt x="7321" y="287"/>
                            </a:cubicBezTo>
                            <a:cubicBezTo>
                              <a:pt x="7297" y="287"/>
                              <a:pt x="7297" y="287"/>
                              <a:pt x="7297" y="287"/>
                            </a:cubicBezTo>
                            <a:lnTo>
                              <a:pt x="7297" y="140"/>
                            </a:lnTo>
                            <a:close/>
                            <a:moveTo>
                              <a:pt x="7659" y="272"/>
                            </a:moveTo>
                            <a:cubicBezTo>
                              <a:pt x="7659" y="285"/>
                              <a:pt x="7658" y="297"/>
                              <a:pt x="7654" y="309"/>
                            </a:cubicBezTo>
                            <a:cubicBezTo>
                              <a:pt x="7651" y="321"/>
                              <a:pt x="7646" y="331"/>
                              <a:pt x="7639" y="340"/>
                            </a:cubicBezTo>
                            <a:cubicBezTo>
                              <a:pt x="7632" y="349"/>
                              <a:pt x="7622" y="356"/>
                              <a:pt x="7611" y="361"/>
                            </a:cubicBezTo>
                            <a:cubicBezTo>
                              <a:pt x="7600" y="366"/>
                              <a:pt x="7586" y="369"/>
                              <a:pt x="7569" y="369"/>
                            </a:cubicBezTo>
                            <a:cubicBezTo>
                              <a:pt x="7556" y="369"/>
                              <a:pt x="7545" y="368"/>
                              <a:pt x="7534" y="365"/>
                            </a:cubicBezTo>
                            <a:cubicBezTo>
                              <a:pt x="7524" y="362"/>
                              <a:pt x="7516" y="360"/>
                              <a:pt x="7511" y="359"/>
                            </a:cubicBezTo>
                            <a:cubicBezTo>
                              <a:pt x="7513" y="335"/>
                              <a:pt x="7513" y="335"/>
                              <a:pt x="7513" y="335"/>
                            </a:cubicBezTo>
                            <a:cubicBezTo>
                              <a:pt x="7520" y="339"/>
                              <a:pt x="7529" y="342"/>
                              <a:pt x="7539" y="345"/>
                            </a:cubicBezTo>
                            <a:cubicBezTo>
                              <a:pt x="7549" y="347"/>
                              <a:pt x="7559" y="348"/>
                              <a:pt x="7569" y="348"/>
                            </a:cubicBezTo>
                            <a:cubicBezTo>
                              <a:pt x="7585" y="348"/>
                              <a:pt x="7597" y="346"/>
                              <a:pt x="7606" y="341"/>
                            </a:cubicBezTo>
                            <a:cubicBezTo>
                              <a:pt x="7614" y="336"/>
                              <a:pt x="7621" y="329"/>
                              <a:pt x="7626" y="319"/>
                            </a:cubicBezTo>
                            <a:cubicBezTo>
                              <a:pt x="7630" y="310"/>
                              <a:pt x="7633" y="300"/>
                              <a:pt x="7634" y="288"/>
                            </a:cubicBezTo>
                            <a:cubicBezTo>
                              <a:pt x="7635" y="276"/>
                              <a:pt x="7636" y="263"/>
                              <a:pt x="7636" y="250"/>
                            </a:cubicBezTo>
                            <a:cubicBezTo>
                              <a:pt x="7635" y="250"/>
                              <a:pt x="7635" y="250"/>
                              <a:pt x="7635" y="250"/>
                            </a:cubicBezTo>
                            <a:cubicBezTo>
                              <a:pt x="7628" y="264"/>
                              <a:pt x="7620" y="274"/>
                              <a:pt x="7610" y="279"/>
                            </a:cubicBezTo>
                            <a:cubicBezTo>
                              <a:pt x="7600" y="285"/>
                              <a:pt x="7589" y="287"/>
                              <a:pt x="7577" y="287"/>
                            </a:cubicBezTo>
                            <a:cubicBezTo>
                              <a:pt x="7561" y="287"/>
                              <a:pt x="7548" y="284"/>
                              <a:pt x="7538" y="278"/>
                            </a:cubicBezTo>
                            <a:cubicBezTo>
                              <a:pt x="7527" y="272"/>
                              <a:pt x="7519" y="265"/>
                              <a:pt x="7513" y="255"/>
                            </a:cubicBezTo>
                            <a:cubicBezTo>
                              <a:pt x="7506" y="246"/>
                              <a:pt x="7502" y="236"/>
                              <a:pt x="7499" y="224"/>
                            </a:cubicBezTo>
                            <a:cubicBezTo>
                              <a:pt x="7497" y="213"/>
                              <a:pt x="7495" y="202"/>
                              <a:pt x="7495" y="191"/>
                            </a:cubicBezTo>
                            <a:cubicBezTo>
                              <a:pt x="7495" y="177"/>
                              <a:pt x="7497" y="163"/>
                              <a:pt x="7500" y="151"/>
                            </a:cubicBezTo>
                            <a:cubicBezTo>
                              <a:pt x="7503" y="139"/>
                              <a:pt x="7507" y="128"/>
                              <a:pt x="7514" y="119"/>
                            </a:cubicBezTo>
                            <a:cubicBezTo>
                              <a:pt x="7520" y="110"/>
                              <a:pt x="7528" y="103"/>
                              <a:pt x="7538" y="98"/>
                            </a:cubicBezTo>
                            <a:cubicBezTo>
                              <a:pt x="7548" y="93"/>
                              <a:pt x="7561" y="91"/>
                              <a:pt x="7575" y="91"/>
                            </a:cubicBezTo>
                            <a:cubicBezTo>
                              <a:pt x="7581" y="91"/>
                              <a:pt x="7587" y="91"/>
                              <a:pt x="7592" y="91"/>
                            </a:cubicBezTo>
                            <a:cubicBezTo>
                              <a:pt x="7598" y="92"/>
                              <a:pt x="7603" y="93"/>
                              <a:pt x="7607" y="95"/>
                            </a:cubicBezTo>
                            <a:cubicBezTo>
                              <a:pt x="7612" y="97"/>
                              <a:pt x="7617" y="100"/>
                              <a:pt x="7621" y="103"/>
                            </a:cubicBezTo>
                            <a:cubicBezTo>
                              <a:pt x="7626" y="107"/>
                              <a:pt x="7630" y="111"/>
                              <a:pt x="7635" y="117"/>
                            </a:cubicBezTo>
                            <a:cubicBezTo>
                              <a:pt x="7635" y="117"/>
                              <a:pt x="7635" y="117"/>
                              <a:pt x="7635" y="117"/>
                            </a:cubicBezTo>
                            <a:cubicBezTo>
                              <a:pt x="7635" y="95"/>
                              <a:pt x="7635" y="95"/>
                              <a:pt x="7635" y="95"/>
                            </a:cubicBezTo>
                            <a:cubicBezTo>
                              <a:pt x="7659" y="95"/>
                              <a:pt x="7659" y="95"/>
                              <a:pt x="7659" y="95"/>
                            </a:cubicBezTo>
                            <a:lnTo>
                              <a:pt x="7659" y="272"/>
                            </a:lnTo>
                            <a:close/>
                            <a:moveTo>
                              <a:pt x="7524" y="219"/>
                            </a:moveTo>
                            <a:cubicBezTo>
                              <a:pt x="7526" y="228"/>
                              <a:pt x="7530" y="236"/>
                              <a:pt x="7534" y="243"/>
                            </a:cubicBezTo>
                            <a:cubicBezTo>
                              <a:pt x="7538" y="250"/>
                              <a:pt x="7544" y="256"/>
                              <a:pt x="7551" y="260"/>
                            </a:cubicBezTo>
                            <a:cubicBezTo>
                              <a:pt x="7558" y="265"/>
                              <a:pt x="7567" y="267"/>
                              <a:pt x="7577" y="267"/>
                            </a:cubicBezTo>
                            <a:cubicBezTo>
                              <a:pt x="7588" y="267"/>
                              <a:pt x="7597" y="265"/>
                              <a:pt x="7604" y="260"/>
                            </a:cubicBezTo>
                            <a:cubicBezTo>
                              <a:pt x="7612" y="255"/>
                              <a:pt x="7618" y="249"/>
                              <a:pt x="7622" y="242"/>
                            </a:cubicBezTo>
                            <a:cubicBezTo>
                              <a:pt x="7627" y="235"/>
                              <a:pt x="7630" y="227"/>
                              <a:pt x="7632" y="218"/>
                            </a:cubicBezTo>
                            <a:cubicBezTo>
                              <a:pt x="7634" y="209"/>
                              <a:pt x="7635" y="200"/>
                              <a:pt x="7635" y="191"/>
                            </a:cubicBezTo>
                            <a:cubicBezTo>
                              <a:pt x="7635" y="180"/>
                              <a:pt x="7634" y="169"/>
                              <a:pt x="7633" y="159"/>
                            </a:cubicBezTo>
                            <a:cubicBezTo>
                              <a:pt x="7631" y="149"/>
                              <a:pt x="7627" y="141"/>
                              <a:pt x="7623" y="134"/>
                            </a:cubicBezTo>
                            <a:cubicBezTo>
                              <a:pt x="7619" y="127"/>
                              <a:pt x="7613" y="121"/>
                              <a:pt x="7606" y="117"/>
                            </a:cubicBezTo>
                            <a:cubicBezTo>
                              <a:pt x="7598" y="113"/>
                              <a:pt x="7589" y="111"/>
                              <a:pt x="7578" y="111"/>
                            </a:cubicBezTo>
                            <a:cubicBezTo>
                              <a:pt x="7567" y="111"/>
                              <a:pt x="7558" y="113"/>
                              <a:pt x="7550" y="118"/>
                            </a:cubicBezTo>
                            <a:cubicBezTo>
                              <a:pt x="7543" y="123"/>
                              <a:pt x="7537" y="129"/>
                              <a:pt x="7533" y="137"/>
                            </a:cubicBezTo>
                            <a:cubicBezTo>
                              <a:pt x="7529" y="145"/>
                              <a:pt x="7526" y="153"/>
                              <a:pt x="7524" y="163"/>
                            </a:cubicBezTo>
                            <a:cubicBezTo>
                              <a:pt x="7522" y="172"/>
                              <a:pt x="7521" y="182"/>
                              <a:pt x="7521" y="191"/>
                            </a:cubicBezTo>
                            <a:cubicBezTo>
                              <a:pt x="7521" y="201"/>
                              <a:pt x="7522" y="210"/>
                              <a:pt x="7524" y="219"/>
                            </a:cubicBezTo>
                            <a:close/>
                            <a:moveTo>
                              <a:pt x="7904" y="115"/>
                            </a:moveTo>
                            <a:cubicBezTo>
                              <a:pt x="7860" y="115"/>
                              <a:pt x="7860" y="115"/>
                              <a:pt x="7860" y="115"/>
                            </a:cubicBezTo>
                            <a:cubicBezTo>
                              <a:pt x="7860" y="240"/>
                              <a:pt x="7860" y="240"/>
                              <a:pt x="7860" y="240"/>
                            </a:cubicBezTo>
                            <a:cubicBezTo>
                              <a:pt x="7860" y="249"/>
                              <a:pt x="7862" y="256"/>
                              <a:pt x="7866" y="262"/>
                            </a:cubicBezTo>
                            <a:cubicBezTo>
                              <a:pt x="7870" y="268"/>
                              <a:pt x="7877" y="272"/>
                              <a:pt x="7886" y="272"/>
                            </a:cubicBezTo>
                            <a:cubicBezTo>
                              <a:pt x="7891" y="272"/>
                              <a:pt x="7895" y="271"/>
                              <a:pt x="7898" y="270"/>
                            </a:cubicBezTo>
                            <a:cubicBezTo>
                              <a:pt x="7901" y="269"/>
                              <a:pt x="7904" y="268"/>
                              <a:pt x="7908" y="267"/>
                            </a:cubicBezTo>
                            <a:cubicBezTo>
                              <a:pt x="7910" y="287"/>
                              <a:pt x="7910" y="287"/>
                              <a:pt x="7910" y="287"/>
                            </a:cubicBezTo>
                            <a:cubicBezTo>
                              <a:pt x="7907" y="288"/>
                              <a:pt x="7903" y="289"/>
                              <a:pt x="7897" y="290"/>
                            </a:cubicBezTo>
                            <a:cubicBezTo>
                              <a:pt x="7892" y="291"/>
                              <a:pt x="7886" y="292"/>
                              <a:pt x="7880" y="292"/>
                            </a:cubicBezTo>
                            <a:cubicBezTo>
                              <a:pt x="7870" y="292"/>
                              <a:pt x="7862" y="290"/>
                              <a:pt x="7856" y="287"/>
                            </a:cubicBezTo>
                            <a:cubicBezTo>
                              <a:pt x="7850" y="283"/>
                              <a:pt x="7846" y="279"/>
                              <a:pt x="7843" y="273"/>
                            </a:cubicBezTo>
                            <a:cubicBezTo>
                              <a:pt x="7840" y="267"/>
                              <a:pt x="7838" y="261"/>
                              <a:pt x="7838" y="253"/>
                            </a:cubicBezTo>
                            <a:cubicBezTo>
                              <a:pt x="7837" y="245"/>
                              <a:pt x="7837" y="237"/>
                              <a:pt x="7837" y="228"/>
                            </a:cubicBezTo>
                            <a:cubicBezTo>
                              <a:pt x="7837" y="115"/>
                              <a:pt x="7837" y="115"/>
                              <a:pt x="7837" y="115"/>
                            </a:cubicBezTo>
                            <a:cubicBezTo>
                              <a:pt x="7799" y="115"/>
                              <a:pt x="7799" y="115"/>
                              <a:pt x="7799" y="115"/>
                            </a:cubicBezTo>
                            <a:cubicBezTo>
                              <a:pt x="7799" y="95"/>
                              <a:pt x="7799" y="95"/>
                              <a:pt x="7799" y="95"/>
                            </a:cubicBezTo>
                            <a:cubicBezTo>
                              <a:pt x="7837" y="95"/>
                              <a:pt x="7837" y="95"/>
                              <a:pt x="7837" y="95"/>
                            </a:cubicBezTo>
                            <a:cubicBezTo>
                              <a:pt x="7837" y="49"/>
                              <a:pt x="7837" y="49"/>
                              <a:pt x="7837" y="49"/>
                            </a:cubicBezTo>
                            <a:cubicBezTo>
                              <a:pt x="7860" y="40"/>
                              <a:pt x="7860" y="40"/>
                              <a:pt x="7860" y="40"/>
                            </a:cubicBezTo>
                            <a:cubicBezTo>
                              <a:pt x="7860" y="95"/>
                              <a:pt x="7860" y="95"/>
                              <a:pt x="7860" y="95"/>
                            </a:cubicBezTo>
                            <a:cubicBezTo>
                              <a:pt x="7904" y="95"/>
                              <a:pt x="7904" y="95"/>
                              <a:pt x="7904" y="95"/>
                            </a:cubicBezTo>
                            <a:lnTo>
                              <a:pt x="7904" y="115"/>
                            </a:lnTo>
                            <a:close/>
                            <a:moveTo>
                              <a:pt x="7937" y="153"/>
                            </a:moveTo>
                            <a:cubicBezTo>
                              <a:pt x="7941" y="141"/>
                              <a:pt x="7946" y="130"/>
                              <a:pt x="7954" y="121"/>
                            </a:cubicBezTo>
                            <a:cubicBezTo>
                              <a:pt x="7961" y="112"/>
                              <a:pt x="7970" y="104"/>
                              <a:pt x="7982" y="99"/>
                            </a:cubicBezTo>
                            <a:cubicBezTo>
                              <a:pt x="7993" y="93"/>
                              <a:pt x="8006" y="91"/>
                              <a:pt x="8022" y="91"/>
                            </a:cubicBezTo>
                            <a:cubicBezTo>
                              <a:pt x="8038" y="91"/>
                              <a:pt x="8051" y="93"/>
                              <a:pt x="8062" y="99"/>
                            </a:cubicBezTo>
                            <a:cubicBezTo>
                              <a:pt x="8074" y="104"/>
                              <a:pt x="8083" y="112"/>
                              <a:pt x="8090" y="121"/>
                            </a:cubicBezTo>
                            <a:cubicBezTo>
                              <a:pt x="8097" y="130"/>
                              <a:pt x="8103" y="141"/>
                              <a:pt x="8106" y="153"/>
                            </a:cubicBezTo>
                            <a:cubicBezTo>
                              <a:pt x="8110" y="166"/>
                              <a:pt x="8112" y="178"/>
                              <a:pt x="8112" y="191"/>
                            </a:cubicBezTo>
                            <a:cubicBezTo>
                              <a:pt x="8112" y="204"/>
                              <a:pt x="8110" y="217"/>
                              <a:pt x="8106" y="229"/>
                            </a:cubicBezTo>
                            <a:cubicBezTo>
                              <a:pt x="8103" y="241"/>
                              <a:pt x="8097" y="252"/>
                              <a:pt x="8090" y="261"/>
                            </a:cubicBezTo>
                            <a:cubicBezTo>
                              <a:pt x="8083" y="271"/>
                              <a:pt x="8074" y="278"/>
                              <a:pt x="8062" y="284"/>
                            </a:cubicBezTo>
                            <a:cubicBezTo>
                              <a:pt x="8051" y="289"/>
                              <a:pt x="8038" y="292"/>
                              <a:pt x="8022" y="292"/>
                            </a:cubicBezTo>
                            <a:cubicBezTo>
                              <a:pt x="8006" y="292"/>
                              <a:pt x="7993" y="289"/>
                              <a:pt x="7982" y="284"/>
                            </a:cubicBezTo>
                            <a:cubicBezTo>
                              <a:pt x="7970" y="278"/>
                              <a:pt x="7961" y="271"/>
                              <a:pt x="7954" y="261"/>
                            </a:cubicBezTo>
                            <a:cubicBezTo>
                              <a:pt x="7946" y="252"/>
                              <a:pt x="7941" y="241"/>
                              <a:pt x="7937" y="229"/>
                            </a:cubicBezTo>
                            <a:cubicBezTo>
                              <a:pt x="7934" y="217"/>
                              <a:pt x="7932" y="204"/>
                              <a:pt x="7932" y="191"/>
                            </a:cubicBezTo>
                            <a:cubicBezTo>
                              <a:pt x="7932" y="178"/>
                              <a:pt x="7934" y="166"/>
                              <a:pt x="7937" y="153"/>
                            </a:cubicBezTo>
                            <a:close/>
                            <a:moveTo>
                              <a:pt x="7962" y="223"/>
                            </a:moveTo>
                            <a:cubicBezTo>
                              <a:pt x="7965" y="232"/>
                              <a:pt x="7969" y="241"/>
                              <a:pt x="7975" y="248"/>
                            </a:cubicBezTo>
                            <a:cubicBezTo>
                              <a:pt x="7980" y="255"/>
                              <a:pt x="7987" y="261"/>
                              <a:pt x="7995" y="265"/>
                            </a:cubicBezTo>
                            <a:cubicBezTo>
                              <a:pt x="8002" y="269"/>
                              <a:pt x="8012" y="272"/>
                              <a:pt x="8022" y="272"/>
                            </a:cubicBezTo>
                            <a:cubicBezTo>
                              <a:pt x="8032" y="272"/>
                              <a:pt x="8041" y="269"/>
                              <a:pt x="8049" y="265"/>
                            </a:cubicBezTo>
                            <a:cubicBezTo>
                              <a:pt x="8057" y="261"/>
                              <a:pt x="8064" y="255"/>
                              <a:pt x="8069" y="248"/>
                            </a:cubicBezTo>
                            <a:cubicBezTo>
                              <a:pt x="8075" y="241"/>
                              <a:pt x="8079" y="232"/>
                              <a:pt x="8082" y="223"/>
                            </a:cubicBezTo>
                            <a:cubicBezTo>
                              <a:pt x="8084" y="213"/>
                              <a:pt x="8086" y="202"/>
                              <a:pt x="8086" y="191"/>
                            </a:cubicBezTo>
                            <a:cubicBezTo>
                              <a:pt x="8086" y="180"/>
                              <a:pt x="8084" y="170"/>
                              <a:pt x="8082" y="160"/>
                            </a:cubicBezTo>
                            <a:cubicBezTo>
                              <a:pt x="8079" y="150"/>
                              <a:pt x="8075" y="142"/>
                              <a:pt x="8069" y="134"/>
                            </a:cubicBezTo>
                            <a:cubicBezTo>
                              <a:pt x="8064" y="127"/>
                              <a:pt x="8057" y="121"/>
                              <a:pt x="8049" y="117"/>
                            </a:cubicBezTo>
                            <a:cubicBezTo>
                              <a:pt x="8041" y="113"/>
                              <a:pt x="8032" y="111"/>
                              <a:pt x="8022" y="111"/>
                            </a:cubicBezTo>
                            <a:cubicBezTo>
                              <a:pt x="8012" y="111"/>
                              <a:pt x="8002" y="113"/>
                              <a:pt x="7995" y="117"/>
                            </a:cubicBezTo>
                            <a:cubicBezTo>
                              <a:pt x="7987" y="121"/>
                              <a:pt x="7980" y="127"/>
                              <a:pt x="7975" y="134"/>
                            </a:cubicBezTo>
                            <a:cubicBezTo>
                              <a:pt x="7969" y="142"/>
                              <a:pt x="7965" y="150"/>
                              <a:pt x="7962" y="160"/>
                            </a:cubicBezTo>
                            <a:cubicBezTo>
                              <a:pt x="7960" y="170"/>
                              <a:pt x="7958" y="180"/>
                              <a:pt x="7958" y="191"/>
                            </a:cubicBezTo>
                            <a:cubicBezTo>
                              <a:pt x="7958" y="202"/>
                              <a:pt x="7960" y="213"/>
                              <a:pt x="7962" y="223"/>
                            </a:cubicBezTo>
                            <a:close/>
                            <a:moveTo>
                              <a:pt x="8309" y="272"/>
                            </a:moveTo>
                            <a:cubicBezTo>
                              <a:pt x="8309" y="285"/>
                              <a:pt x="8307" y="297"/>
                              <a:pt x="8304" y="309"/>
                            </a:cubicBezTo>
                            <a:cubicBezTo>
                              <a:pt x="8301" y="321"/>
                              <a:pt x="8296" y="331"/>
                              <a:pt x="8289" y="340"/>
                            </a:cubicBezTo>
                            <a:cubicBezTo>
                              <a:pt x="8282" y="349"/>
                              <a:pt x="8272" y="356"/>
                              <a:pt x="8261" y="361"/>
                            </a:cubicBezTo>
                            <a:cubicBezTo>
                              <a:pt x="8249" y="366"/>
                              <a:pt x="8235" y="369"/>
                              <a:pt x="8219" y="369"/>
                            </a:cubicBezTo>
                            <a:cubicBezTo>
                              <a:pt x="8206" y="369"/>
                              <a:pt x="8194" y="368"/>
                              <a:pt x="8184" y="365"/>
                            </a:cubicBezTo>
                            <a:cubicBezTo>
                              <a:pt x="8173" y="362"/>
                              <a:pt x="8166" y="360"/>
                              <a:pt x="8161" y="359"/>
                            </a:cubicBezTo>
                            <a:cubicBezTo>
                              <a:pt x="8163" y="335"/>
                              <a:pt x="8163" y="335"/>
                              <a:pt x="8163" y="335"/>
                            </a:cubicBezTo>
                            <a:cubicBezTo>
                              <a:pt x="8170" y="339"/>
                              <a:pt x="8178" y="342"/>
                              <a:pt x="8188" y="345"/>
                            </a:cubicBezTo>
                            <a:cubicBezTo>
                              <a:pt x="8198" y="347"/>
                              <a:pt x="8209" y="348"/>
                              <a:pt x="8219" y="348"/>
                            </a:cubicBezTo>
                            <a:cubicBezTo>
                              <a:pt x="8234" y="348"/>
                              <a:pt x="8247" y="346"/>
                              <a:pt x="8255" y="341"/>
                            </a:cubicBezTo>
                            <a:cubicBezTo>
                              <a:pt x="8264" y="336"/>
                              <a:pt x="8271" y="329"/>
                              <a:pt x="8275" y="319"/>
                            </a:cubicBezTo>
                            <a:cubicBezTo>
                              <a:pt x="8280" y="310"/>
                              <a:pt x="8283" y="300"/>
                              <a:pt x="8284" y="288"/>
                            </a:cubicBezTo>
                            <a:cubicBezTo>
                              <a:pt x="8285" y="276"/>
                              <a:pt x="8286" y="263"/>
                              <a:pt x="8286" y="250"/>
                            </a:cubicBezTo>
                            <a:cubicBezTo>
                              <a:pt x="8285" y="250"/>
                              <a:pt x="8285" y="250"/>
                              <a:pt x="8285" y="250"/>
                            </a:cubicBezTo>
                            <a:cubicBezTo>
                              <a:pt x="8278" y="264"/>
                              <a:pt x="8270" y="274"/>
                              <a:pt x="8260" y="279"/>
                            </a:cubicBezTo>
                            <a:cubicBezTo>
                              <a:pt x="8250" y="285"/>
                              <a:pt x="8239" y="287"/>
                              <a:pt x="8226" y="287"/>
                            </a:cubicBezTo>
                            <a:cubicBezTo>
                              <a:pt x="8211" y="287"/>
                              <a:pt x="8198" y="284"/>
                              <a:pt x="8188" y="278"/>
                            </a:cubicBezTo>
                            <a:cubicBezTo>
                              <a:pt x="8177" y="272"/>
                              <a:pt x="8169" y="265"/>
                              <a:pt x="8163" y="255"/>
                            </a:cubicBezTo>
                            <a:cubicBezTo>
                              <a:pt x="8156" y="246"/>
                              <a:pt x="8152" y="236"/>
                              <a:pt x="8149" y="224"/>
                            </a:cubicBezTo>
                            <a:cubicBezTo>
                              <a:pt x="8147" y="213"/>
                              <a:pt x="8145" y="202"/>
                              <a:pt x="8145" y="191"/>
                            </a:cubicBezTo>
                            <a:cubicBezTo>
                              <a:pt x="8145" y="177"/>
                              <a:pt x="8147" y="163"/>
                              <a:pt x="8150" y="151"/>
                            </a:cubicBezTo>
                            <a:cubicBezTo>
                              <a:pt x="8152" y="139"/>
                              <a:pt x="8157" y="128"/>
                              <a:pt x="8164" y="119"/>
                            </a:cubicBezTo>
                            <a:cubicBezTo>
                              <a:pt x="8170" y="110"/>
                              <a:pt x="8178" y="103"/>
                              <a:pt x="8188" y="98"/>
                            </a:cubicBezTo>
                            <a:cubicBezTo>
                              <a:pt x="8198" y="93"/>
                              <a:pt x="8210" y="91"/>
                              <a:pt x="8224" y="91"/>
                            </a:cubicBezTo>
                            <a:cubicBezTo>
                              <a:pt x="8231" y="91"/>
                              <a:pt x="8237" y="91"/>
                              <a:pt x="8242" y="91"/>
                            </a:cubicBezTo>
                            <a:cubicBezTo>
                              <a:pt x="8247" y="92"/>
                              <a:pt x="8252" y="93"/>
                              <a:pt x="8257" y="95"/>
                            </a:cubicBezTo>
                            <a:cubicBezTo>
                              <a:pt x="8262" y="97"/>
                              <a:pt x="8267" y="100"/>
                              <a:pt x="8271" y="103"/>
                            </a:cubicBezTo>
                            <a:cubicBezTo>
                              <a:pt x="8275" y="107"/>
                              <a:pt x="8280" y="111"/>
                              <a:pt x="8284" y="117"/>
                            </a:cubicBezTo>
                            <a:cubicBezTo>
                              <a:pt x="8285" y="117"/>
                              <a:pt x="8285" y="117"/>
                              <a:pt x="8285" y="117"/>
                            </a:cubicBezTo>
                            <a:cubicBezTo>
                              <a:pt x="8285" y="95"/>
                              <a:pt x="8285" y="95"/>
                              <a:pt x="8285" y="95"/>
                            </a:cubicBezTo>
                            <a:cubicBezTo>
                              <a:pt x="8309" y="95"/>
                              <a:pt x="8309" y="95"/>
                              <a:pt x="8309" y="95"/>
                            </a:cubicBezTo>
                            <a:lnTo>
                              <a:pt x="8309" y="272"/>
                            </a:lnTo>
                            <a:close/>
                            <a:moveTo>
                              <a:pt x="8174" y="219"/>
                            </a:moveTo>
                            <a:cubicBezTo>
                              <a:pt x="8176" y="228"/>
                              <a:pt x="8179" y="236"/>
                              <a:pt x="8184" y="243"/>
                            </a:cubicBezTo>
                            <a:cubicBezTo>
                              <a:pt x="8188" y="250"/>
                              <a:pt x="8194" y="256"/>
                              <a:pt x="8201" y="260"/>
                            </a:cubicBezTo>
                            <a:cubicBezTo>
                              <a:pt x="8208" y="265"/>
                              <a:pt x="8217" y="267"/>
                              <a:pt x="8227" y="267"/>
                            </a:cubicBezTo>
                            <a:cubicBezTo>
                              <a:pt x="8238" y="267"/>
                              <a:pt x="8247" y="265"/>
                              <a:pt x="8254" y="260"/>
                            </a:cubicBezTo>
                            <a:cubicBezTo>
                              <a:pt x="8261" y="255"/>
                              <a:pt x="8267" y="249"/>
                              <a:pt x="8272" y="242"/>
                            </a:cubicBezTo>
                            <a:cubicBezTo>
                              <a:pt x="8277" y="235"/>
                              <a:pt x="8280" y="227"/>
                              <a:pt x="8282" y="218"/>
                            </a:cubicBezTo>
                            <a:cubicBezTo>
                              <a:pt x="8284" y="209"/>
                              <a:pt x="8285" y="200"/>
                              <a:pt x="8285" y="191"/>
                            </a:cubicBezTo>
                            <a:cubicBezTo>
                              <a:pt x="8285" y="180"/>
                              <a:pt x="8284" y="169"/>
                              <a:pt x="8282" y="159"/>
                            </a:cubicBezTo>
                            <a:cubicBezTo>
                              <a:pt x="8280" y="149"/>
                              <a:pt x="8277" y="141"/>
                              <a:pt x="8273" y="134"/>
                            </a:cubicBezTo>
                            <a:cubicBezTo>
                              <a:pt x="8268" y="127"/>
                              <a:pt x="8263" y="121"/>
                              <a:pt x="8255" y="117"/>
                            </a:cubicBezTo>
                            <a:cubicBezTo>
                              <a:pt x="8248" y="113"/>
                              <a:pt x="8239" y="111"/>
                              <a:pt x="8228" y="111"/>
                            </a:cubicBezTo>
                            <a:cubicBezTo>
                              <a:pt x="8217" y="111"/>
                              <a:pt x="8208" y="113"/>
                              <a:pt x="8200" y="118"/>
                            </a:cubicBezTo>
                            <a:cubicBezTo>
                              <a:pt x="8193" y="123"/>
                              <a:pt x="8187" y="129"/>
                              <a:pt x="8183" y="137"/>
                            </a:cubicBezTo>
                            <a:cubicBezTo>
                              <a:pt x="8178" y="145"/>
                              <a:pt x="8175" y="153"/>
                              <a:pt x="8174" y="163"/>
                            </a:cubicBezTo>
                            <a:cubicBezTo>
                              <a:pt x="8172" y="172"/>
                              <a:pt x="8171" y="182"/>
                              <a:pt x="8171" y="191"/>
                            </a:cubicBezTo>
                            <a:cubicBezTo>
                              <a:pt x="8171" y="201"/>
                              <a:pt x="8172" y="210"/>
                              <a:pt x="8174" y="219"/>
                            </a:cubicBezTo>
                            <a:close/>
                            <a:moveTo>
                              <a:pt x="8495" y="281"/>
                            </a:moveTo>
                            <a:cubicBezTo>
                              <a:pt x="8487" y="285"/>
                              <a:pt x="8478" y="288"/>
                              <a:pt x="8468" y="289"/>
                            </a:cubicBezTo>
                            <a:cubicBezTo>
                              <a:pt x="8458" y="291"/>
                              <a:pt x="8448" y="292"/>
                              <a:pt x="8439" y="292"/>
                            </a:cubicBezTo>
                            <a:cubicBezTo>
                              <a:pt x="8424" y="292"/>
                              <a:pt x="8410" y="289"/>
                              <a:pt x="8399" y="284"/>
                            </a:cubicBezTo>
                            <a:cubicBezTo>
                              <a:pt x="8388" y="279"/>
                              <a:pt x="8379" y="272"/>
                              <a:pt x="8372" y="263"/>
                            </a:cubicBezTo>
                            <a:cubicBezTo>
                              <a:pt x="8365" y="254"/>
                              <a:pt x="8360" y="244"/>
                              <a:pt x="8357" y="231"/>
                            </a:cubicBezTo>
                            <a:cubicBezTo>
                              <a:pt x="8353" y="219"/>
                              <a:pt x="8352" y="206"/>
                              <a:pt x="8352" y="191"/>
                            </a:cubicBezTo>
                            <a:cubicBezTo>
                              <a:pt x="8352" y="176"/>
                              <a:pt x="8354" y="163"/>
                              <a:pt x="8358" y="151"/>
                            </a:cubicBezTo>
                            <a:cubicBezTo>
                              <a:pt x="8362" y="138"/>
                              <a:pt x="8367" y="128"/>
                              <a:pt x="8374" y="119"/>
                            </a:cubicBezTo>
                            <a:cubicBezTo>
                              <a:pt x="8381" y="110"/>
                              <a:pt x="8390" y="103"/>
                              <a:pt x="8400" y="98"/>
                            </a:cubicBezTo>
                            <a:cubicBezTo>
                              <a:pt x="8410" y="93"/>
                              <a:pt x="8421" y="91"/>
                              <a:pt x="8433" y="91"/>
                            </a:cubicBezTo>
                            <a:cubicBezTo>
                              <a:pt x="8447" y="91"/>
                              <a:pt x="8458" y="93"/>
                              <a:pt x="8468" y="98"/>
                            </a:cubicBezTo>
                            <a:cubicBezTo>
                              <a:pt x="8478" y="103"/>
                              <a:pt x="8485" y="110"/>
                              <a:pt x="8492" y="119"/>
                            </a:cubicBezTo>
                            <a:cubicBezTo>
                              <a:pt x="8498" y="128"/>
                              <a:pt x="8502" y="138"/>
                              <a:pt x="8505" y="149"/>
                            </a:cubicBezTo>
                            <a:cubicBezTo>
                              <a:pt x="8508" y="161"/>
                              <a:pt x="8510" y="173"/>
                              <a:pt x="8510" y="186"/>
                            </a:cubicBezTo>
                            <a:cubicBezTo>
                              <a:pt x="8510" y="198"/>
                              <a:pt x="8510" y="198"/>
                              <a:pt x="8510" y="198"/>
                            </a:cubicBezTo>
                            <a:cubicBezTo>
                              <a:pt x="8378" y="198"/>
                              <a:pt x="8378" y="198"/>
                              <a:pt x="8378" y="198"/>
                            </a:cubicBezTo>
                            <a:cubicBezTo>
                              <a:pt x="8378" y="208"/>
                              <a:pt x="8379" y="218"/>
                              <a:pt x="8382" y="227"/>
                            </a:cubicBezTo>
                            <a:cubicBezTo>
                              <a:pt x="8385" y="236"/>
                              <a:pt x="8389" y="244"/>
                              <a:pt x="8394" y="250"/>
                            </a:cubicBezTo>
                            <a:cubicBezTo>
                              <a:pt x="8399" y="257"/>
                              <a:pt x="8406" y="262"/>
                              <a:pt x="8414" y="266"/>
                            </a:cubicBezTo>
                            <a:cubicBezTo>
                              <a:pt x="8422" y="270"/>
                              <a:pt x="8431" y="272"/>
                              <a:pt x="8441" y="272"/>
                            </a:cubicBezTo>
                            <a:cubicBezTo>
                              <a:pt x="8446" y="272"/>
                              <a:pt x="8450" y="271"/>
                              <a:pt x="8455" y="270"/>
                            </a:cubicBezTo>
                            <a:cubicBezTo>
                              <a:pt x="8461" y="269"/>
                              <a:pt x="8466" y="268"/>
                              <a:pt x="8471" y="267"/>
                            </a:cubicBezTo>
                            <a:cubicBezTo>
                              <a:pt x="8475" y="266"/>
                              <a:pt x="8480" y="264"/>
                              <a:pt x="8484" y="263"/>
                            </a:cubicBezTo>
                            <a:cubicBezTo>
                              <a:pt x="8489" y="261"/>
                              <a:pt x="8492" y="259"/>
                              <a:pt x="8495" y="257"/>
                            </a:cubicBezTo>
                            <a:lnTo>
                              <a:pt x="8495" y="281"/>
                            </a:lnTo>
                            <a:close/>
                            <a:moveTo>
                              <a:pt x="8484" y="178"/>
                            </a:moveTo>
                            <a:cubicBezTo>
                              <a:pt x="8484" y="169"/>
                              <a:pt x="8483" y="161"/>
                              <a:pt x="8481" y="153"/>
                            </a:cubicBezTo>
                            <a:cubicBezTo>
                              <a:pt x="8479" y="145"/>
                              <a:pt x="8476" y="138"/>
                              <a:pt x="8472" y="132"/>
                            </a:cubicBezTo>
                            <a:cubicBezTo>
                              <a:pt x="8469" y="125"/>
                              <a:pt x="8463" y="120"/>
                              <a:pt x="8457" y="117"/>
                            </a:cubicBezTo>
                            <a:cubicBezTo>
                              <a:pt x="8451" y="113"/>
                              <a:pt x="8443" y="111"/>
                              <a:pt x="8435" y="111"/>
                            </a:cubicBezTo>
                            <a:cubicBezTo>
                              <a:pt x="8426" y="111"/>
                              <a:pt x="8418" y="113"/>
                              <a:pt x="8411" y="117"/>
                            </a:cubicBezTo>
                            <a:cubicBezTo>
                              <a:pt x="8404" y="121"/>
                              <a:pt x="8398" y="126"/>
                              <a:pt x="8393" y="132"/>
                            </a:cubicBezTo>
                            <a:cubicBezTo>
                              <a:pt x="8388" y="139"/>
                              <a:pt x="8385" y="146"/>
                              <a:pt x="8382" y="154"/>
                            </a:cubicBezTo>
                            <a:cubicBezTo>
                              <a:pt x="8379" y="162"/>
                              <a:pt x="8378" y="170"/>
                              <a:pt x="8378" y="178"/>
                            </a:cubicBezTo>
                            <a:lnTo>
                              <a:pt x="8484" y="178"/>
                            </a:lnTo>
                            <a:close/>
                            <a:moveTo>
                              <a:pt x="8638" y="115"/>
                            </a:moveTo>
                            <a:cubicBezTo>
                              <a:pt x="8594" y="115"/>
                              <a:pt x="8594" y="115"/>
                              <a:pt x="8594" y="115"/>
                            </a:cubicBezTo>
                            <a:cubicBezTo>
                              <a:pt x="8594" y="240"/>
                              <a:pt x="8594" y="240"/>
                              <a:pt x="8594" y="240"/>
                            </a:cubicBezTo>
                            <a:cubicBezTo>
                              <a:pt x="8594" y="249"/>
                              <a:pt x="8596" y="256"/>
                              <a:pt x="8600" y="262"/>
                            </a:cubicBezTo>
                            <a:cubicBezTo>
                              <a:pt x="8603" y="268"/>
                              <a:pt x="8610" y="272"/>
                              <a:pt x="8620" y="272"/>
                            </a:cubicBezTo>
                            <a:cubicBezTo>
                              <a:pt x="8624" y="272"/>
                              <a:pt x="8628" y="271"/>
                              <a:pt x="8631" y="270"/>
                            </a:cubicBezTo>
                            <a:cubicBezTo>
                              <a:pt x="8635" y="269"/>
                              <a:pt x="8638" y="268"/>
                              <a:pt x="8642" y="267"/>
                            </a:cubicBezTo>
                            <a:cubicBezTo>
                              <a:pt x="8643" y="287"/>
                              <a:pt x="8643" y="287"/>
                              <a:pt x="8643" y="287"/>
                            </a:cubicBezTo>
                            <a:cubicBezTo>
                              <a:pt x="8640" y="288"/>
                              <a:pt x="8636" y="289"/>
                              <a:pt x="8631" y="290"/>
                            </a:cubicBezTo>
                            <a:cubicBezTo>
                              <a:pt x="8625" y="291"/>
                              <a:pt x="8620" y="292"/>
                              <a:pt x="8614" y="292"/>
                            </a:cubicBezTo>
                            <a:cubicBezTo>
                              <a:pt x="8603" y="292"/>
                              <a:pt x="8595" y="290"/>
                              <a:pt x="8589" y="287"/>
                            </a:cubicBezTo>
                            <a:cubicBezTo>
                              <a:pt x="8583" y="283"/>
                              <a:pt x="8579" y="279"/>
                              <a:pt x="8576" y="273"/>
                            </a:cubicBezTo>
                            <a:cubicBezTo>
                              <a:pt x="8574" y="267"/>
                              <a:pt x="8572" y="261"/>
                              <a:pt x="8571" y="253"/>
                            </a:cubicBezTo>
                            <a:cubicBezTo>
                              <a:pt x="8571" y="245"/>
                              <a:pt x="8570" y="237"/>
                              <a:pt x="8570" y="228"/>
                            </a:cubicBezTo>
                            <a:cubicBezTo>
                              <a:pt x="8570" y="115"/>
                              <a:pt x="8570" y="115"/>
                              <a:pt x="8570" y="115"/>
                            </a:cubicBezTo>
                            <a:cubicBezTo>
                              <a:pt x="8533" y="115"/>
                              <a:pt x="8533" y="115"/>
                              <a:pt x="8533" y="115"/>
                            </a:cubicBezTo>
                            <a:cubicBezTo>
                              <a:pt x="8533" y="95"/>
                              <a:pt x="8533" y="95"/>
                              <a:pt x="8533" y="95"/>
                            </a:cubicBezTo>
                            <a:cubicBezTo>
                              <a:pt x="8570" y="95"/>
                              <a:pt x="8570" y="95"/>
                              <a:pt x="8570" y="95"/>
                            </a:cubicBezTo>
                            <a:cubicBezTo>
                              <a:pt x="8570" y="49"/>
                              <a:pt x="8570" y="49"/>
                              <a:pt x="8570" y="49"/>
                            </a:cubicBezTo>
                            <a:cubicBezTo>
                              <a:pt x="8594" y="40"/>
                              <a:pt x="8594" y="40"/>
                              <a:pt x="8594" y="40"/>
                            </a:cubicBezTo>
                            <a:cubicBezTo>
                              <a:pt x="8594" y="95"/>
                              <a:pt x="8594" y="95"/>
                              <a:pt x="8594" y="95"/>
                            </a:cubicBezTo>
                            <a:cubicBezTo>
                              <a:pt x="8638" y="95"/>
                              <a:pt x="8638" y="95"/>
                              <a:pt x="8638" y="95"/>
                            </a:cubicBezTo>
                            <a:lnTo>
                              <a:pt x="8638" y="115"/>
                            </a:lnTo>
                            <a:close/>
                            <a:moveTo>
                              <a:pt x="8680" y="5"/>
                            </a:moveTo>
                            <a:cubicBezTo>
                              <a:pt x="8704" y="5"/>
                              <a:pt x="8704" y="5"/>
                              <a:pt x="8704" y="5"/>
                            </a:cubicBezTo>
                            <a:cubicBezTo>
                              <a:pt x="8704" y="127"/>
                              <a:pt x="8704" y="127"/>
                              <a:pt x="8704" y="127"/>
                            </a:cubicBezTo>
                            <a:cubicBezTo>
                              <a:pt x="8705" y="127"/>
                              <a:pt x="8705" y="127"/>
                              <a:pt x="8705" y="127"/>
                            </a:cubicBezTo>
                            <a:cubicBezTo>
                              <a:pt x="8710" y="117"/>
                              <a:pt x="8718" y="108"/>
                              <a:pt x="8728" y="101"/>
                            </a:cubicBezTo>
                            <a:cubicBezTo>
                              <a:pt x="8738" y="94"/>
                              <a:pt x="8751" y="91"/>
                              <a:pt x="8765" y="91"/>
                            </a:cubicBezTo>
                            <a:cubicBezTo>
                              <a:pt x="8778" y="91"/>
                              <a:pt x="8788" y="93"/>
                              <a:pt x="8797" y="97"/>
                            </a:cubicBezTo>
                            <a:cubicBezTo>
                              <a:pt x="8805" y="101"/>
                              <a:pt x="8812" y="106"/>
                              <a:pt x="8817" y="114"/>
                            </a:cubicBezTo>
                            <a:cubicBezTo>
                              <a:pt x="8822" y="121"/>
                              <a:pt x="8825" y="130"/>
                              <a:pt x="8828" y="140"/>
                            </a:cubicBezTo>
                            <a:cubicBezTo>
                              <a:pt x="8830" y="150"/>
                              <a:pt x="8831" y="161"/>
                              <a:pt x="8831" y="172"/>
                            </a:cubicBezTo>
                            <a:cubicBezTo>
                              <a:pt x="8831" y="287"/>
                              <a:pt x="8831" y="287"/>
                              <a:pt x="8831" y="287"/>
                            </a:cubicBezTo>
                            <a:cubicBezTo>
                              <a:pt x="8807" y="287"/>
                              <a:pt x="8807" y="287"/>
                              <a:pt x="8807" y="287"/>
                            </a:cubicBezTo>
                            <a:cubicBezTo>
                              <a:pt x="8807" y="173"/>
                              <a:pt x="8807" y="173"/>
                              <a:pt x="8807" y="173"/>
                            </a:cubicBezTo>
                            <a:cubicBezTo>
                              <a:pt x="8807" y="164"/>
                              <a:pt x="8806" y="157"/>
                              <a:pt x="8805" y="149"/>
                            </a:cubicBezTo>
                            <a:cubicBezTo>
                              <a:pt x="8804" y="141"/>
                              <a:pt x="8802" y="135"/>
                              <a:pt x="8799" y="129"/>
                            </a:cubicBezTo>
                            <a:cubicBezTo>
                              <a:pt x="8796" y="124"/>
                              <a:pt x="8791" y="119"/>
                              <a:pt x="8785" y="116"/>
                            </a:cubicBezTo>
                            <a:cubicBezTo>
                              <a:pt x="8779" y="113"/>
                              <a:pt x="8771" y="111"/>
                              <a:pt x="8761" y="111"/>
                            </a:cubicBezTo>
                            <a:cubicBezTo>
                              <a:pt x="8751" y="111"/>
                              <a:pt x="8742" y="113"/>
                              <a:pt x="8734" y="118"/>
                            </a:cubicBezTo>
                            <a:cubicBezTo>
                              <a:pt x="8727" y="122"/>
                              <a:pt x="8721" y="128"/>
                              <a:pt x="8717" y="135"/>
                            </a:cubicBezTo>
                            <a:cubicBezTo>
                              <a:pt x="8712" y="142"/>
                              <a:pt x="8709" y="150"/>
                              <a:pt x="8707" y="159"/>
                            </a:cubicBezTo>
                            <a:cubicBezTo>
                              <a:pt x="8705" y="168"/>
                              <a:pt x="8704" y="176"/>
                              <a:pt x="8704" y="184"/>
                            </a:cubicBezTo>
                            <a:cubicBezTo>
                              <a:pt x="8704" y="287"/>
                              <a:pt x="8704" y="287"/>
                              <a:pt x="8704" y="287"/>
                            </a:cubicBezTo>
                            <a:cubicBezTo>
                              <a:pt x="8680" y="287"/>
                              <a:pt x="8680" y="287"/>
                              <a:pt x="8680" y="287"/>
                            </a:cubicBezTo>
                            <a:lnTo>
                              <a:pt x="8680" y="5"/>
                            </a:lnTo>
                            <a:close/>
                            <a:moveTo>
                              <a:pt x="9019" y="281"/>
                            </a:moveTo>
                            <a:cubicBezTo>
                              <a:pt x="9011" y="285"/>
                              <a:pt x="9002" y="288"/>
                              <a:pt x="8992" y="289"/>
                            </a:cubicBezTo>
                            <a:cubicBezTo>
                              <a:pt x="8981" y="291"/>
                              <a:pt x="8972" y="292"/>
                              <a:pt x="8963" y="292"/>
                            </a:cubicBezTo>
                            <a:cubicBezTo>
                              <a:pt x="8947" y="292"/>
                              <a:pt x="8934" y="289"/>
                              <a:pt x="8923" y="284"/>
                            </a:cubicBezTo>
                            <a:cubicBezTo>
                              <a:pt x="8912" y="279"/>
                              <a:pt x="8902" y="272"/>
                              <a:pt x="8896" y="263"/>
                            </a:cubicBezTo>
                            <a:cubicBezTo>
                              <a:pt x="8889" y="254"/>
                              <a:pt x="8884" y="244"/>
                              <a:pt x="8880" y="231"/>
                            </a:cubicBezTo>
                            <a:cubicBezTo>
                              <a:pt x="8877" y="219"/>
                              <a:pt x="8876" y="206"/>
                              <a:pt x="8876" y="191"/>
                            </a:cubicBezTo>
                            <a:cubicBezTo>
                              <a:pt x="8876" y="176"/>
                              <a:pt x="8878" y="163"/>
                              <a:pt x="8882" y="151"/>
                            </a:cubicBezTo>
                            <a:cubicBezTo>
                              <a:pt x="8886" y="138"/>
                              <a:pt x="8891" y="128"/>
                              <a:pt x="8898" y="119"/>
                            </a:cubicBezTo>
                            <a:cubicBezTo>
                              <a:pt x="8905" y="110"/>
                              <a:pt x="8914" y="103"/>
                              <a:pt x="8924" y="98"/>
                            </a:cubicBezTo>
                            <a:cubicBezTo>
                              <a:pt x="8934" y="93"/>
                              <a:pt x="8945" y="91"/>
                              <a:pt x="8957" y="91"/>
                            </a:cubicBezTo>
                            <a:cubicBezTo>
                              <a:pt x="8970" y="91"/>
                              <a:pt x="8982" y="93"/>
                              <a:pt x="8992" y="98"/>
                            </a:cubicBezTo>
                            <a:cubicBezTo>
                              <a:pt x="9001" y="103"/>
                              <a:pt x="9009" y="110"/>
                              <a:pt x="9016" y="119"/>
                            </a:cubicBezTo>
                            <a:cubicBezTo>
                              <a:pt x="9022" y="128"/>
                              <a:pt x="9026" y="138"/>
                              <a:pt x="9029" y="149"/>
                            </a:cubicBezTo>
                            <a:cubicBezTo>
                              <a:pt x="9032" y="161"/>
                              <a:pt x="9033" y="173"/>
                              <a:pt x="9033" y="186"/>
                            </a:cubicBezTo>
                            <a:cubicBezTo>
                              <a:pt x="9033" y="198"/>
                              <a:pt x="9033" y="198"/>
                              <a:pt x="9033" y="198"/>
                            </a:cubicBezTo>
                            <a:cubicBezTo>
                              <a:pt x="8902" y="198"/>
                              <a:pt x="8902" y="198"/>
                              <a:pt x="8902" y="198"/>
                            </a:cubicBezTo>
                            <a:cubicBezTo>
                              <a:pt x="8902" y="208"/>
                              <a:pt x="8903" y="218"/>
                              <a:pt x="8906" y="227"/>
                            </a:cubicBezTo>
                            <a:cubicBezTo>
                              <a:pt x="8909" y="236"/>
                              <a:pt x="8913" y="244"/>
                              <a:pt x="8918" y="250"/>
                            </a:cubicBezTo>
                            <a:cubicBezTo>
                              <a:pt x="8923" y="257"/>
                              <a:pt x="8930" y="262"/>
                              <a:pt x="8938" y="266"/>
                            </a:cubicBezTo>
                            <a:cubicBezTo>
                              <a:pt x="8946" y="270"/>
                              <a:pt x="8955" y="272"/>
                              <a:pt x="8965" y="272"/>
                            </a:cubicBezTo>
                            <a:cubicBezTo>
                              <a:pt x="8969" y="272"/>
                              <a:pt x="8974" y="271"/>
                              <a:pt x="8979" y="270"/>
                            </a:cubicBezTo>
                            <a:cubicBezTo>
                              <a:pt x="8984" y="269"/>
                              <a:pt x="8989" y="268"/>
                              <a:pt x="8994" y="267"/>
                            </a:cubicBezTo>
                            <a:cubicBezTo>
                              <a:pt x="8999" y="266"/>
                              <a:pt x="9004" y="264"/>
                              <a:pt x="9008" y="263"/>
                            </a:cubicBezTo>
                            <a:cubicBezTo>
                              <a:pt x="9013" y="261"/>
                              <a:pt x="9016" y="259"/>
                              <a:pt x="9019" y="257"/>
                            </a:cubicBezTo>
                            <a:lnTo>
                              <a:pt x="9019" y="281"/>
                            </a:lnTo>
                            <a:close/>
                            <a:moveTo>
                              <a:pt x="9007" y="178"/>
                            </a:moveTo>
                            <a:cubicBezTo>
                              <a:pt x="9007" y="169"/>
                              <a:pt x="9007" y="161"/>
                              <a:pt x="9005" y="153"/>
                            </a:cubicBezTo>
                            <a:cubicBezTo>
                              <a:pt x="9003" y="145"/>
                              <a:pt x="9000" y="138"/>
                              <a:pt x="8996" y="132"/>
                            </a:cubicBezTo>
                            <a:cubicBezTo>
                              <a:pt x="8992" y="125"/>
                              <a:pt x="8987" y="120"/>
                              <a:pt x="8981" y="117"/>
                            </a:cubicBezTo>
                            <a:cubicBezTo>
                              <a:pt x="8975" y="113"/>
                              <a:pt x="8967" y="111"/>
                              <a:pt x="8958" y="111"/>
                            </a:cubicBezTo>
                            <a:cubicBezTo>
                              <a:pt x="8950" y="111"/>
                              <a:pt x="8942" y="113"/>
                              <a:pt x="8935" y="117"/>
                            </a:cubicBezTo>
                            <a:cubicBezTo>
                              <a:pt x="8928" y="121"/>
                              <a:pt x="8922" y="126"/>
                              <a:pt x="8917" y="132"/>
                            </a:cubicBezTo>
                            <a:cubicBezTo>
                              <a:pt x="8912" y="139"/>
                              <a:pt x="8908" y="146"/>
                              <a:pt x="8906" y="154"/>
                            </a:cubicBezTo>
                            <a:cubicBezTo>
                              <a:pt x="8903" y="162"/>
                              <a:pt x="8902" y="170"/>
                              <a:pt x="8902" y="178"/>
                            </a:cubicBezTo>
                            <a:lnTo>
                              <a:pt x="9007" y="178"/>
                            </a:lnTo>
                            <a:close/>
                            <a:moveTo>
                              <a:pt x="9079" y="138"/>
                            </a:moveTo>
                            <a:cubicBezTo>
                              <a:pt x="9079" y="133"/>
                              <a:pt x="9079" y="128"/>
                              <a:pt x="9079" y="124"/>
                            </a:cubicBezTo>
                            <a:cubicBezTo>
                              <a:pt x="9079" y="121"/>
                              <a:pt x="9079" y="117"/>
                              <a:pt x="9078" y="114"/>
                            </a:cubicBezTo>
                            <a:cubicBezTo>
                              <a:pt x="9078" y="111"/>
                              <a:pt x="9078" y="108"/>
                              <a:pt x="9078" y="105"/>
                            </a:cubicBezTo>
                            <a:cubicBezTo>
                              <a:pt x="9078" y="102"/>
                              <a:pt x="9078" y="99"/>
                              <a:pt x="9077" y="95"/>
                            </a:cubicBezTo>
                            <a:cubicBezTo>
                              <a:pt x="9101" y="95"/>
                              <a:pt x="9101" y="95"/>
                              <a:pt x="9101" y="95"/>
                            </a:cubicBezTo>
                            <a:cubicBezTo>
                              <a:pt x="9101" y="132"/>
                              <a:pt x="9101" y="132"/>
                              <a:pt x="9101" y="132"/>
                            </a:cubicBezTo>
                            <a:cubicBezTo>
                              <a:pt x="9102" y="132"/>
                              <a:pt x="9102" y="132"/>
                              <a:pt x="9102" y="132"/>
                            </a:cubicBezTo>
                            <a:cubicBezTo>
                              <a:pt x="9104" y="127"/>
                              <a:pt x="9107" y="122"/>
                              <a:pt x="9110" y="117"/>
                            </a:cubicBezTo>
                            <a:cubicBezTo>
                              <a:pt x="9113" y="112"/>
                              <a:pt x="9116" y="107"/>
                              <a:pt x="9120" y="103"/>
                            </a:cubicBezTo>
                            <a:cubicBezTo>
                              <a:pt x="9125" y="99"/>
                              <a:pt x="9129" y="96"/>
                              <a:pt x="9134" y="94"/>
                            </a:cubicBezTo>
                            <a:cubicBezTo>
                              <a:pt x="9139" y="92"/>
                              <a:pt x="9145" y="91"/>
                              <a:pt x="9151" y="91"/>
                            </a:cubicBezTo>
                            <a:cubicBezTo>
                              <a:pt x="9154" y="91"/>
                              <a:pt x="9157" y="91"/>
                              <a:pt x="9160" y="91"/>
                            </a:cubicBezTo>
                            <a:cubicBezTo>
                              <a:pt x="9163" y="92"/>
                              <a:pt x="9166" y="92"/>
                              <a:pt x="9168" y="93"/>
                            </a:cubicBezTo>
                            <a:cubicBezTo>
                              <a:pt x="9168" y="118"/>
                              <a:pt x="9168" y="118"/>
                              <a:pt x="9168" y="118"/>
                            </a:cubicBezTo>
                            <a:cubicBezTo>
                              <a:pt x="9165" y="117"/>
                              <a:pt x="9162" y="116"/>
                              <a:pt x="9159" y="116"/>
                            </a:cubicBezTo>
                            <a:cubicBezTo>
                              <a:pt x="9156" y="116"/>
                              <a:pt x="9153" y="115"/>
                              <a:pt x="9150" y="115"/>
                            </a:cubicBezTo>
                            <a:cubicBezTo>
                              <a:pt x="9141" y="115"/>
                              <a:pt x="9133" y="118"/>
                              <a:pt x="9127" y="123"/>
                            </a:cubicBezTo>
                            <a:cubicBezTo>
                              <a:pt x="9121" y="127"/>
                              <a:pt x="9116" y="133"/>
                              <a:pt x="9112" y="141"/>
                            </a:cubicBezTo>
                            <a:cubicBezTo>
                              <a:pt x="9109" y="148"/>
                              <a:pt x="9106" y="157"/>
                              <a:pt x="9105" y="166"/>
                            </a:cubicBezTo>
                            <a:cubicBezTo>
                              <a:pt x="9103" y="175"/>
                              <a:pt x="9102" y="184"/>
                              <a:pt x="9102" y="192"/>
                            </a:cubicBezTo>
                            <a:cubicBezTo>
                              <a:pt x="9102" y="287"/>
                              <a:pt x="9102" y="287"/>
                              <a:pt x="9102" y="287"/>
                            </a:cubicBezTo>
                            <a:cubicBezTo>
                              <a:pt x="9079" y="287"/>
                              <a:pt x="9079" y="287"/>
                              <a:pt x="9079" y="287"/>
                            </a:cubicBezTo>
                            <a:lnTo>
                              <a:pt x="9079" y="138"/>
                            </a:lnTo>
                            <a:close/>
                            <a:moveTo>
                              <a:pt x="9392" y="115"/>
                            </a:moveTo>
                            <a:cubicBezTo>
                              <a:pt x="9348" y="115"/>
                              <a:pt x="9348" y="115"/>
                              <a:pt x="9348" y="115"/>
                            </a:cubicBezTo>
                            <a:cubicBezTo>
                              <a:pt x="9348" y="240"/>
                              <a:pt x="9348" y="240"/>
                              <a:pt x="9348" y="240"/>
                            </a:cubicBezTo>
                            <a:cubicBezTo>
                              <a:pt x="9348" y="249"/>
                              <a:pt x="9350" y="256"/>
                              <a:pt x="9354" y="262"/>
                            </a:cubicBezTo>
                            <a:cubicBezTo>
                              <a:pt x="9358" y="268"/>
                              <a:pt x="9364" y="272"/>
                              <a:pt x="9374" y="272"/>
                            </a:cubicBezTo>
                            <a:cubicBezTo>
                              <a:pt x="9379" y="272"/>
                              <a:pt x="9382" y="271"/>
                              <a:pt x="9386" y="270"/>
                            </a:cubicBezTo>
                            <a:cubicBezTo>
                              <a:pt x="9389" y="269"/>
                              <a:pt x="9392" y="268"/>
                              <a:pt x="9396" y="267"/>
                            </a:cubicBezTo>
                            <a:cubicBezTo>
                              <a:pt x="9397" y="287"/>
                              <a:pt x="9397" y="287"/>
                              <a:pt x="9397" y="287"/>
                            </a:cubicBezTo>
                            <a:cubicBezTo>
                              <a:pt x="9395" y="288"/>
                              <a:pt x="9391" y="289"/>
                              <a:pt x="9385" y="290"/>
                            </a:cubicBezTo>
                            <a:cubicBezTo>
                              <a:pt x="9380" y="291"/>
                              <a:pt x="9374" y="292"/>
                              <a:pt x="9368" y="292"/>
                            </a:cubicBezTo>
                            <a:cubicBezTo>
                              <a:pt x="9358" y="292"/>
                              <a:pt x="9350" y="290"/>
                              <a:pt x="9344" y="287"/>
                            </a:cubicBezTo>
                            <a:cubicBezTo>
                              <a:pt x="9338" y="283"/>
                              <a:pt x="9333" y="279"/>
                              <a:pt x="9331" y="273"/>
                            </a:cubicBezTo>
                            <a:cubicBezTo>
                              <a:pt x="9328" y="267"/>
                              <a:pt x="9326" y="261"/>
                              <a:pt x="9326" y="253"/>
                            </a:cubicBezTo>
                            <a:cubicBezTo>
                              <a:pt x="9325" y="245"/>
                              <a:pt x="9325" y="237"/>
                              <a:pt x="9325" y="228"/>
                            </a:cubicBezTo>
                            <a:cubicBezTo>
                              <a:pt x="9325" y="115"/>
                              <a:pt x="9325" y="115"/>
                              <a:pt x="9325" y="115"/>
                            </a:cubicBezTo>
                            <a:cubicBezTo>
                              <a:pt x="9287" y="115"/>
                              <a:pt x="9287" y="115"/>
                              <a:pt x="9287" y="115"/>
                            </a:cubicBezTo>
                            <a:cubicBezTo>
                              <a:pt x="9287" y="95"/>
                              <a:pt x="9287" y="95"/>
                              <a:pt x="9287" y="95"/>
                            </a:cubicBezTo>
                            <a:cubicBezTo>
                              <a:pt x="9325" y="95"/>
                              <a:pt x="9325" y="95"/>
                              <a:pt x="9325" y="95"/>
                            </a:cubicBezTo>
                            <a:cubicBezTo>
                              <a:pt x="9325" y="49"/>
                              <a:pt x="9325" y="49"/>
                              <a:pt x="9325" y="49"/>
                            </a:cubicBezTo>
                            <a:cubicBezTo>
                              <a:pt x="9348" y="40"/>
                              <a:pt x="9348" y="40"/>
                              <a:pt x="9348" y="40"/>
                            </a:cubicBezTo>
                            <a:cubicBezTo>
                              <a:pt x="9348" y="95"/>
                              <a:pt x="9348" y="95"/>
                              <a:pt x="9348" y="95"/>
                            </a:cubicBezTo>
                            <a:cubicBezTo>
                              <a:pt x="9392" y="95"/>
                              <a:pt x="9392" y="95"/>
                              <a:pt x="9392" y="95"/>
                            </a:cubicBezTo>
                            <a:lnTo>
                              <a:pt x="9392" y="115"/>
                            </a:lnTo>
                            <a:close/>
                            <a:moveTo>
                              <a:pt x="9425" y="153"/>
                            </a:moveTo>
                            <a:cubicBezTo>
                              <a:pt x="9429" y="141"/>
                              <a:pt x="9434" y="130"/>
                              <a:pt x="9441" y="121"/>
                            </a:cubicBezTo>
                            <a:cubicBezTo>
                              <a:pt x="9449" y="112"/>
                              <a:pt x="9458" y="104"/>
                              <a:pt x="9469" y="99"/>
                            </a:cubicBezTo>
                            <a:cubicBezTo>
                              <a:pt x="9481" y="93"/>
                              <a:pt x="9494" y="91"/>
                              <a:pt x="9510" y="91"/>
                            </a:cubicBezTo>
                            <a:cubicBezTo>
                              <a:pt x="9525" y="91"/>
                              <a:pt x="9539" y="93"/>
                              <a:pt x="9550" y="99"/>
                            </a:cubicBezTo>
                            <a:cubicBezTo>
                              <a:pt x="9561" y="104"/>
                              <a:pt x="9571" y="112"/>
                              <a:pt x="9578" y="121"/>
                            </a:cubicBezTo>
                            <a:cubicBezTo>
                              <a:pt x="9585" y="130"/>
                              <a:pt x="9591" y="141"/>
                              <a:pt x="9594" y="153"/>
                            </a:cubicBezTo>
                            <a:cubicBezTo>
                              <a:pt x="9598" y="166"/>
                              <a:pt x="9599" y="178"/>
                              <a:pt x="9599" y="191"/>
                            </a:cubicBezTo>
                            <a:cubicBezTo>
                              <a:pt x="9599" y="204"/>
                              <a:pt x="9598" y="217"/>
                              <a:pt x="9594" y="229"/>
                            </a:cubicBezTo>
                            <a:cubicBezTo>
                              <a:pt x="9591" y="241"/>
                              <a:pt x="9585" y="252"/>
                              <a:pt x="9578" y="261"/>
                            </a:cubicBezTo>
                            <a:cubicBezTo>
                              <a:pt x="9571" y="271"/>
                              <a:pt x="9561" y="278"/>
                              <a:pt x="9550" y="284"/>
                            </a:cubicBezTo>
                            <a:cubicBezTo>
                              <a:pt x="9539" y="289"/>
                              <a:pt x="9525" y="292"/>
                              <a:pt x="9510" y="292"/>
                            </a:cubicBezTo>
                            <a:cubicBezTo>
                              <a:pt x="9494" y="292"/>
                              <a:pt x="9481" y="289"/>
                              <a:pt x="9469" y="284"/>
                            </a:cubicBezTo>
                            <a:cubicBezTo>
                              <a:pt x="9458" y="278"/>
                              <a:pt x="9449" y="271"/>
                              <a:pt x="9441" y="261"/>
                            </a:cubicBezTo>
                            <a:cubicBezTo>
                              <a:pt x="9434" y="252"/>
                              <a:pt x="9429" y="241"/>
                              <a:pt x="9425" y="229"/>
                            </a:cubicBezTo>
                            <a:cubicBezTo>
                              <a:pt x="9422" y="217"/>
                              <a:pt x="9420" y="204"/>
                              <a:pt x="9420" y="191"/>
                            </a:cubicBezTo>
                            <a:cubicBezTo>
                              <a:pt x="9420" y="178"/>
                              <a:pt x="9422" y="166"/>
                              <a:pt x="9425" y="153"/>
                            </a:cubicBezTo>
                            <a:close/>
                            <a:moveTo>
                              <a:pt x="9450" y="223"/>
                            </a:moveTo>
                            <a:cubicBezTo>
                              <a:pt x="9453" y="232"/>
                              <a:pt x="9457" y="241"/>
                              <a:pt x="9462" y="248"/>
                            </a:cubicBezTo>
                            <a:cubicBezTo>
                              <a:pt x="9468" y="255"/>
                              <a:pt x="9474" y="261"/>
                              <a:pt x="9482" y="265"/>
                            </a:cubicBezTo>
                            <a:cubicBezTo>
                              <a:pt x="9490" y="269"/>
                              <a:pt x="9499" y="272"/>
                              <a:pt x="9510" y="272"/>
                            </a:cubicBezTo>
                            <a:cubicBezTo>
                              <a:pt x="9520" y="272"/>
                              <a:pt x="9529" y="269"/>
                              <a:pt x="9537" y="265"/>
                            </a:cubicBezTo>
                            <a:cubicBezTo>
                              <a:pt x="9545" y="261"/>
                              <a:pt x="9552" y="255"/>
                              <a:pt x="9557" y="248"/>
                            </a:cubicBezTo>
                            <a:cubicBezTo>
                              <a:pt x="9562" y="241"/>
                              <a:pt x="9567" y="232"/>
                              <a:pt x="9569" y="223"/>
                            </a:cubicBezTo>
                            <a:cubicBezTo>
                              <a:pt x="9572" y="213"/>
                              <a:pt x="9573" y="202"/>
                              <a:pt x="9573" y="191"/>
                            </a:cubicBezTo>
                            <a:cubicBezTo>
                              <a:pt x="9573" y="180"/>
                              <a:pt x="9572" y="170"/>
                              <a:pt x="9569" y="160"/>
                            </a:cubicBezTo>
                            <a:cubicBezTo>
                              <a:pt x="9567" y="150"/>
                              <a:pt x="9562" y="142"/>
                              <a:pt x="9557" y="134"/>
                            </a:cubicBezTo>
                            <a:cubicBezTo>
                              <a:pt x="9552" y="127"/>
                              <a:pt x="9545" y="121"/>
                              <a:pt x="9537" y="117"/>
                            </a:cubicBezTo>
                            <a:cubicBezTo>
                              <a:pt x="9529" y="113"/>
                              <a:pt x="9520" y="111"/>
                              <a:pt x="9510" y="111"/>
                            </a:cubicBezTo>
                            <a:cubicBezTo>
                              <a:pt x="9499" y="111"/>
                              <a:pt x="9490" y="113"/>
                              <a:pt x="9482" y="117"/>
                            </a:cubicBezTo>
                            <a:cubicBezTo>
                              <a:pt x="9474" y="121"/>
                              <a:pt x="9468" y="127"/>
                              <a:pt x="9462" y="134"/>
                            </a:cubicBezTo>
                            <a:cubicBezTo>
                              <a:pt x="9457" y="142"/>
                              <a:pt x="9453" y="150"/>
                              <a:pt x="9450" y="160"/>
                            </a:cubicBezTo>
                            <a:cubicBezTo>
                              <a:pt x="9447" y="170"/>
                              <a:pt x="9446" y="180"/>
                              <a:pt x="9446" y="191"/>
                            </a:cubicBezTo>
                            <a:cubicBezTo>
                              <a:pt x="9446" y="202"/>
                              <a:pt x="9447" y="213"/>
                              <a:pt x="9450" y="223"/>
                            </a:cubicBezTo>
                            <a:close/>
                            <a:moveTo>
                              <a:pt x="9747" y="95"/>
                            </a:moveTo>
                            <a:cubicBezTo>
                              <a:pt x="9771" y="95"/>
                              <a:pt x="9771" y="95"/>
                              <a:pt x="9771" y="95"/>
                            </a:cubicBezTo>
                            <a:cubicBezTo>
                              <a:pt x="9769" y="130"/>
                              <a:pt x="9769" y="130"/>
                              <a:pt x="9769" y="130"/>
                            </a:cubicBezTo>
                            <a:cubicBezTo>
                              <a:pt x="9770" y="130"/>
                              <a:pt x="9770" y="130"/>
                              <a:pt x="9770" y="130"/>
                            </a:cubicBezTo>
                            <a:cubicBezTo>
                              <a:pt x="9771" y="127"/>
                              <a:pt x="9774" y="124"/>
                              <a:pt x="9776" y="119"/>
                            </a:cubicBezTo>
                            <a:cubicBezTo>
                              <a:pt x="9779" y="115"/>
                              <a:pt x="9783" y="111"/>
                              <a:pt x="9788" y="106"/>
                            </a:cubicBezTo>
                            <a:cubicBezTo>
                              <a:pt x="9792" y="102"/>
                              <a:pt x="9798" y="98"/>
                              <a:pt x="9806" y="95"/>
                            </a:cubicBezTo>
                            <a:cubicBezTo>
                              <a:pt x="9813" y="92"/>
                              <a:pt x="9821" y="91"/>
                              <a:pt x="9831" y="91"/>
                            </a:cubicBezTo>
                            <a:cubicBezTo>
                              <a:pt x="9846" y="91"/>
                              <a:pt x="9858" y="93"/>
                              <a:pt x="9868" y="98"/>
                            </a:cubicBezTo>
                            <a:cubicBezTo>
                              <a:pt x="9878" y="103"/>
                              <a:pt x="9886" y="110"/>
                              <a:pt x="9892" y="119"/>
                            </a:cubicBezTo>
                            <a:cubicBezTo>
                              <a:pt x="9899" y="128"/>
                              <a:pt x="9903" y="139"/>
                              <a:pt x="9906" y="151"/>
                            </a:cubicBezTo>
                            <a:cubicBezTo>
                              <a:pt x="9909" y="163"/>
                              <a:pt x="9911" y="177"/>
                              <a:pt x="9911" y="191"/>
                            </a:cubicBezTo>
                            <a:cubicBezTo>
                              <a:pt x="9911" y="206"/>
                              <a:pt x="9909" y="219"/>
                              <a:pt x="9906" y="231"/>
                            </a:cubicBezTo>
                            <a:cubicBezTo>
                              <a:pt x="9902" y="243"/>
                              <a:pt x="9898" y="254"/>
                              <a:pt x="9891" y="263"/>
                            </a:cubicBezTo>
                            <a:cubicBezTo>
                              <a:pt x="9884" y="272"/>
                              <a:pt x="9876" y="279"/>
                              <a:pt x="9866" y="284"/>
                            </a:cubicBezTo>
                            <a:cubicBezTo>
                              <a:pt x="9856" y="289"/>
                              <a:pt x="9845" y="292"/>
                              <a:pt x="9831" y="292"/>
                            </a:cubicBezTo>
                            <a:cubicBezTo>
                              <a:pt x="9816" y="292"/>
                              <a:pt x="9804" y="289"/>
                              <a:pt x="9794" y="283"/>
                            </a:cubicBezTo>
                            <a:cubicBezTo>
                              <a:pt x="9785" y="277"/>
                              <a:pt x="9777" y="267"/>
                              <a:pt x="9771" y="255"/>
                            </a:cubicBezTo>
                            <a:cubicBezTo>
                              <a:pt x="9771" y="255"/>
                              <a:pt x="9771" y="255"/>
                              <a:pt x="9771" y="255"/>
                            </a:cubicBezTo>
                            <a:cubicBezTo>
                              <a:pt x="9771" y="367"/>
                              <a:pt x="9771" y="367"/>
                              <a:pt x="9771" y="367"/>
                            </a:cubicBezTo>
                            <a:cubicBezTo>
                              <a:pt x="9747" y="367"/>
                              <a:pt x="9747" y="367"/>
                              <a:pt x="9747" y="367"/>
                            </a:cubicBezTo>
                            <a:lnTo>
                              <a:pt x="9747" y="95"/>
                            </a:lnTo>
                            <a:close/>
                            <a:moveTo>
                              <a:pt x="9882" y="163"/>
                            </a:moveTo>
                            <a:cubicBezTo>
                              <a:pt x="9881" y="153"/>
                              <a:pt x="9878" y="145"/>
                              <a:pt x="9873" y="137"/>
                            </a:cubicBezTo>
                            <a:cubicBezTo>
                              <a:pt x="9869" y="129"/>
                              <a:pt x="9863" y="123"/>
                              <a:pt x="9856" y="118"/>
                            </a:cubicBezTo>
                            <a:cubicBezTo>
                              <a:pt x="9848" y="113"/>
                              <a:pt x="9839" y="111"/>
                              <a:pt x="9828" y="111"/>
                            </a:cubicBezTo>
                            <a:cubicBezTo>
                              <a:pt x="9817" y="111"/>
                              <a:pt x="9808" y="113"/>
                              <a:pt x="9801" y="118"/>
                            </a:cubicBezTo>
                            <a:cubicBezTo>
                              <a:pt x="9794" y="123"/>
                              <a:pt x="9788" y="130"/>
                              <a:pt x="9783" y="138"/>
                            </a:cubicBezTo>
                            <a:cubicBezTo>
                              <a:pt x="9779" y="146"/>
                              <a:pt x="9776" y="154"/>
                              <a:pt x="9774" y="164"/>
                            </a:cubicBezTo>
                            <a:cubicBezTo>
                              <a:pt x="9772" y="173"/>
                              <a:pt x="9771" y="182"/>
                              <a:pt x="9771" y="191"/>
                            </a:cubicBezTo>
                            <a:cubicBezTo>
                              <a:pt x="9771" y="200"/>
                              <a:pt x="9772" y="209"/>
                              <a:pt x="9774" y="219"/>
                            </a:cubicBezTo>
                            <a:cubicBezTo>
                              <a:pt x="9776" y="228"/>
                              <a:pt x="9779" y="237"/>
                              <a:pt x="9783" y="245"/>
                            </a:cubicBezTo>
                            <a:cubicBezTo>
                              <a:pt x="9788" y="253"/>
                              <a:pt x="9794" y="259"/>
                              <a:pt x="9801" y="264"/>
                            </a:cubicBezTo>
                            <a:cubicBezTo>
                              <a:pt x="9808" y="269"/>
                              <a:pt x="9817" y="272"/>
                              <a:pt x="9828" y="272"/>
                            </a:cubicBezTo>
                            <a:cubicBezTo>
                              <a:pt x="9839" y="272"/>
                              <a:pt x="9848" y="269"/>
                              <a:pt x="9856" y="264"/>
                            </a:cubicBezTo>
                            <a:cubicBezTo>
                              <a:pt x="9863" y="259"/>
                              <a:pt x="9869" y="253"/>
                              <a:pt x="9873" y="245"/>
                            </a:cubicBezTo>
                            <a:cubicBezTo>
                              <a:pt x="9878" y="238"/>
                              <a:pt x="9881" y="229"/>
                              <a:pt x="9882" y="220"/>
                            </a:cubicBezTo>
                            <a:cubicBezTo>
                              <a:pt x="9884" y="210"/>
                              <a:pt x="9885" y="201"/>
                              <a:pt x="9885" y="191"/>
                            </a:cubicBezTo>
                            <a:cubicBezTo>
                              <a:pt x="9885" y="182"/>
                              <a:pt x="9884" y="172"/>
                              <a:pt x="9882" y="163"/>
                            </a:cubicBezTo>
                            <a:close/>
                            <a:moveTo>
                              <a:pt x="9959" y="138"/>
                            </a:moveTo>
                            <a:cubicBezTo>
                              <a:pt x="9959" y="133"/>
                              <a:pt x="9959" y="128"/>
                              <a:pt x="9959" y="124"/>
                            </a:cubicBezTo>
                            <a:cubicBezTo>
                              <a:pt x="9959" y="121"/>
                              <a:pt x="9959" y="117"/>
                              <a:pt x="9959" y="114"/>
                            </a:cubicBezTo>
                            <a:cubicBezTo>
                              <a:pt x="9959" y="111"/>
                              <a:pt x="9958" y="108"/>
                              <a:pt x="9958" y="105"/>
                            </a:cubicBezTo>
                            <a:cubicBezTo>
                              <a:pt x="9958" y="102"/>
                              <a:pt x="9958" y="99"/>
                              <a:pt x="9957" y="95"/>
                            </a:cubicBezTo>
                            <a:cubicBezTo>
                              <a:pt x="9981" y="95"/>
                              <a:pt x="9981" y="95"/>
                              <a:pt x="9981" y="95"/>
                            </a:cubicBezTo>
                            <a:cubicBezTo>
                              <a:pt x="9981" y="132"/>
                              <a:pt x="9981" y="132"/>
                              <a:pt x="9981" y="132"/>
                            </a:cubicBezTo>
                            <a:cubicBezTo>
                              <a:pt x="9982" y="132"/>
                              <a:pt x="9982" y="132"/>
                              <a:pt x="9982" y="132"/>
                            </a:cubicBezTo>
                            <a:cubicBezTo>
                              <a:pt x="9984" y="127"/>
                              <a:pt x="9987" y="122"/>
                              <a:pt x="9990" y="117"/>
                            </a:cubicBezTo>
                            <a:cubicBezTo>
                              <a:pt x="9993" y="112"/>
                              <a:pt x="9996" y="107"/>
                              <a:pt x="10001" y="103"/>
                            </a:cubicBezTo>
                            <a:cubicBezTo>
                              <a:pt x="10005" y="99"/>
                              <a:pt x="10009" y="96"/>
                              <a:pt x="10015" y="94"/>
                            </a:cubicBezTo>
                            <a:cubicBezTo>
                              <a:pt x="10020" y="92"/>
                              <a:pt x="10025" y="91"/>
                              <a:pt x="10031" y="91"/>
                            </a:cubicBezTo>
                            <a:cubicBezTo>
                              <a:pt x="10034" y="91"/>
                              <a:pt x="10037" y="91"/>
                              <a:pt x="10040" y="91"/>
                            </a:cubicBezTo>
                            <a:cubicBezTo>
                              <a:pt x="10043" y="92"/>
                              <a:pt x="10046" y="92"/>
                              <a:pt x="10048" y="93"/>
                            </a:cubicBezTo>
                            <a:cubicBezTo>
                              <a:pt x="10048" y="118"/>
                              <a:pt x="10048" y="118"/>
                              <a:pt x="10048" y="118"/>
                            </a:cubicBezTo>
                            <a:cubicBezTo>
                              <a:pt x="10045" y="117"/>
                              <a:pt x="10043" y="116"/>
                              <a:pt x="10040" y="116"/>
                            </a:cubicBezTo>
                            <a:cubicBezTo>
                              <a:pt x="10037" y="116"/>
                              <a:pt x="10034" y="115"/>
                              <a:pt x="10031" y="115"/>
                            </a:cubicBezTo>
                            <a:cubicBezTo>
                              <a:pt x="10021" y="115"/>
                              <a:pt x="10013" y="118"/>
                              <a:pt x="10007" y="123"/>
                            </a:cubicBezTo>
                            <a:cubicBezTo>
                              <a:pt x="10001" y="127"/>
                              <a:pt x="9996" y="133"/>
                              <a:pt x="9992" y="141"/>
                            </a:cubicBezTo>
                            <a:cubicBezTo>
                              <a:pt x="9989" y="148"/>
                              <a:pt x="9986" y="157"/>
                              <a:pt x="9985" y="166"/>
                            </a:cubicBezTo>
                            <a:cubicBezTo>
                              <a:pt x="9983" y="175"/>
                              <a:pt x="9983" y="184"/>
                              <a:pt x="9983" y="192"/>
                            </a:cubicBezTo>
                            <a:cubicBezTo>
                              <a:pt x="9983" y="287"/>
                              <a:pt x="9983" y="287"/>
                              <a:pt x="9983" y="287"/>
                            </a:cubicBezTo>
                            <a:cubicBezTo>
                              <a:pt x="9959" y="287"/>
                              <a:pt x="9959" y="287"/>
                              <a:pt x="9959" y="287"/>
                            </a:cubicBezTo>
                            <a:lnTo>
                              <a:pt x="9959" y="138"/>
                            </a:lnTo>
                            <a:close/>
                            <a:moveTo>
                              <a:pt x="10207" y="281"/>
                            </a:moveTo>
                            <a:cubicBezTo>
                              <a:pt x="10199" y="285"/>
                              <a:pt x="10190" y="288"/>
                              <a:pt x="10180" y="289"/>
                            </a:cubicBezTo>
                            <a:cubicBezTo>
                              <a:pt x="10169" y="291"/>
                              <a:pt x="10160" y="292"/>
                              <a:pt x="10151" y="292"/>
                            </a:cubicBezTo>
                            <a:cubicBezTo>
                              <a:pt x="10135" y="292"/>
                              <a:pt x="10122" y="289"/>
                              <a:pt x="10111" y="284"/>
                            </a:cubicBezTo>
                            <a:cubicBezTo>
                              <a:pt x="10100" y="279"/>
                              <a:pt x="10090" y="272"/>
                              <a:pt x="10084" y="263"/>
                            </a:cubicBezTo>
                            <a:cubicBezTo>
                              <a:pt x="10077" y="254"/>
                              <a:pt x="10072" y="244"/>
                              <a:pt x="10068" y="231"/>
                            </a:cubicBezTo>
                            <a:cubicBezTo>
                              <a:pt x="10065" y="219"/>
                              <a:pt x="10064" y="206"/>
                              <a:pt x="10064" y="191"/>
                            </a:cubicBezTo>
                            <a:cubicBezTo>
                              <a:pt x="10064" y="176"/>
                              <a:pt x="10066" y="163"/>
                              <a:pt x="10070" y="151"/>
                            </a:cubicBezTo>
                            <a:cubicBezTo>
                              <a:pt x="10074" y="138"/>
                              <a:pt x="10079" y="128"/>
                              <a:pt x="10086" y="119"/>
                            </a:cubicBezTo>
                            <a:cubicBezTo>
                              <a:pt x="10093" y="110"/>
                              <a:pt x="10102" y="103"/>
                              <a:pt x="10112" y="98"/>
                            </a:cubicBezTo>
                            <a:cubicBezTo>
                              <a:pt x="10122" y="93"/>
                              <a:pt x="10133" y="91"/>
                              <a:pt x="10145" y="91"/>
                            </a:cubicBezTo>
                            <a:cubicBezTo>
                              <a:pt x="10158" y="91"/>
                              <a:pt x="10170" y="93"/>
                              <a:pt x="10180" y="98"/>
                            </a:cubicBezTo>
                            <a:cubicBezTo>
                              <a:pt x="10189" y="103"/>
                              <a:pt x="10197" y="110"/>
                              <a:pt x="10203" y="119"/>
                            </a:cubicBezTo>
                            <a:cubicBezTo>
                              <a:pt x="10210" y="128"/>
                              <a:pt x="10214" y="138"/>
                              <a:pt x="10217" y="149"/>
                            </a:cubicBezTo>
                            <a:cubicBezTo>
                              <a:pt x="10220" y="161"/>
                              <a:pt x="10221" y="173"/>
                              <a:pt x="10221" y="186"/>
                            </a:cubicBezTo>
                            <a:cubicBezTo>
                              <a:pt x="10221" y="198"/>
                              <a:pt x="10221" y="198"/>
                              <a:pt x="10221" y="198"/>
                            </a:cubicBezTo>
                            <a:cubicBezTo>
                              <a:pt x="10090" y="198"/>
                              <a:pt x="10090" y="198"/>
                              <a:pt x="10090" y="198"/>
                            </a:cubicBezTo>
                            <a:cubicBezTo>
                              <a:pt x="10090" y="208"/>
                              <a:pt x="10091" y="218"/>
                              <a:pt x="10094" y="227"/>
                            </a:cubicBezTo>
                            <a:cubicBezTo>
                              <a:pt x="10097" y="236"/>
                              <a:pt x="10101" y="244"/>
                              <a:pt x="10106" y="250"/>
                            </a:cubicBezTo>
                            <a:cubicBezTo>
                              <a:pt x="10111" y="257"/>
                              <a:pt x="10118" y="262"/>
                              <a:pt x="10126" y="266"/>
                            </a:cubicBezTo>
                            <a:cubicBezTo>
                              <a:pt x="10134" y="270"/>
                              <a:pt x="10143" y="272"/>
                              <a:pt x="10153" y="272"/>
                            </a:cubicBezTo>
                            <a:cubicBezTo>
                              <a:pt x="10157" y="272"/>
                              <a:pt x="10162" y="271"/>
                              <a:pt x="10167" y="270"/>
                            </a:cubicBezTo>
                            <a:cubicBezTo>
                              <a:pt x="10172" y="269"/>
                              <a:pt x="10177" y="268"/>
                              <a:pt x="10182" y="267"/>
                            </a:cubicBezTo>
                            <a:cubicBezTo>
                              <a:pt x="10187" y="266"/>
                              <a:pt x="10192" y="264"/>
                              <a:pt x="10196" y="263"/>
                            </a:cubicBezTo>
                            <a:cubicBezTo>
                              <a:pt x="10201" y="261"/>
                              <a:pt x="10204" y="259"/>
                              <a:pt x="10207" y="257"/>
                            </a:cubicBezTo>
                            <a:lnTo>
                              <a:pt x="10207" y="281"/>
                            </a:lnTo>
                            <a:close/>
                            <a:moveTo>
                              <a:pt x="10195" y="178"/>
                            </a:moveTo>
                            <a:cubicBezTo>
                              <a:pt x="10195" y="169"/>
                              <a:pt x="10194" y="161"/>
                              <a:pt x="10193" y="153"/>
                            </a:cubicBezTo>
                            <a:cubicBezTo>
                              <a:pt x="10191" y="145"/>
                              <a:pt x="10188" y="138"/>
                              <a:pt x="10184" y="132"/>
                            </a:cubicBezTo>
                            <a:cubicBezTo>
                              <a:pt x="10180" y="125"/>
                              <a:pt x="10175" y="120"/>
                              <a:pt x="10169" y="117"/>
                            </a:cubicBezTo>
                            <a:cubicBezTo>
                              <a:pt x="10163" y="113"/>
                              <a:pt x="10155" y="111"/>
                              <a:pt x="10146" y="111"/>
                            </a:cubicBezTo>
                            <a:cubicBezTo>
                              <a:pt x="10138" y="111"/>
                              <a:pt x="10130" y="113"/>
                              <a:pt x="10123" y="117"/>
                            </a:cubicBezTo>
                            <a:cubicBezTo>
                              <a:pt x="10116" y="121"/>
                              <a:pt x="10110" y="126"/>
                              <a:pt x="10105" y="132"/>
                            </a:cubicBezTo>
                            <a:cubicBezTo>
                              <a:pt x="10100" y="139"/>
                              <a:pt x="10096" y="146"/>
                              <a:pt x="10094" y="154"/>
                            </a:cubicBezTo>
                            <a:cubicBezTo>
                              <a:pt x="10091" y="162"/>
                              <a:pt x="10090" y="170"/>
                              <a:pt x="10090" y="178"/>
                            </a:cubicBezTo>
                            <a:lnTo>
                              <a:pt x="10195" y="178"/>
                            </a:lnTo>
                            <a:close/>
                            <a:moveTo>
                              <a:pt x="10333" y="287"/>
                            </a:moveTo>
                            <a:cubicBezTo>
                              <a:pt x="10306" y="287"/>
                              <a:pt x="10306" y="287"/>
                              <a:pt x="10306" y="287"/>
                            </a:cubicBezTo>
                            <a:cubicBezTo>
                              <a:pt x="10240" y="95"/>
                              <a:pt x="10240" y="95"/>
                              <a:pt x="10240" y="95"/>
                            </a:cubicBezTo>
                            <a:cubicBezTo>
                              <a:pt x="10266" y="95"/>
                              <a:pt x="10266" y="95"/>
                              <a:pt x="10266" y="95"/>
                            </a:cubicBezTo>
                            <a:cubicBezTo>
                              <a:pt x="10319" y="261"/>
                              <a:pt x="10319" y="261"/>
                              <a:pt x="10319" y="261"/>
                            </a:cubicBezTo>
                            <a:cubicBezTo>
                              <a:pt x="10320" y="261"/>
                              <a:pt x="10320" y="261"/>
                              <a:pt x="10320" y="261"/>
                            </a:cubicBezTo>
                            <a:cubicBezTo>
                              <a:pt x="10376" y="95"/>
                              <a:pt x="10376" y="95"/>
                              <a:pt x="10376" y="95"/>
                            </a:cubicBezTo>
                            <a:cubicBezTo>
                              <a:pt x="10401" y="95"/>
                              <a:pt x="10401" y="95"/>
                              <a:pt x="10401" y="95"/>
                            </a:cubicBezTo>
                            <a:lnTo>
                              <a:pt x="10333" y="287"/>
                            </a:lnTo>
                            <a:close/>
                            <a:moveTo>
                              <a:pt x="10563" y="281"/>
                            </a:moveTo>
                            <a:cubicBezTo>
                              <a:pt x="10555" y="285"/>
                              <a:pt x="10546" y="288"/>
                              <a:pt x="10536" y="289"/>
                            </a:cubicBezTo>
                            <a:cubicBezTo>
                              <a:pt x="10526" y="291"/>
                              <a:pt x="10516" y="292"/>
                              <a:pt x="10507" y="292"/>
                            </a:cubicBezTo>
                            <a:cubicBezTo>
                              <a:pt x="10491" y="292"/>
                              <a:pt x="10478" y="289"/>
                              <a:pt x="10467" y="284"/>
                            </a:cubicBezTo>
                            <a:cubicBezTo>
                              <a:pt x="10456" y="279"/>
                              <a:pt x="10446" y="272"/>
                              <a:pt x="10440" y="263"/>
                            </a:cubicBezTo>
                            <a:cubicBezTo>
                              <a:pt x="10433" y="254"/>
                              <a:pt x="10428" y="244"/>
                              <a:pt x="10425" y="231"/>
                            </a:cubicBezTo>
                            <a:cubicBezTo>
                              <a:pt x="10421" y="219"/>
                              <a:pt x="10420" y="206"/>
                              <a:pt x="10420" y="191"/>
                            </a:cubicBezTo>
                            <a:cubicBezTo>
                              <a:pt x="10420" y="176"/>
                              <a:pt x="10422" y="163"/>
                              <a:pt x="10426" y="151"/>
                            </a:cubicBezTo>
                            <a:cubicBezTo>
                              <a:pt x="10430" y="138"/>
                              <a:pt x="10435" y="128"/>
                              <a:pt x="10442" y="119"/>
                            </a:cubicBezTo>
                            <a:cubicBezTo>
                              <a:pt x="10449" y="110"/>
                              <a:pt x="10458" y="103"/>
                              <a:pt x="10468" y="98"/>
                            </a:cubicBezTo>
                            <a:cubicBezTo>
                              <a:pt x="10478" y="93"/>
                              <a:pt x="10489" y="91"/>
                              <a:pt x="10501" y="91"/>
                            </a:cubicBezTo>
                            <a:cubicBezTo>
                              <a:pt x="10514" y="91"/>
                              <a:pt x="10526" y="93"/>
                              <a:pt x="10536" y="98"/>
                            </a:cubicBezTo>
                            <a:cubicBezTo>
                              <a:pt x="10545" y="103"/>
                              <a:pt x="10553" y="110"/>
                              <a:pt x="10560" y="119"/>
                            </a:cubicBezTo>
                            <a:cubicBezTo>
                              <a:pt x="10566" y="128"/>
                              <a:pt x="10570" y="138"/>
                              <a:pt x="10573" y="149"/>
                            </a:cubicBezTo>
                            <a:cubicBezTo>
                              <a:pt x="10576" y="161"/>
                              <a:pt x="10577" y="173"/>
                              <a:pt x="10577" y="186"/>
                            </a:cubicBezTo>
                            <a:cubicBezTo>
                              <a:pt x="10577" y="198"/>
                              <a:pt x="10577" y="198"/>
                              <a:pt x="10577" y="198"/>
                            </a:cubicBezTo>
                            <a:cubicBezTo>
                              <a:pt x="10446" y="198"/>
                              <a:pt x="10446" y="198"/>
                              <a:pt x="10446" y="198"/>
                            </a:cubicBezTo>
                            <a:cubicBezTo>
                              <a:pt x="10446" y="208"/>
                              <a:pt x="10447" y="218"/>
                              <a:pt x="10450" y="227"/>
                            </a:cubicBezTo>
                            <a:cubicBezTo>
                              <a:pt x="10453" y="236"/>
                              <a:pt x="10457" y="244"/>
                              <a:pt x="10462" y="250"/>
                            </a:cubicBezTo>
                            <a:cubicBezTo>
                              <a:pt x="10467" y="257"/>
                              <a:pt x="10474" y="262"/>
                              <a:pt x="10482" y="266"/>
                            </a:cubicBezTo>
                            <a:cubicBezTo>
                              <a:pt x="10490" y="270"/>
                              <a:pt x="10499" y="272"/>
                              <a:pt x="10509" y="272"/>
                            </a:cubicBezTo>
                            <a:cubicBezTo>
                              <a:pt x="10513" y="272"/>
                              <a:pt x="10518" y="271"/>
                              <a:pt x="10523" y="270"/>
                            </a:cubicBezTo>
                            <a:cubicBezTo>
                              <a:pt x="10528" y="269"/>
                              <a:pt x="10534" y="268"/>
                              <a:pt x="10538" y="267"/>
                            </a:cubicBezTo>
                            <a:cubicBezTo>
                              <a:pt x="10543" y="266"/>
                              <a:pt x="10548" y="264"/>
                              <a:pt x="10552" y="263"/>
                            </a:cubicBezTo>
                            <a:cubicBezTo>
                              <a:pt x="10557" y="261"/>
                              <a:pt x="10560" y="259"/>
                              <a:pt x="10563" y="257"/>
                            </a:cubicBezTo>
                            <a:lnTo>
                              <a:pt x="10563" y="281"/>
                            </a:lnTo>
                            <a:close/>
                            <a:moveTo>
                              <a:pt x="10551" y="178"/>
                            </a:moveTo>
                            <a:cubicBezTo>
                              <a:pt x="10551" y="169"/>
                              <a:pt x="10551" y="161"/>
                              <a:pt x="10549" y="153"/>
                            </a:cubicBezTo>
                            <a:cubicBezTo>
                              <a:pt x="10547" y="145"/>
                              <a:pt x="10544" y="138"/>
                              <a:pt x="10540" y="132"/>
                            </a:cubicBezTo>
                            <a:cubicBezTo>
                              <a:pt x="10536" y="125"/>
                              <a:pt x="10531" y="120"/>
                              <a:pt x="10525" y="117"/>
                            </a:cubicBezTo>
                            <a:cubicBezTo>
                              <a:pt x="10519" y="113"/>
                              <a:pt x="10511" y="111"/>
                              <a:pt x="10502" y="111"/>
                            </a:cubicBezTo>
                            <a:cubicBezTo>
                              <a:pt x="10494" y="111"/>
                              <a:pt x="10486" y="113"/>
                              <a:pt x="10479" y="117"/>
                            </a:cubicBezTo>
                            <a:cubicBezTo>
                              <a:pt x="10472" y="121"/>
                              <a:pt x="10466" y="126"/>
                              <a:pt x="10461" y="132"/>
                            </a:cubicBezTo>
                            <a:cubicBezTo>
                              <a:pt x="10456" y="139"/>
                              <a:pt x="10452" y="146"/>
                              <a:pt x="10450" y="154"/>
                            </a:cubicBezTo>
                            <a:cubicBezTo>
                              <a:pt x="10447" y="162"/>
                              <a:pt x="10446" y="170"/>
                              <a:pt x="10446" y="178"/>
                            </a:cubicBezTo>
                            <a:lnTo>
                              <a:pt x="10551" y="178"/>
                            </a:lnTo>
                            <a:close/>
                            <a:moveTo>
                              <a:pt x="10623" y="140"/>
                            </a:moveTo>
                            <a:cubicBezTo>
                              <a:pt x="10623" y="133"/>
                              <a:pt x="10623" y="126"/>
                              <a:pt x="10622" y="118"/>
                            </a:cubicBezTo>
                            <a:cubicBezTo>
                              <a:pt x="10622" y="111"/>
                              <a:pt x="10622" y="103"/>
                              <a:pt x="10621" y="95"/>
                            </a:cubicBezTo>
                            <a:cubicBezTo>
                              <a:pt x="10644" y="95"/>
                              <a:pt x="10644" y="95"/>
                              <a:pt x="10644" y="95"/>
                            </a:cubicBezTo>
                            <a:cubicBezTo>
                              <a:pt x="10644" y="129"/>
                              <a:pt x="10644" y="129"/>
                              <a:pt x="10644" y="129"/>
                            </a:cubicBezTo>
                            <a:cubicBezTo>
                              <a:pt x="10645" y="129"/>
                              <a:pt x="10645" y="129"/>
                              <a:pt x="10645" y="129"/>
                            </a:cubicBezTo>
                            <a:cubicBezTo>
                              <a:pt x="10647" y="125"/>
                              <a:pt x="10649" y="121"/>
                              <a:pt x="10652" y="116"/>
                            </a:cubicBezTo>
                            <a:cubicBezTo>
                              <a:pt x="10655" y="111"/>
                              <a:pt x="10659" y="107"/>
                              <a:pt x="10664" y="103"/>
                            </a:cubicBezTo>
                            <a:cubicBezTo>
                              <a:pt x="10669" y="100"/>
                              <a:pt x="10675" y="96"/>
                              <a:pt x="10682" y="94"/>
                            </a:cubicBezTo>
                            <a:cubicBezTo>
                              <a:pt x="10689" y="92"/>
                              <a:pt x="10697" y="91"/>
                              <a:pt x="10707" y="91"/>
                            </a:cubicBezTo>
                            <a:cubicBezTo>
                              <a:pt x="10719" y="91"/>
                              <a:pt x="10729" y="92"/>
                              <a:pt x="10737" y="96"/>
                            </a:cubicBezTo>
                            <a:cubicBezTo>
                              <a:pt x="10746" y="100"/>
                              <a:pt x="10752" y="105"/>
                              <a:pt x="10758" y="112"/>
                            </a:cubicBezTo>
                            <a:cubicBezTo>
                              <a:pt x="10763" y="118"/>
                              <a:pt x="10767" y="126"/>
                              <a:pt x="10769" y="135"/>
                            </a:cubicBezTo>
                            <a:cubicBezTo>
                              <a:pt x="10772" y="144"/>
                              <a:pt x="10773" y="154"/>
                              <a:pt x="10773" y="164"/>
                            </a:cubicBezTo>
                            <a:cubicBezTo>
                              <a:pt x="10773" y="287"/>
                              <a:pt x="10773" y="287"/>
                              <a:pt x="10773" y="287"/>
                            </a:cubicBezTo>
                            <a:cubicBezTo>
                              <a:pt x="10749" y="287"/>
                              <a:pt x="10749" y="287"/>
                              <a:pt x="10749" y="287"/>
                            </a:cubicBezTo>
                            <a:cubicBezTo>
                              <a:pt x="10749" y="170"/>
                              <a:pt x="10749" y="170"/>
                              <a:pt x="10749" y="170"/>
                            </a:cubicBezTo>
                            <a:cubicBezTo>
                              <a:pt x="10749" y="152"/>
                              <a:pt x="10745" y="138"/>
                              <a:pt x="10738" y="127"/>
                            </a:cubicBezTo>
                            <a:cubicBezTo>
                              <a:pt x="10731" y="116"/>
                              <a:pt x="10720" y="111"/>
                              <a:pt x="10703" y="111"/>
                            </a:cubicBezTo>
                            <a:cubicBezTo>
                              <a:pt x="10693" y="111"/>
                              <a:pt x="10684" y="113"/>
                              <a:pt x="10676" y="117"/>
                            </a:cubicBezTo>
                            <a:cubicBezTo>
                              <a:pt x="10669" y="122"/>
                              <a:pt x="10663" y="127"/>
                              <a:pt x="10659" y="134"/>
                            </a:cubicBezTo>
                            <a:cubicBezTo>
                              <a:pt x="10654" y="141"/>
                              <a:pt x="10651" y="148"/>
                              <a:pt x="10649" y="157"/>
                            </a:cubicBezTo>
                            <a:cubicBezTo>
                              <a:pt x="10647" y="165"/>
                              <a:pt x="10646" y="173"/>
                              <a:pt x="10646" y="181"/>
                            </a:cubicBezTo>
                            <a:cubicBezTo>
                              <a:pt x="10646" y="287"/>
                              <a:pt x="10646" y="287"/>
                              <a:pt x="10646" y="287"/>
                            </a:cubicBezTo>
                            <a:cubicBezTo>
                              <a:pt x="10623" y="287"/>
                              <a:pt x="10623" y="287"/>
                              <a:pt x="10623" y="287"/>
                            </a:cubicBezTo>
                            <a:lnTo>
                              <a:pt x="10623" y="140"/>
                            </a:lnTo>
                            <a:close/>
                            <a:moveTo>
                              <a:pt x="10915" y="115"/>
                            </a:moveTo>
                            <a:cubicBezTo>
                              <a:pt x="10872" y="115"/>
                              <a:pt x="10872" y="115"/>
                              <a:pt x="10872" y="115"/>
                            </a:cubicBezTo>
                            <a:cubicBezTo>
                              <a:pt x="10872" y="240"/>
                              <a:pt x="10872" y="240"/>
                              <a:pt x="10872" y="240"/>
                            </a:cubicBezTo>
                            <a:cubicBezTo>
                              <a:pt x="10872" y="249"/>
                              <a:pt x="10874" y="256"/>
                              <a:pt x="10877" y="262"/>
                            </a:cubicBezTo>
                            <a:cubicBezTo>
                              <a:pt x="10881" y="268"/>
                              <a:pt x="10888" y="272"/>
                              <a:pt x="10897" y="272"/>
                            </a:cubicBezTo>
                            <a:cubicBezTo>
                              <a:pt x="10902" y="272"/>
                              <a:pt x="10906" y="271"/>
                              <a:pt x="10909" y="270"/>
                            </a:cubicBezTo>
                            <a:cubicBezTo>
                              <a:pt x="10912" y="269"/>
                              <a:pt x="10916" y="268"/>
                              <a:pt x="10919" y="267"/>
                            </a:cubicBezTo>
                            <a:cubicBezTo>
                              <a:pt x="10921" y="287"/>
                              <a:pt x="10921" y="287"/>
                              <a:pt x="10921" y="287"/>
                            </a:cubicBezTo>
                            <a:cubicBezTo>
                              <a:pt x="10918" y="288"/>
                              <a:pt x="10914" y="289"/>
                              <a:pt x="10908" y="290"/>
                            </a:cubicBezTo>
                            <a:cubicBezTo>
                              <a:pt x="10903" y="291"/>
                              <a:pt x="10897" y="292"/>
                              <a:pt x="10892" y="292"/>
                            </a:cubicBezTo>
                            <a:cubicBezTo>
                              <a:pt x="10881" y="292"/>
                              <a:pt x="10873" y="290"/>
                              <a:pt x="10867" y="287"/>
                            </a:cubicBezTo>
                            <a:cubicBezTo>
                              <a:pt x="10861" y="283"/>
                              <a:pt x="10857" y="279"/>
                              <a:pt x="10854" y="273"/>
                            </a:cubicBezTo>
                            <a:cubicBezTo>
                              <a:pt x="10851" y="267"/>
                              <a:pt x="10849" y="261"/>
                              <a:pt x="10849" y="253"/>
                            </a:cubicBezTo>
                            <a:cubicBezTo>
                              <a:pt x="10848" y="245"/>
                              <a:pt x="10848" y="237"/>
                              <a:pt x="10848" y="228"/>
                            </a:cubicBezTo>
                            <a:cubicBezTo>
                              <a:pt x="10848" y="115"/>
                              <a:pt x="10848" y="115"/>
                              <a:pt x="10848" y="115"/>
                            </a:cubicBezTo>
                            <a:cubicBezTo>
                              <a:pt x="10810" y="115"/>
                              <a:pt x="10810" y="115"/>
                              <a:pt x="10810" y="115"/>
                            </a:cubicBezTo>
                            <a:cubicBezTo>
                              <a:pt x="10810" y="95"/>
                              <a:pt x="10810" y="95"/>
                              <a:pt x="10810" y="95"/>
                            </a:cubicBezTo>
                            <a:cubicBezTo>
                              <a:pt x="10848" y="95"/>
                              <a:pt x="10848" y="95"/>
                              <a:pt x="10848" y="95"/>
                            </a:cubicBezTo>
                            <a:cubicBezTo>
                              <a:pt x="10848" y="49"/>
                              <a:pt x="10848" y="49"/>
                              <a:pt x="10848" y="49"/>
                            </a:cubicBezTo>
                            <a:cubicBezTo>
                              <a:pt x="10872" y="40"/>
                              <a:pt x="10872" y="40"/>
                              <a:pt x="10872" y="40"/>
                            </a:cubicBezTo>
                            <a:cubicBezTo>
                              <a:pt x="10872" y="95"/>
                              <a:pt x="10872" y="95"/>
                              <a:pt x="10872" y="95"/>
                            </a:cubicBezTo>
                            <a:cubicBezTo>
                              <a:pt x="10915" y="95"/>
                              <a:pt x="10915" y="95"/>
                              <a:pt x="10915" y="95"/>
                            </a:cubicBezTo>
                            <a:lnTo>
                              <a:pt x="10915" y="115"/>
                            </a:lnTo>
                            <a:close/>
                            <a:moveTo>
                              <a:pt x="11173" y="256"/>
                            </a:moveTo>
                            <a:cubicBezTo>
                              <a:pt x="11173" y="256"/>
                              <a:pt x="11173" y="256"/>
                              <a:pt x="11173" y="256"/>
                            </a:cubicBezTo>
                            <a:cubicBezTo>
                              <a:pt x="11170" y="262"/>
                              <a:pt x="11166" y="267"/>
                              <a:pt x="11162" y="272"/>
                            </a:cubicBezTo>
                            <a:cubicBezTo>
                              <a:pt x="11157" y="276"/>
                              <a:pt x="11152" y="280"/>
                              <a:pt x="11147" y="283"/>
                            </a:cubicBezTo>
                            <a:cubicBezTo>
                              <a:pt x="11141" y="286"/>
                              <a:pt x="11136" y="288"/>
                              <a:pt x="11130" y="290"/>
                            </a:cubicBezTo>
                            <a:cubicBezTo>
                              <a:pt x="11124" y="291"/>
                              <a:pt x="11117" y="292"/>
                              <a:pt x="11111" y="292"/>
                            </a:cubicBezTo>
                            <a:cubicBezTo>
                              <a:pt x="11098" y="292"/>
                              <a:pt x="11087" y="290"/>
                              <a:pt x="11079" y="286"/>
                            </a:cubicBezTo>
                            <a:cubicBezTo>
                              <a:pt x="11070" y="282"/>
                              <a:pt x="11064" y="277"/>
                              <a:pt x="11059" y="271"/>
                            </a:cubicBezTo>
                            <a:cubicBezTo>
                              <a:pt x="11055" y="266"/>
                              <a:pt x="11052" y="260"/>
                              <a:pt x="11050" y="253"/>
                            </a:cubicBezTo>
                            <a:cubicBezTo>
                              <a:pt x="11049" y="247"/>
                              <a:pt x="11048" y="242"/>
                              <a:pt x="11048" y="238"/>
                            </a:cubicBezTo>
                            <a:cubicBezTo>
                              <a:pt x="11048" y="227"/>
                              <a:pt x="11050" y="218"/>
                              <a:pt x="11053" y="210"/>
                            </a:cubicBezTo>
                            <a:cubicBezTo>
                              <a:pt x="11057" y="203"/>
                              <a:pt x="11062" y="196"/>
                              <a:pt x="11068" y="191"/>
                            </a:cubicBezTo>
                            <a:cubicBezTo>
                              <a:pt x="11074" y="187"/>
                              <a:pt x="11081" y="183"/>
                              <a:pt x="11089" y="180"/>
                            </a:cubicBezTo>
                            <a:cubicBezTo>
                              <a:pt x="11097" y="177"/>
                              <a:pt x="11105" y="175"/>
                              <a:pt x="11114" y="173"/>
                            </a:cubicBezTo>
                            <a:cubicBezTo>
                              <a:pt x="11123" y="172"/>
                              <a:pt x="11131" y="171"/>
                              <a:pt x="11141" y="171"/>
                            </a:cubicBezTo>
                            <a:cubicBezTo>
                              <a:pt x="11150" y="170"/>
                              <a:pt x="11158" y="170"/>
                              <a:pt x="11166" y="170"/>
                            </a:cubicBezTo>
                            <a:cubicBezTo>
                              <a:pt x="11171" y="170"/>
                              <a:pt x="11171" y="170"/>
                              <a:pt x="11171" y="170"/>
                            </a:cubicBezTo>
                            <a:cubicBezTo>
                              <a:pt x="11171" y="160"/>
                              <a:pt x="11171" y="160"/>
                              <a:pt x="11171" y="160"/>
                            </a:cubicBezTo>
                            <a:cubicBezTo>
                              <a:pt x="11171" y="144"/>
                              <a:pt x="11168" y="131"/>
                              <a:pt x="11161" y="123"/>
                            </a:cubicBezTo>
                            <a:cubicBezTo>
                              <a:pt x="11155" y="115"/>
                              <a:pt x="11143" y="111"/>
                              <a:pt x="11127" y="111"/>
                            </a:cubicBezTo>
                            <a:cubicBezTo>
                              <a:pt x="11117" y="111"/>
                              <a:pt x="11107" y="112"/>
                              <a:pt x="11098" y="114"/>
                            </a:cubicBezTo>
                            <a:cubicBezTo>
                              <a:pt x="11089" y="117"/>
                              <a:pt x="11080" y="121"/>
                              <a:pt x="11071" y="127"/>
                            </a:cubicBezTo>
                            <a:cubicBezTo>
                              <a:pt x="11071" y="104"/>
                              <a:pt x="11071" y="104"/>
                              <a:pt x="11071" y="104"/>
                            </a:cubicBezTo>
                            <a:cubicBezTo>
                              <a:pt x="11075" y="102"/>
                              <a:pt x="11079" y="100"/>
                              <a:pt x="11084" y="99"/>
                            </a:cubicBezTo>
                            <a:cubicBezTo>
                              <a:pt x="11088" y="97"/>
                              <a:pt x="11093" y="96"/>
                              <a:pt x="11098" y="94"/>
                            </a:cubicBezTo>
                            <a:cubicBezTo>
                              <a:pt x="11103" y="93"/>
                              <a:pt x="11108" y="92"/>
                              <a:pt x="11113" y="92"/>
                            </a:cubicBezTo>
                            <a:cubicBezTo>
                              <a:pt x="11118" y="91"/>
                              <a:pt x="11123" y="91"/>
                              <a:pt x="11127" y="91"/>
                            </a:cubicBezTo>
                            <a:cubicBezTo>
                              <a:pt x="11151" y="91"/>
                              <a:pt x="11168" y="96"/>
                              <a:pt x="11179" y="108"/>
                            </a:cubicBezTo>
                            <a:cubicBezTo>
                              <a:pt x="11190" y="119"/>
                              <a:pt x="11195" y="137"/>
                              <a:pt x="11195" y="162"/>
                            </a:cubicBezTo>
                            <a:cubicBezTo>
                              <a:pt x="11195" y="247"/>
                              <a:pt x="11195" y="247"/>
                              <a:pt x="11195" y="247"/>
                            </a:cubicBezTo>
                            <a:cubicBezTo>
                              <a:pt x="11195" y="255"/>
                              <a:pt x="11195" y="262"/>
                              <a:pt x="11195" y="268"/>
                            </a:cubicBezTo>
                            <a:cubicBezTo>
                              <a:pt x="11195" y="274"/>
                              <a:pt x="11196" y="281"/>
                              <a:pt x="11197" y="287"/>
                            </a:cubicBezTo>
                            <a:cubicBezTo>
                              <a:pt x="11173" y="287"/>
                              <a:pt x="11173" y="287"/>
                              <a:pt x="11173" y="287"/>
                            </a:cubicBezTo>
                            <a:lnTo>
                              <a:pt x="11173" y="256"/>
                            </a:lnTo>
                            <a:close/>
                            <a:moveTo>
                              <a:pt x="11171" y="190"/>
                            </a:moveTo>
                            <a:cubicBezTo>
                              <a:pt x="11164" y="190"/>
                              <a:pt x="11164" y="190"/>
                              <a:pt x="11164" y="190"/>
                            </a:cubicBezTo>
                            <a:cubicBezTo>
                              <a:pt x="11154" y="190"/>
                              <a:pt x="11143" y="191"/>
                              <a:pt x="11133" y="192"/>
                            </a:cubicBezTo>
                            <a:cubicBezTo>
                              <a:pt x="11122" y="193"/>
                              <a:pt x="11112" y="195"/>
                              <a:pt x="11104" y="198"/>
                            </a:cubicBezTo>
                            <a:cubicBezTo>
                              <a:pt x="11095" y="201"/>
                              <a:pt x="11088" y="206"/>
                              <a:pt x="11082" y="212"/>
                            </a:cubicBezTo>
                            <a:cubicBezTo>
                              <a:pt x="11077" y="218"/>
                              <a:pt x="11074" y="226"/>
                              <a:pt x="11074" y="237"/>
                            </a:cubicBezTo>
                            <a:cubicBezTo>
                              <a:pt x="11074" y="243"/>
                              <a:pt x="11075" y="248"/>
                              <a:pt x="11077" y="253"/>
                            </a:cubicBezTo>
                            <a:cubicBezTo>
                              <a:pt x="11079" y="257"/>
                              <a:pt x="11082" y="261"/>
                              <a:pt x="11086" y="264"/>
                            </a:cubicBezTo>
                            <a:cubicBezTo>
                              <a:pt x="11090" y="266"/>
                              <a:pt x="11094" y="268"/>
                              <a:pt x="11099" y="270"/>
                            </a:cubicBezTo>
                            <a:cubicBezTo>
                              <a:pt x="11103" y="271"/>
                              <a:pt x="11109" y="272"/>
                              <a:pt x="11114" y="272"/>
                            </a:cubicBezTo>
                            <a:cubicBezTo>
                              <a:pt x="11128" y="272"/>
                              <a:pt x="11139" y="269"/>
                              <a:pt x="11147" y="264"/>
                            </a:cubicBezTo>
                            <a:cubicBezTo>
                              <a:pt x="11154" y="258"/>
                              <a:pt x="11160" y="252"/>
                              <a:pt x="11164" y="245"/>
                            </a:cubicBezTo>
                            <a:cubicBezTo>
                              <a:pt x="11167" y="237"/>
                              <a:pt x="11169" y="230"/>
                              <a:pt x="11170" y="222"/>
                            </a:cubicBezTo>
                            <a:cubicBezTo>
                              <a:pt x="11171" y="214"/>
                              <a:pt x="11171" y="207"/>
                              <a:pt x="11171" y="202"/>
                            </a:cubicBezTo>
                            <a:lnTo>
                              <a:pt x="11171" y="190"/>
                            </a:lnTo>
                            <a:close/>
                            <a:moveTo>
                              <a:pt x="11318" y="287"/>
                            </a:moveTo>
                            <a:cubicBezTo>
                              <a:pt x="11290" y="287"/>
                              <a:pt x="11290" y="287"/>
                              <a:pt x="11290" y="287"/>
                            </a:cubicBezTo>
                            <a:cubicBezTo>
                              <a:pt x="11225" y="95"/>
                              <a:pt x="11225" y="95"/>
                              <a:pt x="11225" y="95"/>
                            </a:cubicBezTo>
                            <a:cubicBezTo>
                              <a:pt x="11251" y="95"/>
                              <a:pt x="11251" y="95"/>
                              <a:pt x="11251" y="95"/>
                            </a:cubicBezTo>
                            <a:cubicBezTo>
                              <a:pt x="11304" y="261"/>
                              <a:pt x="11304" y="261"/>
                              <a:pt x="11304" y="261"/>
                            </a:cubicBezTo>
                            <a:cubicBezTo>
                              <a:pt x="11305" y="261"/>
                              <a:pt x="11305" y="261"/>
                              <a:pt x="11305" y="261"/>
                            </a:cubicBezTo>
                            <a:cubicBezTo>
                              <a:pt x="11361" y="95"/>
                              <a:pt x="11361" y="95"/>
                              <a:pt x="11361" y="95"/>
                            </a:cubicBezTo>
                            <a:cubicBezTo>
                              <a:pt x="11386" y="95"/>
                              <a:pt x="11386" y="95"/>
                              <a:pt x="11386" y="95"/>
                            </a:cubicBezTo>
                            <a:lnTo>
                              <a:pt x="11318" y="287"/>
                            </a:lnTo>
                            <a:close/>
                            <a:moveTo>
                              <a:pt x="11409" y="153"/>
                            </a:moveTo>
                            <a:cubicBezTo>
                              <a:pt x="11413" y="141"/>
                              <a:pt x="11418" y="130"/>
                              <a:pt x="11426" y="121"/>
                            </a:cubicBezTo>
                            <a:cubicBezTo>
                              <a:pt x="11433" y="112"/>
                              <a:pt x="11442" y="104"/>
                              <a:pt x="11454" y="99"/>
                            </a:cubicBezTo>
                            <a:cubicBezTo>
                              <a:pt x="11465" y="93"/>
                              <a:pt x="11478" y="91"/>
                              <a:pt x="11494" y="91"/>
                            </a:cubicBezTo>
                            <a:cubicBezTo>
                              <a:pt x="11509" y="91"/>
                              <a:pt x="11523" y="93"/>
                              <a:pt x="11534" y="99"/>
                            </a:cubicBezTo>
                            <a:cubicBezTo>
                              <a:pt x="11546" y="104"/>
                              <a:pt x="11555" y="112"/>
                              <a:pt x="11562" y="121"/>
                            </a:cubicBezTo>
                            <a:cubicBezTo>
                              <a:pt x="11569" y="130"/>
                              <a:pt x="11575" y="141"/>
                              <a:pt x="11578" y="153"/>
                            </a:cubicBezTo>
                            <a:cubicBezTo>
                              <a:pt x="11582" y="166"/>
                              <a:pt x="11584" y="178"/>
                              <a:pt x="11584" y="191"/>
                            </a:cubicBezTo>
                            <a:cubicBezTo>
                              <a:pt x="11584" y="204"/>
                              <a:pt x="11582" y="217"/>
                              <a:pt x="11578" y="229"/>
                            </a:cubicBezTo>
                            <a:cubicBezTo>
                              <a:pt x="11575" y="241"/>
                              <a:pt x="11569" y="252"/>
                              <a:pt x="11562" y="261"/>
                            </a:cubicBezTo>
                            <a:cubicBezTo>
                              <a:pt x="11555" y="271"/>
                              <a:pt x="11546" y="278"/>
                              <a:pt x="11534" y="284"/>
                            </a:cubicBezTo>
                            <a:cubicBezTo>
                              <a:pt x="11523" y="289"/>
                              <a:pt x="11509" y="292"/>
                              <a:pt x="11494" y="292"/>
                            </a:cubicBezTo>
                            <a:cubicBezTo>
                              <a:pt x="11478" y="292"/>
                              <a:pt x="11465" y="289"/>
                              <a:pt x="11454" y="284"/>
                            </a:cubicBezTo>
                            <a:cubicBezTo>
                              <a:pt x="11442" y="278"/>
                              <a:pt x="11433" y="271"/>
                              <a:pt x="11426" y="261"/>
                            </a:cubicBezTo>
                            <a:cubicBezTo>
                              <a:pt x="11418" y="252"/>
                              <a:pt x="11413" y="241"/>
                              <a:pt x="11409" y="229"/>
                            </a:cubicBezTo>
                            <a:cubicBezTo>
                              <a:pt x="11406" y="217"/>
                              <a:pt x="11404" y="204"/>
                              <a:pt x="11404" y="191"/>
                            </a:cubicBezTo>
                            <a:cubicBezTo>
                              <a:pt x="11404" y="178"/>
                              <a:pt x="11406" y="166"/>
                              <a:pt x="11409" y="153"/>
                            </a:cubicBezTo>
                            <a:close/>
                            <a:moveTo>
                              <a:pt x="11434" y="223"/>
                            </a:moveTo>
                            <a:cubicBezTo>
                              <a:pt x="11437" y="232"/>
                              <a:pt x="11441" y="241"/>
                              <a:pt x="11447" y="248"/>
                            </a:cubicBezTo>
                            <a:cubicBezTo>
                              <a:pt x="11452" y="255"/>
                              <a:pt x="11459" y="261"/>
                              <a:pt x="11467" y="265"/>
                            </a:cubicBezTo>
                            <a:cubicBezTo>
                              <a:pt x="11474" y="269"/>
                              <a:pt x="11484" y="272"/>
                              <a:pt x="11494" y="272"/>
                            </a:cubicBezTo>
                            <a:cubicBezTo>
                              <a:pt x="11504" y="272"/>
                              <a:pt x="11513" y="269"/>
                              <a:pt x="11521" y="265"/>
                            </a:cubicBezTo>
                            <a:cubicBezTo>
                              <a:pt x="11529" y="261"/>
                              <a:pt x="11536" y="255"/>
                              <a:pt x="11541" y="248"/>
                            </a:cubicBezTo>
                            <a:cubicBezTo>
                              <a:pt x="11547" y="241"/>
                              <a:pt x="11551" y="232"/>
                              <a:pt x="11553" y="223"/>
                            </a:cubicBezTo>
                            <a:cubicBezTo>
                              <a:pt x="11556" y="213"/>
                              <a:pt x="11558" y="202"/>
                              <a:pt x="11558" y="191"/>
                            </a:cubicBezTo>
                            <a:cubicBezTo>
                              <a:pt x="11558" y="180"/>
                              <a:pt x="11556" y="170"/>
                              <a:pt x="11553" y="160"/>
                            </a:cubicBezTo>
                            <a:cubicBezTo>
                              <a:pt x="11551" y="150"/>
                              <a:pt x="11547" y="142"/>
                              <a:pt x="11541" y="134"/>
                            </a:cubicBezTo>
                            <a:cubicBezTo>
                              <a:pt x="11536" y="127"/>
                              <a:pt x="11529" y="121"/>
                              <a:pt x="11521" y="117"/>
                            </a:cubicBezTo>
                            <a:cubicBezTo>
                              <a:pt x="11513" y="113"/>
                              <a:pt x="11504" y="111"/>
                              <a:pt x="11494" y="111"/>
                            </a:cubicBezTo>
                            <a:cubicBezTo>
                              <a:pt x="11484" y="111"/>
                              <a:pt x="11474" y="113"/>
                              <a:pt x="11467" y="117"/>
                            </a:cubicBezTo>
                            <a:cubicBezTo>
                              <a:pt x="11459" y="121"/>
                              <a:pt x="11452" y="127"/>
                              <a:pt x="11447" y="134"/>
                            </a:cubicBezTo>
                            <a:cubicBezTo>
                              <a:pt x="11441" y="142"/>
                              <a:pt x="11437" y="150"/>
                              <a:pt x="11434" y="160"/>
                            </a:cubicBezTo>
                            <a:cubicBezTo>
                              <a:pt x="11432" y="170"/>
                              <a:pt x="11430" y="180"/>
                              <a:pt x="11430" y="191"/>
                            </a:cubicBezTo>
                            <a:cubicBezTo>
                              <a:pt x="11430" y="202"/>
                              <a:pt x="11432" y="213"/>
                              <a:pt x="11434" y="223"/>
                            </a:cubicBezTo>
                            <a:close/>
                            <a:moveTo>
                              <a:pt x="11652" y="44"/>
                            </a:moveTo>
                            <a:cubicBezTo>
                              <a:pt x="11629" y="44"/>
                              <a:pt x="11629" y="44"/>
                              <a:pt x="11629" y="44"/>
                            </a:cubicBezTo>
                            <a:cubicBezTo>
                              <a:pt x="11629" y="12"/>
                              <a:pt x="11629" y="12"/>
                              <a:pt x="11629" y="12"/>
                            </a:cubicBezTo>
                            <a:cubicBezTo>
                              <a:pt x="11652" y="12"/>
                              <a:pt x="11652" y="12"/>
                              <a:pt x="11652" y="12"/>
                            </a:cubicBezTo>
                            <a:lnTo>
                              <a:pt x="11652" y="44"/>
                            </a:lnTo>
                            <a:close/>
                            <a:moveTo>
                              <a:pt x="11629" y="95"/>
                            </a:moveTo>
                            <a:cubicBezTo>
                              <a:pt x="11652" y="95"/>
                              <a:pt x="11652" y="95"/>
                              <a:pt x="11652" y="95"/>
                            </a:cubicBezTo>
                            <a:cubicBezTo>
                              <a:pt x="11652" y="287"/>
                              <a:pt x="11652" y="287"/>
                              <a:pt x="11652" y="287"/>
                            </a:cubicBezTo>
                            <a:cubicBezTo>
                              <a:pt x="11629" y="287"/>
                              <a:pt x="11629" y="287"/>
                              <a:pt x="11629" y="287"/>
                            </a:cubicBezTo>
                            <a:lnTo>
                              <a:pt x="11629" y="95"/>
                            </a:lnTo>
                            <a:close/>
                            <a:moveTo>
                              <a:pt x="11865" y="287"/>
                            </a:moveTo>
                            <a:cubicBezTo>
                              <a:pt x="11841" y="287"/>
                              <a:pt x="11841" y="287"/>
                              <a:pt x="11841" y="287"/>
                            </a:cubicBezTo>
                            <a:cubicBezTo>
                              <a:pt x="11841" y="257"/>
                              <a:pt x="11841" y="257"/>
                              <a:pt x="11841" y="257"/>
                            </a:cubicBezTo>
                            <a:cubicBezTo>
                              <a:pt x="11840" y="257"/>
                              <a:pt x="11840" y="257"/>
                              <a:pt x="11840" y="257"/>
                            </a:cubicBezTo>
                            <a:cubicBezTo>
                              <a:pt x="11834" y="269"/>
                              <a:pt x="11825" y="278"/>
                              <a:pt x="11816" y="284"/>
                            </a:cubicBezTo>
                            <a:cubicBezTo>
                              <a:pt x="11806" y="289"/>
                              <a:pt x="11794" y="292"/>
                              <a:pt x="11780" y="292"/>
                            </a:cubicBezTo>
                            <a:cubicBezTo>
                              <a:pt x="11767" y="292"/>
                              <a:pt x="11756" y="289"/>
                              <a:pt x="11746" y="284"/>
                            </a:cubicBezTo>
                            <a:cubicBezTo>
                              <a:pt x="11736" y="279"/>
                              <a:pt x="11727" y="272"/>
                              <a:pt x="11721" y="263"/>
                            </a:cubicBezTo>
                            <a:cubicBezTo>
                              <a:pt x="11714" y="254"/>
                              <a:pt x="11709" y="243"/>
                              <a:pt x="11706" y="231"/>
                            </a:cubicBezTo>
                            <a:cubicBezTo>
                              <a:pt x="11703" y="219"/>
                              <a:pt x="11701" y="206"/>
                              <a:pt x="11701" y="191"/>
                            </a:cubicBezTo>
                            <a:cubicBezTo>
                              <a:pt x="11701" y="177"/>
                              <a:pt x="11702" y="163"/>
                              <a:pt x="11705" y="151"/>
                            </a:cubicBezTo>
                            <a:cubicBezTo>
                              <a:pt x="11708" y="139"/>
                              <a:pt x="11713" y="128"/>
                              <a:pt x="11719" y="119"/>
                            </a:cubicBezTo>
                            <a:cubicBezTo>
                              <a:pt x="11726" y="110"/>
                              <a:pt x="11734" y="103"/>
                              <a:pt x="11744" y="98"/>
                            </a:cubicBezTo>
                            <a:cubicBezTo>
                              <a:pt x="11754" y="93"/>
                              <a:pt x="11766" y="91"/>
                              <a:pt x="11780" y="91"/>
                            </a:cubicBezTo>
                            <a:cubicBezTo>
                              <a:pt x="11790" y="91"/>
                              <a:pt x="11798" y="92"/>
                              <a:pt x="11805" y="95"/>
                            </a:cubicBezTo>
                            <a:cubicBezTo>
                              <a:pt x="11812" y="98"/>
                              <a:pt x="11818" y="102"/>
                              <a:pt x="11823" y="106"/>
                            </a:cubicBezTo>
                            <a:cubicBezTo>
                              <a:pt x="11828" y="110"/>
                              <a:pt x="11832" y="114"/>
                              <a:pt x="11835" y="118"/>
                            </a:cubicBezTo>
                            <a:cubicBezTo>
                              <a:pt x="11837" y="122"/>
                              <a:pt x="11839" y="125"/>
                              <a:pt x="11840" y="127"/>
                            </a:cubicBezTo>
                            <a:cubicBezTo>
                              <a:pt x="11841" y="127"/>
                              <a:pt x="11841" y="127"/>
                              <a:pt x="11841" y="127"/>
                            </a:cubicBezTo>
                            <a:cubicBezTo>
                              <a:pt x="11841" y="5"/>
                              <a:pt x="11841" y="5"/>
                              <a:pt x="11841" y="5"/>
                            </a:cubicBezTo>
                            <a:cubicBezTo>
                              <a:pt x="11865" y="5"/>
                              <a:pt x="11865" y="5"/>
                              <a:pt x="11865" y="5"/>
                            </a:cubicBezTo>
                            <a:lnTo>
                              <a:pt x="11865" y="287"/>
                            </a:lnTo>
                            <a:close/>
                            <a:moveTo>
                              <a:pt x="11729" y="220"/>
                            </a:moveTo>
                            <a:cubicBezTo>
                              <a:pt x="11731" y="229"/>
                              <a:pt x="11734" y="238"/>
                              <a:pt x="11738" y="245"/>
                            </a:cubicBezTo>
                            <a:cubicBezTo>
                              <a:pt x="11743" y="253"/>
                              <a:pt x="11749" y="259"/>
                              <a:pt x="11756" y="264"/>
                            </a:cubicBezTo>
                            <a:cubicBezTo>
                              <a:pt x="11763" y="269"/>
                              <a:pt x="11773" y="272"/>
                              <a:pt x="11784" y="272"/>
                            </a:cubicBezTo>
                            <a:cubicBezTo>
                              <a:pt x="11794" y="272"/>
                              <a:pt x="11803" y="269"/>
                              <a:pt x="11811" y="264"/>
                            </a:cubicBezTo>
                            <a:cubicBezTo>
                              <a:pt x="11818" y="259"/>
                              <a:pt x="11824" y="253"/>
                              <a:pt x="11828" y="245"/>
                            </a:cubicBezTo>
                            <a:cubicBezTo>
                              <a:pt x="11833" y="237"/>
                              <a:pt x="11836" y="228"/>
                              <a:pt x="11838" y="219"/>
                            </a:cubicBezTo>
                            <a:cubicBezTo>
                              <a:pt x="11840" y="209"/>
                              <a:pt x="11841" y="200"/>
                              <a:pt x="11841" y="191"/>
                            </a:cubicBezTo>
                            <a:cubicBezTo>
                              <a:pt x="11841" y="182"/>
                              <a:pt x="11840" y="173"/>
                              <a:pt x="11838" y="164"/>
                            </a:cubicBezTo>
                            <a:cubicBezTo>
                              <a:pt x="11836" y="154"/>
                              <a:pt x="11833" y="146"/>
                              <a:pt x="11828" y="138"/>
                            </a:cubicBezTo>
                            <a:cubicBezTo>
                              <a:pt x="11824" y="130"/>
                              <a:pt x="11818" y="123"/>
                              <a:pt x="11811" y="118"/>
                            </a:cubicBezTo>
                            <a:cubicBezTo>
                              <a:pt x="11803" y="113"/>
                              <a:pt x="11794" y="111"/>
                              <a:pt x="11784" y="111"/>
                            </a:cubicBezTo>
                            <a:cubicBezTo>
                              <a:pt x="11773" y="111"/>
                              <a:pt x="11763" y="113"/>
                              <a:pt x="11756" y="118"/>
                            </a:cubicBezTo>
                            <a:cubicBezTo>
                              <a:pt x="11749" y="123"/>
                              <a:pt x="11743" y="129"/>
                              <a:pt x="11738" y="137"/>
                            </a:cubicBezTo>
                            <a:cubicBezTo>
                              <a:pt x="11734" y="145"/>
                              <a:pt x="11731" y="153"/>
                              <a:pt x="11729" y="163"/>
                            </a:cubicBezTo>
                            <a:cubicBezTo>
                              <a:pt x="11728" y="172"/>
                              <a:pt x="11727" y="182"/>
                              <a:pt x="11727" y="191"/>
                            </a:cubicBezTo>
                            <a:cubicBezTo>
                              <a:pt x="11727" y="201"/>
                              <a:pt x="11728" y="210"/>
                              <a:pt x="11729" y="220"/>
                            </a:cubicBezTo>
                            <a:close/>
                            <a:moveTo>
                              <a:pt x="12032" y="256"/>
                            </a:moveTo>
                            <a:cubicBezTo>
                              <a:pt x="12032" y="256"/>
                              <a:pt x="12032" y="256"/>
                              <a:pt x="12032" y="256"/>
                            </a:cubicBezTo>
                            <a:cubicBezTo>
                              <a:pt x="12029" y="262"/>
                              <a:pt x="12026" y="267"/>
                              <a:pt x="12021" y="272"/>
                            </a:cubicBezTo>
                            <a:cubicBezTo>
                              <a:pt x="12017" y="276"/>
                              <a:pt x="12012" y="280"/>
                              <a:pt x="12006" y="283"/>
                            </a:cubicBezTo>
                            <a:cubicBezTo>
                              <a:pt x="12001" y="286"/>
                              <a:pt x="11995" y="288"/>
                              <a:pt x="11989" y="290"/>
                            </a:cubicBezTo>
                            <a:cubicBezTo>
                              <a:pt x="11983" y="291"/>
                              <a:pt x="11977" y="292"/>
                              <a:pt x="11971" y="292"/>
                            </a:cubicBezTo>
                            <a:cubicBezTo>
                              <a:pt x="11957" y="292"/>
                              <a:pt x="11946" y="290"/>
                              <a:pt x="11938" y="286"/>
                            </a:cubicBezTo>
                            <a:cubicBezTo>
                              <a:pt x="11929" y="282"/>
                              <a:pt x="11923" y="277"/>
                              <a:pt x="11919" y="271"/>
                            </a:cubicBezTo>
                            <a:cubicBezTo>
                              <a:pt x="11914" y="266"/>
                              <a:pt x="11911" y="260"/>
                              <a:pt x="11910" y="253"/>
                            </a:cubicBezTo>
                            <a:cubicBezTo>
                              <a:pt x="11908" y="247"/>
                              <a:pt x="11907" y="242"/>
                              <a:pt x="11907" y="238"/>
                            </a:cubicBezTo>
                            <a:cubicBezTo>
                              <a:pt x="11907" y="227"/>
                              <a:pt x="11909" y="218"/>
                              <a:pt x="11913" y="210"/>
                            </a:cubicBezTo>
                            <a:cubicBezTo>
                              <a:pt x="11916" y="203"/>
                              <a:pt x="11921" y="196"/>
                              <a:pt x="11927" y="191"/>
                            </a:cubicBezTo>
                            <a:cubicBezTo>
                              <a:pt x="11933" y="187"/>
                              <a:pt x="11940" y="183"/>
                              <a:pt x="11948" y="180"/>
                            </a:cubicBezTo>
                            <a:cubicBezTo>
                              <a:pt x="11956" y="177"/>
                              <a:pt x="11964" y="175"/>
                              <a:pt x="11973" y="173"/>
                            </a:cubicBezTo>
                            <a:cubicBezTo>
                              <a:pt x="11982" y="172"/>
                              <a:pt x="11991" y="171"/>
                              <a:pt x="12000" y="171"/>
                            </a:cubicBezTo>
                            <a:cubicBezTo>
                              <a:pt x="12009" y="170"/>
                              <a:pt x="12017" y="170"/>
                              <a:pt x="12026" y="170"/>
                            </a:cubicBezTo>
                            <a:cubicBezTo>
                              <a:pt x="12030" y="170"/>
                              <a:pt x="12030" y="170"/>
                              <a:pt x="12030" y="170"/>
                            </a:cubicBezTo>
                            <a:cubicBezTo>
                              <a:pt x="12030" y="160"/>
                              <a:pt x="12030" y="160"/>
                              <a:pt x="12030" y="160"/>
                            </a:cubicBezTo>
                            <a:cubicBezTo>
                              <a:pt x="12030" y="144"/>
                              <a:pt x="12027" y="131"/>
                              <a:pt x="12020" y="123"/>
                            </a:cubicBezTo>
                            <a:cubicBezTo>
                              <a:pt x="12014" y="115"/>
                              <a:pt x="12002" y="111"/>
                              <a:pt x="11986" y="111"/>
                            </a:cubicBezTo>
                            <a:cubicBezTo>
                              <a:pt x="11976" y="111"/>
                              <a:pt x="11967" y="112"/>
                              <a:pt x="11957" y="114"/>
                            </a:cubicBezTo>
                            <a:cubicBezTo>
                              <a:pt x="11948" y="117"/>
                              <a:pt x="11939" y="121"/>
                              <a:pt x="11930" y="127"/>
                            </a:cubicBezTo>
                            <a:cubicBezTo>
                              <a:pt x="11930" y="104"/>
                              <a:pt x="11930" y="104"/>
                              <a:pt x="11930" y="104"/>
                            </a:cubicBezTo>
                            <a:cubicBezTo>
                              <a:pt x="11934" y="102"/>
                              <a:pt x="11938" y="100"/>
                              <a:pt x="11943" y="99"/>
                            </a:cubicBezTo>
                            <a:cubicBezTo>
                              <a:pt x="11947" y="97"/>
                              <a:pt x="11952" y="96"/>
                              <a:pt x="11957" y="94"/>
                            </a:cubicBezTo>
                            <a:cubicBezTo>
                              <a:pt x="11962" y="93"/>
                              <a:pt x="11967" y="92"/>
                              <a:pt x="11972" y="92"/>
                            </a:cubicBezTo>
                            <a:cubicBezTo>
                              <a:pt x="11978" y="91"/>
                              <a:pt x="11982" y="91"/>
                              <a:pt x="11986" y="91"/>
                            </a:cubicBezTo>
                            <a:cubicBezTo>
                              <a:pt x="12010" y="91"/>
                              <a:pt x="12028" y="96"/>
                              <a:pt x="12038" y="108"/>
                            </a:cubicBezTo>
                            <a:cubicBezTo>
                              <a:pt x="12049" y="119"/>
                              <a:pt x="12054" y="137"/>
                              <a:pt x="12054" y="162"/>
                            </a:cubicBezTo>
                            <a:cubicBezTo>
                              <a:pt x="12054" y="247"/>
                              <a:pt x="12054" y="247"/>
                              <a:pt x="12054" y="247"/>
                            </a:cubicBezTo>
                            <a:cubicBezTo>
                              <a:pt x="12054" y="255"/>
                              <a:pt x="12054" y="262"/>
                              <a:pt x="12054" y="268"/>
                            </a:cubicBezTo>
                            <a:cubicBezTo>
                              <a:pt x="12054" y="274"/>
                              <a:pt x="12055" y="281"/>
                              <a:pt x="12056" y="287"/>
                            </a:cubicBezTo>
                            <a:cubicBezTo>
                              <a:pt x="12032" y="287"/>
                              <a:pt x="12032" y="287"/>
                              <a:pt x="12032" y="287"/>
                            </a:cubicBezTo>
                            <a:lnTo>
                              <a:pt x="12032" y="256"/>
                            </a:lnTo>
                            <a:close/>
                            <a:moveTo>
                              <a:pt x="12030" y="190"/>
                            </a:moveTo>
                            <a:cubicBezTo>
                              <a:pt x="12023" y="190"/>
                              <a:pt x="12023" y="190"/>
                              <a:pt x="12023" y="190"/>
                            </a:cubicBezTo>
                            <a:cubicBezTo>
                              <a:pt x="12013" y="190"/>
                              <a:pt x="12003" y="191"/>
                              <a:pt x="11992" y="192"/>
                            </a:cubicBezTo>
                            <a:cubicBezTo>
                              <a:pt x="11981" y="193"/>
                              <a:pt x="11972" y="195"/>
                              <a:pt x="11963" y="198"/>
                            </a:cubicBezTo>
                            <a:cubicBezTo>
                              <a:pt x="11954" y="201"/>
                              <a:pt x="11947" y="206"/>
                              <a:pt x="11942" y="212"/>
                            </a:cubicBezTo>
                            <a:cubicBezTo>
                              <a:pt x="11936" y="218"/>
                              <a:pt x="11933" y="226"/>
                              <a:pt x="11933" y="237"/>
                            </a:cubicBezTo>
                            <a:cubicBezTo>
                              <a:pt x="11933" y="243"/>
                              <a:pt x="11934" y="248"/>
                              <a:pt x="11936" y="253"/>
                            </a:cubicBezTo>
                            <a:cubicBezTo>
                              <a:pt x="11939" y="257"/>
                              <a:pt x="11942" y="261"/>
                              <a:pt x="11945" y="264"/>
                            </a:cubicBezTo>
                            <a:cubicBezTo>
                              <a:pt x="11949" y="266"/>
                              <a:pt x="11953" y="268"/>
                              <a:pt x="11958" y="270"/>
                            </a:cubicBezTo>
                            <a:cubicBezTo>
                              <a:pt x="11963" y="271"/>
                              <a:pt x="11968" y="272"/>
                              <a:pt x="11973" y="272"/>
                            </a:cubicBezTo>
                            <a:cubicBezTo>
                              <a:pt x="11987" y="272"/>
                              <a:pt x="11998" y="269"/>
                              <a:pt x="12006" y="264"/>
                            </a:cubicBezTo>
                            <a:cubicBezTo>
                              <a:pt x="12014" y="258"/>
                              <a:pt x="12019" y="252"/>
                              <a:pt x="12023" y="245"/>
                            </a:cubicBezTo>
                            <a:cubicBezTo>
                              <a:pt x="12026" y="237"/>
                              <a:pt x="12028" y="230"/>
                              <a:pt x="12029" y="222"/>
                            </a:cubicBezTo>
                            <a:cubicBezTo>
                              <a:pt x="12030" y="214"/>
                              <a:pt x="12030" y="207"/>
                              <a:pt x="12030" y="202"/>
                            </a:cubicBezTo>
                            <a:lnTo>
                              <a:pt x="12030" y="190"/>
                            </a:lnTo>
                            <a:close/>
                            <a:moveTo>
                              <a:pt x="12108" y="5"/>
                            </a:moveTo>
                            <a:cubicBezTo>
                              <a:pt x="12132" y="5"/>
                              <a:pt x="12132" y="5"/>
                              <a:pt x="12132" y="5"/>
                            </a:cubicBezTo>
                            <a:cubicBezTo>
                              <a:pt x="12132" y="127"/>
                              <a:pt x="12132" y="127"/>
                              <a:pt x="12132" y="127"/>
                            </a:cubicBezTo>
                            <a:cubicBezTo>
                              <a:pt x="12133" y="127"/>
                              <a:pt x="12133" y="127"/>
                              <a:pt x="12133" y="127"/>
                            </a:cubicBezTo>
                            <a:cubicBezTo>
                              <a:pt x="12134" y="125"/>
                              <a:pt x="12135" y="122"/>
                              <a:pt x="12138" y="118"/>
                            </a:cubicBezTo>
                            <a:cubicBezTo>
                              <a:pt x="12141" y="114"/>
                              <a:pt x="12145" y="110"/>
                              <a:pt x="12150" y="106"/>
                            </a:cubicBezTo>
                            <a:cubicBezTo>
                              <a:pt x="12155" y="102"/>
                              <a:pt x="12161" y="98"/>
                              <a:pt x="12168" y="95"/>
                            </a:cubicBezTo>
                            <a:cubicBezTo>
                              <a:pt x="12175" y="92"/>
                              <a:pt x="12183" y="91"/>
                              <a:pt x="12193" y="91"/>
                            </a:cubicBezTo>
                            <a:cubicBezTo>
                              <a:pt x="12207" y="91"/>
                              <a:pt x="12219" y="93"/>
                              <a:pt x="12229" y="98"/>
                            </a:cubicBezTo>
                            <a:cubicBezTo>
                              <a:pt x="12239" y="103"/>
                              <a:pt x="12247" y="110"/>
                              <a:pt x="12254" y="119"/>
                            </a:cubicBezTo>
                            <a:cubicBezTo>
                              <a:pt x="12260" y="128"/>
                              <a:pt x="12265" y="139"/>
                              <a:pt x="12268" y="151"/>
                            </a:cubicBezTo>
                            <a:cubicBezTo>
                              <a:pt x="12270" y="163"/>
                              <a:pt x="12272" y="177"/>
                              <a:pt x="12272" y="191"/>
                            </a:cubicBezTo>
                            <a:cubicBezTo>
                              <a:pt x="12272" y="206"/>
                              <a:pt x="12270" y="219"/>
                              <a:pt x="12267" y="231"/>
                            </a:cubicBezTo>
                            <a:cubicBezTo>
                              <a:pt x="12264" y="243"/>
                              <a:pt x="12259" y="254"/>
                              <a:pt x="12252" y="263"/>
                            </a:cubicBezTo>
                            <a:cubicBezTo>
                              <a:pt x="12245" y="272"/>
                              <a:pt x="12237" y="279"/>
                              <a:pt x="12227" y="284"/>
                            </a:cubicBezTo>
                            <a:cubicBezTo>
                              <a:pt x="12218" y="289"/>
                              <a:pt x="12206" y="292"/>
                              <a:pt x="12193" y="292"/>
                            </a:cubicBezTo>
                            <a:cubicBezTo>
                              <a:pt x="12179" y="292"/>
                              <a:pt x="12167" y="289"/>
                              <a:pt x="12157" y="284"/>
                            </a:cubicBezTo>
                            <a:cubicBezTo>
                              <a:pt x="12147" y="278"/>
                              <a:pt x="12139" y="269"/>
                              <a:pt x="12133" y="257"/>
                            </a:cubicBezTo>
                            <a:cubicBezTo>
                              <a:pt x="12132" y="257"/>
                              <a:pt x="12132" y="257"/>
                              <a:pt x="12132" y="257"/>
                            </a:cubicBezTo>
                            <a:cubicBezTo>
                              <a:pt x="12132" y="287"/>
                              <a:pt x="12132" y="287"/>
                              <a:pt x="12132" y="287"/>
                            </a:cubicBezTo>
                            <a:cubicBezTo>
                              <a:pt x="12108" y="287"/>
                              <a:pt x="12108" y="287"/>
                              <a:pt x="12108" y="287"/>
                            </a:cubicBezTo>
                            <a:lnTo>
                              <a:pt x="12108" y="5"/>
                            </a:lnTo>
                            <a:close/>
                            <a:moveTo>
                              <a:pt x="12243" y="163"/>
                            </a:moveTo>
                            <a:cubicBezTo>
                              <a:pt x="12242" y="153"/>
                              <a:pt x="12239" y="145"/>
                              <a:pt x="12234" y="137"/>
                            </a:cubicBezTo>
                            <a:cubicBezTo>
                              <a:pt x="12230" y="129"/>
                              <a:pt x="12224" y="123"/>
                              <a:pt x="12217" y="118"/>
                            </a:cubicBezTo>
                            <a:cubicBezTo>
                              <a:pt x="12210" y="113"/>
                              <a:pt x="12200" y="111"/>
                              <a:pt x="12189" y="111"/>
                            </a:cubicBezTo>
                            <a:cubicBezTo>
                              <a:pt x="12178" y="111"/>
                              <a:pt x="12169" y="113"/>
                              <a:pt x="12162" y="118"/>
                            </a:cubicBezTo>
                            <a:cubicBezTo>
                              <a:pt x="12154" y="123"/>
                              <a:pt x="12149" y="130"/>
                              <a:pt x="12144" y="138"/>
                            </a:cubicBezTo>
                            <a:cubicBezTo>
                              <a:pt x="12140" y="146"/>
                              <a:pt x="12137" y="154"/>
                              <a:pt x="12135" y="164"/>
                            </a:cubicBezTo>
                            <a:cubicBezTo>
                              <a:pt x="12133" y="173"/>
                              <a:pt x="12132" y="182"/>
                              <a:pt x="12132" y="191"/>
                            </a:cubicBezTo>
                            <a:cubicBezTo>
                              <a:pt x="12132" y="200"/>
                              <a:pt x="12133" y="209"/>
                              <a:pt x="12135" y="219"/>
                            </a:cubicBezTo>
                            <a:cubicBezTo>
                              <a:pt x="12137" y="228"/>
                              <a:pt x="12140" y="237"/>
                              <a:pt x="12145" y="245"/>
                            </a:cubicBezTo>
                            <a:cubicBezTo>
                              <a:pt x="12149" y="253"/>
                              <a:pt x="12155" y="259"/>
                              <a:pt x="12162" y="264"/>
                            </a:cubicBezTo>
                            <a:cubicBezTo>
                              <a:pt x="12169" y="269"/>
                              <a:pt x="12178" y="272"/>
                              <a:pt x="12189" y="272"/>
                            </a:cubicBezTo>
                            <a:cubicBezTo>
                              <a:pt x="12200" y="272"/>
                              <a:pt x="12210" y="269"/>
                              <a:pt x="12217" y="264"/>
                            </a:cubicBezTo>
                            <a:cubicBezTo>
                              <a:pt x="12224" y="259"/>
                              <a:pt x="12230" y="253"/>
                              <a:pt x="12234" y="245"/>
                            </a:cubicBezTo>
                            <a:cubicBezTo>
                              <a:pt x="12239" y="238"/>
                              <a:pt x="12242" y="229"/>
                              <a:pt x="12243" y="220"/>
                            </a:cubicBezTo>
                            <a:cubicBezTo>
                              <a:pt x="12245" y="210"/>
                              <a:pt x="12246" y="201"/>
                              <a:pt x="12246" y="191"/>
                            </a:cubicBezTo>
                            <a:cubicBezTo>
                              <a:pt x="12246" y="182"/>
                              <a:pt x="12245" y="172"/>
                              <a:pt x="12243" y="163"/>
                            </a:cubicBezTo>
                            <a:close/>
                            <a:moveTo>
                              <a:pt x="12320" y="5"/>
                            </a:moveTo>
                            <a:cubicBezTo>
                              <a:pt x="12344" y="5"/>
                              <a:pt x="12344" y="5"/>
                              <a:pt x="12344" y="5"/>
                            </a:cubicBezTo>
                            <a:cubicBezTo>
                              <a:pt x="12344" y="287"/>
                              <a:pt x="12344" y="287"/>
                              <a:pt x="12344" y="287"/>
                            </a:cubicBezTo>
                            <a:cubicBezTo>
                              <a:pt x="12320" y="287"/>
                              <a:pt x="12320" y="287"/>
                              <a:pt x="12320" y="287"/>
                            </a:cubicBezTo>
                            <a:lnTo>
                              <a:pt x="12320" y="5"/>
                            </a:lnTo>
                            <a:close/>
                            <a:moveTo>
                              <a:pt x="12533" y="281"/>
                            </a:moveTo>
                            <a:cubicBezTo>
                              <a:pt x="12525" y="285"/>
                              <a:pt x="12515" y="288"/>
                              <a:pt x="12505" y="289"/>
                            </a:cubicBezTo>
                            <a:cubicBezTo>
                              <a:pt x="12495" y="291"/>
                              <a:pt x="12486" y="292"/>
                              <a:pt x="12477" y="292"/>
                            </a:cubicBezTo>
                            <a:cubicBezTo>
                              <a:pt x="12461" y="292"/>
                              <a:pt x="12448" y="289"/>
                              <a:pt x="12437" y="284"/>
                            </a:cubicBezTo>
                            <a:cubicBezTo>
                              <a:pt x="12425" y="279"/>
                              <a:pt x="12416" y="272"/>
                              <a:pt x="12409" y="263"/>
                            </a:cubicBezTo>
                            <a:cubicBezTo>
                              <a:pt x="12402" y="254"/>
                              <a:pt x="12397" y="244"/>
                              <a:pt x="12394" y="231"/>
                            </a:cubicBezTo>
                            <a:cubicBezTo>
                              <a:pt x="12391" y="219"/>
                              <a:pt x="12390" y="206"/>
                              <a:pt x="12390" y="191"/>
                            </a:cubicBezTo>
                            <a:cubicBezTo>
                              <a:pt x="12390" y="176"/>
                              <a:pt x="12392" y="163"/>
                              <a:pt x="12395" y="151"/>
                            </a:cubicBezTo>
                            <a:cubicBezTo>
                              <a:pt x="12399" y="138"/>
                              <a:pt x="12405" y="128"/>
                              <a:pt x="12412" y="119"/>
                            </a:cubicBezTo>
                            <a:cubicBezTo>
                              <a:pt x="12419" y="110"/>
                              <a:pt x="12427" y="103"/>
                              <a:pt x="12438" y="98"/>
                            </a:cubicBezTo>
                            <a:cubicBezTo>
                              <a:pt x="12448" y="93"/>
                              <a:pt x="12459" y="91"/>
                              <a:pt x="12471" y="91"/>
                            </a:cubicBezTo>
                            <a:cubicBezTo>
                              <a:pt x="12484" y="91"/>
                              <a:pt x="12496" y="93"/>
                              <a:pt x="12506" y="98"/>
                            </a:cubicBezTo>
                            <a:cubicBezTo>
                              <a:pt x="12515" y="103"/>
                              <a:pt x="12523" y="110"/>
                              <a:pt x="12529" y="119"/>
                            </a:cubicBezTo>
                            <a:cubicBezTo>
                              <a:pt x="12535" y="128"/>
                              <a:pt x="12540" y="138"/>
                              <a:pt x="12543" y="149"/>
                            </a:cubicBezTo>
                            <a:cubicBezTo>
                              <a:pt x="12546" y="161"/>
                              <a:pt x="12547" y="173"/>
                              <a:pt x="12547" y="186"/>
                            </a:cubicBezTo>
                            <a:cubicBezTo>
                              <a:pt x="12547" y="198"/>
                              <a:pt x="12547" y="198"/>
                              <a:pt x="12547" y="198"/>
                            </a:cubicBezTo>
                            <a:cubicBezTo>
                              <a:pt x="12416" y="198"/>
                              <a:pt x="12416" y="198"/>
                              <a:pt x="12416" y="198"/>
                            </a:cubicBezTo>
                            <a:cubicBezTo>
                              <a:pt x="12416" y="208"/>
                              <a:pt x="12417" y="218"/>
                              <a:pt x="12420" y="227"/>
                            </a:cubicBezTo>
                            <a:cubicBezTo>
                              <a:pt x="12423" y="236"/>
                              <a:pt x="12427" y="244"/>
                              <a:pt x="12432" y="250"/>
                            </a:cubicBezTo>
                            <a:cubicBezTo>
                              <a:pt x="12437" y="257"/>
                              <a:pt x="12444" y="262"/>
                              <a:pt x="12452" y="266"/>
                            </a:cubicBezTo>
                            <a:cubicBezTo>
                              <a:pt x="12460" y="270"/>
                              <a:pt x="12469" y="272"/>
                              <a:pt x="12479" y="272"/>
                            </a:cubicBezTo>
                            <a:cubicBezTo>
                              <a:pt x="12483" y="272"/>
                              <a:pt x="12488" y="271"/>
                              <a:pt x="12493" y="270"/>
                            </a:cubicBezTo>
                            <a:cubicBezTo>
                              <a:pt x="12498" y="269"/>
                              <a:pt x="12503" y="268"/>
                              <a:pt x="12508" y="267"/>
                            </a:cubicBezTo>
                            <a:cubicBezTo>
                              <a:pt x="12513" y="266"/>
                              <a:pt x="12518" y="264"/>
                              <a:pt x="12522" y="263"/>
                            </a:cubicBezTo>
                            <a:cubicBezTo>
                              <a:pt x="12527" y="261"/>
                              <a:pt x="12530" y="259"/>
                              <a:pt x="12533" y="257"/>
                            </a:cubicBezTo>
                            <a:lnTo>
                              <a:pt x="12533" y="281"/>
                            </a:lnTo>
                            <a:close/>
                            <a:moveTo>
                              <a:pt x="12521" y="178"/>
                            </a:moveTo>
                            <a:cubicBezTo>
                              <a:pt x="12521" y="169"/>
                              <a:pt x="12520" y="161"/>
                              <a:pt x="12519" y="153"/>
                            </a:cubicBezTo>
                            <a:cubicBezTo>
                              <a:pt x="12517" y="145"/>
                              <a:pt x="12514" y="138"/>
                              <a:pt x="12510" y="132"/>
                            </a:cubicBezTo>
                            <a:cubicBezTo>
                              <a:pt x="12506" y="125"/>
                              <a:pt x="12501" y="120"/>
                              <a:pt x="12495" y="117"/>
                            </a:cubicBezTo>
                            <a:cubicBezTo>
                              <a:pt x="12488" y="113"/>
                              <a:pt x="12481" y="111"/>
                              <a:pt x="12472" y="111"/>
                            </a:cubicBezTo>
                            <a:cubicBezTo>
                              <a:pt x="12463" y="111"/>
                              <a:pt x="12456" y="113"/>
                              <a:pt x="12449" y="117"/>
                            </a:cubicBezTo>
                            <a:cubicBezTo>
                              <a:pt x="12442" y="121"/>
                              <a:pt x="12436" y="126"/>
                              <a:pt x="12431" y="132"/>
                            </a:cubicBezTo>
                            <a:cubicBezTo>
                              <a:pt x="12426" y="139"/>
                              <a:pt x="12422" y="146"/>
                              <a:pt x="12420" y="154"/>
                            </a:cubicBezTo>
                            <a:cubicBezTo>
                              <a:pt x="12417" y="162"/>
                              <a:pt x="12416" y="170"/>
                              <a:pt x="12416" y="178"/>
                            </a:cubicBezTo>
                            <a:lnTo>
                              <a:pt x="12521" y="178"/>
                            </a:lnTo>
                            <a:close/>
                            <a:moveTo>
                              <a:pt x="12695" y="5"/>
                            </a:moveTo>
                            <a:cubicBezTo>
                              <a:pt x="12719" y="5"/>
                              <a:pt x="12719" y="5"/>
                              <a:pt x="12719" y="5"/>
                            </a:cubicBezTo>
                            <a:cubicBezTo>
                              <a:pt x="12719" y="127"/>
                              <a:pt x="12719" y="127"/>
                              <a:pt x="12719" y="127"/>
                            </a:cubicBezTo>
                            <a:cubicBezTo>
                              <a:pt x="12720" y="127"/>
                              <a:pt x="12720" y="127"/>
                              <a:pt x="12720" y="127"/>
                            </a:cubicBezTo>
                            <a:cubicBezTo>
                              <a:pt x="12720" y="125"/>
                              <a:pt x="12722" y="122"/>
                              <a:pt x="12725" y="118"/>
                            </a:cubicBezTo>
                            <a:cubicBezTo>
                              <a:pt x="12728" y="114"/>
                              <a:pt x="12732" y="110"/>
                              <a:pt x="12737" y="106"/>
                            </a:cubicBezTo>
                            <a:cubicBezTo>
                              <a:pt x="12742" y="102"/>
                              <a:pt x="12748" y="98"/>
                              <a:pt x="12755" y="95"/>
                            </a:cubicBezTo>
                            <a:cubicBezTo>
                              <a:pt x="12762" y="92"/>
                              <a:pt x="12770" y="91"/>
                              <a:pt x="12780" y="91"/>
                            </a:cubicBezTo>
                            <a:cubicBezTo>
                              <a:pt x="12794" y="91"/>
                              <a:pt x="12806" y="93"/>
                              <a:pt x="12816" y="98"/>
                            </a:cubicBezTo>
                            <a:cubicBezTo>
                              <a:pt x="12826" y="103"/>
                              <a:pt x="12834" y="110"/>
                              <a:pt x="12841" y="119"/>
                            </a:cubicBezTo>
                            <a:cubicBezTo>
                              <a:pt x="12847" y="128"/>
                              <a:pt x="12852" y="139"/>
                              <a:pt x="12854" y="151"/>
                            </a:cubicBezTo>
                            <a:cubicBezTo>
                              <a:pt x="12857" y="163"/>
                              <a:pt x="12859" y="177"/>
                              <a:pt x="12859" y="191"/>
                            </a:cubicBezTo>
                            <a:cubicBezTo>
                              <a:pt x="12859" y="206"/>
                              <a:pt x="12857" y="219"/>
                              <a:pt x="12854" y="231"/>
                            </a:cubicBezTo>
                            <a:cubicBezTo>
                              <a:pt x="12851" y="243"/>
                              <a:pt x="12846" y="254"/>
                              <a:pt x="12839" y="263"/>
                            </a:cubicBezTo>
                            <a:cubicBezTo>
                              <a:pt x="12832" y="272"/>
                              <a:pt x="12824" y="279"/>
                              <a:pt x="12814" y="284"/>
                            </a:cubicBezTo>
                            <a:cubicBezTo>
                              <a:pt x="12804" y="289"/>
                              <a:pt x="12793" y="292"/>
                              <a:pt x="12780" y="292"/>
                            </a:cubicBezTo>
                            <a:cubicBezTo>
                              <a:pt x="12766" y="292"/>
                              <a:pt x="12754" y="289"/>
                              <a:pt x="12744" y="284"/>
                            </a:cubicBezTo>
                            <a:cubicBezTo>
                              <a:pt x="12734" y="278"/>
                              <a:pt x="12726" y="269"/>
                              <a:pt x="12720" y="257"/>
                            </a:cubicBezTo>
                            <a:cubicBezTo>
                              <a:pt x="12719" y="257"/>
                              <a:pt x="12719" y="257"/>
                              <a:pt x="12719" y="257"/>
                            </a:cubicBezTo>
                            <a:cubicBezTo>
                              <a:pt x="12719" y="287"/>
                              <a:pt x="12719" y="287"/>
                              <a:pt x="12719" y="287"/>
                            </a:cubicBezTo>
                            <a:cubicBezTo>
                              <a:pt x="12695" y="287"/>
                              <a:pt x="12695" y="287"/>
                              <a:pt x="12695" y="287"/>
                            </a:cubicBezTo>
                            <a:lnTo>
                              <a:pt x="12695" y="5"/>
                            </a:lnTo>
                            <a:close/>
                            <a:moveTo>
                              <a:pt x="12830" y="163"/>
                            </a:moveTo>
                            <a:cubicBezTo>
                              <a:pt x="12829" y="153"/>
                              <a:pt x="12826" y="145"/>
                              <a:pt x="12821" y="137"/>
                            </a:cubicBezTo>
                            <a:cubicBezTo>
                              <a:pt x="12817" y="129"/>
                              <a:pt x="12811" y="123"/>
                              <a:pt x="12804" y="118"/>
                            </a:cubicBezTo>
                            <a:cubicBezTo>
                              <a:pt x="12796" y="113"/>
                              <a:pt x="12787" y="111"/>
                              <a:pt x="12776" y="111"/>
                            </a:cubicBezTo>
                            <a:cubicBezTo>
                              <a:pt x="12765" y="111"/>
                              <a:pt x="12756" y="113"/>
                              <a:pt x="12749" y="118"/>
                            </a:cubicBezTo>
                            <a:cubicBezTo>
                              <a:pt x="12741" y="123"/>
                              <a:pt x="12736" y="130"/>
                              <a:pt x="12731" y="138"/>
                            </a:cubicBezTo>
                            <a:cubicBezTo>
                              <a:pt x="12727" y="146"/>
                              <a:pt x="12724" y="154"/>
                              <a:pt x="12722" y="164"/>
                            </a:cubicBezTo>
                            <a:cubicBezTo>
                              <a:pt x="12720" y="173"/>
                              <a:pt x="12719" y="182"/>
                              <a:pt x="12719" y="191"/>
                            </a:cubicBezTo>
                            <a:cubicBezTo>
                              <a:pt x="12719" y="200"/>
                              <a:pt x="12720" y="209"/>
                              <a:pt x="12722" y="219"/>
                            </a:cubicBezTo>
                            <a:cubicBezTo>
                              <a:pt x="12724" y="228"/>
                              <a:pt x="12727" y="237"/>
                              <a:pt x="12731" y="245"/>
                            </a:cubicBezTo>
                            <a:cubicBezTo>
                              <a:pt x="12736" y="253"/>
                              <a:pt x="12742" y="259"/>
                              <a:pt x="12749" y="264"/>
                            </a:cubicBezTo>
                            <a:cubicBezTo>
                              <a:pt x="12756" y="269"/>
                              <a:pt x="12765" y="272"/>
                              <a:pt x="12776" y="272"/>
                            </a:cubicBezTo>
                            <a:cubicBezTo>
                              <a:pt x="12787" y="272"/>
                              <a:pt x="12796" y="269"/>
                              <a:pt x="12804" y="264"/>
                            </a:cubicBezTo>
                            <a:cubicBezTo>
                              <a:pt x="12811" y="259"/>
                              <a:pt x="12817" y="253"/>
                              <a:pt x="12821" y="245"/>
                            </a:cubicBezTo>
                            <a:cubicBezTo>
                              <a:pt x="12826" y="238"/>
                              <a:pt x="12829" y="229"/>
                              <a:pt x="12830" y="220"/>
                            </a:cubicBezTo>
                            <a:cubicBezTo>
                              <a:pt x="12832" y="210"/>
                              <a:pt x="12833" y="201"/>
                              <a:pt x="12833" y="191"/>
                            </a:cubicBezTo>
                            <a:cubicBezTo>
                              <a:pt x="12833" y="182"/>
                              <a:pt x="12832" y="172"/>
                              <a:pt x="12830" y="163"/>
                            </a:cubicBezTo>
                            <a:close/>
                            <a:moveTo>
                              <a:pt x="12907" y="5"/>
                            </a:moveTo>
                            <a:cubicBezTo>
                              <a:pt x="12931" y="5"/>
                              <a:pt x="12931" y="5"/>
                              <a:pt x="12931" y="5"/>
                            </a:cubicBezTo>
                            <a:cubicBezTo>
                              <a:pt x="12931" y="287"/>
                              <a:pt x="12931" y="287"/>
                              <a:pt x="12931" y="287"/>
                            </a:cubicBezTo>
                            <a:cubicBezTo>
                              <a:pt x="12907" y="287"/>
                              <a:pt x="12907" y="287"/>
                              <a:pt x="12907" y="287"/>
                            </a:cubicBezTo>
                            <a:lnTo>
                              <a:pt x="12907" y="5"/>
                            </a:lnTo>
                            <a:close/>
                            <a:moveTo>
                              <a:pt x="13015" y="44"/>
                            </a:moveTo>
                            <a:cubicBezTo>
                              <a:pt x="12991" y="44"/>
                              <a:pt x="12991" y="44"/>
                              <a:pt x="12991" y="44"/>
                            </a:cubicBezTo>
                            <a:cubicBezTo>
                              <a:pt x="12991" y="12"/>
                              <a:pt x="12991" y="12"/>
                              <a:pt x="12991" y="12"/>
                            </a:cubicBezTo>
                            <a:cubicBezTo>
                              <a:pt x="13015" y="12"/>
                              <a:pt x="13015" y="12"/>
                              <a:pt x="13015" y="12"/>
                            </a:cubicBezTo>
                            <a:lnTo>
                              <a:pt x="13015" y="44"/>
                            </a:lnTo>
                            <a:close/>
                            <a:moveTo>
                              <a:pt x="12991" y="95"/>
                            </a:moveTo>
                            <a:cubicBezTo>
                              <a:pt x="13015" y="95"/>
                              <a:pt x="13015" y="95"/>
                              <a:pt x="13015" y="95"/>
                            </a:cubicBezTo>
                            <a:cubicBezTo>
                              <a:pt x="13015" y="287"/>
                              <a:pt x="13015" y="287"/>
                              <a:pt x="13015" y="287"/>
                            </a:cubicBezTo>
                            <a:cubicBezTo>
                              <a:pt x="12991" y="287"/>
                              <a:pt x="12991" y="287"/>
                              <a:pt x="12991" y="287"/>
                            </a:cubicBezTo>
                            <a:lnTo>
                              <a:pt x="12991" y="95"/>
                            </a:lnTo>
                            <a:close/>
                            <a:moveTo>
                              <a:pt x="13075" y="140"/>
                            </a:moveTo>
                            <a:cubicBezTo>
                              <a:pt x="13075" y="133"/>
                              <a:pt x="13074" y="126"/>
                              <a:pt x="13074" y="118"/>
                            </a:cubicBezTo>
                            <a:cubicBezTo>
                              <a:pt x="13074" y="111"/>
                              <a:pt x="13074" y="103"/>
                              <a:pt x="13073" y="95"/>
                            </a:cubicBezTo>
                            <a:cubicBezTo>
                              <a:pt x="13096" y="95"/>
                              <a:pt x="13096" y="95"/>
                              <a:pt x="13096" y="95"/>
                            </a:cubicBezTo>
                            <a:cubicBezTo>
                              <a:pt x="13096" y="129"/>
                              <a:pt x="13096" y="129"/>
                              <a:pt x="13096" y="129"/>
                            </a:cubicBezTo>
                            <a:cubicBezTo>
                              <a:pt x="13097" y="129"/>
                              <a:pt x="13097" y="129"/>
                              <a:pt x="13097" y="129"/>
                            </a:cubicBezTo>
                            <a:cubicBezTo>
                              <a:pt x="13099" y="125"/>
                              <a:pt x="13101" y="121"/>
                              <a:pt x="13104" y="116"/>
                            </a:cubicBezTo>
                            <a:cubicBezTo>
                              <a:pt x="13107" y="111"/>
                              <a:pt x="13111" y="107"/>
                              <a:pt x="13116" y="103"/>
                            </a:cubicBezTo>
                            <a:cubicBezTo>
                              <a:pt x="13121" y="100"/>
                              <a:pt x="13127" y="96"/>
                              <a:pt x="13134" y="94"/>
                            </a:cubicBezTo>
                            <a:cubicBezTo>
                              <a:pt x="13140" y="92"/>
                              <a:pt x="13149" y="91"/>
                              <a:pt x="13159" y="91"/>
                            </a:cubicBezTo>
                            <a:cubicBezTo>
                              <a:pt x="13171" y="91"/>
                              <a:pt x="13181" y="92"/>
                              <a:pt x="13189" y="96"/>
                            </a:cubicBezTo>
                            <a:cubicBezTo>
                              <a:pt x="13197" y="100"/>
                              <a:pt x="13204" y="105"/>
                              <a:pt x="13209" y="112"/>
                            </a:cubicBezTo>
                            <a:cubicBezTo>
                              <a:pt x="13215" y="118"/>
                              <a:pt x="13219" y="126"/>
                              <a:pt x="13221" y="135"/>
                            </a:cubicBezTo>
                            <a:cubicBezTo>
                              <a:pt x="13223" y="144"/>
                              <a:pt x="13225" y="154"/>
                              <a:pt x="13225" y="164"/>
                            </a:cubicBezTo>
                            <a:cubicBezTo>
                              <a:pt x="13225" y="287"/>
                              <a:pt x="13225" y="287"/>
                              <a:pt x="13225" y="287"/>
                            </a:cubicBezTo>
                            <a:cubicBezTo>
                              <a:pt x="13201" y="287"/>
                              <a:pt x="13201" y="287"/>
                              <a:pt x="13201" y="287"/>
                            </a:cubicBezTo>
                            <a:cubicBezTo>
                              <a:pt x="13201" y="170"/>
                              <a:pt x="13201" y="170"/>
                              <a:pt x="13201" y="170"/>
                            </a:cubicBezTo>
                            <a:cubicBezTo>
                              <a:pt x="13201" y="152"/>
                              <a:pt x="13197" y="138"/>
                              <a:pt x="13190" y="127"/>
                            </a:cubicBezTo>
                            <a:cubicBezTo>
                              <a:pt x="13183" y="116"/>
                              <a:pt x="13172" y="111"/>
                              <a:pt x="13155" y="111"/>
                            </a:cubicBezTo>
                            <a:cubicBezTo>
                              <a:pt x="13144" y="111"/>
                              <a:pt x="13135" y="113"/>
                              <a:pt x="13128" y="117"/>
                            </a:cubicBezTo>
                            <a:cubicBezTo>
                              <a:pt x="13121" y="122"/>
                              <a:pt x="13115" y="127"/>
                              <a:pt x="13111" y="134"/>
                            </a:cubicBezTo>
                            <a:cubicBezTo>
                              <a:pt x="13106" y="141"/>
                              <a:pt x="13103" y="148"/>
                              <a:pt x="13101" y="157"/>
                            </a:cubicBezTo>
                            <a:cubicBezTo>
                              <a:pt x="13099" y="165"/>
                              <a:pt x="13098" y="173"/>
                              <a:pt x="13098" y="181"/>
                            </a:cubicBezTo>
                            <a:cubicBezTo>
                              <a:pt x="13098" y="287"/>
                              <a:pt x="13098" y="287"/>
                              <a:pt x="13098" y="287"/>
                            </a:cubicBezTo>
                            <a:cubicBezTo>
                              <a:pt x="13075" y="287"/>
                              <a:pt x="13075" y="287"/>
                              <a:pt x="13075" y="287"/>
                            </a:cubicBezTo>
                            <a:lnTo>
                              <a:pt x="13075" y="140"/>
                            </a:lnTo>
                            <a:close/>
                            <a:moveTo>
                              <a:pt x="13437" y="287"/>
                            </a:moveTo>
                            <a:cubicBezTo>
                              <a:pt x="13413" y="287"/>
                              <a:pt x="13413" y="287"/>
                              <a:pt x="13413" y="287"/>
                            </a:cubicBezTo>
                            <a:cubicBezTo>
                              <a:pt x="13413" y="257"/>
                              <a:pt x="13413" y="257"/>
                              <a:pt x="13413" y="257"/>
                            </a:cubicBezTo>
                            <a:cubicBezTo>
                              <a:pt x="13412" y="257"/>
                              <a:pt x="13412" y="257"/>
                              <a:pt x="13412" y="257"/>
                            </a:cubicBezTo>
                            <a:cubicBezTo>
                              <a:pt x="13405" y="269"/>
                              <a:pt x="13397" y="278"/>
                              <a:pt x="13387" y="284"/>
                            </a:cubicBezTo>
                            <a:cubicBezTo>
                              <a:pt x="13378" y="289"/>
                              <a:pt x="13366" y="292"/>
                              <a:pt x="13352" y="292"/>
                            </a:cubicBezTo>
                            <a:cubicBezTo>
                              <a:pt x="13339" y="292"/>
                              <a:pt x="13327" y="289"/>
                              <a:pt x="13318" y="284"/>
                            </a:cubicBezTo>
                            <a:cubicBezTo>
                              <a:pt x="13308" y="279"/>
                              <a:pt x="13299" y="272"/>
                              <a:pt x="13293" y="263"/>
                            </a:cubicBezTo>
                            <a:cubicBezTo>
                              <a:pt x="13286" y="254"/>
                              <a:pt x="13281" y="243"/>
                              <a:pt x="13278" y="231"/>
                            </a:cubicBezTo>
                            <a:cubicBezTo>
                              <a:pt x="13274" y="219"/>
                              <a:pt x="13273" y="206"/>
                              <a:pt x="13273" y="191"/>
                            </a:cubicBezTo>
                            <a:cubicBezTo>
                              <a:pt x="13273" y="177"/>
                              <a:pt x="13274" y="163"/>
                              <a:pt x="13277" y="151"/>
                            </a:cubicBezTo>
                            <a:cubicBezTo>
                              <a:pt x="13280" y="139"/>
                              <a:pt x="13285" y="128"/>
                              <a:pt x="13291" y="119"/>
                            </a:cubicBezTo>
                            <a:cubicBezTo>
                              <a:pt x="13298" y="110"/>
                              <a:pt x="13306" y="103"/>
                              <a:pt x="13316" y="98"/>
                            </a:cubicBezTo>
                            <a:cubicBezTo>
                              <a:pt x="13326" y="93"/>
                              <a:pt x="13338" y="91"/>
                              <a:pt x="13352" y="91"/>
                            </a:cubicBezTo>
                            <a:cubicBezTo>
                              <a:pt x="13362" y="91"/>
                              <a:pt x="13370" y="92"/>
                              <a:pt x="13377" y="95"/>
                            </a:cubicBezTo>
                            <a:cubicBezTo>
                              <a:pt x="13384" y="98"/>
                              <a:pt x="13390" y="102"/>
                              <a:pt x="13395" y="106"/>
                            </a:cubicBezTo>
                            <a:cubicBezTo>
                              <a:pt x="13400" y="110"/>
                              <a:pt x="13404" y="114"/>
                              <a:pt x="13407" y="118"/>
                            </a:cubicBezTo>
                            <a:cubicBezTo>
                              <a:pt x="13409" y="122"/>
                              <a:pt x="13411" y="125"/>
                              <a:pt x="13412" y="127"/>
                            </a:cubicBezTo>
                            <a:cubicBezTo>
                              <a:pt x="13413" y="127"/>
                              <a:pt x="13413" y="127"/>
                              <a:pt x="13413" y="127"/>
                            </a:cubicBezTo>
                            <a:cubicBezTo>
                              <a:pt x="13413" y="5"/>
                              <a:pt x="13413" y="5"/>
                              <a:pt x="13413" y="5"/>
                            </a:cubicBezTo>
                            <a:cubicBezTo>
                              <a:pt x="13437" y="5"/>
                              <a:pt x="13437" y="5"/>
                              <a:pt x="13437" y="5"/>
                            </a:cubicBezTo>
                            <a:lnTo>
                              <a:pt x="13437" y="287"/>
                            </a:lnTo>
                            <a:close/>
                            <a:moveTo>
                              <a:pt x="13301" y="220"/>
                            </a:moveTo>
                            <a:cubicBezTo>
                              <a:pt x="13303" y="229"/>
                              <a:pt x="13306" y="238"/>
                              <a:pt x="13310" y="245"/>
                            </a:cubicBezTo>
                            <a:cubicBezTo>
                              <a:pt x="13315" y="253"/>
                              <a:pt x="13321" y="259"/>
                              <a:pt x="13328" y="264"/>
                            </a:cubicBezTo>
                            <a:cubicBezTo>
                              <a:pt x="13335" y="269"/>
                              <a:pt x="13345" y="272"/>
                              <a:pt x="13356" y="272"/>
                            </a:cubicBezTo>
                            <a:cubicBezTo>
                              <a:pt x="13366" y="272"/>
                              <a:pt x="13375" y="269"/>
                              <a:pt x="13383" y="264"/>
                            </a:cubicBezTo>
                            <a:cubicBezTo>
                              <a:pt x="13390" y="259"/>
                              <a:pt x="13396" y="253"/>
                              <a:pt x="13400" y="245"/>
                            </a:cubicBezTo>
                            <a:cubicBezTo>
                              <a:pt x="13405" y="237"/>
                              <a:pt x="13408" y="228"/>
                              <a:pt x="13410" y="219"/>
                            </a:cubicBezTo>
                            <a:cubicBezTo>
                              <a:pt x="13412" y="209"/>
                              <a:pt x="13413" y="200"/>
                              <a:pt x="13413" y="191"/>
                            </a:cubicBezTo>
                            <a:cubicBezTo>
                              <a:pt x="13413" y="182"/>
                              <a:pt x="13412" y="173"/>
                              <a:pt x="13410" y="164"/>
                            </a:cubicBezTo>
                            <a:cubicBezTo>
                              <a:pt x="13408" y="154"/>
                              <a:pt x="13405" y="146"/>
                              <a:pt x="13400" y="138"/>
                            </a:cubicBezTo>
                            <a:cubicBezTo>
                              <a:pt x="13396" y="130"/>
                              <a:pt x="13390" y="123"/>
                              <a:pt x="13383" y="118"/>
                            </a:cubicBezTo>
                            <a:cubicBezTo>
                              <a:pt x="13375" y="113"/>
                              <a:pt x="13366" y="111"/>
                              <a:pt x="13356" y="111"/>
                            </a:cubicBezTo>
                            <a:cubicBezTo>
                              <a:pt x="13345" y="111"/>
                              <a:pt x="13335" y="113"/>
                              <a:pt x="13328" y="118"/>
                            </a:cubicBezTo>
                            <a:cubicBezTo>
                              <a:pt x="13321" y="123"/>
                              <a:pt x="13315" y="129"/>
                              <a:pt x="13310" y="137"/>
                            </a:cubicBezTo>
                            <a:cubicBezTo>
                              <a:pt x="13306" y="145"/>
                              <a:pt x="13303" y="153"/>
                              <a:pt x="13301" y="163"/>
                            </a:cubicBezTo>
                            <a:cubicBezTo>
                              <a:pt x="13300" y="172"/>
                              <a:pt x="13299" y="182"/>
                              <a:pt x="13299" y="191"/>
                            </a:cubicBezTo>
                            <a:cubicBezTo>
                              <a:pt x="13299" y="201"/>
                              <a:pt x="13300" y="210"/>
                              <a:pt x="13301" y="220"/>
                            </a:cubicBezTo>
                            <a:close/>
                            <a:moveTo>
                              <a:pt x="13494" y="140"/>
                            </a:moveTo>
                            <a:cubicBezTo>
                              <a:pt x="13494" y="133"/>
                              <a:pt x="13494" y="126"/>
                              <a:pt x="13494" y="118"/>
                            </a:cubicBezTo>
                            <a:cubicBezTo>
                              <a:pt x="13494" y="111"/>
                              <a:pt x="13493" y="103"/>
                              <a:pt x="13492" y="95"/>
                            </a:cubicBezTo>
                            <a:cubicBezTo>
                              <a:pt x="13515" y="95"/>
                              <a:pt x="13515" y="95"/>
                              <a:pt x="13515" y="95"/>
                            </a:cubicBezTo>
                            <a:cubicBezTo>
                              <a:pt x="13515" y="129"/>
                              <a:pt x="13515" y="129"/>
                              <a:pt x="13515" y="129"/>
                            </a:cubicBezTo>
                            <a:cubicBezTo>
                              <a:pt x="13516" y="129"/>
                              <a:pt x="13516" y="129"/>
                              <a:pt x="13516" y="129"/>
                            </a:cubicBezTo>
                            <a:cubicBezTo>
                              <a:pt x="13518" y="125"/>
                              <a:pt x="13521" y="121"/>
                              <a:pt x="13524" y="116"/>
                            </a:cubicBezTo>
                            <a:cubicBezTo>
                              <a:pt x="13527" y="111"/>
                              <a:pt x="13531" y="107"/>
                              <a:pt x="13535" y="103"/>
                            </a:cubicBezTo>
                            <a:cubicBezTo>
                              <a:pt x="13540" y="100"/>
                              <a:pt x="13546" y="96"/>
                              <a:pt x="13553" y="94"/>
                            </a:cubicBezTo>
                            <a:cubicBezTo>
                              <a:pt x="13560" y="92"/>
                              <a:pt x="13568" y="91"/>
                              <a:pt x="13578" y="91"/>
                            </a:cubicBezTo>
                            <a:cubicBezTo>
                              <a:pt x="13590" y="91"/>
                              <a:pt x="13600" y="92"/>
                              <a:pt x="13609" y="96"/>
                            </a:cubicBezTo>
                            <a:cubicBezTo>
                              <a:pt x="13617" y="100"/>
                              <a:pt x="13624" y="105"/>
                              <a:pt x="13629" y="112"/>
                            </a:cubicBezTo>
                            <a:cubicBezTo>
                              <a:pt x="13634" y="118"/>
                              <a:pt x="13638" y="126"/>
                              <a:pt x="13640" y="135"/>
                            </a:cubicBezTo>
                            <a:cubicBezTo>
                              <a:pt x="13643" y="144"/>
                              <a:pt x="13644" y="154"/>
                              <a:pt x="13644" y="164"/>
                            </a:cubicBezTo>
                            <a:cubicBezTo>
                              <a:pt x="13644" y="287"/>
                              <a:pt x="13644" y="287"/>
                              <a:pt x="13644" y="287"/>
                            </a:cubicBezTo>
                            <a:cubicBezTo>
                              <a:pt x="13620" y="287"/>
                              <a:pt x="13620" y="287"/>
                              <a:pt x="13620" y="287"/>
                            </a:cubicBezTo>
                            <a:cubicBezTo>
                              <a:pt x="13620" y="170"/>
                              <a:pt x="13620" y="170"/>
                              <a:pt x="13620" y="170"/>
                            </a:cubicBezTo>
                            <a:cubicBezTo>
                              <a:pt x="13620" y="152"/>
                              <a:pt x="13617" y="138"/>
                              <a:pt x="13610" y="127"/>
                            </a:cubicBezTo>
                            <a:cubicBezTo>
                              <a:pt x="13603" y="116"/>
                              <a:pt x="13591" y="111"/>
                              <a:pt x="13575" y="111"/>
                            </a:cubicBezTo>
                            <a:cubicBezTo>
                              <a:pt x="13564" y="111"/>
                              <a:pt x="13555" y="113"/>
                              <a:pt x="13547" y="117"/>
                            </a:cubicBezTo>
                            <a:cubicBezTo>
                              <a:pt x="13540" y="122"/>
                              <a:pt x="13534" y="127"/>
                              <a:pt x="13530" y="134"/>
                            </a:cubicBezTo>
                            <a:cubicBezTo>
                              <a:pt x="13525" y="141"/>
                              <a:pt x="13522" y="148"/>
                              <a:pt x="13520" y="157"/>
                            </a:cubicBezTo>
                            <a:cubicBezTo>
                              <a:pt x="13519" y="165"/>
                              <a:pt x="13518" y="173"/>
                              <a:pt x="13518" y="181"/>
                            </a:cubicBezTo>
                            <a:cubicBezTo>
                              <a:pt x="13518" y="287"/>
                              <a:pt x="13518" y="287"/>
                              <a:pt x="13518" y="287"/>
                            </a:cubicBezTo>
                            <a:cubicBezTo>
                              <a:pt x="13494" y="287"/>
                              <a:pt x="13494" y="287"/>
                              <a:pt x="13494" y="287"/>
                            </a:cubicBezTo>
                            <a:lnTo>
                              <a:pt x="13494" y="140"/>
                            </a:lnTo>
                            <a:close/>
                            <a:moveTo>
                              <a:pt x="13833" y="281"/>
                            </a:moveTo>
                            <a:cubicBezTo>
                              <a:pt x="13824" y="285"/>
                              <a:pt x="13815" y="288"/>
                              <a:pt x="13805" y="289"/>
                            </a:cubicBezTo>
                            <a:cubicBezTo>
                              <a:pt x="13795" y="291"/>
                              <a:pt x="13786" y="292"/>
                              <a:pt x="13777" y="292"/>
                            </a:cubicBezTo>
                            <a:cubicBezTo>
                              <a:pt x="13761" y="292"/>
                              <a:pt x="13747" y="289"/>
                              <a:pt x="13736" y="284"/>
                            </a:cubicBezTo>
                            <a:cubicBezTo>
                              <a:pt x="13725" y="279"/>
                              <a:pt x="13716" y="272"/>
                              <a:pt x="13709" y="263"/>
                            </a:cubicBezTo>
                            <a:cubicBezTo>
                              <a:pt x="13702" y="254"/>
                              <a:pt x="13697" y="244"/>
                              <a:pt x="13694" y="231"/>
                            </a:cubicBezTo>
                            <a:cubicBezTo>
                              <a:pt x="13691" y="219"/>
                              <a:pt x="13689" y="206"/>
                              <a:pt x="13689" y="191"/>
                            </a:cubicBezTo>
                            <a:cubicBezTo>
                              <a:pt x="13689" y="176"/>
                              <a:pt x="13691" y="163"/>
                              <a:pt x="13695" y="151"/>
                            </a:cubicBezTo>
                            <a:cubicBezTo>
                              <a:pt x="13699" y="138"/>
                              <a:pt x="13704" y="128"/>
                              <a:pt x="13712" y="119"/>
                            </a:cubicBezTo>
                            <a:cubicBezTo>
                              <a:pt x="13719" y="110"/>
                              <a:pt x="13727" y="103"/>
                              <a:pt x="13737" y="98"/>
                            </a:cubicBezTo>
                            <a:cubicBezTo>
                              <a:pt x="13747" y="93"/>
                              <a:pt x="13758" y="91"/>
                              <a:pt x="13770" y="91"/>
                            </a:cubicBezTo>
                            <a:cubicBezTo>
                              <a:pt x="13784" y="91"/>
                              <a:pt x="13795" y="93"/>
                              <a:pt x="13805" y="98"/>
                            </a:cubicBezTo>
                            <a:cubicBezTo>
                              <a:pt x="13815" y="103"/>
                              <a:pt x="13823" y="110"/>
                              <a:pt x="13829" y="119"/>
                            </a:cubicBezTo>
                            <a:cubicBezTo>
                              <a:pt x="13835" y="128"/>
                              <a:pt x="13840" y="138"/>
                              <a:pt x="13843" y="149"/>
                            </a:cubicBezTo>
                            <a:cubicBezTo>
                              <a:pt x="13845" y="161"/>
                              <a:pt x="13847" y="173"/>
                              <a:pt x="13847" y="186"/>
                            </a:cubicBezTo>
                            <a:cubicBezTo>
                              <a:pt x="13847" y="198"/>
                              <a:pt x="13847" y="198"/>
                              <a:pt x="13847" y="198"/>
                            </a:cubicBezTo>
                            <a:cubicBezTo>
                              <a:pt x="13715" y="198"/>
                              <a:pt x="13715" y="198"/>
                              <a:pt x="13715" y="198"/>
                            </a:cubicBezTo>
                            <a:cubicBezTo>
                              <a:pt x="13715" y="208"/>
                              <a:pt x="13717" y="218"/>
                              <a:pt x="13719" y="227"/>
                            </a:cubicBezTo>
                            <a:cubicBezTo>
                              <a:pt x="13722" y="236"/>
                              <a:pt x="13726" y="244"/>
                              <a:pt x="13731" y="250"/>
                            </a:cubicBezTo>
                            <a:cubicBezTo>
                              <a:pt x="13737" y="257"/>
                              <a:pt x="13743" y="262"/>
                              <a:pt x="13751" y="266"/>
                            </a:cubicBezTo>
                            <a:cubicBezTo>
                              <a:pt x="13759" y="270"/>
                              <a:pt x="13768" y="272"/>
                              <a:pt x="13779" y="272"/>
                            </a:cubicBezTo>
                            <a:cubicBezTo>
                              <a:pt x="13783" y="272"/>
                              <a:pt x="13788" y="271"/>
                              <a:pt x="13793" y="270"/>
                            </a:cubicBezTo>
                            <a:cubicBezTo>
                              <a:pt x="13798" y="269"/>
                              <a:pt x="13803" y="268"/>
                              <a:pt x="13808" y="267"/>
                            </a:cubicBezTo>
                            <a:cubicBezTo>
                              <a:pt x="13813" y="266"/>
                              <a:pt x="13817" y="264"/>
                              <a:pt x="13822" y="263"/>
                            </a:cubicBezTo>
                            <a:cubicBezTo>
                              <a:pt x="13826" y="261"/>
                              <a:pt x="13830" y="259"/>
                              <a:pt x="13833" y="257"/>
                            </a:cubicBezTo>
                            <a:lnTo>
                              <a:pt x="13833" y="281"/>
                            </a:lnTo>
                            <a:close/>
                            <a:moveTo>
                              <a:pt x="13821" y="178"/>
                            </a:moveTo>
                            <a:cubicBezTo>
                              <a:pt x="13821" y="169"/>
                              <a:pt x="13820" y="161"/>
                              <a:pt x="13818" y="153"/>
                            </a:cubicBezTo>
                            <a:cubicBezTo>
                              <a:pt x="13816" y="145"/>
                              <a:pt x="13814" y="138"/>
                              <a:pt x="13810" y="132"/>
                            </a:cubicBezTo>
                            <a:cubicBezTo>
                              <a:pt x="13806" y="125"/>
                              <a:pt x="13801" y="120"/>
                              <a:pt x="13794" y="117"/>
                            </a:cubicBezTo>
                            <a:cubicBezTo>
                              <a:pt x="13788" y="113"/>
                              <a:pt x="13781" y="111"/>
                              <a:pt x="13772" y="111"/>
                            </a:cubicBezTo>
                            <a:cubicBezTo>
                              <a:pt x="13763" y="111"/>
                              <a:pt x="13755" y="113"/>
                              <a:pt x="13748" y="117"/>
                            </a:cubicBezTo>
                            <a:cubicBezTo>
                              <a:pt x="13741" y="121"/>
                              <a:pt x="13735" y="126"/>
                              <a:pt x="13731" y="132"/>
                            </a:cubicBezTo>
                            <a:cubicBezTo>
                              <a:pt x="13726" y="139"/>
                              <a:pt x="13722" y="146"/>
                              <a:pt x="13719" y="154"/>
                            </a:cubicBezTo>
                            <a:cubicBezTo>
                              <a:pt x="13717" y="162"/>
                              <a:pt x="13715" y="170"/>
                              <a:pt x="13715" y="178"/>
                            </a:cubicBezTo>
                            <a:lnTo>
                              <a:pt x="13821" y="178"/>
                            </a:lnTo>
                            <a:close/>
                            <a:moveTo>
                              <a:pt x="13877" y="259"/>
                            </a:moveTo>
                            <a:cubicBezTo>
                              <a:pt x="13885" y="263"/>
                              <a:pt x="13893" y="266"/>
                              <a:pt x="13901" y="268"/>
                            </a:cubicBezTo>
                            <a:cubicBezTo>
                              <a:pt x="13909" y="270"/>
                              <a:pt x="13918" y="272"/>
                              <a:pt x="13928" y="272"/>
                            </a:cubicBezTo>
                            <a:cubicBezTo>
                              <a:pt x="13933" y="272"/>
                              <a:pt x="13939" y="271"/>
                              <a:pt x="13944" y="269"/>
                            </a:cubicBezTo>
                            <a:cubicBezTo>
                              <a:pt x="13949" y="268"/>
                              <a:pt x="13953" y="266"/>
                              <a:pt x="13957" y="263"/>
                            </a:cubicBezTo>
                            <a:cubicBezTo>
                              <a:pt x="13961" y="260"/>
                              <a:pt x="13965" y="256"/>
                              <a:pt x="13967" y="252"/>
                            </a:cubicBezTo>
                            <a:cubicBezTo>
                              <a:pt x="13969" y="248"/>
                              <a:pt x="13970" y="243"/>
                              <a:pt x="13970" y="237"/>
                            </a:cubicBezTo>
                            <a:cubicBezTo>
                              <a:pt x="13970" y="230"/>
                              <a:pt x="13968" y="223"/>
                              <a:pt x="13963" y="218"/>
                            </a:cubicBezTo>
                            <a:cubicBezTo>
                              <a:pt x="13959" y="213"/>
                              <a:pt x="13953" y="209"/>
                              <a:pt x="13946" y="205"/>
                            </a:cubicBezTo>
                            <a:cubicBezTo>
                              <a:pt x="13939" y="201"/>
                              <a:pt x="13932" y="197"/>
                              <a:pt x="13924" y="194"/>
                            </a:cubicBezTo>
                            <a:cubicBezTo>
                              <a:pt x="13916" y="190"/>
                              <a:pt x="13909" y="186"/>
                              <a:pt x="13902" y="182"/>
                            </a:cubicBezTo>
                            <a:cubicBezTo>
                              <a:pt x="13895" y="178"/>
                              <a:pt x="13889" y="172"/>
                              <a:pt x="13885" y="166"/>
                            </a:cubicBezTo>
                            <a:cubicBezTo>
                              <a:pt x="13880" y="160"/>
                              <a:pt x="13878" y="152"/>
                              <a:pt x="13878" y="143"/>
                            </a:cubicBezTo>
                            <a:cubicBezTo>
                              <a:pt x="13878" y="133"/>
                              <a:pt x="13880" y="125"/>
                              <a:pt x="13883" y="119"/>
                            </a:cubicBezTo>
                            <a:cubicBezTo>
                              <a:pt x="13887" y="112"/>
                              <a:pt x="13891" y="107"/>
                              <a:pt x="13897" y="102"/>
                            </a:cubicBezTo>
                            <a:cubicBezTo>
                              <a:pt x="13903" y="98"/>
                              <a:pt x="13910" y="95"/>
                              <a:pt x="13917" y="93"/>
                            </a:cubicBezTo>
                            <a:cubicBezTo>
                              <a:pt x="13925" y="91"/>
                              <a:pt x="13933" y="91"/>
                              <a:pt x="13940" y="91"/>
                            </a:cubicBezTo>
                            <a:cubicBezTo>
                              <a:pt x="13945" y="91"/>
                              <a:pt x="13952" y="91"/>
                              <a:pt x="13962" y="92"/>
                            </a:cubicBezTo>
                            <a:cubicBezTo>
                              <a:pt x="13971" y="94"/>
                              <a:pt x="13979" y="96"/>
                              <a:pt x="13988" y="99"/>
                            </a:cubicBezTo>
                            <a:cubicBezTo>
                              <a:pt x="13986" y="120"/>
                              <a:pt x="13986" y="120"/>
                              <a:pt x="13986" y="120"/>
                            </a:cubicBezTo>
                            <a:cubicBezTo>
                              <a:pt x="13979" y="117"/>
                              <a:pt x="13972" y="115"/>
                              <a:pt x="13965" y="113"/>
                            </a:cubicBezTo>
                            <a:cubicBezTo>
                              <a:pt x="13957" y="112"/>
                              <a:pt x="13950" y="111"/>
                              <a:pt x="13943" y="111"/>
                            </a:cubicBezTo>
                            <a:cubicBezTo>
                              <a:pt x="13931" y="111"/>
                              <a:pt x="13921" y="113"/>
                              <a:pt x="13913" y="118"/>
                            </a:cubicBezTo>
                            <a:cubicBezTo>
                              <a:pt x="13905" y="122"/>
                              <a:pt x="13902" y="131"/>
                              <a:pt x="13902" y="143"/>
                            </a:cubicBezTo>
                            <a:cubicBezTo>
                              <a:pt x="13902" y="149"/>
                              <a:pt x="13904" y="154"/>
                              <a:pt x="13909" y="158"/>
                            </a:cubicBezTo>
                            <a:cubicBezTo>
                              <a:pt x="13913" y="162"/>
                              <a:pt x="13919" y="166"/>
                              <a:pt x="13926" y="169"/>
                            </a:cubicBezTo>
                            <a:cubicBezTo>
                              <a:pt x="13933" y="173"/>
                              <a:pt x="13941" y="176"/>
                              <a:pt x="13949" y="180"/>
                            </a:cubicBezTo>
                            <a:cubicBezTo>
                              <a:pt x="13957" y="183"/>
                              <a:pt x="13965" y="188"/>
                              <a:pt x="13972" y="193"/>
                            </a:cubicBezTo>
                            <a:cubicBezTo>
                              <a:pt x="13979" y="198"/>
                              <a:pt x="13985" y="204"/>
                              <a:pt x="13989" y="211"/>
                            </a:cubicBezTo>
                            <a:cubicBezTo>
                              <a:pt x="13994" y="218"/>
                              <a:pt x="13996" y="227"/>
                              <a:pt x="13996" y="237"/>
                            </a:cubicBezTo>
                            <a:cubicBezTo>
                              <a:pt x="13996" y="247"/>
                              <a:pt x="13994" y="256"/>
                              <a:pt x="13990" y="263"/>
                            </a:cubicBezTo>
                            <a:cubicBezTo>
                              <a:pt x="13986" y="270"/>
                              <a:pt x="13980" y="276"/>
                              <a:pt x="13974" y="280"/>
                            </a:cubicBezTo>
                            <a:cubicBezTo>
                              <a:pt x="13967" y="284"/>
                              <a:pt x="13960" y="287"/>
                              <a:pt x="13952" y="289"/>
                            </a:cubicBezTo>
                            <a:cubicBezTo>
                              <a:pt x="13944" y="291"/>
                              <a:pt x="13936" y="292"/>
                              <a:pt x="13929" y="292"/>
                            </a:cubicBezTo>
                            <a:cubicBezTo>
                              <a:pt x="13920" y="292"/>
                              <a:pt x="13911" y="291"/>
                              <a:pt x="13902" y="290"/>
                            </a:cubicBezTo>
                            <a:cubicBezTo>
                              <a:pt x="13892" y="289"/>
                              <a:pt x="13884" y="286"/>
                              <a:pt x="13875" y="283"/>
                            </a:cubicBezTo>
                            <a:lnTo>
                              <a:pt x="13877" y="259"/>
                            </a:lnTo>
                            <a:close/>
                            <a:moveTo>
                              <a:pt x="14024" y="259"/>
                            </a:moveTo>
                            <a:cubicBezTo>
                              <a:pt x="14031" y="263"/>
                              <a:pt x="14039" y="266"/>
                              <a:pt x="14048" y="268"/>
                            </a:cubicBezTo>
                            <a:cubicBezTo>
                              <a:pt x="14056" y="270"/>
                              <a:pt x="14065" y="272"/>
                              <a:pt x="14074" y="272"/>
                            </a:cubicBezTo>
                            <a:cubicBezTo>
                              <a:pt x="14080" y="272"/>
                              <a:pt x="14085" y="271"/>
                              <a:pt x="14091" y="269"/>
                            </a:cubicBezTo>
                            <a:cubicBezTo>
                              <a:pt x="14096" y="268"/>
                              <a:pt x="14100" y="266"/>
                              <a:pt x="14104" y="263"/>
                            </a:cubicBezTo>
                            <a:cubicBezTo>
                              <a:pt x="14108" y="260"/>
                              <a:pt x="14111" y="256"/>
                              <a:pt x="14114" y="252"/>
                            </a:cubicBezTo>
                            <a:cubicBezTo>
                              <a:pt x="14116" y="248"/>
                              <a:pt x="14117" y="243"/>
                              <a:pt x="14117" y="237"/>
                            </a:cubicBezTo>
                            <a:cubicBezTo>
                              <a:pt x="14117" y="230"/>
                              <a:pt x="14115" y="223"/>
                              <a:pt x="14110" y="218"/>
                            </a:cubicBezTo>
                            <a:cubicBezTo>
                              <a:pt x="14106" y="213"/>
                              <a:pt x="14100" y="209"/>
                              <a:pt x="14093" y="205"/>
                            </a:cubicBezTo>
                            <a:cubicBezTo>
                              <a:pt x="14086" y="201"/>
                              <a:pt x="14079" y="197"/>
                              <a:pt x="14071" y="194"/>
                            </a:cubicBezTo>
                            <a:cubicBezTo>
                              <a:pt x="14063" y="190"/>
                              <a:pt x="14055" y="186"/>
                              <a:pt x="14048" y="182"/>
                            </a:cubicBezTo>
                            <a:cubicBezTo>
                              <a:pt x="14042" y="178"/>
                              <a:pt x="14036" y="172"/>
                              <a:pt x="14031" y="166"/>
                            </a:cubicBezTo>
                            <a:cubicBezTo>
                              <a:pt x="14027" y="160"/>
                              <a:pt x="14024" y="152"/>
                              <a:pt x="14024" y="143"/>
                            </a:cubicBezTo>
                            <a:cubicBezTo>
                              <a:pt x="14024" y="133"/>
                              <a:pt x="14026" y="125"/>
                              <a:pt x="14030" y="119"/>
                            </a:cubicBezTo>
                            <a:cubicBezTo>
                              <a:pt x="14033" y="112"/>
                              <a:pt x="14038" y="107"/>
                              <a:pt x="14044" y="102"/>
                            </a:cubicBezTo>
                            <a:cubicBezTo>
                              <a:pt x="14050" y="98"/>
                              <a:pt x="14057" y="95"/>
                              <a:pt x="14064" y="93"/>
                            </a:cubicBezTo>
                            <a:cubicBezTo>
                              <a:pt x="14072" y="91"/>
                              <a:pt x="14079" y="91"/>
                              <a:pt x="14087" y="91"/>
                            </a:cubicBezTo>
                            <a:cubicBezTo>
                              <a:pt x="14092" y="91"/>
                              <a:pt x="14099" y="91"/>
                              <a:pt x="14108" y="92"/>
                            </a:cubicBezTo>
                            <a:cubicBezTo>
                              <a:pt x="14117" y="94"/>
                              <a:pt x="14126" y="96"/>
                              <a:pt x="14135" y="99"/>
                            </a:cubicBezTo>
                            <a:cubicBezTo>
                              <a:pt x="14132" y="120"/>
                              <a:pt x="14132" y="120"/>
                              <a:pt x="14132" y="120"/>
                            </a:cubicBezTo>
                            <a:cubicBezTo>
                              <a:pt x="14126" y="117"/>
                              <a:pt x="14119" y="115"/>
                              <a:pt x="14111" y="113"/>
                            </a:cubicBezTo>
                            <a:cubicBezTo>
                              <a:pt x="14103" y="112"/>
                              <a:pt x="14096" y="111"/>
                              <a:pt x="14090" y="111"/>
                            </a:cubicBezTo>
                            <a:cubicBezTo>
                              <a:pt x="14077" y="111"/>
                              <a:pt x="14067" y="113"/>
                              <a:pt x="14060" y="118"/>
                            </a:cubicBezTo>
                            <a:cubicBezTo>
                              <a:pt x="14052" y="122"/>
                              <a:pt x="14048" y="131"/>
                              <a:pt x="14048" y="143"/>
                            </a:cubicBezTo>
                            <a:cubicBezTo>
                              <a:pt x="14048" y="149"/>
                              <a:pt x="14051" y="154"/>
                              <a:pt x="14055" y="158"/>
                            </a:cubicBezTo>
                            <a:cubicBezTo>
                              <a:pt x="14060" y="162"/>
                              <a:pt x="14066" y="166"/>
                              <a:pt x="14073" y="169"/>
                            </a:cubicBezTo>
                            <a:cubicBezTo>
                              <a:pt x="14080" y="173"/>
                              <a:pt x="14087" y="176"/>
                              <a:pt x="14096" y="180"/>
                            </a:cubicBezTo>
                            <a:cubicBezTo>
                              <a:pt x="14104" y="183"/>
                              <a:pt x="14111" y="188"/>
                              <a:pt x="14118" y="193"/>
                            </a:cubicBezTo>
                            <a:cubicBezTo>
                              <a:pt x="14125" y="198"/>
                              <a:pt x="14131" y="204"/>
                              <a:pt x="14136" y="211"/>
                            </a:cubicBezTo>
                            <a:cubicBezTo>
                              <a:pt x="14141" y="218"/>
                              <a:pt x="14143" y="227"/>
                              <a:pt x="14143" y="237"/>
                            </a:cubicBezTo>
                            <a:cubicBezTo>
                              <a:pt x="14143" y="247"/>
                              <a:pt x="14141" y="256"/>
                              <a:pt x="14137" y="263"/>
                            </a:cubicBezTo>
                            <a:cubicBezTo>
                              <a:pt x="14132" y="270"/>
                              <a:pt x="14127" y="276"/>
                              <a:pt x="14120" y="280"/>
                            </a:cubicBezTo>
                            <a:cubicBezTo>
                              <a:pt x="14114" y="284"/>
                              <a:pt x="14107" y="287"/>
                              <a:pt x="14099" y="289"/>
                            </a:cubicBezTo>
                            <a:cubicBezTo>
                              <a:pt x="14091" y="291"/>
                              <a:pt x="14083" y="292"/>
                              <a:pt x="14076" y="292"/>
                            </a:cubicBezTo>
                            <a:cubicBezTo>
                              <a:pt x="14066" y="292"/>
                              <a:pt x="14057" y="291"/>
                              <a:pt x="14048" y="290"/>
                            </a:cubicBezTo>
                            <a:cubicBezTo>
                              <a:pt x="14039" y="289"/>
                              <a:pt x="14030" y="286"/>
                              <a:pt x="14022" y="283"/>
                            </a:cubicBezTo>
                            <a:lnTo>
                              <a:pt x="14024" y="259"/>
                            </a:lnTo>
                            <a:close/>
                            <a:moveTo>
                              <a:pt x="14401" y="256"/>
                            </a:moveTo>
                            <a:cubicBezTo>
                              <a:pt x="14400" y="256"/>
                              <a:pt x="14400" y="256"/>
                              <a:pt x="14400" y="256"/>
                            </a:cubicBezTo>
                            <a:cubicBezTo>
                              <a:pt x="14398" y="262"/>
                              <a:pt x="14394" y="267"/>
                              <a:pt x="14390" y="272"/>
                            </a:cubicBezTo>
                            <a:cubicBezTo>
                              <a:pt x="14385" y="276"/>
                              <a:pt x="14380" y="280"/>
                              <a:pt x="14374" y="283"/>
                            </a:cubicBezTo>
                            <a:cubicBezTo>
                              <a:pt x="14369" y="286"/>
                              <a:pt x="14363" y="288"/>
                              <a:pt x="14357" y="290"/>
                            </a:cubicBezTo>
                            <a:cubicBezTo>
                              <a:pt x="14351" y="291"/>
                              <a:pt x="14345" y="292"/>
                              <a:pt x="14339" y="292"/>
                            </a:cubicBezTo>
                            <a:cubicBezTo>
                              <a:pt x="14325" y="292"/>
                              <a:pt x="14315" y="290"/>
                              <a:pt x="14306" y="286"/>
                            </a:cubicBezTo>
                            <a:cubicBezTo>
                              <a:pt x="14298" y="282"/>
                              <a:pt x="14292" y="277"/>
                              <a:pt x="14287" y="271"/>
                            </a:cubicBezTo>
                            <a:cubicBezTo>
                              <a:pt x="14282" y="266"/>
                              <a:pt x="14279" y="260"/>
                              <a:pt x="14278" y="253"/>
                            </a:cubicBezTo>
                            <a:cubicBezTo>
                              <a:pt x="14276" y="247"/>
                              <a:pt x="14276" y="242"/>
                              <a:pt x="14276" y="238"/>
                            </a:cubicBezTo>
                            <a:cubicBezTo>
                              <a:pt x="14276" y="227"/>
                              <a:pt x="14277" y="218"/>
                              <a:pt x="14281" y="210"/>
                            </a:cubicBezTo>
                            <a:cubicBezTo>
                              <a:pt x="14285" y="203"/>
                              <a:pt x="14289" y="196"/>
                              <a:pt x="14295" y="191"/>
                            </a:cubicBezTo>
                            <a:cubicBezTo>
                              <a:pt x="14301" y="187"/>
                              <a:pt x="14308" y="183"/>
                              <a:pt x="14316" y="180"/>
                            </a:cubicBezTo>
                            <a:cubicBezTo>
                              <a:pt x="14324" y="177"/>
                              <a:pt x="14332" y="175"/>
                              <a:pt x="14341" y="173"/>
                            </a:cubicBezTo>
                            <a:cubicBezTo>
                              <a:pt x="14350" y="172"/>
                              <a:pt x="14359" y="171"/>
                              <a:pt x="14368" y="171"/>
                            </a:cubicBezTo>
                            <a:cubicBezTo>
                              <a:pt x="14377" y="170"/>
                              <a:pt x="14386" y="170"/>
                              <a:pt x="14394" y="170"/>
                            </a:cubicBezTo>
                            <a:cubicBezTo>
                              <a:pt x="14399" y="170"/>
                              <a:pt x="14399" y="170"/>
                              <a:pt x="14399" y="170"/>
                            </a:cubicBezTo>
                            <a:cubicBezTo>
                              <a:pt x="14399" y="160"/>
                              <a:pt x="14399" y="160"/>
                              <a:pt x="14399" y="160"/>
                            </a:cubicBezTo>
                            <a:cubicBezTo>
                              <a:pt x="14399" y="144"/>
                              <a:pt x="14395" y="131"/>
                              <a:pt x="14389" y="123"/>
                            </a:cubicBezTo>
                            <a:cubicBezTo>
                              <a:pt x="14382" y="115"/>
                              <a:pt x="14371" y="111"/>
                              <a:pt x="14355" y="111"/>
                            </a:cubicBezTo>
                            <a:cubicBezTo>
                              <a:pt x="14345" y="111"/>
                              <a:pt x="14335" y="112"/>
                              <a:pt x="14326" y="114"/>
                            </a:cubicBezTo>
                            <a:cubicBezTo>
                              <a:pt x="14316" y="117"/>
                              <a:pt x="14307" y="121"/>
                              <a:pt x="14298" y="127"/>
                            </a:cubicBezTo>
                            <a:cubicBezTo>
                              <a:pt x="14298" y="104"/>
                              <a:pt x="14298" y="104"/>
                              <a:pt x="14298" y="104"/>
                            </a:cubicBezTo>
                            <a:cubicBezTo>
                              <a:pt x="14302" y="102"/>
                              <a:pt x="14306" y="100"/>
                              <a:pt x="14311" y="99"/>
                            </a:cubicBezTo>
                            <a:cubicBezTo>
                              <a:pt x="14316" y="97"/>
                              <a:pt x="14321" y="96"/>
                              <a:pt x="14326" y="94"/>
                            </a:cubicBezTo>
                            <a:cubicBezTo>
                              <a:pt x="14331" y="93"/>
                              <a:pt x="14336" y="92"/>
                              <a:pt x="14341" y="92"/>
                            </a:cubicBezTo>
                            <a:cubicBezTo>
                              <a:pt x="14346" y="91"/>
                              <a:pt x="14351" y="91"/>
                              <a:pt x="14355" y="91"/>
                            </a:cubicBezTo>
                            <a:cubicBezTo>
                              <a:pt x="14379" y="91"/>
                              <a:pt x="14396" y="96"/>
                              <a:pt x="14407" y="108"/>
                            </a:cubicBezTo>
                            <a:cubicBezTo>
                              <a:pt x="14417" y="119"/>
                              <a:pt x="14422" y="137"/>
                              <a:pt x="14422" y="162"/>
                            </a:cubicBezTo>
                            <a:cubicBezTo>
                              <a:pt x="14422" y="247"/>
                              <a:pt x="14422" y="247"/>
                              <a:pt x="14422" y="247"/>
                            </a:cubicBezTo>
                            <a:cubicBezTo>
                              <a:pt x="14422" y="255"/>
                              <a:pt x="14422" y="262"/>
                              <a:pt x="14423" y="268"/>
                            </a:cubicBezTo>
                            <a:cubicBezTo>
                              <a:pt x="14423" y="274"/>
                              <a:pt x="14423" y="281"/>
                              <a:pt x="14424" y="287"/>
                            </a:cubicBezTo>
                            <a:cubicBezTo>
                              <a:pt x="14401" y="287"/>
                              <a:pt x="14401" y="287"/>
                              <a:pt x="14401" y="287"/>
                            </a:cubicBezTo>
                            <a:lnTo>
                              <a:pt x="14401" y="256"/>
                            </a:lnTo>
                            <a:close/>
                            <a:moveTo>
                              <a:pt x="14399" y="190"/>
                            </a:moveTo>
                            <a:cubicBezTo>
                              <a:pt x="14392" y="190"/>
                              <a:pt x="14392" y="190"/>
                              <a:pt x="14392" y="190"/>
                            </a:cubicBezTo>
                            <a:cubicBezTo>
                              <a:pt x="14382" y="190"/>
                              <a:pt x="14371" y="191"/>
                              <a:pt x="14360" y="192"/>
                            </a:cubicBezTo>
                            <a:cubicBezTo>
                              <a:pt x="14350" y="193"/>
                              <a:pt x="14340" y="195"/>
                              <a:pt x="14331" y="198"/>
                            </a:cubicBezTo>
                            <a:cubicBezTo>
                              <a:pt x="14323" y="201"/>
                              <a:pt x="14316" y="206"/>
                              <a:pt x="14310" y="212"/>
                            </a:cubicBezTo>
                            <a:cubicBezTo>
                              <a:pt x="14304" y="218"/>
                              <a:pt x="14302" y="226"/>
                              <a:pt x="14302" y="237"/>
                            </a:cubicBezTo>
                            <a:cubicBezTo>
                              <a:pt x="14302" y="243"/>
                              <a:pt x="14303" y="248"/>
                              <a:pt x="14305" y="253"/>
                            </a:cubicBezTo>
                            <a:cubicBezTo>
                              <a:pt x="14307" y="257"/>
                              <a:pt x="14310" y="261"/>
                              <a:pt x="14314" y="264"/>
                            </a:cubicBezTo>
                            <a:cubicBezTo>
                              <a:pt x="14317" y="266"/>
                              <a:pt x="14321" y="268"/>
                              <a:pt x="14326" y="270"/>
                            </a:cubicBezTo>
                            <a:cubicBezTo>
                              <a:pt x="14331" y="271"/>
                              <a:pt x="14336" y="272"/>
                              <a:pt x="14342" y="272"/>
                            </a:cubicBezTo>
                            <a:cubicBezTo>
                              <a:pt x="14356" y="272"/>
                              <a:pt x="14367" y="269"/>
                              <a:pt x="14374" y="264"/>
                            </a:cubicBezTo>
                            <a:cubicBezTo>
                              <a:pt x="14382" y="258"/>
                              <a:pt x="14388" y="252"/>
                              <a:pt x="14391" y="245"/>
                            </a:cubicBezTo>
                            <a:cubicBezTo>
                              <a:pt x="14395" y="237"/>
                              <a:pt x="14397" y="230"/>
                              <a:pt x="14397" y="222"/>
                            </a:cubicBezTo>
                            <a:cubicBezTo>
                              <a:pt x="14398" y="214"/>
                              <a:pt x="14399" y="207"/>
                              <a:pt x="14399" y="202"/>
                            </a:cubicBezTo>
                            <a:lnTo>
                              <a:pt x="14399" y="190"/>
                            </a:lnTo>
                            <a:close/>
                            <a:moveTo>
                              <a:pt x="14479" y="140"/>
                            </a:moveTo>
                            <a:cubicBezTo>
                              <a:pt x="14479" y="133"/>
                              <a:pt x="14479" y="126"/>
                              <a:pt x="14479" y="118"/>
                            </a:cubicBezTo>
                            <a:cubicBezTo>
                              <a:pt x="14479" y="111"/>
                              <a:pt x="14478" y="103"/>
                              <a:pt x="14477" y="95"/>
                            </a:cubicBezTo>
                            <a:cubicBezTo>
                              <a:pt x="14500" y="95"/>
                              <a:pt x="14500" y="95"/>
                              <a:pt x="14500" y="95"/>
                            </a:cubicBezTo>
                            <a:cubicBezTo>
                              <a:pt x="14500" y="129"/>
                              <a:pt x="14500" y="129"/>
                              <a:pt x="14500" y="129"/>
                            </a:cubicBezTo>
                            <a:cubicBezTo>
                              <a:pt x="14501" y="129"/>
                              <a:pt x="14501" y="129"/>
                              <a:pt x="14501" y="129"/>
                            </a:cubicBezTo>
                            <a:cubicBezTo>
                              <a:pt x="14503" y="125"/>
                              <a:pt x="14506" y="121"/>
                              <a:pt x="14509" y="116"/>
                            </a:cubicBezTo>
                            <a:cubicBezTo>
                              <a:pt x="14512" y="111"/>
                              <a:pt x="14516" y="107"/>
                              <a:pt x="14520" y="103"/>
                            </a:cubicBezTo>
                            <a:cubicBezTo>
                              <a:pt x="14525" y="100"/>
                              <a:pt x="14531" y="96"/>
                              <a:pt x="14538" y="94"/>
                            </a:cubicBezTo>
                            <a:cubicBezTo>
                              <a:pt x="14545" y="92"/>
                              <a:pt x="14553" y="91"/>
                              <a:pt x="14563" y="91"/>
                            </a:cubicBezTo>
                            <a:cubicBezTo>
                              <a:pt x="14575" y="91"/>
                              <a:pt x="14585" y="92"/>
                              <a:pt x="14594" y="96"/>
                            </a:cubicBezTo>
                            <a:cubicBezTo>
                              <a:pt x="14602" y="100"/>
                              <a:pt x="14609" y="105"/>
                              <a:pt x="14614" y="112"/>
                            </a:cubicBezTo>
                            <a:cubicBezTo>
                              <a:pt x="14619" y="118"/>
                              <a:pt x="14623" y="126"/>
                              <a:pt x="14625" y="135"/>
                            </a:cubicBezTo>
                            <a:cubicBezTo>
                              <a:pt x="14628" y="144"/>
                              <a:pt x="14629" y="154"/>
                              <a:pt x="14629" y="164"/>
                            </a:cubicBezTo>
                            <a:cubicBezTo>
                              <a:pt x="14629" y="287"/>
                              <a:pt x="14629" y="287"/>
                              <a:pt x="14629" y="287"/>
                            </a:cubicBezTo>
                            <a:cubicBezTo>
                              <a:pt x="14605" y="287"/>
                              <a:pt x="14605" y="287"/>
                              <a:pt x="14605" y="287"/>
                            </a:cubicBezTo>
                            <a:cubicBezTo>
                              <a:pt x="14605" y="170"/>
                              <a:pt x="14605" y="170"/>
                              <a:pt x="14605" y="170"/>
                            </a:cubicBezTo>
                            <a:cubicBezTo>
                              <a:pt x="14605" y="152"/>
                              <a:pt x="14602" y="138"/>
                              <a:pt x="14595" y="127"/>
                            </a:cubicBezTo>
                            <a:cubicBezTo>
                              <a:pt x="14588" y="116"/>
                              <a:pt x="14576" y="111"/>
                              <a:pt x="14560" y="111"/>
                            </a:cubicBezTo>
                            <a:cubicBezTo>
                              <a:pt x="14549" y="111"/>
                              <a:pt x="14540" y="113"/>
                              <a:pt x="14533" y="117"/>
                            </a:cubicBezTo>
                            <a:cubicBezTo>
                              <a:pt x="14525" y="122"/>
                              <a:pt x="14519" y="127"/>
                              <a:pt x="14515" y="134"/>
                            </a:cubicBezTo>
                            <a:cubicBezTo>
                              <a:pt x="14511" y="141"/>
                              <a:pt x="14507" y="148"/>
                              <a:pt x="14506" y="157"/>
                            </a:cubicBezTo>
                            <a:cubicBezTo>
                              <a:pt x="14504" y="165"/>
                              <a:pt x="14503" y="173"/>
                              <a:pt x="14503" y="181"/>
                            </a:cubicBezTo>
                            <a:cubicBezTo>
                              <a:pt x="14503" y="287"/>
                              <a:pt x="14503" y="287"/>
                              <a:pt x="14503" y="287"/>
                            </a:cubicBezTo>
                            <a:cubicBezTo>
                              <a:pt x="14479" y="287"/>
                              <a:pt x="14479" y="287"/>
                              <a:pt x="14479" y="287"/>
                            </a:cubicBezTo>
                            <a:lnTo>
                              <a:pt x="14479" y="140"/>
                            </a:lnTo>
                            <a:close/>
                            <a:moveTo>
                              <a:pt x="14841" y="287"/>
                            </a:moveTo>
                            <a:cubicBezTo>
                              <a:pt x="14817" y="287"/>
                              <a:pt x="14817" y="287"/>
                              <a:pt x="14817" y="287"/>
                            </a:cubicBezTo>
                            <a:cubicBezTo>
                              <a:pt x="14817" y="257"/>
                              <a:pt x="14817" y="257"/>
                              <a:pt x="14817" y="257"/>
                            </a:cubicBezTo>
                            <a:cubicBezTo>
                              <a:pt x="14817" y="257"/>
                              <a:pt x="14817" y="257"/>
                              <a:pt x="14817" y="257"/>
                            </a:cubicBezTo>
                            <a:cubicBezTo>
                              <a:pt x="14810" y="269"/>
                              <a:pt x="14802" y="278"/>
                              <a:pt x="14792" y="284"/>
                            </a:cubicBezTo>
                            <a:cubicBezTo>
                              <a:pt x="14782" y="289"/>
                              <a:pt x="14770" y="292"/>
                              <a:pt x="14757" y="292"/>
                            </a:cubicBezTo>
                            <a:cubicBezTo>
                              <a:pt x="14743" y="292"/>
                              <a:pt x="14732" y="289"/>
                              <a:pt x="14722" y="284"/>
                            </a:cubicBezTo>
                            <a:cubicBezTo>
                              <a:pt x="14712" y="279"/>
                              <a:pt x="14704" y="272"/>
                              <a:pt x="14697" y="263"/>
                            </a:cubicBezTo>
                            <a:cubicBezTo>
                              <a:pt x="14690" y="254"/>
                              <a:pt x="14685" y="243"/>
                              <a:pt x="14682" y="231"/>
                            </a:cubicBezTo>
                            <a:cubicBezTo>
                              <a:pt x="14679" y="219"/>
                              <a:pt x="14677" y="206"/>
                              <a:pt x="14677" y="191"/>
                            </a:cubicBezTo>
                            <a:cubicBezTo>
                              <a:pt x="14677" y="177"/>
                              <a:pt x="14679" y="163"/>
                              <a:pt x="14682" y="151"/>
                            </a:cubicBezTo>
                            <a:cubicBezTo>
                              <a:pt x="14685" y="139"/>
                              <a:pt x="14689" y="128"/>
                              <a:pt x="14696" y="119"/>
                            </a:cubicBezTo>
                            <a:cubicBezTo>
                              <a:pt x="14702" y="110"/>
                              <a:pt x="14710" y="103"/>
                              <a:pt x="14720" y="98"/>
                            </a:cubicBezTo>
                            <a:cubicBezTo>
                              <a:pt x="14730" y="93"/>
                              <a:pt x="14742" y="91"/>
                              <a:pt x="14757" y="91"/>
                            </a:cubicBezTo>
                            <a:cubicBezTo>
                              <a:pt x="14766" y="91"/>
                              <a:pt x="14774" y="92"/>
                              <a:pt x="14781" y="95"/>
                            </a:cubicBezTo>
                            <a:cubicBezTo>
                              <a:pt x="14788" y="98"/>
                              <a:pt x="14794" y="102"/>
                              <a:pt x="14799" y="106"/>
                            </a:cubicBezTo>
                            <a:cubicBezTo>
                              <a:pt x="14804" y="110"/>
                              <a:pt x="14808" y="114"/>
                              <a:pt x="14811" y="118"/>
                            </a:cubicBezTo>
                            <a:cubicBezTo>
                              <a:pt x="14814" y="122"/>
                              <a:pt x="14816" y="125"/>
                              <a:pt x="14817" y="127"/>
                            </a:cubicBezTo>
                            <a:cubicBezTo>
                              <a:pt x="14817" y="127"/>
                              <a:pt x="14817" y="127"/>
                              <a:pt x="14817" y="127"/>
                            </a:cubicBezTo>
                            <a:cubicBezTo>
                              <a:pt x="14817" y="5"/>
                              <a:pt x="14817" y="5"/>
                              <a:pt x="14817" y="5"/>
                            </a:cubicBezTo>
                            <a:cubicBezTo>
                              <a:pt x="14841" y="5"/>
                              <a:pt x="14841" y="5"/>
                              <a:pt x="14841" y="5"/>
                            </a:cubicBezTo>
                            <a:lnTo>
                              <a:pt x="14841" y="287"/>
                            </a:lnTo>
                            <a:close/>
                            <a:moveTo>
                              <a:pt x="14706" y="220"/>
                            </a:moveTo>
                            <a:cubicBezTo>
                              <a:pt x="14707" y="229"/>
                              <a:pt x="14710" y="238"/>
                              <a:pt x="14715" y="245"/>
                            </a:cubicBezTo>
                            <a:cubicBezTo>
                              <a:pt x="14719" y="253"/>
                              <a:pt x="14725" y="259"/>
                              <a:pt x="14732" y="264"/>
                            </a:cubicBezTo>
                            <a:cubicBezTo>
                              <a:pt x="14740" y="269"/>
                              <a:pt x="14749" y="272"/>
                              <a:pt x="14760" y="272"/>
                            </a:cubicBezTo>
                            <a:cubicBezTo>
                              <a:pt x="14771" y="272"/>
                              <a:pt x="14780" y="269"/>
                              <a:pt x="14787" y="264"/>
                            </a:cubicBezTo>
                            <a:cubicBezTo>
                              <a:pt x="14794" y="259"/>
                              <a:pt x="14800" y="253"/>
                              <a:pt x="14805" y="245"/>
                            </a:cubicBezTo>
                            <a:cubicBezTo>
                              <a:pt x="14809" y="237"/>
                              <a:pt x="14812" y="228"/>
                              <a:pt x="14814" y="219"/>
                            </a:cubicBezTo>
                            <a:cubicBezTo>
                              <a:pt x="14816" y="209"/>
                              <a:pt x="14817" y="200"/>
                              <a:pt x="14817" y="191"/>
                            </a:cubicBezTo>
                            <a:cubicBezTo>
                              <a:pt x="14817" y="182"/>
                              <a:pt x="14816" y="173"/>
                              <a:pt x="14814" y="164"/>
                            </a:cubicBezTo>
                            <a:cubicBezTo>
                              <a:pt x="14812" y="154"/>
                              <a:pt x="14809" y="146"/>
                              <a:pt x="14805" y="138"/>
                            </a:cubicBezTo>
                            <a:cubicBezTo>
                              <a:pt x="14800" y="130"/>
                              <a:pt x="14794" y="123"/>
                              <a:pt x="14787" y="118"/>
                            </a:cubicBezTo>
                            <a:cubicBezTo>
                              <a:pt x="14780" y="113"/>
                              <a:pt x="14771" y="111"/>
                              <a:pt x="14760" y="111"/>
                            </a:cubicBezTo>
                            <a:cubicBezTo>
                              <a:pt x="14749" y="111"/>
                              <a:pt x="14740" y="113"/>
                              <a:pt x="14732" y="118"/>
                            </a:cubicBezTo>
                            <a:cubicBezTo>
                              <a:pt x="14725" y="123"/>
                              <a:pt x="14719" y="129"/>
                              <a:pt x="14715" y="137"/>
                            </a:cubicBezTo>
                            <a:cubicBezTo>
                              <a:pt x="14710" y="145"/>
                              <a:pt x="14707" y="153"/>
                              <a:pt x="14706" y="163"/>
                            </a:cubicBezTo>
                            <a:cubicBezTo>
                              <a:pt x="14704" y="172"/>
                              <a:pt x="14703" y="182"/>
                              <a:pt x="14703" y="191"/>
                            </a:cubicBezTo>
                            <a:cubicBezTo>
                              <a:pt x="14703" y="201"/>
                              <a:pt x="14704" y="210"/>
                              <a:pt x="14706" y="220"/>
                            </a:cubicBezTo>
                            <a:close/>
                            <a:moveTo>
                              <a:pt x="15027" y="44"/>
                            </a:moveTo>
                            <a:cubicBezTo>
                              <a:pt x="15003" y="44"/>
                              <a:pt x="15003" y="44"/>
                              <a:pt x="15003" y="44"/>
                            </a:cubicBezTo>
                            <a:cubicBezTo>
                              <a:pt x="15003" y="12"/>
                              <a:pt x="15003" y="12"/>
                              <a:pt x="15003" y="12"/>
                            </a:cubicBezTo>
                            <a:cubicBezTo>
                              <a:pt x="15027" y="12"/>
                              <a:pt x="15027" y="12"/>
                              <a:pt x="15027" y="12"/>
                            </a:cubicBezTo>
                            <a:lnTo>
                              <a:pt x="15027" y="44"/>
                            </a:lnTo>
                            <a:close/>
                            <a:moveTo>
                              <a:pt x="15003" y="95"/>
                            </a:moveTo>
                            <a:cubicBezTo>
                              <a:pt x="15027" y="95"/>
                              <a:pt x="15027" y="95"/>
                              <a:pt x="15027" y="95"/>
                            </a:cubicBezTo>
                            <a:cubicBezTo>
                              <a:pt x="15027" y="287"/>
                              <a:pt x="15027" y="287"/>
                              <a:pt x="15027" y="287"/>
                            </a:cubicBezTo>
                            <a:cubicBezTo>
                              <a:pt x="15003" y="287"/>
                              <a:pt x="15003" y="287"/>
                              <a:pt x="15003" y="287"/>
                            </a:cubicBezTo>
                            <a:lnTo>
                              <a:pt x="15003" y="95"/>
                            </a:lnTo>
                            <a:close/>
                            <a:moveTo>
                              <a:pt x="15319" y="287"/>
                            </a:moveTo>
                            <a:cubicBezTo>
                              <a:pt x="15319" y="160"/>
                              <a:pt x="15319" y="160"/>
                              <a:pt x="15319" y="160"/>
                            </a:cubicBezTo>
                            <a:cubicBezTo>
                              <a:pt x="15319" y="153"/>
                              <a:pt x="15319" y="146"/>
                              <a:pt x="15317" y="140"/>
                            </a:cubicBezTo>
                            <a:cubicBezTo>
                              <a:pt x="15316" y="135"/>
                              <a:pt x="15313" y="129"/>
                              <a:pt x="15310" y="125"/>
                            </a:cubicBezTo>
                            <a:cubicBezTo>
                              <a:pt x="15307" y="121"/>
                              <a:pt x="15303" y="117"/>
                              <a:pt x="15298" y="115"/>
                            </a:cubicBezTo>
                            <a:cubicBezTo>
                              <a:pt x="15292" y="112"/>
                              <a:pt x="15286" y="111"/>
                              <a:pt x="15279" y="111"/>
                            </a:cubicBezTo>
                            <a:cubicBezTo>
                              <a:pt x="15272" y="111"/>
                              <a:pt x="15266" y="112"/>
                              <a:pt x="15259" y="115"/>
                            </a:cubicBezTo>
                            <a:cubicBezTo>
                              <a:pt x="15253" y="118"/>
                              <a:pt x="15248" y="122"/>
                              <a:pt x="15243" y="128"/>
                            </a:cubicBezTo>
                            <a:cubicBezTo>
                              <a:pt x="15238" y="134"/>
                              <a:pt x="15234" y="141"/>
                              <a:pt x="15231" y="150"/>
                            </a:cubicBezTo>
                            <a:cubicBezTo>
                              <a:pt x="15228" y="159"/>
                              <a:pt x="15227" y="169"/>
                              <a:pt x="15227" y="181"/>
                            </a:cubicBezTo>
                            <a:cubicBezTo>
                              <a:pt x="15227" y="287"/>
                              <a:pt x="15227" y="287"/>
                              <a:pt x="15227" y="287"/>
                            </a:cubicBezTo>
                            <a:cubicBezTo>
                              <a:pt x="15203" y="287"/>
                              <a:pt x="15203" y="287"/>
                              <a:pt x="15203" y="287"/>
                            </a:cubicBezTo>
                            <a:cubicBezTo>
                              <a:pt x="15203" y="160"/>
                              <a:pt x="15203" y="160"/>
                              <a:pt x="15203" y="160"/>
                            </a:cubicBezTo>
                            <a:cubicBezTo>
                              <a:pt x="15203" y="153"/>
                              <a:pt x="15202" y="146"/>
                              <a:pt x="15201" y="140"/>
                            </a:cubicBezTo>
                            <a:cubicBezTo>
                              <a:pt x="15200" y="135"/>
                              <a:pt x="15197" y="129"/>
                              <a:pt x="15194" y="125"/>
                            </a:cubicBezTo>
                            <a:cubicBezTo>
                              <a:pt x="15191" y="121"/>
                              <a:pt x="15187" y="117"/>
                              <a:pt x="15182" y="115"/>
                            </a:cubicBezTo>
                            <a:cubicBezTo>
                              <a:pt x="15176" y="112"/>
                              <a:pt x="15170" y="111"/>
                              <a:pt x="15162" y="111"/>
                            </a:cubicBezTo>
                            <a:cubicBezTo>
                              <a:pt x="15156" y="111"/>
                              <a:pt x="15149" y="112"/>
                              <a:pt x="15143" y="115"/>
                            </a:cubicBezTo>
                            <a:cubicBezTo>
                              <a:pt x="15137" y="118"/>
                              <a:pt x="15132" y="122"/>
                              <a:pt x="15127" y="128"/>
                            </a:cubicBezTo>
                            <a:cubicBezTo>
                              <a:pt x="15122" y="134"/>
                              <a:pt x="15118" y="141"/>
                              <a:pt x="15115" y="150"/>
                            </a:cubicBezTo>
                            <a:cubicBezTo>
                              <a:pt x="15112" y="159"/>
                              <a:pt x="15111" y="169"/>
                              <a:pt x="15111" y="181"/>
                            </a:cubicBezTo>
                            <a:cubicBezTo>
                              <a:pt x="15111" y="287"/>
                              <a:pt x="15111" y="287"/>
                              <a:pt x="15111" y="287"/>
                            </a:cubicBezTo>
                            <a:cubicBezTo>
                              <a:pt x="15087" y="287"/>
                              <a:pt x="15087" y="287"/>
                              <a:pt x="15087" y="287"/>
                            </a:cubicBezTo>
                            <a:cubicBezTo>
                              <a:pt x="15087" y="140"/>
                              <a:pt x="15087" y="140"/>
                              <a:pt x="15087" y="140"/>
                            </a:cubicBezTo>
                            <a:cubicBezTo>
                              <a:pt x="15087" y="133"/>
                              <a:pt x="15087" y="126"/>
                              <a:pt x="15087" y="118"/>
                            </a:cubicBezTo>
                            <a:cubicBezTo>
                              <a:pt x="15087" y="111"/>
                              <a:pt x="15086" y="103"/>
                              <a:pt x="15085" y="95"/>
                            </a:cubicBezTo>
                            <a:cubicBezTo>
                              <a:pt x="15108" y="95"/>
                              <a:pt x="15108" y="95"/>
                              <a:pt x="15108" y="95"/>
                            </a:cubicBezTo>
                            <a:cubicBezTo>
                              <a:pt x="15108" y="127"/>
                              <a:pt x="15108" y="127"/>
                              <a:pt x="15108" y="127"/>
                            </a:cubicBezTo>
                            <a:cubicBezTo>
                              <a:pt x="15109" y="128"/>
                              <a:pt x="15109" y="128"/>
                              <a:pt x="15109" y="128"/>
                            </a:cubicBezTo>
                            <a:cubicBezTo>
                              <a:pt x="15111" y="125"/>
                              <a:pt x="15113" y="121"/>
                              <a:pt x="15116" y="117"/>
                            </a:cubicBezTo>
                            <a:cubicBezTo>
                              <a:pt x="15118" y="112"/>
                              <a:pt x="15122" y="108"/>
                              <a:pt x="15127" y="104"/>
                            </a:cubicBezTo>
                            <a:cubicBezTo>
                              <a:pt x="15131" y="100"/>
                              <a:pt x="15137" y="97"/>
                              <a:pt x="15143" y="94"/>
                            </a:cubicBezTo>
                            <a:cubicBezTo>
                              <a:pt x="15150" y="92"/>
                              <a:pt x="15159" y="91"/>
                              <a:pt x="15169" y="91"/>
                            </a:cubicBezTo>
                            <a:cubicBezTo>
                              <a:pt x="15173" y="91"/>
                              <a:pt x="15178" y="91"/>
                              <a:pt x="15183" y="92"/>
                            </a:cubicBezTo>
                            <a:cubicBezTo>
                              <a:pt x="15189" y="93"/>
                              <a:pt x="15194" y="95"/>
                              <a:pt x="15199" y="98"/>
                            </a:cubicBezTo>
                            <a:cubicBezTo>
                              <a:pt x="15204" y="101"/>
                              <a:pt x="15208" y="106"/>
                              <a:pt x="15212" y="111"/>
                            </a:cubicBezTo>
                            <a:cubicBezTo>
                              <a:pt x="15216" y="116"/>
                              <a:pt x="15219" y="123"/>
                              <a:pt x="15220" y="131"/>
                            </a:cubicBezTo>
                            <a:cubicBezTo>
                              <a:pt x="15221" y="131"/>
                              <a:pt x="15221" y="131"/>
                              <a:pt x="15221" y="131"/>
                            </a:cubicBezTo>
                            <a:cubicBezTo>
                              <a:pt x="15225" y="120"/>
                              <a:pt x="15233" y="110"/>
                              <a:pt x="15243" y="102"/>
                            </a:cubicBezTo>
                            <a:cubicBezTo>
                              <a:pt x="15254" y="94"/>
                              <a:pt x="15267" y="91"/>
                              <a:pt x="15282" y="91"/>
                            </a:cubicBezTo>
                            <a:cubicBezTo>
                              <a:pt x="15292" y="91"/>
                              <a:pt x="15301" y="92"/>
                              <a:pt x="15308" y="95"/>
                            </a:cubicBezTo>
                            <a:cubicBezTo>
                              <a:pt x="15316" y="99"/>
                              <a:pt x="15322" y="103"/>
                              <a:pt x="15327" y="109"/>
                            </a:cubicBezTo>
                            <a:cubicBezTo>
                              <a:pt x="15332" y="114"/>
                              <a:pt x="15336" y="121"/>
                              <a:pt x="15339" y="129"/>
                            </a:cubicBezTo>
                            <a:cubicBezTo>
                              <a:pt x="15342" y="137"/>
                              <a:pt x="15343" y="146"/>
                              <a:pt x="15343" y="155"/>
                            </a:cubicBezTo>
                            <a:cubicBezTo>
                              <a:pt x="15343" y="287"/>
                              <a:pt x="15343" y="287"/>
                              <a:pt x="15343" y="287"/>
                            </a:cubicBezTo>
                            <a:lnTo>
                              <a:pt x="15319" y="287"/>
                            </a:lnTo>
                            <a:close/>
                            <a:moveTo>
                              <a:pt x="15399" y="95"/>
                            </a:moveTo>
                            <a:cubicBezTo>
                              <a:pt x="15423" y="95"/>
                              <a:pt x="15423" y="95"/>
                              <a:pt x="15423" y="95"/>
                            </a:cubicBezTo>
                            <a:cubicBezTo>
                              <a:pt x="15421" y="130"/>
                              <a:pt x="15421" y="130"/>
                              <a:pt x="15421" y="130"/>
                            </a:cubicBezTo>
                            <a:cubicBezTo>
                              <a:pt x="15422" y="130"/>
                              <a:pt x="15422" y="130"/>
                              <a:pt x="15422" y="130"/>
                            </a:cubicBezTo>
                            <a:cubicBezTo>
                              <a:pt x="15423" y="127"/>
                              <a:pt x="15425" y="124"/>
                              <a:pt x="15428" y="119"/>
                            </a:cubicBezTo>
                            <a:cubicBezTo>
                              <a:pt x="15431" y="115"/>
                              <a:pt x="15435" y="111"/>
                              <a:pt x="15440" y="106"/>
                            </a:cubicBezTo>
                            <a:cubicBezTo>
                              <a:pt x="15444" y="102"/>
                              <a:pt x="15450" y="98"/>
                              <a:pt x="15457" y="95"/>
                            </a:cubicBezTo>
                            <a:cubicBezTo>
                              <a:pt x="15465" y="92"/>
                              <a:pt x="15473" y="91"/>
                              <a:pt x="15483" y="91"/>
                            </a:cubicBezTo>
                            <a:cubicBezTo>
                              <a:pt x="15497" y="91"/>
                              <a:pt x="15509" y="93"/>
                              <a:pt x="15519" y="98"/>
                            </a:cubicBezTo>
                            <a:cubicBezTo>
                              <a:pt x="15530" y="103"/>
                              <a:pt x="15538" y="110"/>
                              <a:pt x="15544" y="119"/>
                            </a:cubicBezTo>
                            <a:cubicBezTo>
                              <a:pt x="15551" y="128"/>
                              <a:pt x="15555" y="139"/>
                              <a:pt x="15558" y="151"/>
                            </a:cubicBezTo>
                            <a:cubicBezTo>
                              <a:pt x="15561" y="163"/>
                              <a:pt x="15563" y="177"/>
                              <a:pt x="15563" y="191"/>
                            </a:cubicBezTo>
                            <a:cubicBezTo>
                              <a:pt x="15563" y="206"/>
                              <a:pt x="15561" y="219"/>
                              <a:pt x="15558" y="231"/>
                            </a:cubicBezTo>
                            <a:cubicBezTo>
                              <a:pt x="15554" y="243"/>
                              <a:pt x="15549" y="254"/>
                              <a:pt x="15543" y="263"/>
                            </a:cubicBezTo>
                            <a:cubicBezTo>
                              <a:pt x="15536" y="272"/>
                              <a:pt x="15528" y="279"/>
                              <a:pt x="15518" y="284"/>
                            </a:cubicBezTo>
                            <a:cubicBezTo>
                              <a:pt x="15508" y="289"/>
                              <a:pt x="15497" y="292"/>
                              <a:pt x="15483" y="292"/>
                            </a:cubicBezTo>
                            <a:cubicBezTo>
                              <a:pt x="15468" y="292"/>
                              <a:pt x="15456" y="289"/>
                              <a:pt x="15446" y="283"/>
                            </a:cubicBezTo>
                            <a:cubicBezTo>
                              <a:pt x="15437" y="277"/>
                              <a:pt x="15429" y="267"/>
                              <a:pt x="15423" y="255"/>
                            </a:cubicBezTo>
                            <a:cubicBezTo>
                              <a:pt x="15423" y="255"/>
                              <a:pt x="15423" y="255"/>
                              <a:pt x="15423" y="255"/>
                            </a:cubicBezTo>
                            <a:cubicBezTo>
                              <a:pt x="15423" y="367"/>
                              <a:pt x="15423" y="367"/>
                              <a:pt x="15423" y="367"/>
                            </a:cubicBezTo>
                            <a:cubicBezTo>
                              <a:pt x="15399" y="367"/>
                              <a:pt x="15399" y="367"/>
                              <a:pt x="15399" y="367"/>
                            </a:cubicBezTo>
                            <a:lnTo>
                              <a:pt x="15399" y="95"/>
                            </a:lnTo>
                            <a:close/>
                            <a:moveTo>
                              <a:pt x="15534" y="163"/>
                            </a:moveTo>
                            <a:cubicBezTo>
                              <a:pt x="15532" y="153"/>
                              <a:pt x="15529" y="145"/>
                              <a:pt x="15525" y="137"/>
                            </a:cubicBezTo>
                            <a:cubicBezTo>
                              <a:pt x="15521" y="129"/>
                              <a:pt x="15515" y="123"/>
                              <a:pt x="15507" y="118"/>
                            </a:cubicBezTo>
                            <a:cubicBezTo>
                              <a:pt x="15500" y="113"/>
                              <a:pt x="15491" y="111"/>
                              <a:pt x="15480" y="111"/>
                            </a:cubicBezTo>
                            <a:cubicBezTo>
                              <a:pt x="15469" y="111"/>
                              <a:pt x="15460" y="113"/>
                              <a:pt x="15453" y="118"/>
                            </a:cubicBezTo>
                            <a:cubicBezTo>
                              <a:pt x="15445" y="123"/>
                              <a:pt x="15440" y="130"/>
                              <a:pt x="15435" y="138"/>
                            </a:cubicBezTo>
                            <a:cubicBezTo>
                              <a:pt x="15431" y="146"/>
                              <a:pt x="15428" y="154"/>
                              <a:pt x="15426" y="164"/>
                            </a:cubicBezTo>
                            <a:cubicBezTo>
                              <a:pt x="15424" y="173"/>
                              <a:pt x="15423" y="182"/>
                              <a:pt x="15423" y="191"/>
                            </a:cubicBezTo>
                            <a:cubicBezTo>
                              <a:pt x="15423" y="200"/>
                              <a:pt x="15424" y="209"/>
                              <a:pt x="15426" y="219"/>
                            </a:cubicBezTo>
                            <a:cubicBezTo>
                              <a:pt x="15428" y="228"/>
                              <a:pt x="15431" y="237"/>
                              <a:pt x="15435" y="245"/>
                            </a:cubicBezTo>
                            <a:cubicBezTo>
                              <a:pt x="15440" y="253"/>
                              <a:pt x="15445" y="259"/>
                              <a:pt x="15453" y="264"/>
                            </a:cubicBezTo>
                            <a:cubicBezTo>
                              <a:pt x="15460" y="269"/>
                              <a:pt x="15469" y="272"/>
                              <a:pt x="15480" y="272"/>
                            </a:cubicBezTo>
                            <a:cubicBezTo>
                              <a:pt x="15491" y="272"/>
                              <a:pt x="15500" y="269"/>
                              <a:pt x="15507" y="264"/>
                            </a:cubicBezTo>
                            <a:cubicBezTo>
                              <a:pt x="15515" y="259"/>
                              <a:pt x="15521" y="253"/>
                              <a:pt x="15525" y="245"/>
                            </a:cubicBezTo>
                            <a:cubicBezTo>
                              <a:pt x="15529" y="238"/>
                              <a:pt x="15532" y="229"/>
                              <a:pt x="15534" y="220"/>
                            </a:cubicBezTo>
                            <a:cubicBezTo>
                              <a:pt x="15536" y="210"/>
                              <a:pt x="15537" y="201"/>
                              <a:pt x="15537" y="191"/>
                            </a:cubicBezTo>
                            <a:cubicBezTo>
                              <a:pt x="15537" y="182"/>
                              <a:pt x="15536" y="172"/>
                              <a:pt x="15534" y="163"/>
                            </a:cubicBezTo>
                            <a:close/>
                            <a:moveTo>
                              <a:pt x="15611" y="138"/>
                            </a:moveTo>
                            <a:cubicBezTo>
                              <a:pt x="15611" y="133"/>
                              <a:pt x="15611" y="128"/>
                              <a:pt x="15611" y="124"/>
                            </a:cubicBezTo>
                            <a:cubicBezTo>
                              <a:pt x="15611" y="121"/>
                              <a:pt x="15611" y="117"/>
                              <a:pt x="15611" y="114"/>
                            </a:cubicBezTo>
                            <a:cubicBezTo>
                              <a:pt x="15610" y="111"/>
                              <a:pt x="15610" y="108"/>
                              <a:pt x="15610" y="105"/>
                            </a:cubicBezTo>
                            <a:cubicBezTo>
                              <a:pt x="15610" y="102"/>
                              <a:pt x="15610" y="99"/>
                              <a:pt x="15609" y="95"/>
                            </a:cubicBezTo>
                            <a:cubicBezTo>
                              <a:pt x="15633" y="95"/>
                              <a:pt x="15633" y="95"/>
                              <a:pt x="15633" y="95"/>
                            </a:cubicBezTo>
                            <a:cubicBezTo>
                              <a:pt x="15633" y="132"/>
                              <a:pt x="15633" y="132"/>
                              <a:pt x="15633" y="132"/>
                            </a:cubicBezTo>
                            <a:cubicBezTo>
                              <a:pt x="15634" y="132"/>
                              <a:pt x="15634" y="132"/>
                              <a:pt x="15634" y="132"/>
                            </a:cubicBezTo>
                            <a:cubicBezTo>
                              <a:pt x="15636" y="127"/>
                              <a:pt x="15639" y="122"/>
                              <a:pt x="15642" y="117"/>
                            </a:cubicBezTo>
                            <a:cubicBezTo>
                              <a:pt x="15645" y="112"/>
                              <a:pt x="15648" y="107"/>
                              <a:pt x="15652" y="103"/>
                            </a:cubicBezTo>
                            <a:cubicBezTo>
                              <a:pt x="15657" y="99"/>
                              <a:pt x="15661" y="96"/>
                              <a:pt x="15666" y="94"/>
                            </a:cubicBezTo>
                            <a:cubicBezTo>
                              <a:pt x="15672" y="92"/>
                              <a:pt x="15677" y="91"/>
                              <a:pt x="15683" y="91"/>
                            </a:cubicBezTo>
                            <a:cubicBezTo>
                              <a:pt x="15686" y="91"/>
                              <a:pt x="15689" y="91"/>
                              <a:pt x="15692" y="91"/>
                            </a:cubicBezTo>
                            <a:cubicBezTo>
                              <a:pt x="15695" y="92"/>
                              <a:pt x="15698" y="92"/>
                              <a:pt x="15700" y="93"/>
                            </a:cubicBezTo>
                            <a:cubicBezTo>
                              <a:pt x="15700" y="118"/>
                              <a:pt x="15700" y="118"/>
                              <a:pt x="15700" y="118"/>
                            </a:cubicBezTo>
                            <a:cubicBezTo>
                              <a:pt x="15697" y="117"/>
                              <a:pt x="15694" y="116"/>
                              <a:pt x="15691" y="116"/>
                            </a:cubicBezTo>
                            <a:cubicBezTo>
                              <a:pt x="15689" y="116"/>
                              <a:pt x="15685" y="115"/>
                              <a:pt x="15682" y="115"/>
                            </a:cubicBezTo>
                            <a:cubicBezTo>
                              <a:pt x="15673" y="115"/>
                              <a:pt x="15665" y="118"/>
                              <a:pt x="15659" y="123"/>
                            </a:cubicBezTo>
                            <a:cubicBezTo>
                              <a:pt x="15653" y="127"/>
                              <a:pt x="15648" y="133"/>
                              <a:pt x="15644" y="141"/>
                            </a:cubicBezTo>
                            <a:cubicBezTo>
                              <a:pt x="15641" y="148"/>
                              <a:pt x="15638" y="157"/>
                              <a:pt x="15637" y="166"/>
                            </a:cubicBezTo>
                            <a:cubicBezTo>
                              <a:pt x="15635" y="175"/>
                              <a:pt x="15635" y="184"/>
                              <a:pt x="15635" y="192"/>
                            </a:cubicBezTo>
                            <a:cubicBezTo>
                              <a:pt x="15635" y="287"/>
                              <a:pt x="15635" y="287"/>
                              <a:pt x="15635" y="287"/>
                            </a:cubicBezTo>
                            <a:cubicBezTo>
                              <a:pt x="15611" y="287"/>
                              <a:pt x="15611" y="287"/>
                              <a:pt x="15611" y="287"/>
                            </a:cubicBezTo>
                            <a:lnTo>
                              <a:pt x="15611" y="138"/>
                            </a:lnTo>
                            <a:close/>
                            <a:moveTo>
                              <a:pt x="15720" y="153"/>
                            </a:moveTo>
                            <a:cubicBezTo>
                              <a:pt x="15724" y="141"/>
                              <a:pt x="15729" y="130"/>
                              <a:pt x="15736" y="121"/>
                            </a:cubicBezTo>
                            <a:cubicBezTo>
                              <a:pt x="15744" y="112"/>
                              <a:pt x="15753" y="104"/>
                              <a:pt x="15764" y="99"/>
                            </a:cubicBezTo>
                            <a:cubicBezTo>
                              <a:pt x="15776" y="93"/>
                              <a:pt x="15789" y="91"/>
                              <a:pt x="15805" y="91"/>
                            </a:cubicBezTo>
                            <a:cubicBezTo>
                              <a:pt x="15820" y="91"/>
                              <a:pt x="15834" y="93"/>
                              <a:pt x="15845" y="99"/>
                            </a:cubicBezTo>
                            <a:cubicBezTo>
                              <a:pt x="15856" y="104"/>
                              <a:pt x="15866" y="112"/>
                              <a:pt x="15873" y="121"/>
                            </a:cubicBezTo>
                            <a:cubicBezTo>
                              <a:pt x="15880" y="130"/>
                              <a:pt x="15886" y="141"/>
                              <a:pt x="15889" y="153"/>
                            </a:cubicBezTo>
                            <a:cubicBezTo>
                              <a:pt x="15893" y="166"/>
                              <a:pt x="15894" y="178"/>
                              <a:pt x="15894" y="191"/>
                            </a:cubicBezTo>
                            <a:cubicBezTo>
                              <a:pt x="15894" y="204"/>
                              <a:pt x="15893" y="217"/>
                              <a:pt x="15889" y="229"/>
                            </a:cubicBezTo>
                            <a:cubicBezTo>
                              <a:pt x="15886" y="241"/>
                              <a:pt x="15880" y="252"/>
                              <a:pt x="15873" y="261"/>
                            </a:cubicBezTo>
                            <a:cubicBezTo>
                              <a:pt x="15866" y="271"/>
                              <a:pt x="15856" y="278"/>
                              <a:pt x="15845" y="284"/>
                            </a:cubicBezTo>
                            <a:cubicBezTo>
                              <a:pt x="15834" y="289"/>
                              <a:pt x="15820" y="292"/>
                              <a:pt x="15805" y="292"/>
                            </a:cubicBezTo>
                            <a:cubicBezTo>
                              <a:pt x="15789" y="292"/>
                              <a:pt x="15776" y="289"/>
                              <a:pt x="15764" y="284"/>
                            </a:cubicBezTo>
                            <a:cubicBezTo>
                              <a:pt x="15753" y="278"/>
                              <a:pt x="15744" y="271"/>
                              <a:pt x="15736" y="261"/>
                            </a:cubicBezTo>
                            <a:cubicBezTo>
                              <a:pt x="15729" y="252"/>
                              <a:pt x="15724" y="241"/>
                              <a:pt x="15720" y="229"/>
                            </a:cubicBezTo>
                            <a:cubicBezTo>
                              <a:pt x="15717" y="217"/>
                              <a:pt x="15715" y="204"/>
                              <a:pt x="15715" y="191"/>
                            </a:cubicBezTo>
                            <a:cubicBezTo>
                              <a:pt x="15715" y="178"/>
                              <a:pt x="15717" y="166"/>
                              <a:pt x="15720" y="153"/>
                            </a:cubicBezTo>
                            <a:close/>
                            <a:moveTo>
                              <a:pt x="15745" y="223"/>
                            </a:moveTo>
                            <a:cubicBezTo>
                              <a:pt x="15748" y="232"/>
                              <a:pt x="15752" y="241"/>
                              <a:pt x="15757" y="248"/>
                            </a:cubicBezTo>
                            <a:cubicBezTo>
                              <a:pt x="15763" y="255"/>
                              <a:pt x="15769" y="261"/>
                              <a:pt x="15777" y="265"/>
                            </a:cubicBezTo>
                            <a:cubicBezTo>
                              <a:pt x="15785" y="269"/>
                              <a:pt x="15794" y="272"/>
                              <a:pt x="15805" y="272"/>
                            </a:cubicBezTo>
                            <a:cubicBezTo>
                              <a:pt x="15815" y="272"/>
                              <a:pt x="15824" y="269"/>
                              <a:pt x="15832" y="265"/>
                            </a:cubicBezTo>
                            <a:cubicBezTo>
                              <a:pt x="15840" y="261"/>
                              <a:pt x="15847" y="255"/>
                              <a:pt x="15852" y="248"/>
                            </a:cubicBezTo>
                            <a:cubicBezTo>
                              <a:pt x="15857" y="241"/>
                              <a:pt x="15861" y="232"/>
                              <a:pt x="15864" y="223"/>
                            </a:cubicBezTo>
                            <a:cubicBezTo>
                              <a:pt x="15867" y="213"/>
                              <a:pt x="15868" y="202"/>
                              <a:pt x="15868" y="191"/>
                            </a:cubicBezTo>
                            <a:cubicBezTo>
                              <a:pt x="15868" y="180"/>
                              <a:pt x="15867" y="170"/>
                              <a:pt x="15864" y="160"/>
                            </a:cubicBezTo>
                            <a:cubicBezTo>
                              <a:pt x="15861" y="150"/>
                              <a:pt x="15857" y="142"/>
                              <a:pt x="15852" y="134"/>
                            </a:cubicBezTo>
                            <a:cubicBezTo>
                              <a:pt x="15847" y="127"/>
                              <a:pt x="15840" y="121"/>
                              <a:pt x="15832" y="117"/>
                            </a:cubicBezTo>
                            <a:cubicBezTo>
                              <a:pt x="15824" y="113"/>
                              <a:pt x="15815" y="111"/>
                              <a:pt x="15805" y="111"/>
                            </a:cubicBezTo>
                            <a:cubicBezTo>
                              <a:pt x="15794" y="111"/>
                              <a:pt x="15785" y="113"/>
                              <a:pt x="15777" y="117"/>
                            </a:cubicBezTo>
                            <a:cubicBezTo>
                              <a:pt x="15769" y="121"/>
                              <a:pt x="15763" y="127"/>
                              <a:pt x="15757" y="134"/>
                            </a:cubicBezTo>
                            <a:cubicBezTo>
                              <a:pt x="15752" y="142"/>
                              <a:pt x="15748" y="150"/>
                              <a:pt x="15745" y="160"/>
                            </a:cubicBezTo>
                            <a:cubicBezTo>
                              <a:pt x="15742" y="170"/>
                              <a:pt x="15741" y="180"/>
                              <a:pt x="15741" y="191"/>
                            </a:cubicBezTo>
                            <a:cubicBezTo>
                              <a:pt x="15741" y="202"/>
                              <a:pt x="15742" y="213"/>
                              <a:pt x="15745" y="223"/>
                            </a:cubicBezTo>
                            <a:close/>
                            <a:moveTo>
                              <a:pt x="16006" y="287"/>
                            </a:moveTo>
                            <a:cubicBezTo>
                              <a:pt x="15978" y="287"/>
                              <a:pt x="15978" y="287"/>
                              <a:pt x="15978" y="287"/>
                            </a:cubicBezTo>
                            <a:cubicBezTo>
                              <a:pt x="15913" y="95"/>
                              <a:pt x="15913" y="95"/>
                              <a:pt x="15913" y="95"/>
                            </a:cubicBezTo>
                            <a:cubicBezTo>
                              <a:pt x="15939" y="95"/>
                              <a:pt x="15939" y="95"/>
                              <a:pt x="15939" y="95"/>
                            </a:cubicBezTo>
                            <a:cubicBezTo>
                              <a:pt x="15992" y="261"/>
                              <a:pt x="15992" y="261"/>
                              <a:pt x="15992" y="261"/>
                            </a:cubicBezTo>
                            <a:cubicBezTo>
                              <a:pt x="15993" y="261"/>
                              <a:pt x="15993" y="261"/>
                              <a:pt x="15993" y="261"/>
                            </a:cubicBezTo>
                            <a:cubicBezTo>
                              <a:pt x="16049" y="95"/>
                              <a:pt x="16049" y="95"/>
                              <a:pt x="16049" y="95"/>
                            </a:cubicBezTo>
                            <a:cubicBezTo>
                              <a:pt x="16074" y="95"/>
                              <a:pt x="16074" y="95"/>
                              <a:pt x="16074" y="95"/>
                            </a:cubicBezTo>
                            <a:lnTo>
                              <a:pt x="16006" y="287"/>
                            </a:lnTo>
                            <a:close/>
                            <a:moveTo>
                              <a:pt x="16236" y="281"/>
                            </a:moveTo>
                            <a:cubicBezTo>
                              <a:pt x="16227" y="285"/>
                              <a:pt x="16218" y="288"/>
                              <a:pt x="16208" y="289"/>
                            </a:cubicBezTo>
                            <a:cubicBezTo>
                              <a:pt x="16198" y="291"/>
                              <a:pt x="16189" y="292"/>
                              <a:pt x="16180" y="292"/>
                            </a:cubicBezTo>
                            <a:cubicBezTo>
                              <a:pt x="16164" y="292"/>
                              <a:pt x="16151" y="289"/>
                              <a:pt x="16139" y="284"/>
                            </a:cubicBezTo>
                            <a:cubicBezTo>
                              <a:pt x="16128" y="279"/>
                              <a:pt x="16119" y="272"/>
                              <a:pt x="16112" y="263"/>
                            </a:cubicBezTo>
                            <a:cubicBezTo>
                              <a:pt x="16105" y="254"/>
                              <a:pt x="16100" y="244"/>
                              <a:pt x="16097" y="231"/>
                            </a:cubicBezTo>
                            <a:cubicBezTo>
                              <a:pt x="16094" y="219"/>
                              <a:pt x="16092" y="206"/>
                              <a:pt x="16092" y="191"/>
                            </a:cubicBezTo>
                            <a:cubicBezTo>
                              <a:pt x="16092" y="176"/>
                              <a:pt x="16094" y="163"/>
                              <a:pt x="16098" y="151"/>
                            </a:cubicBezTo>
                            <a:cubicBezTo>
                              <a:pt x="16102" y="138"/>
                              <a:pt x="16108" y="128"/>
                              <a:pt x="16115" y="119"/>
                            </a:cubicBezTo>
                            <a:cubicBezTo>
                              <a:pt x="16122" y="110"/>
                              <a:pt x="16130" y="103"/>
                              <a:pt x="16140" y="98"/>
                            </a:cubicBezTo>
                            <a:cubicBezTo>
                              <a:pt x="16150" y="93"/>
                              <a:pt x="16161" y="91"/>
                              <a:pt x="16173" y="91"/>
                            </a:cubicBezTo>
                            <a:cubicBezTo>
                              <a:pt x="16187" y="91"/>
                              <a:pt x="16199" y="93"/>
                              <a:pt x="16208" y="98"/>
                            </a:cubicBezTo>
                            <a:cubicBezTo>
                              <a:pt x="16218" y="103"/>
                              <a:pt x="16226" y="110"/>
                              <a:pt x="16232" y="119"/>
                            </a:cubicBezTo>
                            <a:cubicBezTo>
                              <a:pt x="16238" y="128"/>
                              <a:pt x="16243" y="138"/>
                              <a:pt x="16246" y="149"/>
                            </a:cubicBezTo>
                            <a:cubicBezTo>
                              <a:pt x="16249" y="161"/>
                              <a:pt x="16250" y="173"/>
                              <a:pt x="16250" y="186"/>
                            </a:cubicBezTo>
                            <a:cubicBezTo>
                              <a:pt x="16250" y="198"/>
                              <a:pt x="16250" y="198"/>
                              <a:pt x="16250" y="198"/>
                            </a:cubicBezTo>
                            <a:cubicBezTo>
                              <a:pt x="16118" y="198"/>
                              <a:pt x="16118" y="198"/>
                              <a:pt x="16118" y="198"/>
                            </a:cubicBezTo>
                            <a:cubicBezTo>
                              <a:pt x="16118" y="208"/>
                              <a:pt x="16120" y="218"/>
                              <a:pt x="16123" y="227"/>
                            </a:cubicBezTo>
                            <a:cubicBezTo>
                              <a:pt x="16125" y="236"/>
                              <a:pt x="16129" y="244"/>
                              <a:pt x="16135" y="250"/>
                            </a:cubicBezTo>
                            <a:cubicBezTo>
                              <a:pt x="16140" y="257"/>
                              <a:pt x="16147" y="262"/>
                              <a:pt x="16154" y="266"/>
                            </a:cubicBezTo>
                            <a:cubicBezTo>
                              <a:pt x="16162" y="270"/>
                              <a:pt x="16171" y="272"/>
                              <a:pt x="16182" y="272"/>
                            </a:cubicBezTo>
                            <a:cubicBezTo>
                              <a:pt x="16186" y="272"/>
                              <a:pt x="16191" y="271"/>
                              <a:pt x="16196" y="270"/>
                            </a:cubicBezTo>
                            <a:cubicBezTo>
                              <a:pt x="16201" y="269"/>
                              <a:pt x="16206" y="268"/>
                              <a:pt x="16211" y="267"/>
                            </a:cubicBezTo>
                            <a:cubicBezTo>
                              <a:pt x="16216" y="266"/>
                              <a:pt x="16221" y="264"/>
                              <a:pt x="16225" y="263"/>
                            </a:cubicBezTo>
                            <a:cubicBezTo>
                              <a:pt x="16229" y="261"/>
                              <a:pt x="16233" y="259"/>
                              <a:pt x="16236" y="257"/>
                            </a:cubicBezTo>
                            <a:lnTo>
                              <a:pt x="16236" y="281"/>
                            </a:lnTo>
                            <a:close/>
                            <a:moveTo>
                              <a:pt x="16224" y="178"/>
                            </a:moveTo>
                            <a:cubicBezTo>
                              <a:pt x="16224" y="169"/>
                              <a:pt x="16223" y="161"/>
                              <a:pt x="16221" y="153"/>
                            </a:cubicBezTo>
                            <a:cubicBezTo>
                              <a:pt x="16220" y="145"/>
                              <a:pt x="16217" y="138"/>
                              <a:pt x="16213" y="132"/>
                            </a:cubicBezTo>
                            <a:cubicBezTo>
                              <a:pt x="16209" y="125"/>
                              <a:pt x="16204" y="120"/>
                              <a:pt x="16198" y="117"/>
                            </a:cubicBezTo>
                            <a:cubicBezTo>
                              <a:pt x="16191" y="113"/>
                              <a:pt x="16184" y="111"/>
                              <a:pt x="16175" y="111"/>
                            </a:cubicBezTo>
                            <a:cubicBezTo>
                              <a:pt x="16166" y="111"/>
                              <a:pt x="16158" y="113"/>
                              <a:pt x="16151" y="117"/>
                            </a:cubicBezTo>
                            <a:cubicBezTo>
                              <a:pt x="16144" y="121"/>
                              <a:pt x="16139" y="126"/>
                              <a:pt x="16134" y="132"/>
                            </a:cubicBezTo>
                            <a:cubicBezTo>
                              <a:pt x="16129" y="139"/>
                              <a:pt x="16125" y="146"/>
                              <a:pt x="16122" y="154"/>
                            </a:cubicBezTo>
                            <a:cubicBezTo>
                              <a:pt x="16120" y="162"/>
                              <a:pt x="16118" y="170"/>
                              <a:pt x="16118" y="178"/>
                            </a:cubicBezTo>
                            <a:lnTo>
                              <a:pt x="16224" y="178"/>
                            </a:lnTo>
                            <a:close/>
                            <a:moveTo>
                              <a:pt x="16467" y="287"/>
                            </a:moveTo>
                            <a:cubicBezTo>
                              <a:pt x="16439" y="287"/>
                              <a:pt x="16439" y="287"/>
                              <a:pt x="16439" y="287"/>
                            </a:cubicBezTo>
                            <a:cubicBezTo>
                              <a:pt x="16374" y="95"/>
                              <a:pt x="16374" y="95"/>
                              <a:pt x="16374" y="95"/>
                            </a:cubicBezTo>
                            <a:cubicBezTo>
                              <a:pt x="16400" y="95"/>
                              <a:pt x="16400" y="95"/>
                              <a:pt x="16400" y="95"/>
                            </a:cubicBezTo>
                            <a:cubicBezTo>
                              <a:pt x="16453" y="261"/>
                              <a:pt x="16453" y="261"/>
                              <a:pt x="16453" y="261"/>
                            </a:cubicBezTo>
                            <a:cubicBezTo>
                              <a:pt x="16454" y="261"/>
                              <a:pt x="16454" y="261"/>
                              <a:pt x="16454" y="261"/>
                            </a:cubicBezTo>
                            <a:cubicBezTo>
                              <a:pt x="16509" y="95"/>
                              <a:pt x="16509" y="95"/>
                              <a:pt x="16509" y="95"/>
                            </a:cubicBezTo>
                            <a:cubicBezTo>
                              <a:pt x="16534" y="95"/>
                              <a:pt x="16534" y="95"/>
                              <a:pt x="16534" y="95"/>
                            </a:cubicBezTo>
                            <a:lnTo>
                              <a:pt x="16467" y="287"/>
                            </a:lnTo>
                            <a:close/>
                            <a:moveTo>
                              <a:pt x="16591" y="44"/>
                            </a:moveTo>
                            <a:cubicBezTo>
                              <a:pt x="16568" y="44"/>
                              <a:pt x="16568" y="44"/>
                              <a:pt x="16568" y="44"/>
                            </a:cubicBezTo>
                            <a:cubicBezTo>
                              <a:pt x="16568" y="12"/>
                              <a:pt x="16568" y="12"/>
                              <a:pt x="16568" y="12"/>
                            </a:cubicBezTo>
                            <a:cubicBezTo>
                              <a:pt x="16591" y="12"/>
                              <a:pt x="16591" y="12"/>
                              <a:pt x="16591" y="12"/>
                            </a:cubicBezTo>
                            <a:lnTo>
                              <a:pt x="16591" y="44"/>
                            </a:lnTo>
                            <a:close/>
                            <a:moveTo>
                              <a:pt x="16568" y="95"/>
                            </a:moveTo>
                            <a:cubicBezTo>
                              <a:pt x="16591" y="95"/>
                              <a:pt x="16591" y="95"/>
                              <a:pt x="16591" y="95"/>
                            </a:cubicBezTo>
                            <a:cubicBezTo>
                              <a:pt x="16591" y="287"/>
                              <a:pt x="16591" y="287"/>
                              <a:pt x="16591" y="287"/>
                            </a:cubicBezTo>
                            <a:cubicBezTo>
                              <a:pt x="16568" y="287"/>
                              <a:pt x="16568" y="287"/>
                              <a:pt x="16568" y="287"/>
                            </a:cubicBezTo>
                            <a:lnTo>
                              <a:pt x="16568" y="95"/>
                            </a:lnTo>
                            <a:close/>
                            <a:moveTo>
                              <a:pt x="16637" y="259"/>
                            </a:moveTo>
                            <a:cubicBezTo>
                              <a:pt x="16644" y="263"/>
                              <a:pt x="16652" y="266"/>
                              <a:pt x="16660" y="268"/>
                            </a:cubicBezTo>
                            <a:cubicBezTo>
                              <a:pt x="16669" y="270"/>
                              <a:pt x="16677" y="272"/>
                              <a:pt x="16687" y="272"/>
                            </a:cubicBezTo>
                            <a:cubicBezTo>
                              <a:pt x="16693" y="272"/>
                              <a:pt x="16698" y="271"/>
                              <a:pt x="16703" y="269"/>
                            </a:cubicBezTo>
                            <a:cubicBezTo>
                              <a:pt x="16708" y="268"/>
                              <a:pt x="16713" y="266"/>
                              <a:pt x="16717" y="263"/>
                            </a:cubicBezTo>
                            <a:cubicBezTo>
                              <a:pt x="16721" y="260"/>
                              <a:pt x="16724" y="256"/>
                              <a:pt x="16726" y="252"/>
                            </a:cubicBezTo>
                            <a:cubicBezTo>
                              <a:pt x="16728" y="248"/>
                              <a:pt x="16729" y="243"/>
                              <a:pt x="16729" y="237"/>
                            </a:cubicBezTo>
                            <a:cubicBezTo>
                              <a:pt x="16729" y="230"/>
                              <a:pt x="16727" y="223"/>
                              <a:pt x="16723" y="218"/>
                            </a:cubicBezTo>
                            <a:cubicBezTo>
                              <a:pt x="16718" y="213"/>
                              <a:pt x="16712" y="209"/>
                              <a:pt x="16705" y="205"/>
                            </a:cubicBezTo>
                            <a:cubicBezTo>
                              <a:pt x="16699" y="201"/>
                              <a:pt x="16691" y="197"/>
                              <a:pt x="16683" y="194"/>
                            </a:cubicBezTo>
                            <a:cubicBezTo>
                              <a:pt x="16675" y="190"/>
                              <a:pt x="16668" y="186"/>
                              <a:pt x="16661" y="182"/>
                            </a:cubicBezTo>
                            <a:cubicBezTo>
                              <a:pt x="16654" y="178"/>
                              <a:pt x="16648" y="172"/>
                              <a:pt x="16644" y="166"/>
                            </a:cubicBezTo>
                            <a:cubicBezTo>
                              <a:pt x="16639" y="160"/>
                              <a:pt x="16637" y="152"/>
                              <a:pt x="16637" y="143"/>
                            </a:cubicBezTo>
                            <a:cubicBezTo>
                              <a:pt x="16637" y="133"/>
                              <a:pt x="16639" y="125"/>
                              <a:pt x="16642" y="119"/>
                            </a:cubicBezTo>
                            <a:cubicBezTo>
                              <a:pt x="16646" y="112"/>
                              <a:pt x="16651" y="107"/>
                              <a:pt x="16656" y="102"/>
                            </a:cubicBezTo>
                            <a:cubicBezTo>
                              <a:pt x="16662" y="98"/>
                              <a:pt x="16669" y="95"/>
                              <a:pt x="16677" y="93"/>
                            </a:cubicBezTo>
                            <a:cubicBezTo>
                              <a:pt x="16684" y="91"/>
                              <a:pt x="16692" y="91"/>
                              <a:pt x="16700" y="91"/>
                            </a:cubicBezTo>
                            <a:cubicBezTo>
                              <a:pt x="16705" y="91"/>
                              <a:pt x="16712" y="91"/>
                              <a:pt x="16721" y="92"/>
                            </a:cubicBezTo>
                            <a:cubicBezTo>
                              <a:pt x="16730" y="94"/>
                              <a:pt x="16739" y="96"/>
                              <a:pt x="16747" y="99"/>
                            </a:cubicBezTo>
                            <a:cubicBezTo>
                              <a:pt x="16745" y="120"/>
                              <a:pt x="16745" y="120"/>
                              <a:pt x="16745" y="120"/>
                            </a:cubicBezTo>
                            <a:cubicBezTo>
                              <a:pt x="16739" y="117"/>
                              <a:pt x="16732" y="115"/>
                              <a:pt x="16724" y="113"/>
                            </a:cubicBezTo>
                            <a:cubicBezTo>
                              <a:pt x="16716" y="112"/>
                              <a:pt x="16709" y="111"/>
                              <a:pt x="16702" y="111"/>
                            </a:cubicBezTo>
                            <a:cubicBezTo>
                              <a:pt x="16690" y="111"/>
                              <a:pt x="16680" y="113"/>
                              <a:pt x="16672" y="118"/>
                            </a:cubicBezTo>
                            <a:cubicBezTo>
                              <a:pt x="16665" y="122"/>
                              <a:pt x="16661" y="131"/>
                              <a:pt x="16661" y="143"/>
                            </a:cubicBezTo>
                            <a:cubicBezTo>
                              <a:pt x="16661" y="149"/>
                              <a:pt x="16663" y="154"/>
                              <a:pt x="16668" y="158"/>
                            </a:cubicBezTo>
                            <a:cubicBezTo>
                              <a:pt x="16672" y="162"/>
                              <a:pt x="16678" y="166"/>
                              <a:pt x="16685" y="169"/>
                            </a:cubicBezTo>
                            <a:cubicBezTo>
                              <a:pt x="16692" y="173"/>
                              <a:pt x="16700" y="176"/>
                              <a:pt x="16708" y="180"/>
                            </a:cubicBezTo>
                            <a:cubicBezTo>
                              <a:pt x="16716" y="183"/>
                              <a:pt x="16724" y="188"/>
                              <a:pt x="16731" y="193"/>
                            </a:cubicBezTo>
                            <a:cubicBezTo>
                              <a:pt x="16738" y="198"/>
                              <a:pt x="16744" y="204"/>
                              <a:pt x="16748" y="211"/>
                            </a:cubicBezTo>
                            <a:cubicBezTo>
                              <a:pt x="16753" y="218"/>
                              <a:pt x="16755" y="227"/>
                              <a:pt x="16755" y="237"/>
                            </a:cubicBezTo>
                            <a:cubicBezTo>
                              <a:pt x="16755" y="247"/>
                              <a:pt x="16753" y="256"/>
                              <a:pt x="16749" y="263"/>
                            </a:cubicBezTo>
                            <a:cubicBezTo>
                              <a:pt x="16745" y="270"/>
                              <a:pt x="16739" y="276"/>
                              <a:pt x="16733" y="280"/>
                            </a:cubicBezTo>
                            <a:cubicBezTo>
                              <a:pt x="16726" y="284"/>
                              <a:pt x="16719" y="287"/>
                              <a:pt x="16711" y="289"/>
                            </a:cubicBezTo>
                            <a:cubicBezTo>
                              <a:pt x="16703" y="291"/>
                              <a:pt x="16696" y="292"/>
                              <a:pt x="16688" y="292"/>
                            </a:cubicBezTo>
                            <a:cubicBezTo>
                              <a:pt x="16679" y="292"/>
                              <a:pt x="16670" y="291"/>
                              <a:pt x="16661" y="290"/>
                            </a:cubicBezTo>
                            <a:cubicBezTo>
                              <a:pt x="16652" y="289"/>
                              <a:pt x="16643" y="286"/>
                              <a:pt x="16634" y="283"/>
                            </a:cubicBezTo>
                            <a:lnTo>
                              <a:pt x="16637" y="259"/>
                            </a:lnTo>
                            <a:close/>
                            <a:moveTo>
                              <a:pt x="16822" y="44"/>
                            </a:moveTo>
                            <a:cubicBezTo>
                              <a:pt x="16798" y="44"/>
                              <a:pt x="16798" y="44"/>
                              <a:pt x="16798" y="44"/>
                            </a:cubicBezTo>
                            <a:cubicBezTo>
                              <a:pt x="16798" y="12"/>
                              <a:pt x="16798" y="12"/>
                              <a:pt x="16798" y="12"/>
                            </a:cubicBezTo>
                            <a:cubicBezTo>
                              <a:pt x="16822" y="12"/>
                              <a:pt x="16822" y="12"/>
                              <a:pt x="16822" y="12"/>
                            </a:cubicBezTo>
                            <a:lnTo>
                              <a:pt x="16822" y="44"/>
                            </a:lnTo>
                            <a:close/>
                            <a:moveTo>
                              <a:pt x="16798" y="95"/>
                            </a:moveTo>
                            <a:cubicBezTo>
                              <a:pt x="16822" y="95"/>
                              <a:pt x="16822" y="95"/>
                              <a:pt x="16822" y="95"/>
                            </a:cubicBezTo>
                            <a:cubicBezTo>
                              <a:pt x="16822" y="287"/>
                              <a:pt x="16822" y="287"/>
                              <a:pt x="16822" y="287"/>
                            </a:cubicBezTo>
                            <a:cubicBezTo>
                              <a:pt x="16798" y="287"/>
                              <a:pt x="16798" y="287"/>
                              <a:pt x="16798" y="287"/>
                            </a:cubicBezTo>
                            <a:lnTo>
                              <a:pt x="16798" y="95"/>
                            </a:lnTo>
                            <a:close/>
                            <a:moveTo>
                              <a:pt x="16872" y="153"/>
                            </a:moveTo>
                            <a:cubicBezTo>
                              <a:pt x="16876" y="141"/>
                              <a:pt x="16881" y="130"/>
                              <a:pt x="16889" y="121"/>
                            </a:cubicBezTo>
                            <a:cubicBezTo>
                              <a:pt x="16896" y="112"/>
                              <a:pt x="16905" y="104"/>
                              <a:pt x="16916" y="99"/>
                            </a:cubicBezTo>
                            <a:cubicBezTo>
                              <a:pt x="16928" y="93"/>
                              <a:pt x="16941" y="91"/>
                              <a:pt x="16957" y="91"/>
                            </a:cubicBezTo>
                            <a:cubicBezTo>
                              <a:pt x="16972" y="91"/>
                              <a:pt x="16986" y="93"/>
                              <a:pt x="16997" y="99"/>
                            </a:cubicBezTo>
                            <a:cubicBezTo>
                              <a:pt x="17008" y="104"/>
                              <a:pt x="17018" y="112"/>
                              <a:pt x="17025" y="121"/>
                            </a:cubicBezTo>
                            <a:cubicBezTo>
                              <a:pt x="17032" y="130"/>
                              <a:pt x="17038" y="141"/>
                              <a:pt x="17041" y="153"/>
                            </a:cubicBezTo>
                            <a:cubicBezTo>
                              <a:pt x="17045" y="166"/>
                              <a:pt x="17046" y="178"/>
                              <a:pt x="17046" y="191"/>
                            </a:cubicBezTo>
                            <a:cubicBezTo>
                              <a:pt x="17046" y="204"/>
                              <a:pt x="17045" y="217"/>
                              <a:pt x="17041" y="229"/>
                            </a:cubicBezTo>
                            <a:cubicBezTo>
                              <a:pt x="17038" y="241"/>
                              <a:pt x="17032" y="252"/>
                              <a:pt x="17025" y="261"/>
                            </a:cubicBezTo>
                            <a:cubicBezTo>
                              <a:pt x="17018" y="271"/>
                              <a:pt x="17008" y="278"/>
                              <a:pt x="16997" y="284"/>
                            </a:cubicBezTo>
                            <a:cubicBezTo>
                              <a:pt x="16986" y="289"/>
                              <a:pt x="16972" y="292"/>
                              <a:pt x="16957" y="292"/>
                            </a:cubicBezTo>
                            <a:cubicBezTo>
                              <a:pt x="16941" y="292"/>
                              <a:pt x="16928" y="289"/>
                              <a:pt x="16916" y="284"/>
                            </a:cubicBezTo>
                            <a:cubicBezTo>
                              <a:pt x="16905" y="278"/>
                              <a:pt x="16896" y="271"/>
                              <a:pt x="16889" y="261"/>
                            </a:cubicBezTo>
                            <a:cubicBezTo>
                              <a:pt x="16881" y="252"/>
                              <a:pt x="16876" y="241"/>
                              <a:pt x="16872" y="229"/>
                            </a:cubicBezTo>
                            <a:cubicBezTo>
                              <a:pt x="16869" y="217"/>
                              <a:pt x="16867" y="204"/>
                              <a:pt x="16867" y="191"/>
                            </a:cubicBezTo>
                            <a:cubicBezTo>
                              <a:pt x="16867" y="178"/>
                              <a:pt x="16869" y="166"/>
                              <a:pt x="16872" y="153"/>
                            </a:cubicBezTo>
                            <a:close/>
                            <a:moveTo>
                              <a:pt x="16897" y="223"/>
                            </a:moveTo>
                            <a:cubicBezTo>
                              <a:pt x="16900" y="232"/>
                              <a:pt x="16904" y="241"/>
                              <a:pt x="16909" y="248"/>
                            </a:cubicBezTo>
                            <a:cubicBezTo>
                              <a:pt x="16915" y="255"/>
                              <a:pt x="16922" y="261"/>
                              <a:pt x="16929" y="265"/>
                            </a:cubicBezTo>
                            <a:cubicBezTo>
                              <a:pt x="16937" y="269"/>
                              <a:pt x="16946" y="272"/>
                              <a:pt x="16957" y="272"/>
                            </a:cubicBezTo>
                            <a:cubicBezTo>
                              <a:pt x="16967" y="272"/>
                              <a:pt x="16976" y="269"/>
                              <a:pt x="16984" y="265"/>
                            </a:cubicBezTo>
                            <a:cubicBezTo>
                              <a:pt x="16992" y="261"/>
                              <a:pt x="16999" y="255"/>
                              <a:pt x="17004" y="248"/>
                            </a:cubicBezTo>
                            <a:cubicBezTo>
                              <a:pt x="17009" y="241"/>
                              <a:pt x="17014" y="232"/>
                              <a:pt x="17016" y="223"/>
                            </a:cubicBezTo>
                            <a:cubicBezTo>
                              <a:pt x="17019" y="213"/>
                              <a:pt x="17021" y="202"/>
                              <a:pt x="17021" y="191"/>
                            </a:cubicBezTo>
                            <a:cubicBezTo>
                              <a:pt x="17021" y="180"/>
                              <a:pt x="17019" y="170"/>
                              <a:pt x="17016" y="160"/>
                            </a:cubicBezTo>
                            <a:cubicBezTo>
                              <a:pt x="17014" y="150"/>
                              <a:pt x="17009" y="142"/>
                              <a:pt x="17004" y="134"/>
                            </a:cubicBezTo>
                            <a:cubicBezTo>
                              <a:pt x="16999" y="127"/>
                              <a:pt x="16992" y="121"/>
                              <a:pt x="16984" y="117"/>
                            </a:cubicBezTo>
                            <a:cubicBezTo>
                              <a:pt x="16976" y="113"/>
                              <a:pt x="16967" y="111"/>
                              <a:pt x="16957" y="111"/>
                            </a:cubicBezTo>
                            <a:cubicBezTo>
                              <a:pt x="16946" y="111"/>
                              <a:pt x="16937" y="113"/>
                              <a:pt x="16929" y="117"/>
                            </a:cubicBezTo>
                            <a:cubicBezTo>
                              <a:pt x="16922" y="121"/>
                              <a:pt x="16915" y="127"/>
                              <a:pt x="16909" y="134"/>
                            </a:cubicBezTo>
                            <a:cubicBezTo>
                              <a:pt x="16904" y="142"/>
                              <a:pt x="16900" y="150"/>
                              <a:pt x="16897" y="160"/>
                            </a:cubicBezTo>
                            <a:cubicBezTo>
                              <a:pt x="16894" y="170"/>
                              <a:pt x="16893" y="180"/>
                              <a:pt x="16893" y="191"/>
                            </a:cubicBezTo>
                            <a:cubicBezTo>
                              <a:pt x="16893" y="202"/>
                              <a:pt x="16894" y="213"/>
                              <a:pt x="16897" y="223"/>
                            </a:cubicBezTo>
                            <a:close/>
                            <a:moveTo>
                              <a:pt x="17091" y="140"/>
                            </a:moveTo>
                            <a:cubicBezTo>
                              <a:pt x="17091" y="133"/>
                              <a:pt x="17091" y="126"/>
                              <a:pt x="17091" y="118"/>
                            </a:cubicBezTo>
                            <a:cubicBezTo>
                              <a:pt x="17091" y="111"/>
                              <a:pt x="17091" y="103"/>
                              <a:pt x="17090" y="95"/>
                            </a:cubicBezTo>
                            <a:cubicBezTo>
                              <a:pt x="17113" y="95"/>
                              <a:pt x="17113" y="95"/>
                              <a:pt x="17113" y="95"/>
                            </a:cubicBezTo>
                            <a:cubicBezTo>
                              <a:pt x="17113" y="129"/>
                              <a:pt x="17113" y="129"/>
                              <a:pt x="17113" y="129"/>
                            </a:cubicBezTo>
                            <a:cubicBezTo>
                              <a:pt x="17114" y="129"/>
                              <a:pt x="17114" y="129"/>
                              <a:pt x="17114" y="129"/>
                            </a:cubicBezTo>
                            <a:cubicBezTo>
                              <a:pt x="17116" y="125"/>
                              <a:pt x="17118" y="121"/>
                              <a:pt x="17121" y="116"/>
                            </a:cubicBezTo>
                            <a:cubicBezTo>
                              <a:pt x="17124" y="111"/>
                              <a:pt x="17128" y="107"/>
                              <a:pt x="17133" y="103"/>
                            </a:cubicBezTo>
                            <a:cubicBezTo>
                              <a:pt x="17138" y="100"/>
                              <a:pt x="17143" y="96"/>
                              <a:pt x="17150" y="94"/>
                            </a:cubicBezTo>
                            <a:cubicBezTo>
                              <a:pt x="17157" y="92"/>
                              <a:pt x="17166" y="91"/>
                              <a:pt x="17176" y="91"/>
                            </a:cubicBezTo>
                            <a:cubicBezTo>
                              <a:pt x="17188" y="91"/>
                              <a:pt x="17198" y="92"/>
                              <a:pt x="17206" y="96"/>
                            </a:cubicBezTo>
                            <a:cubicBezTo>
                              <a:pt x="17214" y="100"/>
                              <a:pt x="17221" y="105"/>
                              <a:pt x="17226" y="112"/>
                            </a:cubicBezTo>
                            <a:cubicBezTo>
                              <a:pt x="17232" y="118"/>
                              <a:pt x="17236" y="126"/>
                              <a:pt x="17238" y="135"/>
                            </a:cubicBezTo>
                            <a:cubicBezTo>
                              <a:pt x="17240" y="144"/>
                              <a:pt x="17242" y="154"/>
                              <a:pt x="17242" y="164"/>
                            </a:cubicBezTo>
                            <a:cubicBezTo>
                              <a:pt x="17242" y="287"/>
                              <a:pt x="17242" y="287"/>
                              <a:pt x="17242" y="287"/>
                            </a:cubicBezTo>
                            <a:cubicBezTo>
                              <a:pt x="17218" y="287"/>
                              <a:pt x="17218" y="287"/>
                              <a:pt x="17218" y="287"/>
                            </a:cubicBezTo>
                            <a:cubicBezTo>
                              <a:pt x="17218" y="170"/>
                              <a:pt x="17218" y="170"/>
                              <a:pt x="17218" y="170"/>
                            </a:cubicBezTo>
                            <a:cubicBezTo>
                              <a:pt x="17218" y="152"/>
                              <a:pt x="17214" y="138"/>
                              <a:pt x="17207" y="127"/>
                            </a:cubicBezTo>
                            <a:cubicBezTo>
                              <a:pt x="17200" y="116"/>
                              <a:pt x="17188" y="111"/>
                              <a:pt x="17172" y="111"/>
                            </a:cubicBezTo>
                            <a:cubicBezTo>
                              <a:pt x="17161" y="111"/>
                              <a:pt x="17152" y="113"/>
                              <a:pt x="17145" y="117"/>
                            </a:cubicBezTo>
                            <a:cubicBezTo>
                              <a:pt x="17138" y="122"/>
                              <a:pt x="17132" y="127"/>
                              <a:pt x="17127" y="134"/>
                            </a:cubicBezTo>
                            <a:cubicBezTo>
                              <a:pt x="17123" y="141"/>
                              <a:pt x="17120" y="148"/>
                              <a:pt x="17118" y="157"/>
                            </a:cubicBezTo>
                            <a:cubicBezTo>
                              <a:pt x="17116" y="165"/>
                              <a:pt x="17115" y="173"/>
                              <a:pt x="17115" y="181"/>
                            </a:cubicBezTo>
                            <a:cubicBezTo>
                              <a:pt x="17115" y="287"/>
                              <a:pt x="17115" y="287"/>
                              <a:pt x="17115" y="287"/>
                            </a:cubicBezTo>
                            <a:cubicBezTo>
                              <a:pt x="17091" y="287"/>
                              <a:pt x="17091" y="287"/>
                              <a:pt x="17091" y="287"/>
                            </a:cubicBezTo>
                            <a:lnTo>
                              <a:pt x="17091" y="140"/>
                            </a:lnTo>
                            <a:close/>
                            <a:moveTo>
                              <a:pt x="17531" y="121"/>
                            </a:moveTo>
                            <a:cubicBezTo>
                              <a:pt x="17525" y="118"/>
                              <a:pt x="17518" y="116"/>
                              <a:pt x="17511" y="114"/>
                            </a:cubicBezTo>
                            <a:cubicBezTo>
                              <a:pt x="17503" y="112"/>
                              <a:pt x="17497" y="111"/>
                              <a:pt x="17490" y="111"/>
                            </a:cubicBezTo>
                            <a:cubicBezTo>
                              <a:pt x="17478" y="111"/>
                              <a:pt x="17468" y="113"/>
                              <a:pt x="17459" y="117"/>
                            </a:cubicBezTo>
                            <a:cubicBezTo>
                              <a:pt x="17450" y="121"/>
                              <a:pt x="17442" y="126"/>
                              <a:pt x="17436" y="134"/>
                            </a:cubicBezTo>
                            <a:cubicBezTo>
                              <a:pt x="17430" y="141"/>
                              <a:pt x="17426" y="149"/>
                              <a:pt x="17422" y="159"/>
                            </a:cubicBezTo>
                            <a:cubicBezTo>
                              <a:pt x="17419" y="169"/>
                              <a:pt x="17418" y="179"/>
                              <a:pt x="17418" y="191"/>
                            </a:cubicBezTo>
                            <a:cubicBezTo>
                              <a:pt x="17418" y="202"/>
                              <a:pt x="17419" y="212"/>
                              <a:pt x="17422" y="222"/>
                            </a:cubicBezTo>
                            <a:cubicBezTo>
                              <a:pt x="17426" y="232"/>
                              <a:pt x="17430" y="241"/>
                              <a:pt x="17436" y="248"/>
                            </a:cubicBezTo>
                            <a:cubicBezTo>
                              <a:pt x="17442" y="255"/>
                              <a:pt x="17449" y="261"/>
                              <a:pt x="17458" y="265"/>
                            </a:cubicBezTo>
                            <a:cubicBezTo>
                              <a:pt x="17467" y="269"/>
                              <a:pt x="17477" y="272"/>
                              <a:pt x="17487" y="272"/>
                            </a:cubicBezTo>
                            <a:cubicBezTo>
                              <a:pt x="17495" y="272"/>
                              <a:pt x="17502" y="271"/>
                              <a:pt x="17509" y="269"/>
                            </a:cubicBezTo>
                            <a:cubicBezTo>
                              <a:pt x="17516" y="268"/>
                              <a:pt x="17523" y="266"/>
                              <a:pt x="17531" y="263"/>
                            </a:cubicBezTo>
                            <a:cubicBezTo>
                              <a:pt x="17533" y="285"/>
                              <a:pt x="17533" y="285"/>
                              <a:pt x="17533" y="285"/>
                            </a:cubicBezTo>
                            <a:cubicBezTo>
                              <a:pt x="17525" y="288"/>
                              <a:pt x="17517" y="290"/>
                              <a:pt x="17509" y="291"/>
                            </a:cubicBezTo>
                            <a:cubicBezTo>
                              <a:pt x="17501" y="291"/>
                              <a:pt x="17493" y="292"/>
                              <a:pt x="17484" y="292"/>
                            </a:cubicBezTo>
                            <a:cubicBezTo>
                              <a:pt x="17468" y="292"/>
                              <a:pt x="17455" y="289"/>
                              <a:pt x="17443" y="284"/>
                            </a:cubicBezTo>
                            <a:cubicBezTo>
                              <a:pt x="17432" y="278"/>
                              <a:pt x="17422" y="271"/>
                              <a:pt x="17414" y="262"/>
                            </a:cubicBezTo>
                            <a:cubicBezTo>
                              <a:pt x="17407" y="252"/>
                              <a:pt x="17401" y="242"/>
                              <a:pt x="17397" y="229"/>
                            </a:cubicBezTo>
                            <a:cubicBezTo>
                              <a:pt x="17394" y="217"/>
                              <a:pt x="17392" y="205"/>
                              <a:pt x="17392" y="191"/>
                            </a:cubicBezTo>
                            <a:cubicBezTo>
                              <a:pt x="17392" y="176"/>
                              <a:pt x="17394" y="163"/>
                              <a:pt x="17398" y="151"/>
                            </a:cubicBezTo>
                            <a:cubicBezTo>
                              <a:pt x="17403" y="138"/>
                              <a:pt x="17409" y="128"/>
                              <a:pt x="17418" y="119"/>
                            </a:cubicBezTo>
                            <a:cubicBezTo>
                              <a:pt x="17426" y="110"/>
                              <a:pt x="17436" y="103"/>
                              <a:pt x="17448" y="98"/>
                            </a:cubicBezTo>
                            <a:cubicBezTo>
                              <a:pt x="17459" y="93"/>
                              <a:pt x="17472" y="91"/>
                              <a:pt x="17487" y="91"/>
                            </a:cubicBezTo>
                            <a:cubicBezTo>
                              <a:pt x="17498" y="91"/>
                              <a:pt x="17508" y="91"/>
                              <a:pt x="17516" y="93"/>
                            </a:cubicBezTo>
                            <a:cubicBezTo>
                              <a:pt x="17524" y="95"/>
                              <a:pt x="17530" y="97"/>
                              <a:pt x="17533" y="98"/>
                            </a:cubicBezTo>
                            <a:lnTo>
                              <a:pt x="17531" y="121"/>
                            </a:lnTo>
                            <a:close/>
                            <a:moveTo>
                              <a:pt x="17684" y="256"/>
                            </a:moveTo>
                            <a:cubicBezTo>
                              <a:pt x="17683" y="256"/>
                              <a:pt x="17683" y="256"/>
                              <a:pt x="17683" y="256"/>
                            </a:cubicBezTo>
                            <a:cubicBezTo>
                              <a:pt x="17681" y="262"/>
                              <a:pt x="17677" y="267"/>
                              <a:pt x="17673" y="272"/>
                            </a:cubicBezTo>
                            <a:cubicBezTo>
                              <a:pt x="17668" y="276"/>
                              <a:pt x="17663" y="280"/>
                              <a:pt x="17657" y="283"/>
                            </a:cubicBezTo>
                            <a:cubicBezTo>
                              <a:pt x="17652" y="286"/>
                              <a:pt x="17646" y="288"/>
                              <a:pt x="17640" y="290"/>
                            </a:cubicBezTo>
                            <a:cubicBezTo>
                              <a:pt x="17634" y="291"/>
                              <a:pt x="17628" y="292"/>
                              <a:pt x="17622" y="292"/>
                            </a:cubicBezTo>
                            <a:cubicBezTo>
                              <a:pt x="17608" y="292"/>
                              <a:pt x="17598" y="290"/>
                              <a:pt x="17589" y="286"/>
                            </a:cubicBezTo>
                            <a:cubicBezTo>
                              <a:pt x="17581" y="282"/>
                              <a:pt x="17575" y="277"/>
                              <a:pt x="17570" y="271"/>
                            </a:cubicBezTo>
                            <a:cubicBezTo>
                              <a:pt x="17565" y="266"/>
                              <a:pt x="17562" y="260"/>
                              <a:pt x="17561" y="253"/>
                            </a:cubicBezTo>
                            <a:cubicBezTo>
                              <a:pt x="17559" y="247"/>
                              <a:pt x="17559" y="242"/>
                              <a:pt x="17559" y="238"/>
                            </a:cubicBezTo>
                            <a:cubicBezTo>
                              <a:pt x="17559" y="227"/>
                              <a:pt x="17560" y="218"/>
                              <a:pt x="17564" y="210"/>
                            </a:cubicBezTo>
                            <a:cubicBezTo>
                              <a:pt x="17568" y="203"/>
                              <a:pt x="17572" y="196"/>
                              <a:pt x="17578" y="191"/>
                            </a:cubicBezTo>
                            <a:cubicBezTo>
                              <a:pt x="17584" y="187"/>
                              <a:pt x="17591" y="183"/>
                              <a:pt x="17599" y="180"/>
                            </a:cubicBezTo>
                            <a:cubicBezTo>
                              <a:pt x="17607" y="177"/>
                              <a:pt x="17615" y="175"/>
                              <a:pt x="17624" y="173"/>
                            </a:cubicBezTo>
                            <a:cubicBezTo>
                              <a:pt x="17633" y="172"/>
                              <a:pt x="17642" y="171"/>
                              <a:pt x="17651" y="171"/>
                            </a:cubicBezTo>
                            <a:cubicBezTo>
                              <a:pt x="17660" y="170"/>
                              <a:pt x="17669" y="170"/>
                              <a:pt x="17677" y="170"/>
                            </a:cubicBezTo>
                            <a:cubicBezTo>
                              <a:pt x="17682" y="170"/>
                              <a:pt x="17682" y="170"/>
                              <a:pt x="17682" y="170"/>
                            </a:cubicBezTo>
                            <a:cubicBezTo>
                              <a:pt x="17682" y="160"/>
                              <a:pt x="17682" y="160"/>
                              <a:pt x="17682" y="160"/>
                            </a:cubicBezTo>
                            <a:cubicBezTo>
                              <a:pt x="17682" y="144"/>
                              <a:pt x="17678" y="131"/>
                              <a:pt x="17672" y="123"/>
                            </a:cubicBezTo>
                            <a:cubicBezTo>
                              <a:pt x="17665" y="115"/>
                              <a:pt x="17654" y="111"/>
                              <a:pt x="17638" y="111"/>
                            </a:cubicBezTo>
                            <a:cubicBezTo>
                              <a:pt x="17628" y="111"/>
                              <a:pt x="17618" y="112"/>
                              <a:pt x="17609" y="114"/>
                            </a:cubicBezTo>
                            <a:cubicBezTo>
                              <a:pt x="17599" y="117"/>
                              <a:pt x="17590" y="121"/>
                              <a:pt x="17581" y="127"/>
                            </a:cubicBezTo>
                            <a:cubicBezTo>
                              <a:pt x="17581" y="104"/>
                              <a:pt x="17581" y="104"/>
                              <a:pt x="17581" y="104"/>
                            </a:cubicBezTo>
                            <a:cubicBezTo>
                              <a:pt x="17585" y="102"/>
                              <a:pt x="17589" y="100"/>
                              <a:pt x="17594" y="99"/>
                            </a:cubicBezTo>
                            <a:cubicBezTo>
                              <a:pt x="17599" y="97"/>
                              <a:pt x="17604" y="96"/>
                              <a:pt x="17609" y="94"/>
                            </a:cubicBezTo>
                            <a:cubicBezTo>
                              <a:pt x="17614" y="93"/>
                              <a:pt x="17619" y="92"/>
                              <a:pt x="17624" y="92"/>
                            </a:cubicBezTo>
                            <a:cubicBezTo>
                              <a:pt x="17629" y="91"/>
                              <a:pt x="17634" y="91"/>
                              <a:pt x="17638" y="91"/>
                            </a:cubicBezTo>
                            <a:cubicBezTo>
                              <a:pt x="17662" y="91"/>
                              <a:pt x="17679" y="96"/>
                              <a:pt x="17690" y="108"/>
                            </a:cubicBezTo>
                            <a:cubicBezTo>
                              <a:pt x="17700" y="119"/>
                              <a:pt x="17705" y="137"/>
                              <a:pt x="17705" y="162"/>
                            </a:cubicBezTo>
                            <a:cubicBezTo>
                              <a:pt x="17705" y="247"/>
                              <a:pt x="17705" y="247"/>
                              <a:pt x="17705" y="247"/>
                            </a:cubicBezTo>
                            <a:cubicBezTo>
                              <a:pt x="17705" y="255"/>
                              <a:pt x="17705" y="262"/>
                              <a:pt x="17706" y="268"/>
                            </a:cubicBezTo>
                            <a:cubicBezTo>
                              <a:pt x="17706" y="274"/>
                              <a:pt x="17706" y="281"/>
                              <a:pt x="17707" y="287"/>
                            </a:cubicBezTo>
                            <a:cubicBezTo>
                              <a:pt x="17684" y="287"/>
                              <a:pt x="17684" y="287"/>
                              <a:pt x="17684" y="287"/>
                            </a:cubicBezTo>
                            <a:lnTo>
                              <a:pt x="17684" y="256"/>
                            </a:lnTo>
                            <a:close/>
                            <a:moveTo>
                              <a:pt x="17682" y="190"/>
                            </a:moveTo>
                            <a:cubicBezTo>
                              <a:pt x="17675" y="190"/>
                              <a:pt x="17675" y="190"/>
                              <a:pt x="17675" y="190"/>
                            </a:cubicBezTo>
                            <a:cubicBezTo>
                              <a:pt x="17665" y="190"/>
                              <a:pt x="17654" y="191"/>
                              <a:pt x="17643" y="192"/>
                            </a:cubicBezTo>
                            <a:cubicBezTo>
                              <a:pt x="17633" y="193"/>
                              <a:pt x="17623" y="195"/>
                              <a:pt x="17614" y="198"/>
                            </a:cubicBezTo>
                            <a:cubicBezTo>
                              <a:pt x="17606" y="201"/>
                              <a:pt x="17599" y="206"/>
                              <a:pt x="17593" y="212"/>
                            </a:cubicBezTo>
                            <a:cubicBezTo>
                              <a:pt x="17587" y="218"/>
                              <a:pt x="17585" y="226"/>
                              <a:pt x="17585" y="237"/>
                            </a:cubicBezTo>
                            <a:cubicBezTo>
                              <a:pt x="17585" y="243"/>
                              <a:pt x="17586" y="248"/>
                              <a:pt x="17588" y="253"/>
                            </a:cubicBezTo>
                            <a:cubicBezTo>
                              <a:pt x="17590" y="257"/>
                              <a:pt x="17593" y="261"/>
                              <a:pt x="17597" y="264"/>
                            </a:cubicBezTo>
                            <a:cubicBezTo>
                              <a:pt x="17600" y="266"/>
                              <a:pt x="17604" y="268"/>
                              <a:pt x="17609" y="270"/>
                            </a:cubicBezTo>
                            <a:cubicBezTo>
                              <a:pt x="17614" y="271"/>
                              <a:pt x="17619" y="272"/>
                              <a:pt x="17625" y="272"/>
                            </a:cubicBezTo>
                            <a:cubicBezTo>
                              <a:pt x="17639" y="272"/>
                              <a:pt x="17650" y="269"/>
                              <a:pt x="17657" y="264"/>
                            </a:cubicBezTo>
                            <a:cubicBezTo>
                              <a:pt x="17665" y="258"/>
                              <a:pt x="17671" y="252"/>
                              <a:pt x="17674" y="245"/>
                            </a:cubicBezTo>
                            <a:cubicBezTo>
                              <a:pt x="17678" y="237"/>
                              <a:pt x="17680" y="230"/>
                              <a:pt x="17680" y="222"/>
                            </a:cubicBezTo>
                            <a:cubicBezTo>
                              <a:pt x="17681" y="214"/>
                              <a:pt x="17682" y="207"/>
                              <a:pt x="17682" y="202"/>
                            </a:cubicBezTo>
                            <a:lnTo>
                              <a:pt x="17682" y="190"/>
                            </a:lnTo>
                            <a:close/>
                            <a:moveTo>
                              <a:pt x="17762" y="138"/>
                            </a:moveTo>
                            <a:cubicBezTo>
                              <a:pt x="17762" y="133"/>
                              <a:pt x="17762" y="128"/>
                              <a:pt x="17762" y="124"/>
                            </a:cubicBezTo>
                            <a:cubicBezTo>
                              <a:pt x="17762" y="121"/>
                              <a:pt x="17762" y="117"/>
                              <a:pt x="17762" y="114"/>
                            </a:cubicBezTo>
                            <a:cubicBezTo>
                              <a:pt x="17762" y="111"/>
                              <a:pt x="17761" y="108"/>
                              <a:pt x="17761" y="105"/>
                            </a:cubicBezTo>
                            <a:cubicBezTo>
                              <a:pt x="17761" y="102"/>
                              <a:pt x="17761" y="99"/>
                              <a:pt x="17760" y="95"/>
                            </a:cubicBezTo>
                            <a:cubicBezTo>
                              <a:pt x="17784" y="95"/>
                              <a:pt x="17784" y="95"/>
                              <a:pt x="17784" y="95"/>
                            </a:cubicBezTo>
                            <a:cubicBezTo>
                              <a:pt x="17784" y="132"/>
                              <a:pt x="17784" y="132"/>
                              <a:pt x="17784" y="132"/>
                            </a:cubicBezTo>
                            <a:cubicBezTo>
                              <a:pt x="17785" y="132"/>
                              <a:pt x="17785" y="132"/>
                              <a:pt x="17785" y="132"/>
                            </a:cubicBezTo>
                            <a:cubicBezTo>
                              <a:pt x="17787" y="127"/>
                              <a:pt x="17790" y="122"/>
                              <a:pt x="17793" y="117"/>
                            </a:cubicBezTo>
                            <a:cubicBezTo>
                              <a:pt x="17796" y="112"/>
                              <a:pt x="17799" y="107"/>
                              <a:pt x="17804" y="103"/>
                            </a:cubicBezTo>
                            <a:cubicBezTo>
                              <a:pt x="17808" y="99"/>
                              <a:pt x="17812" y="96"/>
                              <a:pt x="17818" y="94"/>
                            </a:cubicBezTo>
                            <a:cubicBezTo>
                              <a:pt x="17823" y="92"/>
                              <a:pt x="17828" y="91"/>
                              <a:pt x="17834" y="91"/>
                            </a:cubicBezTo>
                            <a:cubicBezTo>
                              <a:pt x="17837" y="91"/>
                              <a:pt x="17840" y="91"/>
                              <a:pt x="17843" y="91"/>
                            </a:cubicBezTo>
                            <a:cubicBezTo>
                              <a:pt x="17846" y="92"/>
                              <a:pt x="17849" y="92"/>
                              <a:pt x="17851" y="93"/>
                            </a:cubicBezTo>
                            <a:cubicBezTo>
                              <a:pt x="17851" y="118"/>
                              <a:pt x="17851" y="118"/>
                              <a:pt x="17851" y="118"/>
                            </a:cubicBezTo>
                            <a:cubicBezTo>
                              <a:pt x="17848" y="117"/>
                              <a:pt x="17846" y="116"/>
                              <a:pt x="17843" y="116"/>
                            </a:cubicBezTo>
                            <a:cubicBezTo>
                              <a:pt x="17840" y="116"/>
                              <a:pt x="17837" y="115"/>
                              <a:pt x="17834" y="115"/>
                            </a:cubicBezTo>
                            <a:cubicBezTo>
                              <a:pt x="17824" y="115"/>
                              <a:pt x="17816" y="118"/>
                              <a:pt x="17810" y="123"/>
                            </a:cubicBezTo>
                            <a:cubicBezTo>
                              <a:pt x="17804" y="127"/>
                              <a:pt x="17799" y="133"/>
                              <a:pt x="17796" y="141"/>
                            </a:cubicBezTo>
                            <a:cubicBezTo>
                              <a:pt x="17792" y="148"/>
                              <a:pt x="17789" y="157"/>
                              <a:pt x="17788" y="166"/>
                            </a:cubicBezTo>
                            <a:cubicBezTo>
                              <a:pt x="17786" y="175"/>
                              <a:pt x="17786" y="184"/>
                              <a:pt x="17786" y="192"/>
                            </a:cubicBezTo>
                            <a:cubicBezTo>
                              <a:pt x="17786" y="287"/>
                              <a:pt x="17786" y="287"/>
                              <a:pt x="17786" y="287"/>
                            </a:cubicBezTo>
                            <a:cubicBezTo>
                              <a:pt x="17762" y="287"/>
                              <a:pt x="17762" y="287"/>
                              <a:pt x="17762" y="287"/>
                            </a:cubicBezTo>
                            <a:lnTo>
                              <a:pt x="17762" y="138"/>
                            </a:lnTo>
                            <a:close/>
                            <a:moveTo>
                              <a:pt x="18010" y="281"/>
                            </a:moveTo>
                            <a:cubicBezTo>
                              <a:pt x="18002" y="285"/>
                              <a:pt x="17993" y="288"/>
                              <a:pt x="17983" y="289"/>
                            </a:cubicBezTo>
                            <a:cubicBezTo>
                              <a:pt x="17972" y="291"/>
                              <a:pt x="17963" y="292"/>
                              <a:pt x="17954" y="292"/>
                            </a:cubicBezTo>
                            <a:cubicBezTo>
                              <a:pt x="17938" y="292"/>
                              <a:pt x="17925" y="289"/>
                              <a:pt x="17914" y="284"/>
                            </a:cubicBezTo>
                            <a:cubicBezTo>
                              <a:pt x="17903" y="279"/>
                              <a:pt x="17894" y="272"/>
                              <a:pt x="17887" y="263"/>
                            </a:cubicBezTo>
                            <a:cubicBezTo>
                              <a:pt x="17880" y="254"/>
                              <a:pt x="17875" y="244"/>
                              <a:pt x="17871" y="231"/>
                            </a:cubicBezTo>
                            <a:cubicBezTo>
                              <a:pt x="17868" y="219"/>
                              <a:pt x="17867" y="206"/>
                              <a:pt x="17867" y="191"/>
                            </a:cubicBezTo>
                            <a:cubicBezTo>
                              <a:pt x="17867" y="176"/>
                              <a:pt x="17869" y="163"/>
                              <a:pt x="17873" y="151"/>
                            </a:cubicBezTo>
                            <a:cubicBezTo>
                              <a:pt x="17877" y="138"/>
                              <a:pt x="17882" y="128"/>
                              <a:pt x="17889" y="119"/>
                            </a:cubicBezTo>
                            <a:cubicBezTo>
                              <a:pt x="17896" y="110"/>
                              <a:pt x="17905" y="103"/>
                              <a:pt x="17915" y="98"/>
                            </a:cubicBezTo>
                            <a:cubicBezTo>
                              <a:pt x="17925" y="93"/>
                              <a:pt x="17936" y="91"/>
                              <a:pt x="17948" y="91"/>
                            </a:cubicBezTo>
                            <a:cubicBezTo>
                              <a:pt x="17961" y="91"/>
                              <a:pt x="17973" y="93"/>
                              <a:pt x="17983" y="98"/>
                            </a:cubicBezTo>
                            <a:cubicBezTo>
                              <a:pt x="17992" y="103"/>
                              <a:pt x="18000" y="110"/>
                              <a:pt x="18007" y="119"/>
                            </a:cubicBezTo>
                            <a:cubicBezTo>
                              <a:pt x="18013" y="128"/>
                              <a:pt x="18017" y="138"/>
                              <a:pt x="18020" y="149"/>
                            </a:cubicBezTo>
                            <a:cubicBezTo>
                              <a:pt x="18023" y="161"/>
                              <a:pt x="18024" y="173"/>
                              <a:pt x="18024" y="186"/>
                            </a:cubicBezTo>
                            <a:cubicBezTo>
                              <a:pt x="18024" y="198"/>
                              <a:pt x="18024" y="198"/>
                              <a:pt x="18024" y="198"/>
                            </a:cubicBezTo>
                            <a:cubicBezTo>
                              <a:pt x="17893" y="198"/>
                              <a:pt x="17893" y="198"/>
                              <a:pt x="17893" y="198"/>
                            </a:cubicBezTo>
                            <a:cubicBezTo>
                              <a:pt x="17893" y="208"/>
                              <a:pt x="17894" y="218"/>
                              <a:pt x="17897" y="227"/>
                            </a:cubicBezTo>
                            <a:cubicBezTo>
                              <a:pt x="17900" y="236"/>
                              <a:pt x="17904" y="244"/>
                              <a:pt x="17909" y="250"/>
                            </a:cubicBezTo>
                            <a:cubicBezTo>
                              <a:pt x="17914" y="257"/>
                              <a:pt x="17921" y="262"/>
                              <a:pt x="17929" y="266"/>
                            </a:cubicBezTo>
                            <a:cubicBezTo>
                              <a:pt x="17937" y="270"/>
                              <a:pt x="17946" y="272"/>
                              <a:pt x="17956" y="272"/>
                            </a:cubicBezTo>
                            <a:cubicBezTo>
                              <a:pt x="17960" y="272"/>
                              <a:pt x="17965" y="271"/>
                              <a:pt x="17970" y="270"/>
                            </a:cubicBezTo>
                            <a:cubicBezTo>
                              <a:pt x="17976" y="269"/>
                              <a:pt x="17981" y="268"/>
                              <a:pt x="17985" y="267"/>
                            </a:cubicBezTo>
                            <a:cubicBezTo>
                              <a:pt x="17990" y="266"/>
                              <a:pt x="17995" y="264"/>
                              <a:pt x="17999" y="263"/>
                            </a:cubicBezTo>
                            <a:cubicBezTo>
                              <a:pt x="18004" y="261"/>
                              <a:pt x="18007" y="259"/>
                              <a:pt x="18010" y="257"/>
                            </a:cubicBezTo>
                            <a:lnTo>
                              <a:pt x="18010" y="281"/>
                            </a:lnTo>
                            <a:close/>
                            <a:moveTo>
                              <a:pt x="17998" y="178"/>
                            </a:moveTo>
                            <a:cubicBezTo>
                              <a:pt x="17998" y="169"/>
                              <a:pt x="17998" y="161"/>
                              <a:pt x="17996" y="153"/>
                            </a:cubicBezTo>
                            <a:cubicBezTo>
                              <a:pt x="17994" y="145"/>
                              <a:pt x="17991" y="138"/>
                              <a:pt x="17987" y="132"/>
                            </a:cubicBezTo>
                            <a:cubicBezTo>
                              <a:pt x="17983" y="125"/>
                              <a:pt x="17978" y="120"/>
                              <a:pt x="17972" y="117"/>
                            </a:cubicBezTo>
                            <a:cubicBezTo>
                              <a:pt x="17966" y="113"/>
                              <a:pt x="17958" y="111"/>
                              <a:pt x="17949" y="111"/>
                            </a:cubicBezTo>
                            <a:cubicBezTo>
                              <a:pt x="17941" y="111"/>
                              <a:pt x="17933" y="113"/>
                              <a:pt x="17926" y="117"/>
                            </a:cubicBezTo>
                            <a:cubicBezTo>
                              <a:pt x="17919" y="121"/>
                              <a:pt x="17913" y="126"/>
                              <a:pt x="17908" y="132"/>
                            </a:cubicBezTo>
                            <a:cubicBezTo>
                              <a:pt x="17903" y="139"/>
                              <a:pt x="17899" y="146"/>
                              <a:pt x="17897" y="154"/>
                            </a:cubicBezTo>
                            <a:cubicBezTo>
                              <a:pt x="17894" y="162"/>
                              <a:pt x="17893" y="170"/>
                              <a:pt x="17893" y="178"/>
                            </a:cubicBezTo>
                            <a:lnTo>
                              <a:pt x="17998" y="1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56D7C" id="Freeform 108" o:spid="_x0000_s1026" style="position:absolute;margin-left:62.65pt;margin-top:795.2pt;width:414.85pt;height:8.5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8024,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" path="m108,24v29,,29,,29,c242,287,242,287,242,287v-27,,-27,,-27,c186,217,186,217,186,217v-132,,-132,,-132,c25,287,25,287,25,287,,287,,287,,287l108,24xm121,49c63,194,63,194,63,194v115,,115,,115,l121,49xm381,140v,-7,,-14,,-22c381,111,381,103,380,95v23,,23,,23,c403,129,403,129,403,129v1,,1,,1,c406,125,408,121,411,116v3,-5,7,-9,12,-13c428,100,433,96,440,94v7,-2,16,-3,26,-3c478,91,488,92,496,96v8,4,15,9,20,16c522,118,526,126,528,135v2,9,3,19,3,29c531,287,531,287,531,287v-23,,-23,,-23,c508,170,508,170,508,170v,-18,-4,-32,-11,-43c490,116,478,111,462,111v-11,,-20,2,-27,6c428,122,422,127,417,134v-4,7,-7,14,-9,23c406,165,405,173,405,181v,106,,106,,106c381,287,381,287,381,287r,-147xm702,256v-1,,-1,,-1,c698,262,695,267,690,272v-4,4,-9,8,-15,11c670,286,664,288,658,290v-6,1,-12,2,-18,2c626,292,615,290,607,286v-8,-4,-15,-9,-19,-15c583,266,580,260,579,253v-2,-6,-3,-11,-3,-15c576,227,578,218,582,210v3,-7,8,-14,14,-19c602,187,609,183,617,180v8,-3,16,-5,25,-7c651,172,660,171,669,171v9,-1,17,-1,26,-1c699,170,699,170,699,170v,-10,,-10,,-10c699,144,696,131,690,123v-7,-8,-18,-12,-34,-12c645,111,636,112,626,114v-9,3,-18,7,-27,13c599,104,599,104,599,104v4,-2,8,-4,13,-5c617,97,621,96,627,94v5,-1,10,-2,15,-2c647,91,651,91,656,91v23,,41,5,51,17c718,119,723,137,723,162v,85,,85,,85c723,255,723,262,723,268v,6,1,13,2,19c702,287,702,287,702,287r,-31xm699,190v-6,,-6,,-6,c682,190,672,191,661,192v-11,1,-20,3,-29,6c623,201,616,206,611,212v-6,6,-9,14,-9,25c602,243,603,248,606,253v2,4,5,8,8,11c618,266,622,268,627,270v5,1,10,2,15,2c656,272,667,269,675,264v8,-6,13,-12,17,-19c695,237,697,230,698,222v1,-8,1,-15,1,-20l699,190xm863,115v-44,,-44,,-44,c819,240,819,240,819,240v,9,2,16,6,22c828,268,835,272,845,272v4,,8,-1,11,-2c859,269,863,268,866,267v2,20,2,20,2,20c865,288,861,289,856,290v-6,1,-11,2,-17,2c828,292,820,290,814,287v-6,-4,-10,-8,-13,-14c798,267,797,261,796,253v-1,-8,-1,-16,-1,-25c795,115,795,115,795,115v-38,,-38,,-38,c757,95,757,95,757,95v38,,38,,38,c795,49,795,49,795,49v24,-9,24,-9,24,-9c819,95,819,95,819,95v44,,44,,44,l863,115xm929,44v-24,,-24,,-24,c905,12,905,12,905,12v24,,24,,24,l929,44xm905,95v24,,24,,24,c929,287,929,287,929,287v-24,,-24,,-24,l905,95xm980,153v3,-12,8,-23,16,-32c1003,112,1012,104,1024,99v11,-6,24,-8,40,-8c1080,91,1093,93,1104,99v12,5,21,13,28,22c1140,130,1145,141,1149,153v3,13,5,25,5,38c1154,204,1152,217,1149,229v-4,12,-9,23,-17,32c1125,271,1116,278,1104,284v-11,5,-24,8,-40,8c1048,292,1035,289,1024,284v-12,-6,-21,-13,-28,-23c988,252,983,241,980,229v-4,-12,-6,-25,-6,-38c974,178,976,166,980,153xm1004,223v3,9,7,18,13,25c1022,255,1029,261,1037,265v8,4,17,7,27,7c1074,272,1083,269,1091,265v8,-4,15,-10,20,-17c1117,241,1121,232,1124,223v2,-10,4,-21,4,-32c1128,180,1126,170,1124,160v-3,-10,-7,-18,-13,-26c1106,127,1099,121,1091,117v-8,-4,-17,-6,-27,-6c1054,111,1045,113,1037,117v-8,4,-15,10,-20,17c1011,142,1007,150,1004,160v-2,10,-4,20,-4,31c1000,202,1002,213,1004,223xm1199,140v,-7,,-14,-1,-22c1198,111,1198,103,1197,95v23,,23,,23,c1220,129,1220,129,1220,129v1,,1,,1,c1223,125,1225,121,1228,116v3,-5,7,-9,12,-13c1245,100,1251,96,1258,94v7,-2,15,-3,25,-3c1295,91,1305,92,1313,96v9,4,15,9,21,16c1339,118,1343,126,1345,135v3,9,4,19,4,29c1349,287,1349,287,1349,287v-24,,-24,,-24,c1325,170,1325,170,1325,170v,-18,-4,-32,-11,-43c1307,116,1296,111,1279,111v-10,,-19,2,-27,6c1245,122,1239,127,1235,134v-5,7,-8,14,-10,23c1223,165,1222,173,1222,181v,106,,106,,106c1199,287,1199,287,1199,287r,-147xm1519,256v-1,,-1,,-1,c1516,262,1512,267,1508,272v-5,4,-10,8,-16,11c1487,286,1481,288,1475,290v-6,1,-12,2,-18,2c1443,292,1432,290,1424,286v-8,-4,-15,-9,-19,-15c1400,266,1397,260,1396,253v-2,-6,-2,-11,-2,-15c1394,227,1395,218,1399,210v3,-7,8,-14,14,-19c1419,187,1426,183,1434,180v8,-3,16,-5,25,-7c1468,172,1477,171,1486,171v9,-1,18,-1,26,-1c1517,170,1517,170,1517,170v,-10,,-10,,-10c1517,144,1513,131,1507,123v-7,-8,-18,-12,-34,-12c1463,111,1453,112,1444,114v-10,3,-19,7,-28,13c1416,104,1416,104,1416,104v4,-2,8,-4,13,-5c1434,97,1439,96,1444,94v5,-1,10,-2,15,-2c1464,91,1469,91,1473,91v24,,41,5,52,17c1535,119,1540,137,1540,162v,85,,85,,85c1540,255,1540,262,1541,268v,6,,13,1,19c1519,287,1519,287,1519,287r,-31xm1517,190v-7,,-7,,-7,c1499,190,1489,191,1478,192v-10,1,-20,3,-29,6c1441,201,1433,206,1428,212v-6,6,-8,14,-8,25c1420,243,1421,248,1423,253v2,4,5,8,9,11c1435,266,1439,268,1444,270v5,1,10,2,16,2c1474,272,1485,269,1492,264v8,-6,14,-12,17,-19c1513,237,1515,230,1515,222v1,-8,2,-15,2,-20l1517,190xm1597,5v24,,24,,24,c1621,287,1621,287,1621,287v-24,,-24,,-24,l1597,5xm1783,95v24,,24,,24,c1805,130,1805,130,1805,130v1,,1,,1,c1808,127,1810,124,1813,119v2,-4,6,-8,11,-13c1829,102,1835,98,1842,95v7,-3,16,-4,26,-4c1882,91,1894,93,1904,98v10,5,18,12,25,21c1935,128,1940,139,1943,151v2,12,4,26,4,40c1947,206,1945,219,1942,231v-3,12,-8,23,-15,32c1920,272,1912,279,1902,284v-9,5,-21,8,-34,8c1853,292,1840,289,1831,283v-10,-6,-17,-16,-23,-28c1807,255,1807,255,1807,255v,112,,112,,112c1783,367,1783,367,1783,367r,-272xm1918,163v-1,-10,-4,-18,-9,-26c1905,129,1899,123,1892,118v-7,-5,-17,-7,-28,-7c1853,111,1844,113,1837,118v-7,5,-13,12,-17,20c1815,146,1812,154,1810,164v-2,9,-3,18,-3,27c1807,200,1808,209,1810,219v2,9,5,18,10,26c1824,253,1830,259,1837,264v7,5,16,8,27,8c1875,272,1885,269,1892,264v7,-5,13,-11,17,-19c1914,238,1917,229,1918,220v2,-10,3,-19,3,-29c1921,182,1920,172,1918,163xm2106,256v-1,,-1,,-1,c2102,262,2099,267,2094,272v-4,4,-9,8,-15,11c2074,286,2068,288,2062,290v-6,1,-12,2,-18,2c2030,292,2019,290,2011,286v-8,-4,-15,-9,-19,-15c1987,266,1984,260,1983,253v-2,-6,-3,-11,-3,-15c1980,227,1982,218,1986,210v3,-7,8,-14,14,-19c2006,187,2013,183,2021,180v8,-3,16,-5,25,-7c2055,172,2064,171,2073,171v9,-1,18,-1,26,-1c2103,170,2103,170,2103,170v,-10,,-10,,-10c2103,144,2100,131,2094,123v-7,-8,-18,-12,-34,-12c2050,111,2040,112,2030,114v-9,3,-18,7,-27,13c2003,104,2003,104,2003,104v4,-2,8,-4,13,-5c2021,97,2026,96,2031,94v5,-1,10,-2,15,-2c2051,91,2055,91,2060,91v24,,41,5,51,17c2122,119,2127,137,2127,162v,85,,85,,85c2127,255,2127,262,2127,268v1,6,1,13,2,19c2106,287,2106,287,2106,287r,-31xm2103,190v-6,,-6,,-6,c2086,190,2076,191,2065,192v-11,1,-20,3,-29,6c2027,201,2020,206,2015,212v-6,6,-9,14,-9,25c2006,243,2008,248,2010,253v2,4,5,8,8,11c2022,266,2026,268,2031,270v5,1,10,2,15,2c2061,272,2071,269,2079,264v8,-6,13,-12,17,-19c2099,237,2102,230,2102,222v1,-8,1,-15,1,-20l2103,190xm2184,138v,-5,,-10,,-14c2184,121,2184,117,2184,114v-1,-3,-1,-6,-1,-9c2183,102,2183,99,2182,95v24,,24,,24,c2206,132,2206,132,2206,132v1,,1,,1,c2209,127,2212,122,2215,117v3,-5,6,-10,10,-14c2230,99,2234,96,2239,94v6,-2,11,-3,17,-3c2259,91,2262,91,2265,91v3,1,6,1,8,2c2273,118,2273,118,2273,118v-3,-1,-6,-2,-9,-2c2261,116,2258,115,2255,115v-9,,-17,3,-23,8c2226,127,2221,133,2217,141v-3,7,-6,16,-7,25c2208,175,2208,184,2208,192v,95,,95,,95c2184,287,2184,287,2184,287r,-149xm2392,115v-43,,-43,,-43,c2349,240,2349,240,2349,240v,9,1,16,5,22c2358,268,2365,272,2374,272v5,,9,-1,12,-2c2389,269,2393,268,2396,267v2,20,2,20,2,20c2395,288,2391,289,2385,290v-5,1,-11,2,-16,2c2358,292,2350,290,2344,287v-6,-4,-10,-8,-13,-14c2328,267,2326,261,2326,253v-1,-8,-1,-16,-1,-25c2325,115,2325,115,2325,115v-38,,-38,,-38,c2287,95,2287,95,2287,95v38,,38,,38,c2325,49,2325,49,2325,49v24,-9,24,-9,24,-9c2349,95,2349,95,2349,95v43,,43,,43,l2392,115xm2435,140v,-7,,-14,,-22c2435,111,2434,103,2433,95v23,,23,,23,c2456,129,2456,129,2456,129v1,,1,,1,c2459,125,2462,121,2465,116v3,-5,7,-9,11,-13c2481,100,2487,96,2494,94v7,-2,15,-3,25,-3c2531,91,2541,92,2550,96v8,4,15,9,20,16c2575,118,2579,126,2581,135v3,9,4,19,4,29c2585,287,2585,287,2585,287v-24,,-24,,-24,c2561,170,2561,170,2561,170v,-18,-3,-32,-10,-43c2544,116,2532,111,2516,111v-11,,-20,2,-28,6c2481,122,2475,127,2471,134v-4,7,-8,14,-9,23c2460,165,2459,173,2459,181v,106,,106,,106c2435,287,2435,287,2435,287r,-147xm2774,281v-9,4,-18,7,-28,8c2736,291,2727,292,2718,292v-16,,-30,-3,-41,-8c2666,279,2657,272,2650,263v-7,-9,-12,-19,-15,-32c2632,219,2630,206,2630,191v,-15,2,-28,6,-40c2640,138,2646,128,2653,119v7,-9,15,-16,25,-21c2688,93,2699,91,2711,91v14,,26,2,35,7c2756,103,2764,110,2770,119v6,9,11,19,14,30c2786,161,2788,173,2788,186v,12,,12,,12c2656,198,2656,198,2656,198v,10,2,20,4,29c2663,236,2667,244,2673,250v5,7,11,12,19,16c2700,270,2709,272,2720,272v4,,9,-1,14,-2c2739,269,2744,268,2749,267v5,-1,9,-3,14,-4c2767,261,2771,259,2774,257r,24xm2762,178v,-9,-1,-17,-3,-25c2758,145,2755,138,2751,132v-4,-7,-9,-12,-15,-15c2729,113,2722,111,2713,111v-9,,-17,2,-24,6c2682,121,2677,126,2672,132v-5,7,-9,14,-12,22c2658,162,2656,170,2656,178r106,xm2833,138v,-5,,-10,,-14c2833,121,2833,117,2833,114v,-3,,-6,,-9c2833,102,2832,99,2832,95v23,,23,,23,c2855,132,2855,132,2855,132v1,,1,,1,c2858,127,2861,122,2864,117v3,-5,7,-10,11,-14c2879,99,2884,96,2889,94v5,-2,11,-3,17,-3c2908,91,2911,91,2914,91v4,1,6,1,8,2c2922,118,2922,118,2922,118v-2,-1,-5,-2,-8,-2c2911,116,2908,115,2905,115v-9,,-17,3,-24,8c2875,127,2870,133,2867,141v-4,7,-6,16,-8,25c2858,175,2857,184,2857,192v,95,,95,,95c2833,287,2833,287,2833,287r,-149xm2944,259v7,4,15,7,24,9c2976,270,2985,272,2994,272v6,,11,-1,16,-3c3015,268,3020,266,3024,263v4,-3,7,-7,9,-11c3036,248,3037,243,3037,237v,-7,-2,-14,-7,-19c3026,213,3020,209,3013,205v-7,-4,-14,-8,-22,-11c2983,190,2975,186,2968,182v-7,-4,-12,-10,-17,-16c2947,160,2944,152,2944,143v,-10,2,-18,6,-24c2953,112,2958,107,2964,102v6,-4,12,-7,20,-9c2992,91,2999,91,3007,91v5,,12,,21,1c3037,94,3046,96,3055,99v-3,21,-3,21,-3,21c3046,117,3039,115,3031,113v-8,-1,-15,-2,-21,-2c2997,111,2987,113,2980,118v-8,4,-12,13,-12,25c2968,149,2971,154,2975,158v5,4,11,8,18,11c3000,173,3007,176,3016,180v8,3,15,8,22,13c3045,198,3051,204,3056,211v5,7,7,16,7,26c3063,247,3061,256,3056,263v-4,7,-9,13,-16,17c3034,284,3026,287,3019,289v-8,2,-16,3,-23,3c2986,292,2977,291,2968,290v-9,-1,-18,-4,-26,-7l2944,259xm3105,5v24,,24,,24,c3129,127,3129,127,3129,127v1,,1,,1,c3135,117,3143,108,3153,101v10,-7,23,-10,37,-10c3203,91,3213,93,3222,97v9,4,15,9,20,17c3247,121,3251,130,3253,140v2,10,3,21,3,32c3256,287,3256,287,3256,287v-24,,-24,,-24,c3232,173,3232,173,3232,173v,-9,-1,-16,-2,-24c3229,141,3227,135,3224,129v-3,-5,-8,-10,-14,-13c3204,113,3196,111,3186,111v-10,,-19,2,-27,7c3152,122,3146,128,3142,135v-5,7,-8,15,-10,24c3130,168,3129,176,3129,184v,103,,103,,103c3105,287,3105,287,3105,287r,-282xm3339,44v-24,,-24,,-24,c3315,12,3315,12,3315,12v24,,24,,24,l3339,44xm3315,95v24,,24,,24,c3339,287,3339,287,3339,287v-24,,-24,,-24,l3315,95xm3397,95v23,,23,,23,c3419,130,3419,130,3419,130v1,,1,,1,c3421,127,3423,124,3426,119v3,-4,7,-8,11,-13c3442,102,3448,98,3455,95v7,-3,16,-4,26,-4c3495,91,3507,93,3517,98v10,5,19,12,25,21c3548,128,3553,139,3556,151v3,12,4,26,4,40c3560,206,3559,219,3555,231v-3,12,-8,23,-14,32c3534,272,3526,279,3516,284v-10,5,-22,8,-35,8c3466,292,3454,289,3444,283v-9,-6,-17,-16,-23,-28c3420,255,3420,255,3420,255v,112,,112,,112c3397,367,3397,367,3397,367r,-272xm3532,163v-2,-10,-5,-18,-9,-26c3518,129,3513,123,3505,118v-7,-5,-16,-7,-28,-7c3467,111,3458,113,3451,118v-8,5,-14,12,-18,20c3429,146,3425,154,3423,164v-2,9,-3,18,-3,27c3420,200,3421,209,3423,219v2,9,6,18,10,26c3437,253,3443,259,3451,264v7,5,16,8,26,8c3489,272,3498,269,3505,264v8,-5,13,-11,18,-19c3527,238,3530,229,3532,220v1,-10,2,-19,2,-29c3534,182,3533,172,3532,163xm3704,153v4,-12,9,-23,16,-32c3728,112,3737,104,3748,99v11,-6,25,-8,40,-8c3804,91,3818,93,3829,99v11,5,20,13,28,22c3864,130,3869,141,3873,153v3,13,5,25,5,38c3878,204,3876,217,3873,229v-4,12,-9,23,-16,32c3849,271,3840,278,3829,284v-11,5,-25,8,-41,8c3773,292,3759,289,3748,284v-11,-6,-20,-13,-28,-23c3713,252,3708,241,3704,229v-4,-12,-5,-25,-5,-38c3699,178,3700,166,3704,153xm3729,223v3,9,7,18,12,25c3747,255,3753,261,3761,265v8,4,17,7,27,7c3799,272,3808,269,3816,265v8,-4,14,-10,20,-17c3841,241,3845,232,3848,223v3,-10,4,-21,4,-32c3852,180,3851,170,3848,160v-3,-10,-7,-18,-12,-26c3830,127,3824,121,3816,117v-8,-4,-17,-6,-28,-6c3778,111,3769,113,3761,117v-8,4,-14,10,-20,17c3736,142,3732,150,3729,160v-3,10,-4,20,-4,31c3725,202,3726,213,3729,223xm3939,115v-39,,-39,,-39,c3900,95,3900,95,3900,95v39,,39,,39,c3939,81,3939,81,3939,81v,-10,1,-20,1,-30c3941,42,3943,33,3946,25v3,-7,8,-13,15,-18c3968,2,3978,,3990,v4,,8,,13,1c4007,2,4010,3,4013,4v-2,21,-2,21,-2,21c4008,23,4006,22,4002,22v-3,-1,-6,-2,-10,-2c3984,20,3978,22,3974,26v-4,4,-7,9,-8,15c3964,47,3963,53,3963,60v,6,,13,,18c3963,95,3963,95,3963,95v43,,43,,43,c4006,115,4006,115,4006,115v-43,,-43,,-43,c3963,287,3963,287,3963,287v-24,,-24,,-24,l3939,115xm4144,153v4,-12,9,-23,16,-32c4168,112,4177,104,4188,99v12,-6,25,-8,41,-8c4244,91,4258,93,4269,99v11,5,21,13,28,22c4304,130,4310,141,4313,153v4,13,5,25,5,38c4318,204,4317,217,4313,229v-3,12,-9,23,-16,32c4290,271,4280,278,4269,284v-11,5,-25,8,-40,8c4213,292,4200,289,4188,284v-11,-6,-20,-13,-28,-23c4153,252,4148,241,4144,229v-3,-12,-5,-25,-5,-38c4139,178,4141,166,4144,153xm4169,223v3,9,7,18,12,25c4187,255,4193,261,4201,265v8,4,17,7,28,7c4239,272,4248,269,4256,265v8,-4,15,-10,20,-17c4281,241,4285,232,4288,223v3,-10,4,-21,4,-32c4292,180,4291,170,4288,160v-3,-10,-7,-18,-12,-26c4271,127,4264,121,4256,117v-8,-4,-17,-6,-27,-6c4218,111,4209,113,4201,117v-8,4,-14,10,-20,17c4176,142,4172,150,4169,160v-3,10,-4,20,-4,31c4165,202,4166,213,4169,223xm4363,138v,-5,,-10,,-14c4363,121,4363,117,4363,114v,-3,,-6,,-9c4363,102,4362,99,4362,95v24,,24,,24,c4386,132,4386,132,4386,132v,,,,,c4389,127,4391,122,4394,117v3,-5,7,-10,11,-14c4409,99,4414,96,4419,94v5,-2,11,-3,17,-3c4438,91,4441,91,4445,91v3,1,5,1,7,2c4452,118,4452,118,4452,118v-2,-1,-5,-2,-8,-2c4441,116,4438,115,4435,115v-9,,-17,3,-23,8c4405,127,4400,133,4397,141v-4,7,-6,16,-8,25c4388,175,4387,184,4387,192v,95,,95,,95c4363,287,4363,287,4363,287r,-149xm4641,272v,13,-1,25,-5,37c4633,321,4628,331,4621,340v-7,9,-16,16,-28,21c4582,366,4568,369,4551,369v-13,,-24,-1,-35,-4c4506,362,4498,360,4493,359v2,-24,2,-24,2,-24c4502,339,4511,342,4521,345v10,2,20,3,30,3c4567,348,4579,346,4588,341v8,-5,15,-12,20,-22c4612,310,4615,300,4616,288v1,-12,2,-25,2,-38c4617,250,4617,250,4617,250v-6,14,-15,24,-25,29c4582,285,4571,287,4559,287v-16,,-29,-3,-39,-9c4510,272,4501,265,4495,255v-6,-9,-11,-19,-14,-31c4479,213,4478,202,4478,191v,-14,1,-28,4,-40c4485,139,4489,128,4496,119v6,-9,14,-16,25,-21c4531,93,4543,91,4557,91v6,,12,,17,c4580,92,4585,93,4590,95v4,2,9,5,13,8c4608,107,4612,111,4617,117v,,,,,c4617,95,4617,95,4617,95v24,,24,,24,l4641,272xm4507,219v2,9,5,17,9,24c4521,250,4526,256,4533,260v7,5,16,7,26,7c4570,267,4579,265,4586,260v8,-5,14,-11,18,-18c4609,235,4612,227,4614,218v2,-9,3,-18,3,-27c4617,180,4616,169,4615,159v-2,-10,-5,-18,-10,-25c4601,127,4595,121,4588,117v-8,-4,-17,-6,-28,-6c4549,111,4540,113,4533,118v-8,5,-14,11,-18,19c4511,145,4508,153,4506,163v-2,9,-2,19,-2,28c4504,201,4505,210,4507,219xm4809,256v-1,,-1,,-1,c4806,262,4802,267,4798,272v-5,4,-10,8,-15,11c4777,286,4771,288,4765,290v-6,1,-12,2,-18,2c4734,292,4723,290,4714,286v-8,-4,-14,-9,-19,-15c4691,266,4688,260,4686,253v-1,-6,-2,-11,-2,-15c4684,227,4686,218,4689,210v4,-7,8,-14,14,-19c4709,187,4716,183,4724,180v8,-3,17,-5,25,-7c4758,172,4767,171,4776,171v9,-1,18,-1,26,-1c4807,170,4807,170,4807,170v,-10,,-10,,-10c4807,144,4803,131,4797,123v-7,-8,-18,-12,-34,-12c4753,111,4743,112,4734,114v-10,3,-19,7,-28,13c4706,104,4706,104,4706,104v4,-2,8,-4,13,-5c4724,97,4729,96,4734,94v5,-1,10,-2,15,-2c4754,91,4759,91,4763,91v24,,41,5,52,17c4825,119,4831,137,4831,162v,85,,85,,85c4831,255,4831,262,4831,268v,6,,13,1,19c4809,287,4809,287,4809,287r,-31xm4807,190v-7,,-7,,-7,c4790,190,4779,191,4768,192v-10,1,-20,3,-29,6c4731,201,4724,206,4718,212v-5,6,-8,14,-8,25c4710,243,4711,248,4713,253v2,4,5,8,9,11c4725,266,4730,268,4734,270v5,1,10,2,16,2c4764,272,4775,269,4782,264v8,-6,14,-12,17,-19c4803,237,4805,230,4806,222v,-8,1,-15,1,-20l4807,190xm4887,140v,-7,,-14,,-22c4887,111,4886,103,4886,95v23,,23,,23,c4909,129,4909,129,4909,129v,,,,,c4911,125,4914,121,4917,116v3,-5,7,-9,12,-13c4933,100,4939,96,4946,94v7,-2,16,-3,26,-3c4983,91,4993,92,5002,96v8,4,15,9,20,16c5027,118,5031,126,5034,135v2,9,3,19,3,29c5037,287,5037,287,5037,287v-24,,-24,,-24,c5013,170,5013,170,5013,170v,-18,-3,-32,-10,-43c4996,116,4984,111,4968,111v-11,,-20,2,-27,6c4933,122,4928,127,4923,134v-4,7,-7,14,-9,23c4912,165,4911,173,4911,181v,106,,106,,106c4887,287,4887,287,4887,287r,-147xm5121,44v-24,,-24,,-24,c5097,12,5097,12,5097,12v24,,24,,24,l5121,44xm5097,95v24,,24,,24,c5121,287,5121,287,5121,287v-24,,-24,,-24,l5097,95xm5166,259v7,4,15,7,23,9c5198,270,5207,272,5216,272v6,,11,-1,16,-3c5237,268,5242,266,5246,263v4,-3,7,-7,9,-11c5257,248,5259,243,5259,237v,-7,-3,-14,-7,-19c5247,213,5242,209,5235,205v-7,-4,-15,-8,-23,-11c5204,190,5197,186,5190,182v-7,-4,-12,-10,-17,-16c5168,160,5166,152,5166,143v,-10,2,-18,5,-24c5175,112,5180,107,5186,102v6,-4,12,-7,20,-9c5213,91,5221,91,5229,91v5,,12,,21,1c5259,94,5268,96,5276,99v-2,21,-2,21,-2,21c5268,117,5261,115,5253,113v-8,-1,-15,-2,-22,-2c5219,111,5209,113,5201,118v-7,4,-11,13,-11,25c5190,149,5192,154,5197,158v5,4,10,8,17,11c5221,173,5229,176,5237,180v8,3,16,8,23,13c5267,198,5273,204,5278,211v4,7,7,16,7,26c5285,247,5282,256,5278,263v-4,7,-9,13,-16,17c5255,284,5248,287,5240,289v-8,2,-15,3,-23,3c5208,292,5199,291,5190,290v-9,-1,-18,-4,-26,-7l5166,259xm5438,256v-1,,-1,,-1,c5434,262,5431,267,5426,272v-4,4,-9,8,-15,11c5406,286,5400,288,5394,290v-6,1,-12,2,-18,2c5362,292,5351,290,5343,286v-8,-4,-15,-9,-19,-15c5319,266,5316,260,5315,253v-2,-6,-2,-11,-2,-15c5313,227,5314,218,5318,210v3,-7,8,-14,14,-19c5338,187,5345,183,5353,180v8,-3,16,-5,25,-7c5387,172,5396,171,5405,171v9,-1,18,-1,26,-1c5435,170,5435,170,5435,170v,-10,,-10,,-10c5435,144,5432,131,5426,123v-7,-8,-18,-12,-34,-12c5382,111,5372,112,5362,114v-9,3,-18,7,-27,13c5335,104,5335,104,5335,104v4,-2,8,-4,13,-5c5353,97,5358,96,5363,94v5,-1,10,-2,15,-2c5383,91,5387,91,5392,91v24,,41,5,51,17c5454,119,5459,137,5459,162v,85,,85,,85c5459,255,5459,262,5459,268v1,6,1,13,2,19c5438,287,5438,287,5438,287r,-31xm5435,190v-6,,-6,,-6,c5418,190,5408,191,5397,192v-10,1,-20,3,-29,6c5359,201,5352,206,5347,212v-6,6,-8,14,-8,25c5339,243,5340,248,5342,253v2,4,5,8,8,11c5354,266,5358,268,5363,270v5,1,10,2,16,2c5393,272,5403,269,5411,264v8,-6,13,-12,17,-19c5431,237,5434,230,5434,222v1,-8,1,-15,1,-20l5435,190xm5599,115v-44,,-44,,-44,c5555,240,5555,240,5555,240v,9,2,16,6,22c5564,268,5571,272,5581,272v4,,8,-1,11,-2c5596,269,5599,268,5603,267v1,20,1,20,1,20c5601,288,5597,289,5592,290v-6,1,-11,2,-17,2c5564,292,5556,290,5550,287v-6,-4,-10,-8,-13,-14c5535,267,5533,261,5532,253v,-8,-1,-16,-1,-25c5531,115,5531,115,5531,115v-37,,-37,,-37,c5494,95,5494,95,5494,95v37,,37,,37,c5531,49,5531,49,5531,49v24,-9,24,-9,24,-9c5555,95,5555,95,5555,95v44,,44,,44,l5599,115xm5665,44v-24,,-24,,-24,c5641,12,5641,12,5641,12v24,,24,,24,l5665,44xm5641,95v24,,24,,24,c5665,287,5665,287,5665,287v-24,,-24,,-24,l5641,95xm5716,153v3,-12,9,-23,16,-32c5739,112,5748,104,5760,99v11,-6,25,-8,40,-8c5816,91,5829,93,5840,99v12,5,21,13,28,22c5876,130,5881,141,5885,153v3,13,5,25,5,38c5890,204,5888,217,5885,229v-4,12,-9,23,-17,32c5861,271,5852,278,5840,284v-11,5,-24,8,-40,8c5785,292,5771,289,5760,284v-12,-6,-21,-13,-28,-23c5725,252,5719,241,5716,229v-4,-12,-6,-25,-6,-38c5710,178,5712,166,5716,153xm5741,223v2,9,6,18,12,25c5758,255,5765,261,5773,265v8,4,17,7,27,7c5810,272,5820,269,5827,265v8,-4,15,-10,20,-17c5853,241,5857,232,5860,223v2,-10,4,-21,4,-32c5864,180,5862,170,5860,160v-3,-10,-7,-18,-13,-26c5842,127,5835,121,5827,117v-7,-4,-17,-6,-27,-6c5790,111,5781,113,5773,117v-8,4,-15,10,-20,17c5747,142,5743,150,5741,160v-3,10,-5,20,-5,31c5736,202,5738,213,5741,223xm5935,140v,-7,,-14,,-22c5934,111,5934,103,5933,95v23,,23,,23,c5956,129,5956,129,5956,129v1,,1,,1,c5959,125,5962,121,5965,116v3,-5,7,-9,11,-13c5981,100,5987,96,5994,94v7,-2,15,-3,25,-3c6031,91,6041,92,6049,96v9,4,16,9,21,16c6075,118,6079,126,6081,135v3,9,4,19,4,29c6085,287,6085,287,6085,287v-24,,-24,,-24,c6061,170,6061,170,6061,170v,-18,-3,-32,-10,-43c6044,116,6032,111,6016,111v-11,,-20,2,-28,6c5981,122,5975,127,5971,134v-5,7,-8,14,-10,23c5960,165,5959,173,5959,181v,106,,106,,106c5935,287,5935,287,5935,287r,-147xm6130,259v7,4,15,7,23,9c6162,270,6171,272,6180,272v6,,11,-1,16,-3c6201,268,6206,266,6210,263v4,-3,7,-7,9,-11c6221,248,6223,243,6223,237v,-7,-3,-14,-7,-19c6211,213,6206,209,6199,205v-7,-4,-15,-8,-23,-11c6168,190,6161,186,6154,182v-7,-4,-13,-10,-17,-16c6132,160,6130,152,6130,143v,-10,2,-18,5,-24c6139,112,6144,107,6150,102v6,-4,12,-7,20,-9c6177,91,6185,91,6193,91v5,,12,,21,1c6223,94,6232,96,6240,99v-2,21,-2,21,-2,21c6232,117,6225,115,6217,113v-8,-1,-15,-2,-22,-2c6183,111,6173,113,6165,118v-7,4,-11,13,-11,25c6154,149,6156,154,6161,158v5,4,10,8,17,11c6185,173,6193,176,6201,180v8,3,16,8,23,13c6231,198,6237,204,6242,211v4,7,7,16,7,26c6249,247,6246,256,6242,263v-4,7,-10,13,-16,17c6219,284,6212,287,6204,289v-8,2,-15,3,-23,3c6172,292,6163,291,6154,290v-9,-1,-18,-4,-26,-7l6130,259xm6594,287v-29,,-29,,-29,c6513,121,6513,121,6513,121v-1,,-1,,-1,c6459,287,6459,287,6459,287v-28,,-28,,-28,c6369,95,6369,95,6369,95v26,,26,,26,c6445,261,6445,261,6445,261v1,,1,,1,c6500,95,6500,95,6500,95v28,,28,,28,c6579,261,6579,261,6579,261v1,,1,,1,c6633,95,6633,95,6633,95v24,,24,,24,l6594,287xm6680,153v4,-12,9,-23,16,-32c6704,112,6713,104,6724,99v11,-6,25,-8,41,-8c6780,91,6794,93,6805,99v11,5,20,13,28,22c6840,130,6845,141,6849,153v4,13,5,25,5,38c6854,204,6853,217,6849,229v-4,12,-9,23,-16,32c6825,271,6816,278,6805,284v-11,5,-25,8,-40,8c6749,292,6735,289,6724,284v-11,-6,-20,-13,-28,-23c6689,252,6684,241,6680,229v-3,-12,-5,-25,-5,-38c6675,178,6677,166,6680,153xm6705,223v3,9,7,18,12,25c6723,255,6729,261,6737,265v8,4,17,7,28,7c6775,272,6784,269,6792,265v8,-4,14,-10,20,-17c6817,241,6821,232,6824,223v3,-10,4,-21,4,-32c6828,180,6827,170,6824,160v-3,-10,-7,-18,-12,-26c6806,127,6800,121,6792,117v-8,-4,-17,-6,-27,-6c6754,111,6745,113,6737,117v-8,4,-14,10,-20,17c6712,142,6708,150,6705,160v-3,10,-4,20,-4,31c6701,202,6702,213,6705,223xm6899,138v,-5,,-10,,-14c6899,121,6899,117,6899,114v,-3,,-6,,-9c6898,102,6898,99,6898,95v23,,23,,23,c6921,132,6921,132,6921,132v1,,1,,1,c6924,127,6927,122,6930,117v3,-5,7,-10,11,-14c6945,99,6950,96,6955,94v5,-2,11,-3,17,-3c6974,91,6977,91,6980,91v4,1,6,1,8,2c6988,118,6988,118,6988,118v-2,-1,-5,-2,-8,-2c6977,116,6974,115,6971,115v-10,,-17,3,-24,8c6941,127,6936,133,6933,141v-4,7,-6,16,-8,25c6924,175,6923,184,6923,192v,95,,95,,95c6899,287,6899,287,6899,287r,-149xm7025,5v24,,24,,24,c7049,174,7049,174,7049,174v86,-79,86,-79,86,-79c7165,95,7165,95,7165,95v-94,85,-94,85,-94,85c7176,287,7176,287,7176,287v-32,,-32,,-32,c7049,189,7049,189,7049,189v,98,,98,,98c7025,287,7025,287,7025,287r,-282xm7237,44v-24,,-24,,-24,c7213,12,7213,12,7213,12v24,,24,,24,l7237,44xm7213,95v24,,24,,24,c7237,287,7237,287,7237,287v-24,,-24,,-24,l7213,95xm7297,140v,-7,,-14,,-22c7297,111,7296,103,7296,95v23,,23,,23,c7319,129,7319,129,7319,129v,,,,,c7321,125,7324,121,7327,116v3,-5,7,-9,12,-13c7343,100,7349,96,7356,94v7,-2,15,-3,26,-3c7393,91,7403,92,7412,96v8,4,15,9,20,16c7437,118,7441,126,7444,135v2,9,3,19,3,29c7447,287,7447,287,7447,287v-24,,-24,,-24,c7423,170,7423,170,7423,170v,-18,-3,-32,-10,-43c7406,116,7394,111,7378,111v-11,,-20,2,-27,6c7343,122,7337,127,7333,134v-4,7,-7,14,-9,23c7322,165,7321,173,7321,181v,106,,106,,106c7297,287,7297,287,7297,287r,-147xm7659,272v,13,-1,25,-5,37c7651,321,7646,331,7639,340v-7,9,-17,16,-28,21c7600,366,7586,369,7569,369v-13,,-24,-1,-35,-4c7524,362,7516,360,7511,359v2,-24,2,-24,2,-24c7520,339,7529,342,7539,345v10,2,20,3,30,3c7585,348,7597,346,7606,341v8,-5,15,-12,20,-22c7630,310,7633,300,7634,288v1,-12,2,-25,2,-38c7635,250,7635,250,7635,250v-7,14,-15,24,-25,29c7600,285,7589,287,7577,287v-16,,-29,-3,-39,-9c7527,272,7519,265,7513,255v-7,-9,-11,-19,-14,-31c7497,213,7495,202,7495,191v,-14,2,-28,5,-40c7503,139,7507,128,7514,119v6,-9,14,-16,24,-21c7548,93,7561,91,7575,91v6,,12,,17,c7598,92,7603,93,7607,95v5,2,10,5,14,8c7626,107,7630,111,7635,117v,,,,,c7635,95,7635,95,7635,95v24,,24,,24,l7659,272xm7524,219v2,9,6,17,10,24c7538,250,7544,256,7551,260v7,5,16,7,26,7c7588,267,7597,265,7604,260v8,-5,14,-11,18,-18c7627,235,7630,227,7632,218v2,-9,3,-18,3,-27c7635,180,7634,169,7633,159v-2,-10,-6,-18,-10,-25c7619,127,7613,121,7606,117v-8,-4,-17,-6,-28,-6c7567,111,7558,113,7550,118v-7,5,-13,11,-17,19c7529,145,7526,153,7524,163v-2,9,-3,19,-3,28c7521,201,7522,210,7524,219xm7904,115v-44,,-44,,-44,c7860,240,7860,240,7860,240v,9,2,16,6,22c7870,268,7877,272,7886,272v5,,9,-1,12,-2c7901,269,7904,268,7908,267v2,20,2,20,2,20c7907,288,7903,289,7897,290v-5,1,-11,2,-17,2c7870,292,7862,290,7856,287v-6,-4,-10,-8,-13,-14c7840,267,7838,261,7838,253v-1,-8,-1,-16,-1,-25c7837,115,7837,115,7837,115v-38,,-38,,-38,c7799,95,7799,95,7799,95v38,,38,,38,c7837,49,7837,49,7837,49v23,-9,23,-9,23,-9c7860,95,7860,95,7860,95v44,,44,,44,l7904,115xm7937,153v4,-12,9,-23,17,-32c7961,112,7970,104,7982,99v11,-6,24,-8,40,-8c8038,91,8051,93,8062,99v12,5,21,13,28,22c8097,130,8103,141,8106,153v4,13,6,25,6,38c8112,204,8110,217,8106,229v-3,12,-9,23,-16,32c8083,271,8074,278,8062,284v-11,5,-24,8,-40,8c8006,292,7993,289,7982,284v-12,-6,-21,-13,-28,-23c7946,252,7941,241,7937,229v-3,-12,-5,-25,-5,-38c7932,178,7934,166,7937,153xm7962,223v3,9,7,18,13,25c7980,255,7987,261,7995,265v7,4,17,7,27,7c8032,272,8041,269,8049,265v8,-4,15,-10,20,-17c8075,241,8079,232,8082,223v2,-10,4,-21,4,-32c8086,180,8084,170,8082,160v-3,-10,-7,-18,-13,-26c8064,127,8057,121,8049,117v-8,-4,-17,-6,-27,-6c8012,111,8002,113,7995,117v-8,4,-15,10,-20,17c7969,142,7965,150,7962,160v-2,10,-4,20,-4,31c7958,202,7960,213,7962,223xm8309,272v,13,-2,25,-5,37c8301,321,8296,331,8289,340v-7,9,-17,16,-28,21c8249,366,8235,369,8219,369v-13,,-25,-1,-35,-4c8173,362,8166,360,8161,359v2,-24,2,-24,2,-24c8170,339,8178,342,8188,345v10,2,21,3,31,3c8234,348,8247,346,8255,341v9,-5,16,-12,20,-22c8280,310,8283,300,8284,288v1,-12,2,-25,2,-38c8285,250,8285,250,8285,250v-7,14,-15,24,-25,29c8250,285,8239,287,8226,287v-15,,-28,-3,-38,-9c8177,272,8169,265,8163,255v-7,-9,-11,-19,-14,-31c8147,213,8145,202,8145,191v,-14,2,-28,5,-40c8152,139,8157,128,8164,119v6,-9,14,-16,24,-21c8198,93,8210,91,8224,91v7,,13,,18,c8247,92,8252,93,8257,95v5,2,10,5,14,8c8275,107,8280,111,8284,117v1,,1,,1,c8285,95,8285,95,8285,95v24,,24,,24,l8309,272xm8174,219v2,9,5,17,10,24c8188,250,8194,256,8201,260v7,5,16,7,26,7c8238,267,8247,265,8254,260v7,-5,13,-11,18,-18c8277,235,8280,227,8282,218v2,-9,3,-18,3,-27c8285,180,8284,169,8282,159v-2,-10,-5,-18,-9,-25c8268,127,8263,121,8255,117v-7,-4,-16,-6,-27,-6c8217,111,8208,113,8200,118v-7,5,-13,11,-17,19c8178,145,8175,153,8174,163v-2,9,-3,19,-3,28c8171,201,8172,210,8174,219xm8495,281v-8,4,-17,7,-27,8c8458,291,8448,292,8439,292v-15,,-29,-3,-40,-8c8388,279,8379,272,8372,263v-7,-9,-12,-19,-15,-32c8353,219,8352,206,8352,191v,-15,2,-28,6,-40c8362,138,8367,128,8374,119v7,-9,16,-16,26,-21c8410,93,8421,91,8433,91v14,,25,2,35,7c8478,103,8485,110,8492,119v6,9,10,19,13,30c8508,161,8510,173,8510,186v,12,,12,,12c8378,198,8378,198,8378,198v,10,1,20,4,29c8385,236,8389,244,8394,250v5,7,12,12,20,16c8422,270,8431,272,8441,272v5,,9,-1,14,-2c8461,269,8466,268,8471,267v4,-1,9,-3,13,-4c8489,261,8492,259,8495,257r,24xm8484,178v,-9,-1,-17,-3,-25c8479,145,8476,138,8472,132v-3,-7,-9,-12,-15,-15c8451,113,8443,111,8435,111v-9,,-17,2,-24,6c8404,121,8398,126,8393,132v-5,7,-8,14,-11,22c8379,162,8378,170,8378,178r106,xm8638,115v-44,,-44,,-44,c8594,240,8594,240,8594,240v,9,2,16,6,22c8603,268,8610,272,8620,272v4,,8,-1,11,-2c8635,269,8638,268,8642,267v1,20,1,20,1,20c8640,288,8636,289,8631,290v-6,1,-11,2,-17,2c8603,292,8595,290,8589,287v-6,-4,-10,-8,-13,-14c8574,267,8572,261,8571,253v,-8,-1,-16,-1,-25c8570,115,8570,115,8570,115v-37,,-37,,-37,c8533,95,8533,95,8533,95v37,,37,,37,c8570,49,8570,49,8570,49v24,-9,24,-9,24,-9c8594,95,8594,95,8594,95v44,,44,,44,l8638,115xm8680,5v24,,24,,24,c8704,127,8704,127,8704,127v1,,1,,1,c8710,117,8718,108,8728,101v10,-7,23,-10,37,-10c8778,91,8788,93,8797,97v8,4,15,9,20,17c8822,121,8825,130,8828,140v2,10,3,21,3,32c8831,287,8831,287,8831,287v-24,,-24,,-24,c8807,173,8807,173,8807,173v,-9,-1,-16,-2,-24c8804,141,8802,135,8799,129v-3,-5,-8,-10,-14,-13c8779,113,8771,111,8761,111v-10,,-19,2,-27,7c8727,122,8721,128,8717,135v-5,7,-8,15,-10,24c8705,168,8704,176,8704,184v,103,,103,,103c8680,287,8680,287,8680,287r,-282xm9019,281v-8,4,-17,7,-27,8c8981,291,8972,292,8963,292v-16,,-29,-3,-40,-8c8912,279,8902,272,8896,263v-7,-9,-12,-19,-16,-32c8877,219,8876,206,8876,191v,-15,2,-28,6,-40c8886,138,8891,128,8898,119v7,-9,16,-16,26,-21c8934,93,8945,91,8957,91v13,,25,2,35,7c9001,103,9009,110,9016,119v6,9,10,19,13,30c9032,161,9033,173,9033,186v,12,,12,,12c8902,198,8902,198,8902,198v,10,1,20,4,29c8909,236,8913,244,8918,250v5,7,12,12,20,16c8946,270,8955,272,8965,272v4,,9,-1,14,-2c8984,269,8989,268,8994,267v5,-1,10,-3,14,-4c9013,261,9016,259,9019,257r,24xm9007,178v,-9,,-17,-2,-25c9003,145,9000,138,8996,132v-4,-7,-9,-12,-15,-15c8975,113,8967,111,8958,111v-8,,-16,2,-23,6c8928,121,8922,126,8917,132v-5,7,-9,14,-11,22c8903,162,8902,170,8902,178r105,xm9079,138v,-5,,-10,,-14c9079,121,9079,117,9078,114v,-3,,-6,,-9c9078,102,9078,99,9077,95v24,,24,,24,c9101,132,9101,132,9101,132v1,,1,,1,c9104,127,9107,122,9110,117v3,-5,6,-10,10,-14c9125,99,9129,96,9134,94v5,-2,11,-3,17,-3c9154,91,9157,91,9160,91v3,1,6,1,8,2c9168,118,9168,118,9168,118v-3,-1,-6,-2,-9,-2c9156,116,9153,115,9150,115v-9,,-17,3,-23,8c9121,127,9116,133,9112,141v-3,7,-6,16,-7,25c9103,175,9102,184,9102,192v,95,,95,,95c9079,287,9079,287,9079,287r,-149xm9392,115v-44,,-44,,-44,c9348,240,9348,240,9348,240v,9,2,16,6,22c9358,268,9364,272,9374,272v5,,8,-1,12,-2c9389,269,9392,268,9396,267v1,20,1,20,1,20c9395,288,9391,289,9385,290v-5,1,-11,2,-17,2c9358,292,9350,290,9344,287v-6,-4,-11,-8,-13,-14c9328,267,9326,261,9326,253v-1,-8,-1,-16,-1,-25c9325,115,9325,115,9325,115v-38,,-38,,-38,c9287,95,9287,95,9287,95v38,,38,,38,c9325,49,9325,49,9325,49v23,-9,23,-9,23,-9c9348,95,9348,95,9348,95v44,,44,,44,l9392,115xm9425,153v4,-12,9,-23,16,-32c9449,112,9458,104,9469,99v12,-6,25,-8,41,-8c9525,91,9539,93,9550,99v11,5,21,13,28,22c9585,130,9591,141,9594,153v4,13,5,25,5,38c9599,204,9598,217,9594,229v-3,12,-9,23,-16,32c9571,271,9561,278,9550,284v-11,5,-25,8,-40,8c9494,292,9481,289,9469,284v-11,-6,-20,-13,-28,-23c9434,252,9429,241,9425,229v-3,-12,-5,-25,-5,-38c9420,178,9422,166,9425,153xm9450,223v3,9,7,18,12,25c9468,255,9474,261,9482,265v8,4,17,7,28,7c9520,272,9529,269,9537,265v8,-4,15,-10,20,-17c9562,241,9567,232,9569,223v3,-10,4,-21,4,-32c9573,180,9572,170,9569,160v-2,-10,-7,-18,-12,-26c9552,127,9545,121,9537,117v-8,-4,-17,-6,-27,-6c9499,111,9490,113,9482,117v-8,4,-14,10,-20,17c9457,142,9453,150,9450,160v-3,10,-4,20,-4,31c9446,202,9447,213,9450,223xm9747,95v24,,24,,24,c9769,130,9769,130,9769,130v1,,1,,1,c9771,127,9774,124,9776,119v3,-4,7,-8,12,-13c9792,102,9798,98,9806,95v7,-3,15,-4,25,-4c9846,91,9858,93,9868,98v10,5,18,12,24,21c9899,128,9903,139,9906,151v3,12,5,26,5,40c9911,206,9909,219,9906,231v-4,12,-8,23,-15,32c9884,272,9876,279,9866,284v-10,5,-21,8,-35,8c9816,292,9804,289,9794,283v-9,-6,-17,-16,-23,-28c9771,255,9771,255,9771,255v,112,,112,,112c9747,367,9747,367,9747,367r,-272xm9882,163v-1,-10,-4,-18,-9,-26c9869,129,9863,123,9856,118v-8,-5,-17,-7,-28,-7c9817,111,9808,113,9801,118v-7,5,-13,12,-18,20c9779,146,9776,154,9774,164v-2,9,-3,18,-3,27c9771,200,9772,209,9774,219v2,9,5,18,9,26c9788,253,9794,259,9801,264v7,5,16,8,27,8c9839,272,9848,269,9856,264v7,-5,13,-11,17,-19c9878,238,9881,229,9882,220v2,-10,3,-19,3,-29c9885,182,9884,172,9882,163xm9959,138v,-5,,-10,,-14c9959,121,9959,117,9959,114v,-3,-1,-6,-1,-9c9958,102,9958,99,9957,95v24,,24,,24,c9981,132,9981,132,9981,132v1,,1,,1,c9984,127,9987,122,9990,117v3,-5,6,-10,11,-14c10005,99,10009,96,10015,94v5,-2,10,-3,16,-3c10034,91,10037,91,10040,91v3,1,6,1,8,2c10048,118,10048,118,10048,118v-3,-1,-5,-2,-8,-2c10037,116,10034,115,10031,115v-10,,-18,3,-24,8c10001,127,9996,133,9992,141v-3,7,-6,16,-7,25c9983,175,9983,184,9983,192v,95,,95,,95c9959,287,9959,287,9959,287r,-149xm10207,281v-8,4,-17,7,-27,8c10169,291,10160,292,10151,292v-16,,-29,-3,-40,-8c10100,279,10090,272,10084,263v-7,-9,-12,-19,-16,-32c10065,219,10064,206,10064,191v,-15,2,-28,6,-40c10074,138,10079,128,10086,119v7,-9,16,-16,26,-21c10122,93,10133,91,10145,91v13,,25,2,35,7c10189,103,10197,110,10203,119v7,9,11,19,14,30c10220,161,10221,173,10221,186v,12,,12,,12c10090,198,10090,198,10090,198v,10,1,20,4,29c10097,236,10101,244,10106,250v5,7,12,12,20,16c10134,270,10143,272,10153,272v4,,9,-1,14,-2c10172,269,10177,268,10182,267v5,-1,10,-3,14,-4c10201,261,10204,259,10207,257r,24xm10195,178v,-9,-1,-17,-2,-25c10191,145,10188,138,10184,132v-4,-7,-9,-12,-15,-15c10163,113,10155,111,10146,111v-8,,-16,2,-23,6c10116,121,10110,126,10105,132v-5,7,-9,14,-11,22c10091,162,10090,170,10090,178r105,xm10333,287v-27,,-27,,-27,c10240,95,10240,95,10240,95v26,,26,,26,c10319,261,10319,261,10319,261v1,,1,,1,c10376,95,10376,95,10376,95v25,,25,,25,l10333,287xm10563,281v-8,4,-17,7,-27,8c10526,291,10516,292,10507,292v-16,,-29,-3,-40,-8c10456,279,10446,272,10440,263v-7,-9,-12,-19,-15,-32c10421,219,10420,206,10420,191v,-15,2,-28,6,-40c10430,138,10435,128,10442,119v7,-9,16,-16,26,-21c10478,93,10489,91,10501,91v13,,25,2,35,7c10545,103,10553,110,10560,119v6,9,10,19,13,30c10576,161,10577,173,10577,186v,12,,12,,12c10446,198,10446,198,10446,198v,10,1,20,4,29c10453,236,10457,244,10462,250v5,7,12,12,20,16c10490,270,10499,272,10509,272v4,,9,-1,14,-2c10528,269,10534,268,10538,267v5,-1,10,-3,14,-4c10557,261,10560,259,10563,257r,24xm10551,178v,-9,,-17,-2,-25c10547,145,10544,138,10540,132v-4,-7,-9,-12,-15,-15c10519,113,10511,111,10502,111v-8,,-16,2,-23,6c10472,121,10466,126,10461,132v-5,7,-9,14,-11,22c10447,162,10446,170,10446,178r105,xm10623,140v,-7,,-14,-1,-22c10622,111,10622,103,10621,95v23,,23,,23,c10644,129,10644,129,10644,129v1,,1,,1,c10647,125,10649,121,10652,116v3,-5,7,-9,12,-13c10669,100,10675,96,10682,94v7,-2,15,-3,25,-3c10719,91,10729,92,10737,96v9,4,15,9,21,16c10763,118,10767,126,10769,135v3,9,4,19,4,29c10773,287,10773,287,10773,287v-24,,-24,,-24,c10749,170,10749,170,10749,170v,-18,-4,-32,-11,-43c10731,116,10720,111,10703,111v-10,,-19,2,-27,6c10669,122,10663,127,10659,134v-5,7,-8,14,-10,23c10647,165,10646,173,10646,181v,106,,106,,106c10623,287,10623,287,10623,287r,-147xm10915,115v-43,,-43,,-43,c10872,240,10872,240,10872,240v,9,2,16,5,22c10881,268,10888,272,10897,272v5,,9,-1,12,-2c10912,269,10916,268,10919,267v2,20,2,20,2,20c10918,288,10914,289,10908,290v-5,1,-11,2,-16,2c10881,292,10873,290,10867,287v-6,-4,-10,-8,-13,-14c10851,267,10849,261,10849,253v-1,-8,-1,-16,-1,-25c10848,115,10848,115,10848,115v-38,,-38,,-38,c10810,95,10810,95,10810,95v38,,38,,38,c10848,49,10848,49,10848,49v24,-9,24,-9,24,-9c10872,95,10872,95,10872,95v43,,43,,43,l10915,115xm11173,256v,,,,,c11170,262,11166,267,11162,272v-5,4,-10,8,-15,11c11141,286,11136,288,11130,290v-6,1,-13,2,-19,2c11098,292,11087,290,11079,286v-9,-4,-15,-9,-20,-15c11055,266,11052,260,11050,253v-1,-6,-2,-11,-2,-15c11048,227,11050,218,11053,210v4,-7,9,-14,15,-19c11074,187,11081,183,11089,180v8,-3,16,-5,25,-7c11123,172,11131,171,11141,171v9,-1,17,-1,25,-1c11171,170,11171,170,11171,170v,-10,,-10,,-10c11171,144,11168,131,11161,123v-6,-8,-18,-12,-34,-12c11117,111,11107,112,11098,114v-9,3,-18,7,-27,13c11071,104,11071,104,11071,104v4,-2,8,-4,13,-5c11088,97,11093,96,11098,94v5,-1,10,-2,15,-2c11118,91,11123,91,11127,91v24,,41,5,52,17c11190,119,11195,137,11195,162v,85,,85,,85c11195,255,11195,262,11195,268v,6,1,13,2,19c11173,287,11173,287,11173,287r,-31xm11171,190v-7,,-7,,-7,c11154,190,11143,191,11133,192v-11,1,-21,3,-29,6c11095,201,11088,206,11082,212v-5,6,-8,14,-8,25c11074,243,11075,248,11077,253v2,4,5,8,9,11c11090,266,11094,268,11099,270v4,1,10,2,15,2c11128,272,11139,269,11147,264v7,-6,13,-12,17,-19c11167,237,11169,230,11170,222v1,-8,1,-15,1,-20l11171,190xm11318,287v-28,,-28,,-28,c11225,95,11225,95,11225,95v26,,26,,26,c11304,261,11304,261,11304,261v1,,1,,1,c11361,95,11361,95,11361,95v25,,25,,25,l11318,287xm11409,153v4,-12,9,-23,17,-32c11433,112,11442,104,11454,99v11,-6,24,-8,40,-8c11509,91,11523,93,11534,99v12,5,21,13,28,22c11569,130,11575,141,11578,153v4,13,6,25,6,38c11584,204,11582,217,11578,229v-3,12,-9,23,-16,32c11555,271,11546,278,11534,284v-11,5,-25,8,-40,8c11478,292,11465,289,11454,284v-12,-6,-21,-13,-28,-23c11418,252,11413,241,11409,229v-3,-12,-5,-25,-5,-38c11404,178,11406,166,11409,153xm11434,223v3,9,7,18,13,25c11452,255,11459,261,11467,265v7,4,17,7,27,7c11504,272,11513,269,11521,265v8,-4,15,-10,20,-17c11547,241,11551,232,11553,223v3,-10,5,-21,5,-32c11558,180,11556,170,11553,160v-2,-10,-6,-18,-12,-26c11536,127,11529,121,11521,117v-8,-4,-17,-6,-27,-6c11484,111,11474,113,11467,117v-8,4,-15,10,-20,17c11441,142,11437,150,11434,160v-2,10,-4,20,-4,31c11430,202,11432,213,11434,223xm11652,44v-23,,-23,,-23,c11629,12,11629,12,11629,12v23,,23,,23,l11652,44xm11629,95v23,,23,,23,c11652,287,11652,287,11652,287v-23,,-23,,-23,l11629,95xm11865,287v-24,,-24,,-24,c11841,257,11841,257,11841,257v-1,,-1,,-1,c11834,269,11825,278,11816,284v-10,5,-22,8,-36,8c11767,292,11756,289,11746,284v-10,-5,-19,-12,-25,-21c11714,254,11709,243,11706,231v-3,-12,-5,-25,-5,-40c11701,177,11702,163,11705,151v3,-12,8,-23,14,-32c11726,110,11734,103,11744,98v10,-5,22,-7,36,-7c11790,91,11798,92,11805,95v7,3,13,7,18,11c11828,110,11832,114,11835,118v2,4,4,7,5,9c11841,127,11841,127,11841,127v,-122,,-122,,-122c11865,5,11865,5,11865,5r,282xm11729,220v2,9,5,18,9,25c11743,253,11749,259,11756,264v7,5,17,8,28,8c11794,272,11803,269,11811,264v7,-5,13,-11,17,-19c11833,237,11836,228,11838,219v2,-10,3,-19,3,-28c11841,182,11840,173,11838,164v-2,-10,-5,-18,-10,-26c11824,130,11818,123,11811,118v-8,-5,-17,-7,-27,-7c11773,111,11763,113,11756,118v-7,5,-13,11,-18,19c11734,145,11731,153,11729,163v-1,9,-2,19,-2,28c11727,201,11728,210,11729,220xm12032,256v,,,,,c12029,262,12026,267,12021,272v-4,4,-9,8,-15,11c12001,286,11995,288,11989,290v-6,1,-12,2,-18,2c11957,292,11946,290,11938,286v-9,-4,-15,-9,-19,-15c11914,266,11911,260,11910,253v-2,-6,-3,-11,-3,-15c11907,227,11909,218,11913,210v3,-7,8,-14,14,-19c11933,187,11940,183,11948,180v8,-3,16,-5,25,-7c11982,172,11991,171,12000,171v9,-1,17,-1,26,-1c12030,170,12030,170,12030,170v,-10,,-10,,-10c12030,144,12027,131,12020,123v-6,-8,-18,-12,-34,-12c11976,111,11967,112,11957,114v-9,3,-18,7,-27,13c11930,104,11930,104,11930,104v4,-2,8,-4,13,-5c11947,97,11952,96,11957,94v5,-1,10,-2,15,-2c11978,91,11982,91,11986,91v24,,42,5,52,17c12049,119,12054,137,12054,162v,85,,85,,85c12054,255,12054,262,12054,268v,6,1,13,2,19c12032,287,12032,287,12032,287r,-31xm12030,190v-7,,-7,,-7,c12013,190,12003,191,11992,192v-11,1,-20,3,-29,6c11954,201,11947,206,11942,212v-6,6,-9,14,-9,25c11933,243,11934,248,11936,253v3,4,6,8,9,11c11949,266,11953,268,11958,270v5,1,10,2,15,2c11987,272,11998,269,12006,264v8,-6,13,-12,17,-19c12026,237,12028,230,12029,222v1,-8,1,-15,1,-20l12030,190xm12108,5v24,,24,,24,c12132,127,12132,127,12132,127v1,,1,,1,c12134,125,12135,122,12138,118v3,-4,7,-8,12,-12c12155,102,12161,98,12168,95v7,-3,15,-4,25,-4c12207,91,12219,93,12229,98v10,5,18,12,25,21c12260,128,12265,139,12268,151v2,12,4,26,4,40c12272,206,12270,219,12267,231v-3,12,-8,23,-15,32c12245,272,12237,279,12227,284v-9,5,-21,8,-34,8c12179,292,12167,289,12157,284v-10,-6,-18,-15,-24,-27c12132,257,12132,257,12132,257v,30,,30,,30c12108,287,12108,287,12108,287r,-282xm12243,163v-1,-10,-4,-18,-9,-26c12230,129,12224,123,12217,118v-7,-5,-17,-7,-28,-7c12178,111,12169,113,12162,118v-8,5,-13,12,-18,20c12140,146,12137,154,12135,164v-2,9,-3,18,-3,27c12132,200,12133,209,12135,219v2,9,5,18,10,26c12149,253,12155,259,12162,264v7,5,16,8,27,8c12200,272,12210,269,12217,264v7,-5,13,-11,17,-19c12239,238,12242,229,12243,220v2,-10,3,-19,3,-29c12246,182,12245,172,12243,163xm12320,5v24,,24,,24,c12344,287,12344,287,12344,287v-24,,-24,,-24,l12320,5xm12533,281v-8,4,-18,7,-28,8c12495,291,12486,292,12477,292v-16,,-29,-3,-40,-8c12425,279,12416,272,12409,263v-7,-9,-12,-19,-15,-32c12391,219,12390,206,12390,191v,-15,2,-28,5,-40c12399,138,12405,128,12412,119v7,-9,15,-16,26,-21c12448,93,12459,91,12471,91v13,,25,2,35,7c12515,103,12523,110,12529,119v6,9,11,19,14,30c12546,161,12547,173,12547,186v,12,,12,,12c12416,198,12416,198,12416,198v,10,1,20,4,29c12423,236,12427,244,12432,250v5,7,12,12,20,16c12460,270,12469,272,12479,272v4,,9,-1,14,-2c12498,269,12503,268,12508,267v5,-1,10,-3,14,-4c12527,261,12530,259,12533,257r,24xm12521,178v,-9,-1,-17,-2,-25c12517,145,12514,138,12510,132v-4,-7,-9,-12,-15,-15c12488,113,12481,111,12472,111v-9,,-16,2,-23,6c12442,121,12436,126,12431,132v-5,7,-9,14,-11,22c12417,162,12416,170,12416,178r105,xm12695,5v24,,24,,24,c12719,127,12719,127,12719,127v1,,1,,1,c12720,125,12722,122,12725,118v3,-4,7,-8,12,-12c12742,102,12748,98,12755,95v7,-3,15,-4,25,-4c12794,91,12806,93,12816,98v10,5,18,12,25,21c12847,128,12852,139,12854,151v3,12,5,26,5,40c12859,206,12857,219,12854,231v-3,12,-8,23,-15,32c12832,272,12824,279,12814,284v-10,5,-21,8,-34,8c12766,292,12754,289,12744,284v-10,-6,-18,-15,-24,-27c12719,257,12719,257,12719,257v,30,,30,,30c12695,287,12695,287,12695,287r,-282xm12830,163v-1,-10,-4,-18,-9,-26c12817,129,12811,123,12804,118v-8,-5,-17,-7,-28,-7c12765,111,12756,113,12749,118v-8,5,-13,12,-18,20c12727,146,12724,154,12722,164v-2,9,-3,18,-3,27c12719,200,12720,209,12722,219v2,9,5,18,9,26c12736,253,12742,259,12749,264v7,5,16,8,27,8c12787,272,12796,269,12804,264v7,-5,13,-11,17,-19c12826,238,12829,229,12830,220v2,-10,3,-19,3,-29c12833,182,12832,172,12830,163xm12907,5v24,,24,,24,c12931,287,12931,287,12931,287v-24,,-24,,-24,l12907,5xm13015,44v-24,,-24,,-24,c12991,12,12991,12,12991,12v24,,24,,24,l13015,44xm12991,95v24,,24,,24,c13015,287,13015,287,13015,287v-24,,-24,,-24,l12991,95xm13075,140v,-7,-1,-14,-1,-22c13074,111,13074,103,13073,95v23,,23,,23,c13096,129,13096,129,13096,129v1,,1,,1,c13099,125,13101,121,13104,116v3,-5,7,-9,12,-13c13121,100,13127,96,13134,94v6,-2,15,-3,25,-3c13171,91,13181,92,13189,96v8,4,15,9,20,16c13215,118,13219,126,13221,135v2,9,4,19,4,29c13225,287,13225,287,13225,287v-24,,-24,,-24,c13201,170,13201,170,13201,170v,-18,-4,-32,-11,-43c13183,116,13172,111,13155,111v-11,,-20,2,-27,6c13121,122,13115,127,13111,134v-5,7,-8,14,-10,23c13099,165,13098,173,13098,181v,106,,106,,106c13075,287,13075,287,13075,287r,-147xm13437,287v-24,,-24,,-24,c13413,257,13413,257,13413,257v-1,,-1,,-1,c13405,269,13397,278,13387,284v-9,5,-21,8,-35,8c13339,292,13327,289,13318,284v-10,-5,-19,-12,-25,-21c13286,254,13281,243,13278,231v-4,-12,-5,-25,-5,-40c13273,177,13274,163,13277,151v3,-12,8,-23,14,-32c13298,110,13306,103,13316,98v10,-5,22,-7,36,-7c13362,91,13370,92,13377,95v7,3,13,7,18,11c13400,110,13404,114,13407,118v2,4,4,7,5,9c13413,127,13413,127,13413,127v,-122,,-122,,-122c13437,5,13437,5,13437,5r,282xm13301,220v2,9,5,18,9,25c13315,253,13321,259,13328,264v7,5,17,8,28,8c13366,272,13375,269,13383,264v7,-5,13,-11,17,-19c13405,237,13408,228,13410,219v2,-10,3,-19,3,-28c13413,182,13412,173,13410,164v-2,-10,-5,-18,-10,-26c13396,130,13390,123,13383,118v-8,-5,-17,-7,-27,-7c13345,111,13335,113,13328,118v-7,5,-13,11,-18,19c13306,145,13303,153,13301,163v-1,9,-2,19,-2,28c13299,201,13300,210,13301,220xm13494,140v,-7,,-14,,-22c13494,111,13493,103,13492,95v23,,23,,23,c13515,129,13515,129,13515,129v1,,1,,1,c13518,125,13521,121,13524,116v3,-5,7,-9,11,-13c13540,100,13546,96,13553,94v7,-2,15,-3,25,-3c13590,91,13600,92,13609,96v8,4,15,9,20,16c13634,118,13638,126,13640,135v3,9,4,19,4,29c13644,287,13644,287,13644,287v-24,,-24,,-24,c13620,170,13620,170,13620,170v,-18,-3,-32,-10,-43c13603,116,13591,111,13575,111v-11,,-20,2,-28,6c13540,122,13534,127,13530,134v-5,7,-8,14,-10,23c13519,165,13518,173,13518,181v,106,,106,,106c13494,287,13494,287,13494,287r,-147xm13833,281v-9,4,-18,7,-28,8c13795,291,13786,292,13777,292v-16,,-30,-3,-41,-8c13725,279,13716,272,13709,263v-7,-9,-12,-19,-15,-32c13691,219,13689,206,13689,191v,-15,2,-28,6,-40c13699,138,13704,128,13712,119v7,-9,15,-16,25,-21c13747,93,13758,91,13770,91v14,,25,2,35,7c13815,103,13823,110,13829,119v6,9,11,19,14,30c13845,161,13847,173,13847,186v,12,,12,,12c13715,198,13715,198,13715,198v,10,2,20,4,29c13722,236,13726,244,13731,250v6,7,12,12,20,16c13759,270,13768,272,13779,272v4,,9,-1,14,-2c13798,269,13803,268,13808,267v5,-1,9,-3,14,-4c13826,261,13830,259,13833,257r,24xm13821,178v,-9,-1,-17,-3,-25c13816,145,13814,138,13810,132v-4,-7,-9,-12,-16,-15c13788,113,13781,111,13772,111v-9,,-17,2,-24,6c13741,121,13735,126,13731,132v-5,7,-9,14,-12,22c13717,162,13715,170,13715,178r106,xm13877,259v8,4,16,7,24,9c13909,270,13918,272,13928,272v5,,11,-1,16,-3c13949,268,13953,266,13957,263v4,-3,8,-7,10,-11c13969,248,13970,243,13970,237v,-7,-2,-14,-7,-19c13959,213,13953,209,13946,205v-7,-4,-14,-8,-22,-11c13916,190,13909,186,13902,182v-7,-4,-13,-10,-17,-16c13880,160,13878,152,13878,143v,-10,2,-18,5,-24c13887,112,13891,107,13897,102v6,-4,13,-7,20,-9c13925,91,13933,91,13940,91v5,,12,,22,1c13971,94,13979,96,13988,99v-2,21,-2,21,-2,21c13979,117,13972,115,13965,113v-8,-1,-15,-2,-22,-2c13931,111,13921,113,13913,118v-8,4,-11,13,-11,25c13902,149,13904,154,13909,158v4,4,10,8,17,11c13933,173,13941,176,13949,180v8,3,16,8,23,13c13979,198,13985,204,13989,211v5,7,7,16,7,26c13996,247,13994,256,13990,263v-4,7,-10,13,-16,17c13967,284,13960,287,13952,289v-8,2,-16,3,-23,3c13920,292,13911,291,13902,290v-10,-1,-18,-4,-27,-7l13877,259xm14024,259v7,4,15,7,24,9c14056,270,14065,272,14074,272v6,,11,-1,17,-3c14096,268,14100,266,14104,263v4,-3,7,-7,10,-11c14116,248,14117,243,14117,237v,-7,-2,-14,-7,-19c14106,213,14100,209,14093,205v-7,-4,-14,-8,-22,-11c14063,190,14055,186,14048,182v-6,-4,-12,-10,-17,-16c14027,160,14024,152,14024,143v,-10,2,-18,6,-24c14033,112,14038,107,14044,102v6,-4,13,-7,20,-9c14072,91,14079,91,14087,91v5,,12,,21,1c14117,94,14126,96,14135,99v-3,21,-3,21,-3,21c14126,117,14119,115,14111,113v-8,-1,-15,-2,-21,-2c14077,111,14067,113,14060,118v-8,4,-12,13,-12,25c14048,149,14051,154,14055,158v5,4,11,8,18,11c14080,173,14087,176,14096,180v8,3,15,8,22,13c14125,198,14131,204,14136,211v5,7,7,16,7,26c14143,247,14141,256,14137,263v-5,7,-10,13,-17,17c14114,284,14107,287,14099,289v-8,2,-16,3,-23,3c14066,292,14057,291,14048,290v-9,-1,-18,-4,-26,-7l14024,259xm14401,256v-1,,-1,,-1,c14398,262,14394,267,14390,272v-5,4,-10,8,-16,11c14369,286,14363,288,14357,290v-6,1,-12,2,-18,2c14325,292,14315,290,14306,286v-8,-4,-14,-9,-19,-15c14282,266,14279,260,14278,253v-2,-6,-2,-11,-2,-15c14276,227,14277,218,14281,210v4,-7,8,-14,14,-19c14301,187,14308,183,14316,180v8,-3,16,-5,25,-7c14350,172,14359,171,14368,171v9,-1,18,-1,26,-1c14399,170,14399,170,14399,170v,-10,,-10,,-10c14399,144,14395,131,14389,123v-7,-8,-18,-12,-34,-12c14345,111,14335,112,14326,114v-10,3,-19,7,-28,13c14298,104,14298,104,14298,104v4,-2,8,-4,13,-5c14316,97,14321,96,14326,94v5,-1,10,-2,15,-2c14346,91,14351,91,14355,91v24,,41,5,52,17c14417,119,14422,137,14422,162v,85,,85,,85c14422,255,14422,262,14423,268v,6,,13,1,19c14401,287,14401,287,14401,287r,-31xm14399,190v-7,,-7,,-7,c14382,190,14371,191,14360,192v-10,1,-20,3,-29,6c14323,201,14316,206,14310,212v-6,6,-8,14,-8,25c14302,243,14303,248,14305,253v2,4,5,8,9,11c14317,266,14321,268,14326,270v5,1,10,2,16,2c14356,272,14367,269,14374,264v8,-6,14,-12,17,-19c14395,237,14397,230,14397,222v1,-8,2,-15,2,-20l14399,190xm14479,140v,-7,,-14,,-22c14479,111,14478,103,14477,95v23,,23,,23,c14500,129,14500,129,14500,129v1,,1,,1,c14503,125,14506,121,14509,116v3,-5,7,-9,11,-13c14525,100,14531,96,14538,94v7,-2,15,-3,25,-3c14575,91,14585,92,14594,96v8,4,15,9,20,16c14619,118,14623,126,14625,135v3,9,4,19,4,29c14629,287,14629,287,14629,287v-24,,-24,,-24,c14605,170,14605,170,14605,170v,-18,-3,-32,-10,-43c14588,116,14576,111,14560,111v-11,,-20,2,-27,6c14525,122,14519,127,14515,134v-4,7,-8,14,-9,23c14504,165,14503,173,14503,181v,106,,106,,106c14479,287,14479,287,14479,287r,-147xm14841,287v-24,,-24,,-24,c14817,257,14817,257,14817,257v,,,,,c14810,269,14802,278,14792,284v-10,5,-22,8,-35,8c14743,292,14732,289,14722,284v-10,-5,-18,-12,-25,-21c14690,254,14685,243,14682,231v-3,-12,-5,-25,-5,-40c14677,177,14679,163,14682,151v3,-12,7,-23,14,-32c14702,110,14710,103,14720,98v10,-5,22,-7,37,-7c14766,91,14774,92,14781,95v7,3,13,7,18,11c14804,110,14808,114,14811,118v3,4,5,7,6,9c14817,127,14817,127,14817,127v,-122,,-122,,-122c14841,5,14841,5,14841,5r,282xm14706,220v1,9,4,18,9,25c14719,253,14725,259,14732,264v8,5,17,8,28,8c14771,272,14780,269,14787,264v7,-5,13,-11,18,-19c14809,237,14812,228,14814,219v2,-10,3,-19,3,-28c14817,182,14816,173,14814,164v-2,-10,-5,-18,-9,-26c14800,130,14794,123,14787,118v-7,-5,-16,-7,-27,-7c14749,111,14740,113,14732,118v-7,5,-13,11,-17,19c14710,145,14707,153,14706,163v-2,9,-3,19,-3,28c14703,201,14704,210,14706,220xm15027,44v-24,,-24,,-24,c15003,12,15003,12,15003,12v24,,24,,24,l15027,44xm15003,95v24,,24,,24,c15027,287,15027,287,15027,287v-24,,-24,,-24,l15003,95xm15319,287v,-127,,-127,,-127c15319,153,15319,146,15317,140v-1,-5,-4,-11,-7,-15c15307,121,15303,117,15298,115v-6,-3,-12,-4,-19,-4c15272,111,15266,112,15259,115v-6,3,-11,7,-16,13c15238,134,15234,141,15231,150v-3,9,-4,19,-4,31c15227,287,15227,287,15227,287v-24,,-24,,-24,c15203,160,15203,160,15203,160v,-7,-1,-14,-2,-20c15200,135,15197,129,15194,125v-3,-4,-7,-8,-12,-10c15176,112,15170,111,15162,111v-6,,-13,1,-19,4c15137,118,15132,122,15127,128v-5,6,-9,13,-12,22c15112,159,15111,169,15111,181v,106,,106,,106c15087,287,15087,287,15087,287v,-147,,-147,,-147c15087,133,15087,126,15087,118v,-7,-1,-15,-2,-23c15108,95,15108,95,15108,95v,32,,32,,32c15109,128,15109,128,15109,128v2,-3,4,-7,7,-11c15118,112,15122,108,15127,104v4,-4,10,-7,16,-10c15150,92,15159,91,15169,91v4,,9,,14,1c15189,93,15194,95,15199,98v5,3,9,8,13,13c15216,116,15219,123,15220,131v1,,1,,1,c15225,120,15233,110,15243,102v11,-8,24,-11,39,-11c15292,91,15301,92,15308,95v8,4,14,8,19,14c15332,114,15336,121,15339,129v3,8,4,17,4,26c15343,287,15343,287,15343,287r-24,xm15399,95v24,,24,,24,c15421,130,15421,130,15421,130v1,,1,,1,c15423,127,15425,124,15428,119v3,-4,7,-8,12,-13c15444,102,15450,98,15457,95v8,-3,16,-4,26,-4c15497,91,15509,93,15519,98v11,5,19,12,25,21c15551,128,15555,139,15558,151v3,12,5,26,5,40c15563,206,15561,219,15558,231v-4,12,-9,23,-15,32c15536,272,15528,279,15518,284v-10,5,-21,8,-35,8c15468,292,15456,289,15446,283v-9,-6,-17,-16,-23,-28c15423,255,15423,255,15423,255v,112,,112,,112c15399,367,15399,367,15399,367r,-272xm15534,163v-2,-10,-5,-18,-9,-26c15521,129,15515,123,15507,118v-7,-5,-16,-7,-27,-7c15469,111,15460,113,15453,118v-8,5,-13,12,-18,20c15431,146,15428,154,15426,164v-2,9,-3,18,-3,27c15423,200,15424,209,15426,219v2,9,5,18,9,26c15440,253,15445,259,15453,264v7,5,16,8,27,8c15491,272,15500,269,15507,264v8,-5,14,-11,18,-19c15529,238,15532,229,15534,220v2,-10,3,-19,3,-29c15537,182,15536,172,15534,163xm15611,138v,-5,,-10,,-14c15611,121,15611,117,15611,114v-1,-3,-1,-6,-1,-9c15610,102,15610,99,15609,95v24,,24,,24,c15633,132,15633,132,15633,132v1,,1,,1,c15636,127,15639,122,15642,117v3,-5,6,-10,10,-14c15657,99,15661,96,15666,94v6,-2,11,-3,17,-3c15686,91,15689,91,15692,91v3,1,6,1,8,2c15700,118,15700,118,15700,118v-3,-1,-6,-2,-9,-2c15689,116,15685,115,15682,115v-9,,-17,3,-23,8c15653,127,15648,133,15644,141v-3,7,-6,16,-7,25c15635,175,15635,184,15635,192v,95,,95,,95c15611,287,15611,287,15611,287r,-149xm15720,153v4,-12,9,-23,16,-32c15744,112,15753,104,15764,99v12,-6,25,-8,41,-8c15820,91,15834,93,15845,99v11,5,21,13,28,22c15880,130,15886,141,15889,153v4,13,5,25,5,38c15894,204,15893,217,15889,229v-3,12,-9,23,-16,32c15866,271,15856,278,15845,284v-11,5,-25,8,-40,8c15789,292,15776,289,15764,284v-11,-6,-20,-13,-28,-23c15729,252,15724,241,15720,229v-3,-12,-5,-25,-5,-38c15715,178,15717,166,15720,153xm15745,223v3,9,7,18,12,25c15763,255,15769,261,15777,265v8,4,17,7,28,7c15815,272,15824,269,15832,265v8,-4,15,-10,20,-17c15857,241,15861,232,15864,223v3,-10,4,-21,4,-32c15868,180,15867,170,15864,160v-3,-10,-7,-18,-12,-26c15847,127,15840,121,15832,117v-8,-4,-17,-6,-27,-6c15794,111,15785,113,15777,117v-8,4,-14,10,-20,17c15752,142,15748,150,15745,160v-3,10,-4,20,-4,31c15741,202,15742,213,15745,223xm16006,287v-28,,-28,,-28,c15913,95,15913,95,15913,95v26,,26,,26,c15992,261,15992,261,15992,261v1,,1,,1,c16049,95,16049,95,16049,95v25,,25,,25,l16006,287xm16236,281v-9,4,-18,7,-28,8c16198,291,16189,292,16180,292v-16,,-29,-3,-41,-8c16128,279,16119,272,16112,263v-7,-9,-12,-19,-15,-32c16094,219,16092,206,16092,191v,-15,2,-28,6,-40c16102,138,16108,128,16115,119v7,-9,15,-16,25,-21c16150,93,16161,91,16173,91v14,,26,2,35,7c16218,103,16226,110,16232,119v6,9,11,19,14,30c16249,161,16250,173,16250,186v,12,,12,,12c16118,198,16118,198,16118,198v,10,2,20,5,29c16125,236,16129,244,16135,250v5,7,12,12,19,16c16162,270,16171,272,16182,272v4,,9,-1,14,-2c16201,269,16206,268,16211,267v5,-1,10,-3,14,-4c16229,261,16233,259,16236,257r,24xm16224,178v,-9,-1,-17,-3,-25c16220,145,16217,138,16213,132v-4,-7,-9,-12,-15,-15c16191,113,16184,111,16175,111v-9,,-17,2,-24,6c16144,121,16139,126,16134,132v-5,7,-9,14,-12,22c16120,162,16118,170,16118,178r106,xm16467,287v-28,,-28,,-28,c16374,95,16374,95,16374,95v26,,26,,26,c16453,261,16453,261,16453,261v1,,1,,1,c16509,95,16509,95,16509,95v25,,25,,25,l16467,287xm16591,44v-23,,-23,,-23,c16568,12,16568,12,16568,12v23,,23,,23,l16591,44xm16568,95v23,,23,,23,c16591,287,16591,287,16591,287v-23,,-23,,-23,l16568,95xm16637,259v7,4,15,7,23,9c16669,270,16677,272,16687,272v6,,11,-1,16,-3c16708,268,16713,266,16717,263v4,-3,7,-7,9,-11c16728,248,16729,243,16729,237v,-7,-2,-14,-6,-19c16718,213,16712,209,16705,205v-6,-4,-14,-8,-22,-11c16675,190,16668,186,16661,182v-7,-4,-13,-10,-17,-16c16639,160,16637,152,16637,143v,-10,2,-18,5,-24c16646,112,16651,107,16656,102v6,-4,13,-7,21,-9c16684,91,16692,91,16700,91v5,,12,,21,1c16730,94,16739,96,16747,99v-2,21,-2,21,-2,21c16739,117,16732,115,16724,113v-8,-1,-15,-2,-22,-2c16690,111,16680,113,16672,118v-7,4,-11,13,-11,25c16661,149,16663,154,16668,158v4,4,10,8,17,11c16692,173,16700,176,16708,180v8,3,16,8,23,13c16738,198,16744,204,16748,211v5,7,7,16,7,26c16755,247,16753,256,16749,263v-4,7,-10,13,-16,17c16726,284,16719,287,16711,289v-8,2,-15,3,-23,3c16679,292,16670,291,16661,290v-9,-1,-18,-4,-27,-7l16637,259xm16822,44v-24,,-24,,-24,c16798,12,16798,12,16798,12v24,,24,,24,l16822,44xm16798,95v24,,24,,24,c16822,287,16822,287,16822,287v-24,,-24,,-24,l16798,95xm16872,153v4,-12,9,-23,17,-32c16896,112,16905,104,16916,99v12,-6,25,-8,41,-8c16972,91,16986,93,16997,99v11,5,21,13,28,22c17032,130,17038,141,17041,153v4,13,5,25,5,38c17046,204,17045,217,17041,229v-3,12,-9,23,-16,32c17018,271,17008,278,16997,284v-11,5,-25,8,-40,8c16941,292,16928,289,16916,284v-11,-6,-20,-13,-27,-23c16881,252,16876,241,16872,229v-3,-12,-5,-25,-5,-38c16867,178,16869,166,16872,153xm16897,223v3,9,7,18,12,25c16915,255,16922,261,16929,265v8,4,17,7,28,7c16967,272,16976,269,16984,265v8,-4,15,-10,20,-17c17009,241,17014,232,17016,223v3,-10,5,-21,5,-32c17021,180,17019,170,17016,160v-2,-10,-7,-18,-12,-26c16999,127,16992,121,16984,117v-8,-4,-17,-6,-27,-6c16946,111,16937,113,16929,117v-7,4,-14,10,-20,17c16904,142,16900,150,16897,160v-3,10,-4,20,-4,31c16893,202,16894,213,16897,223xm17091,140v,-7,,-14,,-22c17091,111,17091,103,17090,95v23,,23,,23,c17113,129,17113,129,17113,129v1,,1,,1,c17116,125,17118,121,17121,116v3,-5,7,-9,12,-13c17138,100,17143,96,17150,94v7,-2,16,-3,26,-3c17188,91,17198,92,17206,96v8,4,15,9,20,16c17232,118,17236,126,17238,135v2,9,4,19,4,29c17242,287,17242,287,17242,287v-24,,-24,,-24,c17218,170,17218,170,17218,170v,-18,-4,-32,-11,-43c17200,116,17188,111,17172,111v-11,,-20,2,-27,6c17138,122,17132,127,17127,134v-4,7,-7,14,-9,23c17116,165,17115,173,17115,181v,106,,106,,106c17091,287,17091,287,17091,287r,-147xm17531,121v-6,-3,-13,-5,-20,-7c17503,112,17497,111,17490,111v-12,,-22,2,-31,6c17450,121,17442,126,17436,134v-6,7,-10,15,-14,25c17419,169,17418,179,17418,191v,11,1,21,4,31c17426,232,17430,241,17436,248v6,7,13,13,22,17c17467,269,17477,272,17487,272v8,,15,-1,22,-3c17516,268,17523,266,17531,263v2,22,2,22,2,22c17525,288,17517,290,17509,291v-8,,-16,1,-25,1c17468,292,17455,289,17443,284v-11,-6,-21,-13,-29,-22c17407,252,17401,242,17397,229v-3,-12,-5,-24,-5,-38c17392,176,17394,163,17398,151v5,-13,11,-23,20,-32c17426,110,17436,103,17448,98v11,-5,24,-7,39,-7c17498,91,17508,91,17516,93v8,2,14,4,17,5l17531,121xm17684,256v-1,,-1,,-1,c17681,262,17677,267,17673,272v-5,4,-10,8,-16,11c17652,286,17646,288,17640,290v-6,1,-12,2,-18,2c17608,292,17598,290,17589,286v-8,-4,-14,-9,-19,-15c17565,266,17562,260,17561,253v-2,-6,-2,-11,-2,-15c17559,227,17560,218,17564,210v4,-7,8,-14,14,-19c17584,187,17591,183,17599,180v8,-3,16,-5,25,-7c17633,172,17642,171,17651,171v9,-1,18,-1,26,-1c17682,170,17682,170,17682,170v,-10,,-10,,-10c17682,144,17678,131,17672,123v-7,-8,-18,-12,-34,-12c17628,111,17618,112,17609,114v-10,3,-19,7,-28,13c17581,104,17581,104,17581,104v4,-2,8,-4,13,-5c17599,97,17604,96,17609,94v5,-1,10,-2,15,-2c17629,91,17634,91,17638,91v24,,41,5,52,17c17700,119,17705,137,17705,162v,85,,85,,85c17705,255,17705,262,17706,268v,6,,13,1,19c17684,287,17684,287,17684,287r,-31xm17682,190v-7,,-7,,-7,c17665,190,17654,191,17643,192v-10,1,-20,3,-29,6c17606,201,17599,206,17593,212v-6,6,-8,14,-8,25c17585,243,17586,248,17588,253v2,4,5,8,9,11c17600,266,17604,268,17609,270v5,1,10,2,16,2c17639,272,17650,269,17657,264v8,-6,14,-12,17,-19c17678,237,17680,230,17680,222v1,-8,2,-15,2,-20l17682,190xm17762,138v,-5,,-10,,-14c17762,121,17762,117,17762,114v,-3,-1,-6,-1,-9c17761,102,17761,99,17760,95v24,,24,,24,c17784,132,17784,132,17784,132v1,,1,,1,c17787,127,17790,122,17793,117v3,-5,6,-10,11,-14c17808,99,17812,96,17818,94v5,-2,10,-3,16,-3c17837,91,17840,91,17843,91v3,1,6,1,8,2c17851,118,17851,118,17851,118v-3,-1,-5,-2,-8,-2c17840,116,17837,115,17834,115v-10,,-18,3,-24,8c17804,127,17799,133,17796,141v-4,7,-7,16,-8,25c17786,175,17786,184,17786,192v,95,,95,,95c17762,287,17762,287,17762,287r,-149xm18010,281v-8,4,-17,7,-27,8c17972,291,17963,292,17954,292v-16,,-29,-3,-40,-8c17903,279,17894,272,17887,263v-7,-9,-12,-19,-16,-32c17868,219,17867,206,17867,191v,-15,2,-28,6,-40c17877,138,17882,128,17889,119v7,-9,16,-16,26,-21c17925,93,17936,91,17948,91v13,,25,2,35,7c17992,103,18000,110,18007,119v6,9,10,19,13,30c18023,161,18024,173,18024,186v,12,,12,,12c17893,198,17893,198,17893,198v,10,1,20,4,29c17900,236,17904,244,17909,250v5,7,12,12,20,16c17937,270,17946,272,17956,272v4,,9,-1,14,-2c17976,269,17981,268,17985,267v5,-1,10,-3,14,-4c18004,261,18007,259,18010,257r,24xm17998,178v,-9,,-17,-2,-25c17994,145,17991,138,17987,132v-4,-7,-9,-12,-15,-15c17966,113,17958,111,17949,111v-8,,-16,2,-23,6c17919,121,17913,126,17908,132v-5,7,-9,14,-11,22c17894,162,17893,170,17893,178r105,xe" stroked="f">
              <v:path arrowok="t" o:connecttype="custom" o:connectlocs="192340,85338;204325,55911;322710,83572;361003,39432;417419,62385;529081,48260;615605,75333;693944,80041;711775,41198;834837,38843;888038,56794;992977,27955;1127440,35606;1159301,12065;1275348,40609;1308964,56205;1396072,50320;1453365,26778;1534627,27073;1567658,27661;1623782,11771;1681659,39432;1797706,30015;1989169,29133;2042662,34724;2175955,39726;2231787,27955;2325034,35606;2418865,93872;2442834,67976;2505096,67093;2618220,26778;2663528,41492;2753560,56205;2872822,32664;2941808,56205;3047331,67976;3149055,48260;3230025,74450;3288780,27955;3405996,12948;3428504,64739;3499827,80041;3578751,47966;3717891,37372;3797399,3531;3881000,44435;3981262,84455;4010201,45317;4122740,77393;4178571,56205;4241125,34135;4306311,77687;4418265,44140;4508297,75038;4563251,84455;4678713,84455;4833053,27955;4884792,85044;4948516,34429;5125071,83866;5175640,78864;5256610,85044" o:connectangles="0,0,0,0,0,0,0,0,0,0,0,0,0,0,0,0,0,0,0,0,0,0,0,0,0,0,0,0,0,0,0,0,0,0,0,0,0,0,0,0,0,0,0,0,0,0,0,0,0,0,0,0,0,0,0,0,0,0,0,0,0,0,0"/>
              <o:lock v:ext="edit" aspectratio="t" verticies="t"/>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500"/>
      <w:gridCol w:w="9139"/>
    </w:tblGrid>
    <w:tr w:rsidR="00F443C5" w:rsidRPr="00941782">
      <w:tc>
        <w:tcPr>
          <w:tcW w:w="420" w:type="dxa"/>
          <w:shd w:val="clear" w:color="auto" w:fill="auto"/>
        </w:tcPr>
        <w:p w:rsidR="00F443C5" w:rsidRPr="001E69D0" w:rsidRDefault="00F443C5" w:rsidP="00733D95">
          <w:pPr>
            <w:pStyle w:val="Footer"/>
            <w:rPr>
              <w:b/>
            </w:rPr>
          </w:pPr>
          <w:r w:rsidRPr="00ED66D7">
            <w:fldChar w:fldCharType="begin"/>
          </w:r>
          <w:r w:rsidRPr="00ED66D7">
            <w:instrText xml:space="preserve"> PAGE  \* MERGEFORMAT </w:instrText>
          </w:r>
          <w:r w:rsidRPr="00ED66D7">
            <w:fldChar w:fldCharType="separate"/>
          </w:r>
          <w:r w:rsidR="00264FB1">
            <w:rPr>
              <w:noProof/>
            </w:rPr>
            <w:t>8</w:t>
          </w:r>
          <w:r w:rsidRPr="00ED66D7">
            <w:fldChar w:fldCharType="end"/>
          </w:r>
        </w:p>
      </w:tc>
      <w:tc>
        <w:tcPr>
          <w:tcW w:w="7671" w:type="dxa"/>
          <w:shd w:val="clear" w:color="auto" w:fill="auto"/>
        </w:tcPr>
        <w:p w:rsidR="00F443C5" w:rsidRPr="001E69D0" w:rsidRDefault="00B1100A" w:rsidP="009F5BFB">
          <w:pPr>
            <w:pStyle w:val="Footer"/>
            <w:rPr>
              <w:b/>
            </w:rPr>
          </w:pPr>
          <w:r>
            <w:rPr>
              <w:bCs/>
              <w:noProof/>
              <w:lang w:val="en-US"/>
            </w:rPr>
            <w:fldChar w:fldCharType="begin"/>
          </w:r>
          <w:r>
            <w:rPr>
              <w:bCs/>
              <w:noProof/>
              <w:lang w:val="en-US"/>
            </w:rPr>
            <w:instrText xml:space="preserve"> STYLEREF   "Title Page - Main Title" \* MERGEFORMAT </w:instrText>
          </w:r>
          <w:r>
            <w:rPr>
              <w:bCs/>
              <w:noProof/>
              <w:lang w:val="en-US"/>
            </w:rPr>
            <w:fldChar w:fldCharType="separate"/>
          </w:r>
          <w:r w:rsidR="00264FB1">
            <w:rPr>
              <w:bCs/>
              <w:noProof/>
              <w:lang w:val="en-US"/>
            </w:rPr>
            <w:t>2019-20 Pre-Budget</w:t>
          </w:r>
          <w:r w:rsidR="00264FB1" w:rsidRPr="00264FB1">
            <w:rPr>
              <w:noProof/>
            </w:rPr>
            <w:t xml:space="preserve"> Submission</w:t>
          </w:r>
          <w:r>
            <w:rPr>
              <w:noProof/>
            </w:rPr>
            <w:fldChar w:fldCharType="end"/>
          </w:r>
          <w:r w:rsidR="00F443C5">
            <w:t xml:space="preserve"> — </w:t>
          </w:r>
          <w:r w:rsidR="00F443C5" w:rsidRPr="00A63CBD">
            <w:fldChar w:fldCharType="begin"/>
          </w:r>
          <w:r w:rsidR="00F443C5" w:rsidRPr="00A63CBD">
            <w:instrText xml:space="preserve"> STYLEREF   "Title Page - Subtitle </w:instrText>
          </w:r>
          <w:r w:rsidR="00F443C5">
            <w:instrText>1</w:instrText>
          </w:r>
          <w:r w:rsidR="00F443C5" w:rsidRPr="00A63CBD">
            <w:instrText xml:space="preserve">" \* MERGEFORMAT </w:instrText>
          </w:r>
          <w:r w:rsidR="00F443C5" w:rsidRPr="00A63CBD">
            <w:fldChar w:fldCharType="separate"/>
          </w:r>
          <w:r w:rsidR="00264FB1" w:rsidRPr="00264FB1">
            <w:rPr>
              <w:b/>
              <w:bCs/>
              <w:noProof/>
              <w:lang w:val="en-US"/>
            </w:rPr>
            <w:t>Vision</w:t>
          </w:r>
          <w:r w:rsidR="00264FB1">
            <w:rPr>
              <w:noProof/>
            </w:rPr>
            <w:t xml:space="preserve"> 2020 Australia</w:t>
          </w:r>
          <w:r w:rsidR="00F443C5" w:rsidRPr="00A63CBD">
            <w:fldChar w:fldCharType="end"/>
          </w:r>
        </w:p>
      </w:tc>
    </w:tr>
  </w:tbl>
  <w:p w:rsidR="00F443C5" w:rsidRPr="009F5BFB" w:rsidRDefault="00F443C5" w:rsidP="009F5B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C5" w:rsidRDefault="00F443C5">
    <w:pPr>
      <w:pStyle w:val="Footer"/>
    </w:pPr>
    <w:r>
      <w:rPr>
        <w:noProof/>
        <w:lang w:eastAsia="en-AU"/>
      </w:rPr>
      <mc:AlternateContent>
        <mc:Choice Requires="wps">
          <w:drawing>
            <wp:anchor distT="0" distB="0" distL="114300" distR="114300" simplePos="0" relativeHeight="251657728" behindDoc="0" locked="1" layoutInCell="1" allowOverlap="1" wp14:anchorId="65A7350D" wp14:editId="5AAB1E1F">
              <wp:simplePos x="0" y="0"/>
              <wp:positionH relativeFrom="page">
                <wp:posOffset>795655</wp:posOffset>
              </wp:positionH>
              <wp:positionV relativeFrom="page">
                <wp:posOffset>10099040</wp:posOffset>
              </wp:positionV>
              <wp:extent cx="5268595" cy="108585"/>
              <wp:effectExtent l="5080" t="2540" r="3175" b="3175"/>
              <wp:wrapNone/>
              <wp:docPr id="1" name="Freeform 1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5268595" cy="108585"/>
                      </a:xfrm>
                      <a:custGeom>
                        <a:avLst/>
                        <a:gdLst>
                          <a:gd name="T0" fmla="*/ 658 w 18024"/>
                          <a:gd name="T1" fmla="*/ 290 h 369"/>
                          <a:gd name="T2" fmla="*/ 699 w 18024"/>
                          <a:gd name="T3" fmla="*/ 190 h 369"/>
                          <a:gd name="T4" fmla="*/ 1104 w 18024"/>
                          <a:gd name="T5" fmla="*/ 284 h 369"/>
                          <a:gd name="T6" fmla="*/ 1235 w 18024"/>
                          <a:gd name="T7" fmla="*/ 134 h 369"/>
                          <a:gd name="T8" fmla="*/ 1428 w 18024"/>
                          <a:gd name="T9" fmla="*/ 212 h 369"/>
                          <a:gd name="T10" fmla="*/ 1810 w 18024"/>
                          <a:gd name="T11" fmla="*/ 164 h 369"/>
                          <a:gd name="T12" fmla="*/ 2106 w 18024"/>
                          <a:gd name="T13" fmla="*/ 256 h 369"/>
                          <a:gd name="T14" fmla="*/ 2374 w 18024"/>
                          <a:gd name="T15" fmla="*/ 272 h 369"/>
                          <a:gd name="T16" fmla="*/ 2435 w 18024"/>
                          <a:gd name="T17" fmla="*/ 140 h 369"/>
                          <a:gd name="T18" fmla="*/ 2856 w 18024"/>
                          <a:gd name="T19" fmla="*/ 132 h 369"/>
                          <a:gd name="T20" fmla="*/ 3038 w 18024"/>
                          <a:gd name="T21" fmla="*/ 193 h 369"/>
                          <a:gd name="T22" fmla="*/ 3397 w 18024"/>
                          <a:gd name="T23" fmla="*/ 95 h 369"/>
                          <a:gd name="T24" fmla="*/ 3857 w 18024"/>
                          <a:gd name="T25" fmla="*/ 121 h 369"/>
                          <a:gd name="T26" fmla="*/ 3966 w 18024"/>
                          <a:gd name="T27" fmla="*/ 41 h 369"/>
                          <a:gd name="T28" fmla="*/ 4363 w 18024"/>
                          <a:gd name="T29" fmla="*/ 138 h 369"/>
                          <a:gd name="T30" fmla="*/ 4478 w 18024"/>
                          <a:gd name="T31" fmla="*/ 191 h 369"/>
                          <a:gd name="T32" fmla="*/ 4776 w 18024"/>
                          <a:gd name="T33" fmla="*/ 171 h 369"/>
                          <a:gd name="T34" fmla="*/ 4972 w 18024"/>
                          <a:gd name="T35" fmla="*/ 91 h 369"/>
                          <a:gd name="T36" fmla="*/ 5250 w 18024"/>
                          <a:gd name="T37" fmla="*/ 92 h 369"/>
                          <a:gd name="T38" fmla="*/ 5363 w 18024"/>
                          <a:gd name="T39" fmla="*/ 94 h 369"/>
                          <a:gd name="T40" fmla="*/ 5555 w 18024"/>
                          <a:gd name="T41" fmla="*/ 40 h 369"/>
                          <a:gd name="T42" fmla="*/ 5753 w 18024"/>
                          <a:gd name="T43" fmla="*/ 134 h 369"/>
                          <a:gd name="T44" fmla="*/ 6150 w 18024"/>
                          <a:gd name="T45" fmla="*/ 102 h 369"/>
                          <a:gd name="T46" fmla="*/ 6805 w 18024"/>
                          <a:gd name="T47" fmla="*/ 99 h 369"/>
                          <a:gd name="T48" fmla="*/ 6988 w 18024"/>
                          <a:gd name="T49" fmla="*/ 118 h 369"/>
                          <a:gd name="T50" fmla="*/ 7444 w 18024"/>
                          <a:gd name="T51" fmla="*/ 135 h 369"/>
                          <a:gd name="T52" fmla="*/ 7635 w 18024"/>
                          <a:gd name="T53" fmla="*/ 95 h 369"/>
                          <a:gd name="T54" fmla="*/ 7954 w 18024"/>
                          <a:gd name="T55" fmla="*/ 121 h 369"/>
                          <a:gd name="T56" fmla="*/ 8275 w 18024"/>
                          <a:gd name="T57" fmla="*/ 319 h 369"/>
                          <a:gd name="T58" fmla="*/ 8357 w 18024"/>
                          <a:gd name="T59" fmla="*/ 231 h 369"/>
                          <a:gd name="T60" fmla="*/ 8570 w 18024"/>
                          <a:gd name="T61" fmla="*/ 228 h 369"/>
                          <a:gd name="T62" fmla="*/ 8957 w 18024"/>
                          <a:gd name="T63" fmla="*/ 91 h 369"/>
                          <a:gd name="T64" fmla="*/ 9112 w 18024"/>
                          <a:gd name="T65" fmla="*/ 141 h 369"/>
                          <a:gd name="T66" fmla="*/ 9420 w 18024"/>
                          <a:gd name="T67" fmla="*/ 191 h 369"/>
                          <a:gd name="T68" fmla="*/ 9828 w 18024"/>
                          <a:gd name="T69" fmla="*/ 111 h 369"/>
                          <a:gd name="T70" fmla="*/ 10064 w 18024"/>
                          <a:gd name="T71" fmla="*/ 191 h 369"/>
                          <a:gd name="T72" fmla="*/ 10425 w 18024"/>
                          <a:gd name="T73" fmla="*/ 231 h 369"/>
                          <a:gd name="T74" fmla="*/ 10773 w 18024"/>
                          <a:gd name="T75" fmla="*/ 164 h 369"/>
                          <a:gd name="T76" fmla="*/ 11050 w 18024"/>
                          <a:gd name="T77" fmla="*/ 253 h 369"/>
                          <a:gd name="T78" fmla="*/ 11251 w 18024"/>
                          <a:gd name="T79" fmla="*/ 95 h 369"/>
                          <a:gd name="T80" fmla="*/ 11652 w 18024"/>
                          <a:gd name="T81" fmla="*/ 44 h 369"/>
                          <a:gd name="T82" fmla="*/ 11729 w 18024"/>
                          <a:gd name="T83" fmla="*/ 220 h 369"/>
                          <a:gd name="T84" fmla="*/ 11973 w 18024"/>
                          <a:gd name="T85" fmla="*/ 272 h 369"/>
                          <a:gd name="T86" fmla="*/ 12243 w 18024"/>
                          <a:gd name="T87" fmla="*/ 163 h 369"/>
                          <a:gd name="T88" fmla="*/ 12719 w 18024"/>
                          <a:gd name="T89" fmla="*/ 127 h 369"/>
                          <a:gd name="T90" fmla="*/ 12991 w 18024"/>
                          <a:gd name="T91" fmla="*/ 12 h 369"/>
                          <a:gd name="T92" fmla="*/ 13277 w 18024"/>
                          <a:gd name="T93" fmla="*/ 151 h 369"/>
                          <a:gd name="T94" fmla="*/ 13620 w 18024"/>
                          <a:gd name="T95" fmla="*/ 287 h 369"/>
                          <a:gd name="T96" fmla="*/ 13719 w 18024"/>
                          <a:gd name="T97" fmla="*/ 154 h 369"/>
                          <a:gd name="T98" fmla="*/ 14104 w 18024"/>
                          <a:gd name="T99" fmla="*/ 263 h 369"/>
                          <a:gd name="T100" fmla="*/ 14295 w 18024"/>
                          <a:gd name="T101" fmla="*/ 191 h 369"/>
                          <a:gd name="T102" fmla="*/ 14509 w 18024"/>
                          <a:gd name="T103" fmla="*/ 116 h 369"/>
                          <a:gd name="T104" fmla="*/ 14732 w 18024"/>
                          <a:gd name="T105" fmla="*/ 264 h 369"/>
                          <a:gd name="T106" fmla="*/ 15115 w 18024"/>
                          <a:gd name="T107" fmla="*/ 150 h 369"/>
                          <a:gd name="T108" fmla="*/ 15423 w 18024"/>
                          <a:gd name="T109" fmla="*/ 255 h 369"/>
                          <a:gd name="T110" fmla="*/ 15611 w 18024"/>
                          <a:gd name="T111" fmla="*/ 287 h 369"/>
                          <a:gd name="T112" fmla="*/ 16006 w 18024"/>
                          <a:gd name="T113" fmla="*/ 287 h 369"/>
                          <a:gd name="T114" fmla="*/ 16534 w 18024"/>
                          <a:gd name="T115" fmla="*/ 95 h 369"/>
                          <a:gd name="T116" fmla="*/ 16711 w 18024"/>
                          <a:gd name="T117" fmla="*/ 289 h 369"/>
                          <a:gd name="T118" fmla="*/ 16929 w 18024"/>
                          <a:gd name="T119" fmla="*/ 117 h 369"/>
                          <a:gd name="T120" fmla="*/ 17533 w 18024"/>
                          <a:gd name="T121" fmla="*/ 285 h 369"/>
                          <a:gd name="T122" fmla="*/ 17706 w 18024"/>
                          <a:gd name="T123" fmla="*/ 268 h 369"/>
                          <a:gd name="T124" fmla="*/ 17983 w 18024"/>
                          <a:gd name="T125" fmla="*/ 289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8024" h="369">
                            <a:moveTo>
                              <a:pt x="108" y="24"/>
                            </a:moveTo>
                            <a:cubicBezTo>
                              <a:pt x="137" y="24"/>
                              <a:pt x="137" y="24"/>
                              <a:pt x="137" y="24"/>
                            </a:cubicBezTo>
                            <a:cubicBezTo>
                              <a:pt x="242" y="287"/>
                              <a:pt x="242" y="287"/>
                              <a:pt x="242" y="287"/>
                            </a:cubicBezTo>
                            <a:cubicBezTo>
                              <a:pt x="215" y="287"/>
                              <a:pt x="215" y="287"/>
                              <a:pt x="215" y="287"/>
                            </a:cubicBezTo>
                            <a:cubicBezTo>
                              <a:pt x="186" y="217"/>
                              <a:pt x="186" y="217"/>
                              <a:pt x="186" y="217"/>
                            </a:cubicBezTo>
                            <a:cubicBezTo>
                              <a:pt x="54" y="217"/>
                              <a:pt x="54" y="217"/>
                              <a:pt x="54" y="217"/>
                            </a:cubicBezTo>
                            <a:cubicBezTo>
                              <a:pt x="25" y="287"/>
                              <a:pt x="25" y="287"/>
                              <a:pt x="25" y="287"/>
                            </a:cubicBezTo>
                            <a:cubicBezTo>
                              <a:pt x="0" y="287"/>
                              <a:pt x="0" y="287"/>
                              <a:pt x="0" y="287"/>
                            </a:cubicBezTo>
                            <a:lnTo>
                              <a:pt x="108" y="24"/>
                            </a:lnTo>
                            <a:close/>
                            <a:moveTo>
                              <a:pt x="121" y="49"/>
                            </a:moveTo>
                            <a:cubicBezTo>
                              <a:pt x="63" y="194"/>
                              <a:pt x="63" y="194"/>
                              <a:pt x="63" y="194"/>
                            </a:cubicBezTo>
                            <a:cubicBezTo>
                              <a:pt x="178" y="194"/>
                              <a:pt x="178" y="194"/>
                              <a:pt x="178" y="194"/>
                            </a:cubicBezTo>
                            <a:lnTo>
                              <a:pt x="121" y="49"/>
                            </a:lnTo>
                            <a:close/>
                            <a:moveTo>
                              <a:pt x="381" y="140"/>
                            </a:moveTo>
                            <a:cubicBezTo>
                              <a:pt x="381" y="133"/>
                              <a:pt x="381" y="126"/>
                              <a:pt x="381" y="118"/>
                            </a:cubicBezTo>
                            <a:cubicBezTo>
                              <a:pt x="381" y="111"/>
                              <a:pt x="381" y="103"/>
                              <a:pt x="380" y="95"/>
                            </a:cubicBezTo>
                            <a:cubicBezTo>
                              <a:pt x="403" y="95"/>
                              <a:pt x="403" y="95"/>
                              <a:pt x="403" y="95"/>
                            </a:cubicBezTo>
                            <a:cubicBezTo>
                              <a:pt x="403" y="129"/>
                              <a:pt x="403" y="129"/>
                              <a:pt x="403" y="129"/>
                            </a:cubicBezTo>
                            <a:cubicBezTo>
                              <a:pt x="404" y="129"/>
                              <a:pt x="404" y="129"/>
                              <a:pt x="404" y="129"/>
                            </a:cubicBezTo>
                            <a:cubicBezTo>
                              <a:pt x="406" y="125"/>
                              <a:pt x="408" y="121"/>
                              <a:pt x="411" y="116"/>
                            </a:cubicBezTo>
                            <a:cubicBezTo>
                              <a:pt x="414" y="111"/>
                              <a:pt x="418" y="107"/>
                              <a:pt x="423" y="103"/>
                            </a:cubicBezTo>
                            <a:cubicBezTo>
                              <a:pt x="428" y="100"/>
                              <a:pt x="433" y="96"/>
                              <a:pt x="440" y="94"/>
                            </a:cubicBezTo>
                            <a:cubicBezTo>
                              <a:pt x="447" y="92"/>
                              <a:pt x="456" y="91"/>
                              <a:pt x="466" y="91"/>
                            </a:cubicBezTo>
                            <a:cubicBezTo>
                              <a:pt x="478" y="91"/>
                              <a:pt x="488" y="92"/>
                              <a:pt x="496" y="96"/>
                            </a:cubicBezTo>
                            <a:cubicBezTo>
                              <a:pt x="504" y="100"/>
                              <a:pt x="511" y="105"/>
                              <a:pt x="516" y="112"/>
                            </a:cubicBezTo>
                            <a:cubicBezTo>
                              <a:pt x="522" y="118"/>
                              <a:pt x="526" y="126"/>
                              <a:pt x="528" y="135"/>
                            </a:cubicBezTo>
                            <a:cubicBezTo>
                              <a:pt x="530" y="144"/>
                              <a:pt x="531" y="154"/>
                              <a:pt x="531" y="164"/>
                            </a:cubicBezTo>
                            <a:cubicBezTo>
                              <a:pt x="531" y="287"/>
                              <a:pt x="531" y="287"/>
                              <a:pt x="531" y="287"/>
                            </a:cubicBezTo>
                            <a:cubicBezTo>
                              <a:pt x="508" y="287"/>
                              <a:pt x="508" y="287"/>
                              <a:pt x="508" y="287"/>
                            </a:cubicBezTo>
                            <a:cubicBezTo>
                              <a:pt x="508" y="170"/>
                              <a:pt x="508" y="170"/>
                              <a:pt x="508" y="170"/>
                            </a:cubicBezTo>
                            <a:cubicBezTo>
                              <a:pt x="508" y="152"/>
                              <a:pt x="504" y="138"/>
                              <a:pt x="497" y="127"/>
                            </a:cubicBezTo>
                            <a:cubicBezTo>
                              <a:pt x="490" y="116"/>
                              <a:pt x="478" y="111"/>
                              <a:pt x="462" y="111"/>
                            </a:cubicBezTo>
                            <a:cubicBezTo>
                              <a:pt x="451" y="111"/>
                              <a:pt x="442" y="113"/>
                              <a:pt x="435" y="117"/>
                            </a:cubicBezTo>
                            <a:cubicBezTo>
                              <a:pt x="428" y="122"/>
                              <a:pt x="422" y="127"/>
                              <a:pt x="417" y="134"/>
                            </a:cubicBezTo>
                            <a:cubicBezTo>
                              <a:pt x="413" y="141"/>
                              <a:pt x="410" y="148"/>
                              <a:pt x="408" y="157"/>
                            </a:cubicBezTo>
                            <a:cubicBezTo>
                              <a:pt x="406" y="165"/>
                              <a:pt x="405" y="173"/>
                              <a:pt x="405" y="181"/>
                            </a:cubicBezTo>
                            <a:cubicBezTo>
                              <a:pt x="405" y="287"/>
                              <a:pt x="405" y="287"/>
                              <a:pt x="405" y="287"/>
                            </a:cubicBezTo>
                            <a:cubicBezTo>
                              <a:pt x="381" y="287"/>
                              <a:pt x="381" y="287"/>
                              <a:pt x="381" y="287"/>
                            </a:cubicBezTo>
                            <a:lnTo>
                              <a:pt x="381" y="140"/>
                            </a:lnTo>
                            <a:close/>
                            <a:moveTo>
                              <a:pt x="702" y="256"/>
                            </a:moveTo>
                            <a:cubicBezTo>
                              <a:pt x="701" y="256"/>
                              <a:pt x="701" y="256"/>
                              <a:pt x="701" y="256"/>
                            </a:cubicBezTo>
                            <a:cubicBezTo>
                              <a:pt x="698" y="262"/>
                              <a:pt x="695" y="267"/>
                              <a:pt x="690" y="272"/>
                            </a:cubicBezTo>
                            <a:cubicBezTo>
                              <a:pt x="686" y="276"/>
                              <a:pt x="681" y="280"/>
                              <a:pt x="675" y="283"/>
                            </a:cubicBezTo>
                            <a:cubicBezTo>
                              <a:pt x="670" y="286"/>
                              <a:pt x="664" y="288"/>
                              <a:pt x="658" y="290"/>
                            </a:cubicBezTo>
                            <a:cubicBezTo>
                              <a:pt x="652" y="291"/>
                              <a:pt x="646" y="292"/>
                              <a:pt x="640" y="292"/>
                            </a:cubicBezTo>
                            <a:cubicBezTo>
                              <a:pt x="626" y="292"/>
                              <a:pt x="615" y="290"/>
                              <a:pt x="607" y="286"/>
                            </a:cubicBezTo>
                            <a:cubicBezTo>
                              <a:pt x="599" y="282"/>
                              <a:pt x="592" y="277"/>
                              <a:pt x="588" y="271"/>
                            </a:cubicBezTo>
                            <a:cubicBezTo>
                              <a:pt x="583" y="266"/>
                              <a:pt x="580" y="260"/>
                              <a:pt x="579" y="253"/>
                            </a:cubicBezTo>
                            <a:cubicBezTo>
                              <a:pt x="577" y="247"/>
                              <a:pt x="576" y="242"/>
                              <a:pt x="576" y="238"/>
                            </a:cubicBezTo>
                            <a:cubicBezTo>
                              <a:pt x="576" y="227"/>
                              <a:pt x="578" y="218"/>
                              <a:pt x="582" y="210"/>
                            </a:cubicBezTo>
                            <a:cubicBezTo>
                              <a:pt x="585" y="203"/>
                              <a:pt x="590" y="196"/>
                              <a:pt x="596" y="191"/>
                            </a:cubicBezTo>
                            <a:cubicBezTo>
                              <a:pt x="602" y="187"/>
                              <a:pt x="609" y="183"/>
                              <a:pt x="617" y="180"/>
                            </a:cubicBezTo>
                            <a:cubicBezTo>
                              <a:pt x="625" y="177"/>
                              <a:pt x="633" y="175"/>
                              <a:pt x="642" y="173"/>
                            </a:cubicBezTo>
                            <a:cubicBezTo>
                              <a:pt x="651" y="172"/>
                              <a:pt x="660" y="171"/>
                              <a:pt x="669" y="171"/>
                            </a:cubicBezTo>
                            <a:cubicBezTo>
                              <a:pt x="678" y="170"/>
                              <a:pt x="686" y="170"/>
                              <a:pt x="695" y="170"/>
                            </a:cubicBezTo>
                            <a:cubicBezTo>
                              <a:pt x="699" y="170"/>
                              <a:pt x="699" y="170"/>
                              <a:pt x="699" y="170"/>
                            </a:cubicBezTo>
                            <a:cubicBezTo>
                              <a:pt x="699" y="160"/>
                              <a:pt x="699" y="160"/>
                              <a:pt x="699" y="160"/>
                            </a:cubicBezTo>
                            <a:cubicBezTo>
                              <a:pt x="699" y="144"/>
                              <a:pt x="696" y="131"/>
                              <a:pt x="690" y="123"/>
                            </a:cubicBezTo>
                            <a:cubicBezTo>
                              <a:pt x="683" y="115"/>
                              <a:pt x="672" y="111"/>
                              <a:pt x="656" y="111"/>
                            </a:cubicBezTo>
                            <a:cubicBezTo>
                              <a:pt x="645" y="111"/>
                              <a:pt x="636" y="112"/>
                              <a:pt x="626" y="114"/>
                            </a:cubicBezTo>
                            <a:cubicBezTo>
                              <a:pt x="617" y="117"/>
                              <a:pt x="608" y="121"/>
                              <a:pt x="599" y="127"/>
                            </a:cubicBezTo>
                            <a:cubicBezTo>
                              <a:pt x="599" y="104"/>
                              <a:pt x="599" y="104"/>
                              <a:pt x="599" y="104"/>
                            </a:cubicBezTo>
                            <a:cubicBezTo>
                              <a:pt x="603" y="102"/>
                              <a:pt x="607" y="100"/>
                              <a:pt x="612" y="99"/>
                            </a:cubicBezTo>
                            <a:cubicBezTo>
                              <a:pt x="617" y="97"/>
                              <a:pt x="621" y="96"/>
                              <a:pt x="627" y="94"/>
                            </a:cubicBezTo>
                            <a:cubicBezTo>
                              <a:pt x="632" y="93"/>
                              <a:pt x="637" y="92"/>
                              <a:pt x="642" y="92"/>
                            </a:cubicBezTo>
                            <a:cubicBezTo>
                              <a:pt x="647" y="91"/>
                              <a:pt x="651" y="91"/>
                              <a:pt x="656" y="91"/>
                            </a:cubicBezTo>
                            <a:cubicBezTo>
                              <a:pt x="679" y="91"/>
                              <a:pt x="697" y="96"/>
                              <a:pt x="707" y="108"/>
                            </a:cubicBezTo>
                            <a:cubicBezTo>
                              <a:pt x="718" y="119"/>
                              <a:pt x="723" y="137"/>
                              <a:pt x="723" y="162"/>
                            </a:cubicBezTo>
                            <a:cubicBezTo>
                              <a:pt x="723" y="247"/>
                              <a:pt x="723" y="247"/>
                              <a:pt x="723" y="247"/>
                            </a:cubicBezTo>
                            <a:cubicBezTo>
                              <a:pt x="723" y="255"/>
                              <a:pt x="723" y="262"/>
                              <a:pt x="723" y="268"/>
                            </a:cubicBezTo>
                            <a:cubicBezTo>
                              <a:pt x="723" y="274"/>
                              <a:pt x="724" y="281"/>
                              <a:pt x="725" y="287"/>
                            </a:cubicBezTo>
                            <a:cubicBezTo>
                              <a:pt x="702" y="287"/>
                              <a:pt x="702" y="287"/>
                              <a:pt x="702" y="287"/>
                            </a:cubicBezTo>
                            <a:lnTo>
                              <a:pt x="702" y="256"/>
                            </a:lnTo>
                            <a:close/>
                            <a:moveTo>
                              <a:pt x="699" y="190"/>
                            </a:moveTo>
                            <a:cubicBezTo>
                              <a:pt x="693" y="190"/>
                              <a:pt x="693" y="190"/>
                              <a:pt x="693" y="190"/>
                            </a:cubicBezTo>
                            <a:cubicBezTo>
                              <a:pt x="682" y="190"/>
                              <a:pt x="672" y="191"/>
                              <a:pt x="661" y="192"/>
                            </a:cubicBezTo>
                            <a:cubicBezTo>
                              <a:pt x="650" y="193"/>
                              <a:pt x="641" y="195"/>
                              <a:pt x="632" y="198"/>
                            </a:cubicBezTo>
                            <a:cubicBezTo>
                              <a:pt x="623" y="201"/>
                              <a:pt x="616" y="206"/>
                              <a:pt x="611" y="212"/>
                            </a:cubicBezTo>
                            <a:cubicBezTo>
                              <a:pt x="605" y="218"/>
                              <a:pt x="602" y="226"/>
                              <a:pt x="602" y="237"/>
                            </a:cubicBezTo>
                            <a:cubicBezTo>
                              <a:pt x="602" y="243"/>
                              <a:pt x="603" y="248"/>
                              <a:pt x="606" y="253"/>
                            </a:cubicBezTo>
                            <a:cubicBezTo>
                              <a:pt x="608" y="257"/>
                              <a:pt x="611" y="261"/>
                              <a:pt x="614" y="264"/>
                            </a:cubicBezTo>
                            <a:cubicBezTo>
                              <a:pt x="618" y="266"/>
                              <a:pt x="622" y="268"/>
                              <a:pt x="627" y="270"/>
                            </a:cubicBezTo>
                            <a:cubicBezTo>
                              <a:pt x="632" y="271"/>
                              <a:pt x="637" y="272"/>
                              <a:pt x="642" y="272"/>
                            </a:cubicBezTo>
                            <a:cubicBezTo>
                              <a:pt x="656" y="272"/>
                              <a:pt x="667" y="269"/>
                              <a:pt x="675" y="264"/>
                            </a:cubicBezTo>
                            <a:cubicBezTo>
                              <a:pt x="683" y="258"/>
                              <a:pt x="688" y="252"/>
                              <a:pt x="692" y="245"/>
                            </a:cubicBezTo>
                            <a:cubicBezTo>
                              <a:pt x="695" y="237"/>
                              <a:pt x="697" y="230"/>
                              <a:pt x="698" y="222"/>
                            </a:cubicBezTo>
                            <a:cubicBezTo>
                              <a:pt x="699" y="214"/>
                              <a:pt x="699" y="207"/>
                              <a:pt x="699" y="202"/>
                            </a:cubicBezTo>
                            <a:lnTo>
                              <a:pt x="699" y="190"/>
                            </a:lnTo>
                            <a:close/>
                            <a:moveTo>
                              <a:pt x="863" y="115"/>
                            </a:moveTo>
                            <a:cubicBezTo>
                              <a:pt x="819" y="115"/>
                              <a:pt x="819" y="115"/>
                              <a:pt x="819" y="115"/>
                            </a:cubicBezTo>
                            <a:cubicBezTo>
                              <a:pt x="819" y="240"/>
                              <a:pt x="819" y="240"/>
                              <a:pt x="819" y="240"/>
                            </a:cubicBezTo>
                            <a:cubicBezTo>
                              <a:pt x="819" y="249"/>
                              <a:pt x="821" y="256"/>
                              <a:pt x="825" y="262"/>
                            </a:cubicBezTo>
                            <a:cubicBezTo>
                              <a:pt x="828" y="268"/>
                              <a:pt x="835" y="272"/>
                              <a:pt x="845" y="272"/>
                            </a:cubicBezTo>
                            <a:cubicBezTo>
                              <a:pt x="849" y="272"/>
                              <a:pt x="853" y="271"/>
                              <a:pt x="856" y="270"/>
                            </a:cubicBezTo>
                            <a:cubicBezTo>
                              <a:pt x="859" y="269"/>
                              <a:pt x="863" y="268"/>
                              <a:pt x="866" y="267"/>
                            </a:cubicBezTo>
                            <a:cubicBezTo>
                              <a:pt x="868" y="287"/>
                              <a:pt x="868" y="287"/>
                              <a:pt x="868" y="287"/>
                            </a:cubicBezTo>
                            <a:cubicBezTo>
                              <a:pt x="865" y="288"/>
                              <a:pt x="861" y="289"/>
                              <a:pt x="856" y="290"/>
                            </a:cubicBezTo>
                            <a:cubicBezTo>
                              <a:pt x="850" y="291"/>
                              <a:pt x="845" y="292"/>
                              <a:pt x="839" y="292"/>
                            </a:cubicBezTo>
                            <a:cubicBezTo>
                              <a:pt x="828" y="292"/>
                              <a:pt x="820" y="290"/>
                              <a:pt x="814" y="287"/>
                            </a:cubicBezTo>
                            <a:cubicBezTo>
                              <a:pt x="808" y="283"/>
                              <a:pt x="804" y="279"/>
                              <a:pt x="801" y="273"/>
                            </a:cubicBezTo>
                            <a:cubicBezTo>
                              <a:pt x="798" y="267"/>
                              <a:pt x="797" y="261"/>
                              <a:pt x="796" y="253"/>
                            </a:cubicBezTo>
                            <a:cubicBezTo>
                              <a:pt x="795" y="245"/>
                              <a:pt x="795" y="237"/>
                              <a:pt x="795" y="228"/>
                            </a:cubicBezTo>
                            <a:cubicBezTo>
                              <a:pt x="795" y="115"/>
                              <a:pt x="795" y="115"/>
                              <a:pt x="795" y="115"/>
                            </a:cubicBezTo>
                            <a:cubicBezTo>
                              <a:pt x="757" y="115"/>
                              <a:pt x="757" y="115"/>
                              <a:pt x="757" y="115"/>
                            </a:cubicBezTo>
                            <a:cubicBezTo>
                              <a:pt x="757" y="95"/>
                              <a:pt x="757" y="95"/>
                              <a:pt x="757" y="95"/>
                            </a:cubicBezTo>
                            <a:cubicBezTo>
                              <a:pt x="795" y="95"/>
                              <a:pt x="795" y="95"/>
                              <a:pt x="795" y="95"/>
                            </a:cubicBezTo>
                            <a:cubicBezTo>
                              <a:pt x="795" y="49"/>
                              <a:pt x="795" y="49"/>
                              <a:pt x="795" y="49"/>
                            </a:cubicBezTo>
                            <a:cubicBezTo>
                              <a:pt x="819" y="40"/>
                              <a:pt x="819" y="40"/>
                              <a:pt x="819" y="40"/>
                            </a:cubicBezTo>
                            <a:cubicBezTo>
                              <a:pt x="819" y="95"/>
                              <a:pt x="819" y="95"/>
                              <a:pt x="819" y="95"/>
                            </a:cubicBezTo>
                            <a:cubicBezTo>
                              <a:pt x="863" y="95"/>
                              <a:pt x="863" y="95"/>
                              <a:pt x="863" y="95"/>
                            </a:cubicBezTo>
                            <a:lnTo>
                              <a:pt x="863" y="115"/>
                            </a:lnTo>
                            <a:close/>
                            <a:moveTo>
                              <a:pt x="929" y="44"/>
                            </a:moveTo>
                            <a:cubicBezTo>
                              <a:pt x="905" y="44"/>
                              <a:pt x="905" y="44"/>
                              <a:pt x="905" y="44"/>
                            </a:cubicBezTo>
                            <a:cubicBezTo>
                              <a:pt x="905" y="12"/>
                              <a:pt x="905" y="12"/>
                              <a:pt x="905" y="12"/>
                            </a:cubicBezTo>
                            <a:cubicBezTo>
                              <a:pt x="929" y="12"/>
                              <a:pt x="929" y="12"/>
                              <a:pt x="929" y="12"/>
                            </a:cubicBezTo>
                            <a:lnTo>
                              <a:pt x="929" y="44"/>
                            </a:lnTo>
                            <a:close/>
                            <a:moveTo>
                              <a:pt x="905" y="95"/>
                            </a:moveTo>
                            <a:cubicBezTo>
                              <a:pt x="929" y="95"/>
                              <a:pt x="929" y="95"/>
                              <a:pt x="929" y="95"/>
                            </a:cubicBezTo>
                            <a:cubicBezTo>
                              <a:pt x="929" y="287"/>
                              <a:pt x="929" y="287"/>
                              <a:pt x="929" y="287"/>
                            </a:cubicBezTo>
                            <a:cubicBezTo>
                              <a:pt x="905" y="287"/>
                              <a:pt x="905" y="287"/>
                              <a:pt x="905" y="287"/>
                            </a:cubicBezTo>
                            <a:lnTo>
                              <a:pt x="905" y="95"/>
                            </a:lnTo>
                            <a:close/>
                            <a:moveTo>
                              <a:pt x="980" y="153"/>
                            </a:moveTo>
                            <a:cubicBezTo>
                              <a:pt x="983" y="141"/>
                              <a:pt x="988" y="130"/>
                              <a:pt x="996" y="121"/>
                            </a:cubicBezTo>
                            <a:cubicBezTo>
                              <a:pt x="1003" y="112"/>
                              <a:pt x="1012" y="104"/>
                              <a:pt x="1024" y="99"/>
                            </a:cubicBezTo>
                            <a:cubicBezTo>
                              <a:pt x="1035" y="93"/>
                              <a:pt x="1048" y="91"/>
                              <a:pt x="1064" y="91"/>
                            </a:cubicBezTo>
                            <a:cubicBezTo>
                              <a:pt x="1080" y="91"/>
                              <a:pt x="1093" y="93"/>
                              <a:pt x="1104" y="99"/>
                            </a:cubicBezTo>
                            <a:cubicBezTo>
                              <a:pt x="1116" y="104"/>
                              <a:pt x="1125" y="112"/>
                              <a:pt x="1132" y="121"/>
                            </a:cubicBezTo>
                            <a:cubicBezTo>
                              <a:pt x="1140" y="130"/>
                              <a:pt x="1145" y="141"/>
                              <a:pt x="1149" y="153"/>
                            </a:cubicBezTo>
                            <a:cubicBezTo>
                              <a:pt x="1152" y="166"/>
                              <a:pt x="1154" y="178"/>
                              <a:pt x="1154" y="191"/>
                            </a:cubicBezTo>
                            <a:cubicBezTo>
                              <a:pt x="1154" y="204"/>
                              <a:pt x="1152" y="217"/>
                              <a:pt x="1149" y="229"/>
                            </a:cubicBezTo>
                            <a:cubicBezTo>
                              <a:pt x="1145" y="241"/>
                              <a:pt x="1140" y="252"/>
                              <a:pt x="1132" y="261"/>
                            </a:cubicBezTo>
                            <a:cubicBezTo>
                              <a:pt x="1125" y="271"/>
                              <a:pt x="1116" y="278"/>
                              <a:pt x="1104" y="284"/>
                            </a:cubicBezTo>
                            <a:cubicBezTo>
                              <a:pt x="1093" y="289"/>
                              <a:pt x="1080" y="292"/>
                              <a:pt x="1064" y="292"/>
                            </a:cubicBezTo>
                            <a:cubicBezTo>
                              <a:pt x="1048" y="292"/>
                              <a:pt x="1035" y="289"/>
                              <a:pt x="1024" y="284"/>
                            </a:cubicBezTo>
                            <a:cubicBezTo>
                              <a:pt x="1012" y="278"/>
                              <a:pt x="1003" y="271"/>
                              <a:pt x="996" y="261"/>
                            </a:cubicBezTo>
                            <a:cubicBezTo>
                              <a:pt x="988" y="252"/>
                              <a:pt x="983" y="241"/>
                              <a:pt x="980" y="229"/>
                            </a:cubicBezTo>
                            <a:cubicBezTo>
                              <a:pt x="976" y="217"/>
                              <a:pt x="974" y="204"/>
                              <a:pt x="974" y="191"/>
                            </a:cubicBezTo>
                            <a:cubicBezTo>
                              <a:pt x="974" y="178"/>
                              <a:pt x="976" y="166"/>
                              <a:pt x="980" y="153"/>
                            </a:cubicBezTo>
                            <a:close/>
                            <a:moveTo>
                              <a:pt x="1004" y="223"/>
                            </a:moveTo>
                            <a:cubicBezTo>
                              <a:pt x="1007" y="232"/>
                              <a:pt x="1011" y="241"/>
                              <a:pt x="1017" y="248"/>
                            </a:cubicBezTo>
                            <a:cubicBezTo>
                              <a:pt x="1022" y="255"/>
                              <a:pt x="1029" y="261"/>
                              <a:pt x="1037" y="265"/>
                            </a:cubicBezTo>
                            <a:cubicBezTo>
                              <a:pt x="1045" y="269"/>
                              <a:pt x="1054" y="272"/>
                              <a:pt x="1064" y="272"/>
                            </a:cubicBezTo>
                            <a:cubicBezTo>
                              <a:pt x="1074" y="272"/>
                              <a:pt x="1083" y="269"/>
                              <a:pt x="1091" y="265"/>
                            </a:cubicBezTo>
                            <a:cubicBezTo>
                              <a:pt x="1099" y="261"/>
                              <a:pt x="1106" y="255"/>
                              <a:pt x="1111" y="248"/>
                            </a:cubicBezTo>
                            <a:cubicBezTo>
                              <a:pt x="1117" y="241"/>
                              <a:pt x="1121" y="232"/>
                              <a:pt x="1124" y="223"/>
                            </a:cubicBezTo>
                            <a:cubicBezTo>
                              <a:pt x="1126" y="213"/>
                              <a:pt x="1128" y="202"/>
                              <a:pt x="1128" y="191"/>
                            </a:cubicBezTo>
                            <a:cubicBezTo>
                              <a:pt x="1128" y="180"/>
                              <a:pt x="1126" y="170"/>
                              <a:pt x="1124" y="160"/>
                            </a:cubicBezTo>
                            <a:cubicBezTo>
                              <a:pt x="1121" y="150"/>
                              <a:pt x="1117" y="142"/>
                              <a:pt x="1111" y="134"/>
                            </a:cubicBezTo>
                            <a:cubicBezTo>
                              <a:pt x="1106" y="127"/>
                              <a:pt x="1099" y="121"/>
                              <a:pt x="1091" y="117"/>
                            </a:cubicBezTo>
                            <a:cubicBezTo>
                              <a:pt x="1083" y="113"/>
                              <a:pt x="1074" y="111"/>
                              <a:pt x="1064" y="111"/>
                            </a:cubicBezTo>
                            <a:cubicBezTo>
                              <a:pt x="1054" y="111"/>
                              <a:pt x="1045" y="113"/>
                              <a:pt x="1037" y="117"/>
                            </a:cubicBezTo>
                            <a:cubicBezTo>
                              <a:pt x="1029" y="121"/>
                              <a:pt x="1022" y="127"/>
                              <a:pt x="1017" y="134"/>
                            </a:cubicBezTo>
                            <a:cubicBezTo>
                              <a:pt x="1011" y="142"/>
                              <a:pt x="1007" y="150"/>
                              <a:pt x="1004" y="160"/>
                            </a:cubicBezTo>
                            <a:cubicBezTo>
                              <a:pt x="1002" y="170"/>
                              <a:pt x="1000" y="180"/>
                              <a:pt x="1000" y="191"/>
                            </a:cubicBezTo>
                            <a:cubicBezTo>
                              <a:pt x="1000" y="202"/>
                              <a:pt x="1002" y="213"/>
                              <a:pt x="1004" y="223"/>
                            </a:cubicBezTo>
                            <a:close/>
                            <a:moveTo>
                              <a:pt x="1199" y="140"/>
                            </a:moveTo>
                            <a:cubicBezTo>
                              <a:pt x="1199" y="133"/>
                              <a:pt x="1199" y="126"/>
                              <a:pt x="1198" y="118"/>
                            </a:cubicBezTo>
                            <a:cubicBezTo>
                              <a:pt x="1198" y="111"/>
                              <a:pt x="1198" y="103"/>
                              <a:pt x="1197" y="95"/>
                            </a:cubicBezTo>
                            <a:cubicBezTo>
                              <a:pt x="1220" y="95"/>
                              <a:pt x="1220" y="95"/>
                              <a:pt x="1220" y="95"/>
                            </a:cubicBezTo>
                            <a:cubicBezTo>
                              <a:pt x="1220" y="129"/>
                              <a:pt x="1220" y="129"/>
                              <a:pt x="1220" y="129"/>
                            </a:cubicBezTo>
                            <a:cubicBezTo>
                              <a:pt x="1221" y="129"/>
                              <a:pt x="1221" y="129"/>
                              <a:pt x="1221" y="129"/>
                            </a:cubicBezTo>
                            <a:cubicBezTo>
                              <a:pt x="1223" y="125"/>
                              <a:pt x="1225" y="121"/>
                              <a:pt x="1228" y="116"/>
                            </a:cubicBezTo>
                            <a:cubicBezTo>
                              <a:pt x="1231" y="111"/>
                              <a:pt x="1235" y="107"/>
                              <a:pt x="1240" y="103"/>
                            </a:cubicBezTo>
                            <a:cubicBezTo>
                              <a:pt x="1245" y="100"/>
                              <a:pt x="1251" y="96"/>
                              <a:pt x="1258" y="94"/>
                            </a:cubicBezTo>
                            <a:cubicBezTo>
                              <a:pt x="1265" y="92"/>
                              <a:pt x="1273" y="91"/>
                              <a:pt x="1283" y="91"/>
                            </a:cubicBezTo>
                            <a:cubicBezTo>
                              <a:pt x="1295" y="91"/>
                              <a:pt x="1305" y="92"/>
                              <a:pt x="1313" y="96"/>
                            </a:cubicBezTo>
                            <a:cubicBezTo>
                              <a:pt x="1322" y="100"/>
                              <a:pt x="1328" y="105"/>
                              <a:pt x="1334" y="112"/>
                            </a:cubicBezTo>
                            <a:cubicBezTo>
                              <a:pt x="1339" y="118"/>
                              <a:pt x="1343" y="126"/>
                              <a:pt x="1345" y="135"/>
                            </a:cubicBezTo>
                            <a:cubicBezTo>
                              <a:pt x="1348" y="144"/>
                              <a:pt x="1349" y="154"/>
                              <a:pt x="1349" y="164"/>
                            </a:cubicBezTo>
                            <a:cubicBezTo>
                              <a:pt x="1349" y="287"/>
                              <a:pt x="1349" y="287"/>
                              <a:pt x="1349" y="287"/>
                            </a:cubicBezTo>
                            <a:cubicBezTo>
                              <a:pt x="1325" y="287"/>
                              <a:pt x="1325" y="287"/>
                              <a:pt x="1325" y="287"/>
                            </a:cubicBezTo>
                            <a:cubicBezTo>
                              <a:pt x="1325" y="170"/>
                              <a:pt x="1325" y="170"/>
                              <a:pt x="1325" y="170"/>
                            </a:cubicBezTo>
                            <a:cubicBezTo>
                              <a:pt x="1325" y="152"/>
                              <a:pt x="1321" y="138"/>
                              <a:pt x="1314" y="127"/>
                            </a:cubicBezTo>
                            <a:cubicBezTo>
                              <a:pt x="1307" y="116"/>
                              <a:pt x="1296" y="111"/>
                              <a:pt x="1279" y="111"/>
                            </a:cubicBezTo>
                            <a:cubicBezTo>
                              <a:pt x="1269" y="111"/>
                              <a:pt x="1260" y="113"/>
                              <a:pt x="1252" y="117"/>
                            </a:cubicBezTo>
                            <a:cubicBezTo>
                              <a:pt x="1245" y="122"/>
                              <a:pt x="1239" y="127"/>
                              <a:pt x="1235" y="134"/>
                            </a:cubicBezTo>
                            <a:cubicBezTo>
                              <a:pt x="1230" y="141"/>
                              <a:pt x="1227" y="148"/>
                              <a:pt x="1225" y="157"/>
                            </a:cubicBezTo>
                            <a:cubicBezTo>
                              <a:pt x="1223" y="165"/>
                              <a:pt x="1222" y="173"/>
                              <a:pt x="1222" y="181"/>
                            </a:cubicBezTo>
                            <a:cubicBezTo>
                              <a:pt x="1222" y="287"/>
                              <a:pt x="1222" y="287"/>
                              <a:pt x="1222" y="287"/>
                            </a:cubicBezTo>
                            <a:cubicBezTo>
                              <a:pt x="1199" y="287"/>
                              <a:pt x="1199" y="287"/>
                              <a:pt x="1199" y="287"/>
                            </a:cubicBezTo>
                            <a:lnTo>
                              <a:pt x="1199" y="140"/>
                            </a:lnTo>
                            <a:close/>
                            <a:moveTo>
                              <a:pt x="1519" y="256"/>
                            </a:moveTo>
                            <a:cubicBezTo>
                              <a:pt x="1518" y="256"/>
                              <a:pt x="1518" y="256"/>
                              <a:pt x="1518" y="256"/>
                            </a:cubicBezTo>
                            <a:cubicBezTo>
                              <a:pt x="1516" y="262"/>
                              <a:pt x="1512" y="267"/>
                              <a:pt x="1508" y="272"/>
                            </a:cubicBezTo>
                            <a:cubicBezTo>
                              <a:pt x="1503" y="276"/>
                              <a:pt x="1498" y="280"/>
                              <a:pt x="1492" y="283"/>
                            </a:cubicBezTo>
                            <a:cubicBezTo>
                              <a:pt x="1487" y="286"/>
                              <a:pt x="1481" y="288"/>
                              <a:pt x="1475" y="290"/>
                            </a:cubicBezTo>
                            <a:cubicBezTo>
                              <a:pt x="1469" y="291"/>
                              <a:pt x="1463" y="292"/>
                              <a:pt x="1457" y="292"/>
                            </a:cubicBezTo>
                            <a:cubicBezTo>
                              <a:pt x="1443" y="292"/>
                              <a:pt x="1432" y="290"/>
                              <a:pt x="1424" y="286"/>
                            </a:cubicBezTo>
                            <a:cubicBezTo>
                              <a:pt x="1416" y="282"/>
                              <a:pt x="1409" y="277"/>
                              <a:pt x="1405" y="271"/>
                            </a:cubicBezTo>
                            <a:cubicBezTo>
                              <a:pt x="1400" y="266"/>
                              <a:pt x="1397" y="260"/>
                              <a:pt x="1396" y="253"/>
                            </a:cubicBezTo>
                            <a:cubicBezTo>
                              <a:pt x="1394" y="247"/>
                              <a:pt x="1394" y="242"/>
                              <a:pt x="1394" y="238"/>
                            </a:cubicBezTo>
                            <a:cubicBezTo>
                              <a:pt x="1394" y="227"/>
                              <a:pt x="1395" y="218"/>
                              <a:pt x="1399" y="210"/>
                            </a:cubicBezTo>
                            <a:cubicBezTo>
                              <a:pt x="1402" y="203"/>
                              <a:pt x="1407" y="196"/>
                              <a:pt x="1413" y="191"/>
                            </a:cubicBezTo>
                            <a:cubicBezTo>
                              <a:pt x="1419" y="187"/>
                              <a:pt x="1426" y="183"/>
                              <a:pt x="1434" y="180"/>
                            </a:cubicBezTo>
                            <a:cubicBezTo>
                              <a:pt x="1442" y="177"/>
                              <a:pt x="1450" y="175"/>
                              <a:pt x="1459" y="173"/>
                            </a:cubicBezTo>
                            <a:cubicBezTo>
                              <a:pt x="1468" y="172"/>
                              <a:pt x="1477" y="171"/>
                              <a:pt x="1486" y="171"/>
                            </a:cubicBezTo>
                            <a:cubicBezTo>
                              <a:pt x="1495" y="170"/>
                              <a:pt x="1504" y="170"/>
                              <a:pt x="1512" y="170"/>
                            </a:cubicBezTo>
                            <a:cubicBezTo>
                              <a:pt x="1517" y="170"/>
                              <a:pt x="1517" y="170"/>
                              <a:pt x="1517" y="170"/>
                            </a:cubicBezTo>
                            <a:cubicBezTo>
                              <a:pt x="1517" y="160"/>
                              <a:pt x="1517" y="160"/>
                              <a:pt x="1517" y="160"/>
                            </a:cubicBezTo>
                            <a:cubicBezTo>
                              <a:pt x="1517" y="144"/>
                              <a:pt x="1513" y="131"/>
                              <a:pt x="1507" y="123"/>
                            </a:cubicBezTo>
                            <a:cubicBezTo>
                              <a:pt x="1500" y="115"/>
                              <a:pt x="1489" y="111"/>
                              <a:pt x="1473" y="111"/>
                            </a:cubicBezTo>
                            <a:cubicBezTo>
                              <a:pt x="1463" y="111"/>
                              <a:pt x="1453" y="112"/>
                              <a:pt x="1444" y="114"/>
                            </a:cubicBezTo>
                            <a:cubicBezTo>
                              <a:pt x="1434" y="117"/>
                              <a:pt x="1425" y="121"/>
                              <a:pt x="1416" y="127"/>
                            </a:cubicBezTo>
                            <a:cubicBezTo>
                              <a:pt x="1416" y="104"/>
                              <a:pt x="1416" y="104"/>
                              <a:pt x="1416" y="104"/>
                            </a:cubicBezTo>
                            <a:cubicBezTo>
                              <a:pt x="1420" y="102"/>
                              <a:pt x="1424" y="100"/>
                              <a:pt x="1429" y="99"/>
                            </a:cubicBezTo>
                            <a:cubicBezTo>
                              <a:pt x="1434" y="97"/>
                              <a:pt x="1439" y="96"/>
                              <a:pt x="1444" y="94"/>
                            </a:cubicBezTo>
                            <a:cubicBezTo>
                              <a:pt x="1449" y="93"/>
                              <a:pt x="1454" y="92"/>
                              <a:pt x="1459" y="92"/>
                            </a:cubicBezTo>
                            <a:cubicBezTo>
                              <a:pt x="1464" y="91"/>
                              <a:pt x="1469" y="91"/>
                              <a:pt x="1473" y="91"/>
                            </a:cubicBezTo>
                            <a:cubicBezTo>
                              <a:pt x="1497" y="91"/>
                              <a:pt x="1514" y="96"/>
                              <a:pt x="1525" y="108"/>
                            </a:cubicBezTo>
                            <a:cubicBezTo>
                              <a:pt x="1535" y="119"/>
                              <a:pt x="1540" y="137"/>
                              <a:pt x="1540" y="162"/>
                            </a:cubicBezTo>
                            <a:cubicBezTo>
                              <a:pt x="1540" y="247"/>
                              <a:pt x="1540" y="247"/>
                              <a:pt x="1540" y="247"/>
                            </a:cubicBezTo>
                            <a:cubicBezTo>
                              <a:pt x="1540" y="255"/>
                              <a:pt x="1540" y="262"/>
                              <a:pt x="1541" y="268"/>
                            </a:cubicBezTo>
                            <a:cubicBezTo>
                              <a:pt x="1541" y="274"/>
                              <a:pt x="1541" y="281"/>
                              <a:pt x="1542" y="287"/>
                            </a:cubicBezTo>
                            <a:cubicBezTo>
                              <a:pt x="1519" y="287"/>
                              <a:pt x="1519" y="287"/>
                              <a:pt x="1519" y="287"/>
                            </a:cubicBezTo>
                            <a:lnTo>
                              <a:pt x="1519" y="256"/>
                            </a:lnTo>
                            <a:close/>
                            <a:moveTo>
                              <a:pt x="1517" y="190"/>
                            </a:moveTo>
                            <a:cubicBezTo>
                              <a:pt x="1510" y="190"/>
                              <a:pt x="1510" y="190"/>
                              <a:pt x="1510" y="190"/>
                            </a:cubicBezTo>
                            <a:cubicBezTo>
                              <a:pt x="1499" y="190"/>
                              <a:pt x="1489" y="191"/>
                              <a:pt x="1478" y="192"/>
                            </a:cubicBezTo>
                            <a:cubicBezTo>
                              <a:pt x="1468" y="193"/>
                              <a:pt x="1458" y="195"/>
                              <a:pt x="1449" y="198"/>
                            </a:cubicBezTo>
                            <a:cubicBezTo>
                              <a:pt x="1441" y="201"/>
                              <a:pt x="1433" y="206"/>
                              <a:pt x="1428" y="212"/>
                            </a:cubicBezTo>
                            <a:cubicBezTo>
                              <a:pt x="1422" y="218"/>
                              <a:pt x="1420" y="226"/>
                              <a:pt x="1420" y="237"/>
                            </a:cubicBezTo>
                            <a:cubicBezTo>
                              <a:pt x="1420" y="243"/>
                              <a:pt x="1421" y="248"/>
                              <a:pt x="1423" y="253"/>
                            </a:cubicBezTo>
                            <a:cubicBezTo>
                              <a:pt x="1425" y="257"/>
                              <a:pt x="1428" y="261"/>
                              <a:pt x="1432" y="264"/>
                            </a:cubicBezTo>
                            <a:cubicBezTo>
                              <a:pt x="1435" y="266"/>
                              <a:pt x="1439" y="268"/>
                              <a:pt x="1444" y="270"/>
                            </a:cubicBezTo>
                            <a:cubicBezTo>
                              <a:pt x="1449" y="271"/>
                              <a:pt x="1454" y="272"/>
                              <a:pt x="1460" y="272"/>
                            </a:cubicBezTo>
                            <a:cubicBezTo>
                              <a:pt x="1474" y="272"/>
                              <a:pt x="1485" y="269"/>
                              <a:pt x="1492" y="264"/>
                            </a:cubicBezTo>
                            <a:cubicBezTo>
                              <a:pt x="1500" y="258"/>
                              <a:pt x="1506" y="252"/>
                              <a:pt x="1509" y="245"/>
                            </a:cubicBezTo>
                            <a:cubicBezTo>
                              <a:pt x="1513" y="237"/>
                              <a:pt x="1515" y="230"/>
                              <a:pt x="1515" y="222"/>
                            </a:cubicBezTo>
                            <a:cubicBezTo>
                              <a:pt x="1516" y="214"/>
                              <a:pt x="1517" y="207"/>
                              <a:pt x="1517" y="202"/>
                            </a:cubicBezTo>
                            <a:lnTo>
                              <a:pt x="1517" y="190"/>
                            </a:lnTo>
                            <a:close/>
                            <a:moveTo>
                              <a:pt x="1597" y="5"/>
                            </a:moveTo>
                            <a:cubicBezTo>
                              <a:pt x="1621" y="5"/>
                              <a:pt x="1621" y="5"/>
                              <a:pt x="1621" y="5"/>
                            </a:cubicBezTo>
                            <a:cubicBezTo>
                              <a:pt x="1621" y="287"/>
                              <a:pt x="1621" y="287"/>
                              <a:pt x="1621" y="287"/>
                            </a:cubicBezTo>
                            <a:cubicBezTo>
                              <a:pt x="1597" y="287"/>
                              <a:pt x="1597" y="287"/>
                              <a:pt x="1597" y="287"/>
                            </a:cubicBezTo>
                            <a:lnTo>
                              <a:pt x="1597" y="5"/>
                            </a:lnTo>
                            <a:close/>
                            <a:moveTo>
                              <a:pt x="1783" y="95"/>
                            </a:moveTo>
                            <a:cubicBezTo>
                              <a:pt x="1807" y="95"/>
                              <a:pt x="1807" y="95"/>
                              <a:pt x="1807" y="95"/>
                            </a:cubicBezTo>
                            <a:cubicBezTo>
                              <a:pt x="1805" y="130"/>
                              <a:pt x="1805" y="130"/>
                              <a:pt x="1805" y="130"/>
                            </a:cubicBezTo>
                            <a:cubicBezTo>
                              <a:pt x="1806" y="130"/>
                              <a:pt x="1806" y="130"/>
                              <a:pt x="1806" y="130"/>
                            </a:cubicBezTo>
                            <a:cubicBezTo>
                              <a:pt x="1808" y="127"/>
                              <a:pt x="1810" y="124"/>
                              <a:pt x="1813" y="119"/>
                            </a:cubicBezTo>
                            <a:cubicBezTo>
                              <a:pt x="1815" y="115"/>
                              <a:pt x="1819" y="111"/>
                              <a:pt x="1824" y="106"/>
                            </a:cubicBezTo>
                            <a:cubicBezTo>
                              <a:pt x="1829" y="102"/>
                              <a:pt x="1835" y="98"/>
                              <a:pt x="1842" y="95"/>
                            </a:cubicBezTo>
                            <a:cubicBezTo>
                              <a:pt x="1849" y="92"/>
                              <a:pt x="1858" y="91"/>
                              <a:pt x="1868" y="91"/>
                            </a:cubicBezTo>
                            <a:cubicBezTo>
                              <a:pt x="1882" y="91"/>
                              <a:pt x="1894" y="93"/>
                              <a:pt x="1904" y="98"/>
                            </a:cubicBezTo>
                            <a:cubicBezTo>
                              <a:pt x="1914" y="103"/>
                              <a:pt x="1922" y="110"/>
                              <a:pt x="1929" y="119"/>
                            </a:cubicBezTo>
                            <a:cubicBezTo>
                              <a:pt x="1935" y="128"/>
                              <a:pt x="1940" y="139"/>
                              <a:pt x="1943" y="151"/>
                            </a:cubicBezTo>
                            <a:cubicBezTo>
                              <a:pt x="1945" y="163"/>
                              <a:pt x="1947" y="177"/>
                              <a:pt x="1947" y="191"/>
                            </a:cubicBezTo>
                            <a:cubicBezTo>
                              <a:pt x="1947" y="206"/>
                              <a:pt x="1945" y="219"/>
                              <a:pt x="1942" y="231"/>
                            </a:cubicBezTo>
                            <a:cubicBezTo>
                              <a:pt x="1939" y="243"/>
                              <a:pt x="1934" y="254"/>
                              <a:pt x="1927" y="263"/>
                            </a:cubicBezTo>
                            <a:cubicBezTo>
                              <a:pt x="1920" y="272"/>
                              <a:pt x="1912" y="279"/>
                              <a:pt x="1902" y="284"/>
                            </a:cubicBezTo>
                            <a:cubicBezTo>
                              <a:pt x="1893" y="289"/>
                              <a:pt x="1881" y="292"/>
                              <a:pt x="1868" y="292"/>
                            </a:cubicBezTo>
                            <a:cubicBezTo>
                              <a:pt x="1853" y="292"/>
                              <a:pt x="1840" y="289"/>
                              <a:pt x="1831" y="283"/>
                            </a:cubicBezTo>
                            <a:cubicBezTo>
                              <a:pt x="1821" y="277"/>
                              <a:pt x="1814" y="267"/>
                              <a:pt x="1808" y="255"/>
                            </a:cubicBezTo>
                            <a:cubicBezTo>
                              <a:pt x="1807" y="255"/>
                              <a:pt x="1807" y="255"/>
                              <a:pt x="1807" y="255"/>
                            </a:cubicBezTo>
                            <a:cubicBezTo>
                              <a:pt x="1807" y="367"/>
                              <a:pt x="1807" y="367"/>
                              <a:pt x="1807" y="367"/>
                            </a:cubicBezTo>
                            <a:cubicBezTo>
                              <a:pt x="1783" y="367"/>
                              <a:pt x="1783" y="367"/>
                              <a:pt x="1783" y="367"/>
                            </a:cubicBezTo>
                            <a:lnTo>
                              <a:pt x="1783" y="95"/>
                            </a:lnTo>
                            <a:close/>
                            <a:moveTo>
                              <a:pt x="1918" y="163"/>
                            </a:moveTo>
                            <a:cubicBezTo>
                              <a:pt x="1917" y="153"/>
                              <a:pt x="1914" y="145"/>
                              <a:pt x="1909" y="137"/>
                            </a:cubicBezTo>
                            <a:cubicBezTo>
                              <a:pt x="1905" y="129"/>
                              <a:pt x="1899" y="123"/>
                              <a:pt x="1892" y="118"/>
                            </a:cubicBezTo>
                            <a:cubicBezTo>
                              <a:pt x="1885" y="113"/>
                              <a:pt x="1875" y="111"/>
                              <a:pt x="1864" y="111"/>
                            </a:cubicBezTo>
                            <a:cubicBezTo>
                              <a:pt x="1853" y="111"/>
                              <a:pt x="1844" y="113"/>
                              <a:pt x="1837" y="118"/>
                            </a:cubicBezTo>
                            <a:cubicBezTo>
                              <a:pt x="1830" y="123"/>
                              <a:pt x="1824" y="130"/>
                              <a:pt x="1820" y="138"/>
                            </a:cubicBezTo>
                            <a:cubicBezTo>
                              <a:pt x="1815" y="146"/>
                              <a:pt x="1812" y="154"/>
                              <a:pt x="1810" y="164"/>
                            </a:cubicBezTo>
                            <a:cubicBezTo>
                              <a:pt x="1808" y="173"/>
                              <a:pt x="1807" y="182"/>
                              <a:pt x="1807" y="191"/>
                            </a:cubicBezTo>
                            <a:cubicBezTo>
                              <a:pt x="1807" y="200"/>
                              <a:pt x="1808" y="209"/>
                              <a:pt x="1810" y="219"/>
                            </a:cubicBezTo>
                            <a:cubicBezTo>
                              <a:pt x="1812" y="228"/>
                              <a:pt x="1815" y="237"/>
                              <a:pt x="1820" y="245"/>
                            </a:cubicBezTo>
                            <a:cubicBezTo>
                              <a:pt x="1824" y="253"/>
                              <a:pt x="1830" y="259"/>
                              <a:pt x="1837" y="264"/>
                            </a:cubicBezTo>
                            <a:cubicBezTo>
                              <a:pt x="1844" y="269"/>
                              <a:pt x="1853" y="272"/>
                              <a:pt x="1864" y="272"/>
                            </a:cubicBezTo>
                            <a:cubicBezTo>
                              <a:pt x="1875" y="272"/>
                              <a:pt x="1885" y="269"/>
                              <a:pt x="1892" y="264"/>
                            </a:cubicBezTo>
                            <a:cubicBezTo>
                              <a:pt x="1899" y="259"/>
                              <a:pt x="1905" y="253"/>
                              <a:pt x="1909" y="245"/>
                            </a:cubicBezTo>
                            <a:cubicBezTo>
                              <a:pt x="1914" y="238"/>
                              <a:pt x="1917" y="229"/>
                              <a:pt x="1918" y="220"/>
                            </a:cubicBezTo>
                            <a:cubicBezTo>
                              <a:pt x="1920" y="210"/>
                              <a:pt x="1921" y="201"/>
                              <a:pt x="1921" y="191"/>
                            </a:cubicBezTo>
                            <a:cubicBezTo>
                              <a:pt x="1921" y="182"/>
                              <a:pt x="1920" y="172"/>
                              <a:pt x="1918" y="163"/>
                            </a:cubicBezTo>
                            <a:close/>
                            <a:moveTo>
                              <a:pt x="2106" y="256"/>
                            </a:moveTo>
                            <a:cubicBezTo>
                              <a:pt x="2105" y="256"/>
                              <a:pt x="2105" y="256"/>
                              <a:pt x="2105" y="256"/>
                            </a:cubicBezTo>
                            <a:cubicBezTo>
                              <a:pt x="2102" y="262"/>
                              <a:pt x="2099" y="267"/>
                              <a:pt x="2094" y="272"/>
                            </a:cubicBezTo>
                            <a:cubicBezTo>
                              <a:pt x="2090" y="276"/>
                              <a:pt x="2085" y="280"/>
                              <a:pt x="2079" y="283"/>
                            </a:cubicBezTo>
                            <a:cubicBezTo>
                              <a:pt x="2074" y="286"/>
                              <a:pt x="2068" y="288"/>
                              <a:pt x="2062" y="290"/>
                            </a:cubicBezTo>
                            <a:cubicBezTo>
                              <a:pt x="2056" y="291"/>
                              <a:pt x="2050" y="292"/>
                              <a:pt x="2044" y="292"/>
                            </a:cubicBezTo>
                            <a:cubicBezTo>
                              <a:pt x="2030" y="292"/>
                              <a:pt x="2019" y="290"/>
                              <a:pt x="2011" y="286"/>
                            </a:cubicBezTo>
                            <a:cubicBezTo>
                              <a:pt x="2003" y="282"/>
                              <a:pt x="1996" y="277"/>
                              <a:pt x="1992" y="271"/>
                            </a:cubicBezTo>
                            <a:cubicBezTo>
                              <a:pt x="1987" y="266"/>
                              <a:pt x="1984" y="260"/>
                              <a:pt x="1983" y="253"/>
                            </a:cubicBezTo>
                            <a:cubicBezTo>
                              <a:pt x="1981" y="247"/>
                              <a:pt x="1980" y="242"/>
                              <a:pt x="1980" y="238"/>
                            </a:cubicBezTo>
                            <a:cubicBezTo>
                              <a:pt x="1980" y="227"/>
                              <a:pt x="1982" y="218"/>
                              <a:pt x="1986" y="210"/>
                            </a:cubicBezTo>
                            <a:cubicBezTo>
                              <a:pt x="1989" y="203"/>
                              <a:pt x="1994" y="196"/>
                              <a:pt x="2000" y="191"/>
                            </a:cubicBezTo>
                            <a:cubicBezTo>
                              <a:pt x="2006" y="187"/>
                              <a:pt x="2013" y="183"/>
                              <a:pt x="2021" y="180"/>
                            </a:cubicBezTo>
                            <a:cubicBezTo>
                              <a:pt x="2029" y="177"/>
                              <a:pt x="2037" y="175"/>
                              <a:pt x="2046" y="173"/>
                            </a:cubicBezTo>
                            <a:cubicBezTo>
                              <a:pt x="2055" y="172"/>
                              <a:pt x="2064" y="171"/>
                              <a:pt x="2073" y="171"/>
                            </a:cubicBezTo>
                            <a:cubicBezTo>
                              <a:pt x="2082" y="170"/>
                              <a:pt x="2091" y="170"/>
                              <a:pt x="2099" y="170"/>
                            </a:cubicBezTo>
                            <a:cubicBezTo>
                              <a:pt x="2103" y="170"/>
                              <a:pt x="2103" y="170"/>
                              <a:pt x="2103" y="170"/>
                            </a:cubicBezTo>
                            <a:cubicBezTo>
                              <a:pt x="2103" y="160"/>
                              <a:pt x="2103" y="160"/>
                              <a:pt x="2103" y="160"/>
                            </a:cubicBezTo>
                            <a:cubicBezTo>
                              <a:pt x="2103" y="144"/>
                              <a:pt x="2100" y="131"/>
                              <a:pt x="2094" y="123"/>
                            </a:cubicBezTo>
                            <a:cubicBezTo>
                              <a:pt x="2087" y="115"/>
                              <a:pt x="2076" y="111"/>
                              <a:pt x="2060" y="111"/>
                            </a:cubicBezTo>
                            <a:cubicBezTo>
                              <a:pt x="2050" y="111"/>
                              <a:pt x="2040" y="112"/>
                              <a:pt x="2030" y="114"/>
                            </a:cubicBezTo>
                            <a:cubicBezTo>
                              <a:pt x="2021" y="117"/>
                              <a:pt x="2012" y="121"/>
                              <a:pt x="2003" y="127"/>
                            </a:cubicBezTo>
                            <a:cubicBezTo>
                              <a:pt x="2003" y="104"/>
                              <a:pt x="2003" y="104"/>
                              <a:pt x="2003" y="104"/>
                            </a:cubicBezTo>
                            <a:cubicBezTo>
                              <a:pt x="2007" y="102"/>
                              <a:pt x="2011" y="100"/>
                              <a:pt x="2016" y="99"/>
                            </a:cubicBezTo>
                            <a:cubicBezTo>
                              <a:pt x="2021" y="97"/>
                              <a:pt x="2026" y="96"/>
                              <a:pt x="2031" y="94"/>
                            </a:cubicBezTo>
                            <a:cubicBezTo>
                              <a:pt x="2036" y="93"/>
                              <a:pt x="2041" y="92"/>
                              <a:pt x="2046" y="92"/>
                            </a:cubicBezTo>
                            <a:cubicBezTo>
                              <a:pt x="2051" y="91"/>
                              <a:pt x="2055" y="91"/>
                              <a:pt x="2060" y="91"/>
                            </a:cubicBezTo>
                            <a:cubicBezTo>
                              <a:pt x="2084" y="91"/>
                              <a:pt x="2101" y="96"/>
                              <a:pt x="2111" y="108"/>
                            </a:cubicBezTo>
                            <a:cubicBezTo>
                              <a:pt x="2122" y="119"/>
                              <a:pt x="2127" y="137"/>
                              <a:pt x="2127" y="162"/>
                            </a:cubicBezTo>
                            <a:cubicBezTo>
                              <a:pt x="2127" y="247"/>
                              <a:pt x="2127" y="247"/>
                              <a:pt x="2127" y="247"/>
                            </a:cubicBezTo>
                            <a:cubicBezTo>
                              <a:pt x="2127" y="255"/>
                              <a:pt x="2127" y="262"/>
                              <a:pt x="2127" y="268"/>
                            </a:cubicBezTo>
                            <a:cubicBezTo>
                              <a:pt x="2128" y="274"/>
                              <a:pt x="2128" y="281"/>
                              <a:pt x="2129" y="287"/>
                            </a:cubicBezTo>
                            <a:cubicBezTo>
                              <a:pt x="2106" y="287"/>
                              <a:pt x="2106" y="287"/>
                              <a:pt x="2106" y="287"/>
                            </a:cubicBezTo>
                            <a:lnTo>
                              <a:pt x="2106" y="256"/>
                            </a:lnTo>
                            <a:close/>
                            <a:moveTo>
                              <a:pt x="2103" y="190"/>
                            </a:moveTo>
                            <a:cubicBezTo>
                              <a:pt x="2097" y="190"/>
                              <a:pt x="2097" y="190"/>
                              <a:pt x="2097" y="190"/>
                            </a:cubicBezTo>
                            <a:cubicBezTo>
                              <a:pt x="2086" y="190"/>
                              <a:pt x="2076" y="191"/>
                              <a:pt x="2065" y="192"/>
                            </a:cubicBezTo>
                            <a:cubicBezTo>
                              <a:pt x="2054" y="193"/>
                              <a:pt x="2045" y="195"/>
                              <a:pt x="2036" y="198"/>
                            </a:cubicBezTo>
                            <a:cubicBezTo>
                              <a:pt x="2027" y="201"/>
                              <a:pt x="2020" y="206"/>
                              <a:pt x="2015" y="212"/>
                            </a:cubicBezTo>
                            <a:cubicBezTo>
                              <a:pt x="2009" y="218"/>
                              <a:pt x="2006" y="226"/>
                              <a:pt x="2006" y="237"/>
                            </a:cubicBezTo>
                            <a:cubicBezTo>
                              <a:pt x="2006" y="243"/>
                              <a:pt x="2008" y="248"/>
                              <a:pt x="2010" y="253"/>
                            </a:cubicBezTo>
                            <a:cubicBezTo>
                              <a:pt x="2012" y="257"/>
                              <a:pt x="2015" y="261"/>
                              <a:pt x="2018" y="264"/>
                            </a:cubicBezTo>
                            <a:cubicBezTo>
                              <a:pt x="2022" y="266"/>
                              <a:pt x="2026" y="268"/>
                              <a:pt x="2031" y="270"/>
                            </a:cubicBezTo>
                            <a:cubicBezTo>
                              <a:pt x="2036" y="271"/>
                              <a:pt x="2041" y="272"/>
                              <a:pt x="2046" y="272"/>
                            </a:cubicBezTo>
                            <a:cubicBezTo>
                              <a:pt x="2061" y="272"/>
                              <a:pt x="2071" y="269"/>
                              <a:pt x="2079" y="264"/>
                            </a:cubicBezTo>
                            <a:cubicBezTo>
                              <a:pt x="2087" y="258"/>
                              <a:pt x="2092" y="252"/>
                              <a:pt x="2096" y="245"/>
                            </a:cubicBezTo>
                            <a:cubicBezTo>
                              <a:pt x="2099" y="237"/>
                              <a:pt x="2102" y="230"/>
                              <a:pt x="2102" y="222"/>
                            </a:cubicBezTo>
                            <a:cubicBezTo>
                              <a:pt x="2103" y="214"/>
                              <a:pt x="2103" y="207"/>
                              <a:pt x="2103" y="202"/>
                            </a:cubicBezTo>
                            <a:lnTo>
                              <a:pt x="2103" y="190"/>
                            </a:lnTo>
                            <a:close/>
                            <a:moveTo>
                              <a:pt x="2184" y="138"/>
                            </a:moveTo>
                            <a:cubicBezTo>
                              <a:pt x="2184" y="133"/>
                              <a:pt x="2184" y="128"/>
                              <a:pt x="2184" y="124"/>
                            </a:cubicBezTo>
                            <a:cubicBezTo>
                              <a:pt x="2184" y="121"/>
                              <a:pt x="2184" y="117"/>
                              <a:pt x="2184" y="114"/>
                            </a:cubicBezTo>
                            <a:cubicBezTo>
                              <a:pt x="2183" y="111"/>
                              <a:pt x="2183" y="108"/>
                              <a:pt x="2183" y="105"/>
                            </a:cubicBezTo>
                            <a:cubicBezTo>
                              <a:pt x="2183" y="102"/>
                              <a:pt x="2183" y="99"/>
                              <a:pt x="2182" y="95"/>
                            </a:cubicBezTo>
                            <a:cubicBezTo>
                              <a:pt x="2206" y="95"/>
                              <a:pt x="2206" y="95"/>
                              <a:pt x="2206" y="95"/>
                            </a:cubicBezTo>
                            <a:cubicBezTo>
                              <a:pt x="2206" y="132"/>
                              <a:pt x="2206" y="132"/>
                              <a:pt x="2206" y="132"/>
                            </a:cubicBezTo>
                            <a:cubicBezTo>
                              <a:pt x="2207" y="132"/>
                              <a:pt x="2207" y="132"/>
                              <a:pt x="2207" y="132"/>
                            </a:cubicBezTo>
                            <a:cubicBezTo>
                              <a:pt x="2209" y="127"/>
                              <a:pt x="2212" y="122"/>
                              <a:pt x="2215" y="117"/>
                            </a:cubicBezTo>
                            <a:cubicBezTo>
                              <a:pt x="2218" y="112"/>
                              <a:pt x="2221" y="107"/>
                              <a:pt x="2225" y="103"/>
                            </a:cubicBezTo>
                            <a:cubicBezTo>
                              <a:pt x="2230" y="99"/>
                              <a:pt x="2234" y="96"/>
                              <a:pt x="2239" y="94"/>
                            </a:cubicBezTo>
                            <a:cubicBezTo>
                              <a:pt x="2245" y="92"/>
                              <a:pt x="2250" y="91"/>
                              <a:pt x="2256" y="91"/>
                            </a:cubicBezTo>
                            <a:cubicBezTo>
                              <a:pt x="2259" y="91"/>
                              <a:pt x="2262" y="91"/>
                              <a:pt x="2265" y="91"/>
                            </a:cubicBezTo>
                            <a:cubicBezTo>
                              <a:pt x="2268" y="92"/>
                              <a:pt x="2271" y="92"/>
                              <a:pt x="2273" y="93"/>
                            </a:cubicBezTo>
                            <a:cubicBezTo>
                              <a:pt x="2273" y="118"/>
                              <a:pt x="2273" y="118"/>
                              <a:pt x="2273" y="118"/>
                            </a:cubicBezTo>
                            <a:cubicBezTo>
                              <a:pt x="2270" y="117"/>
                              <a:pt x="2267" y="116"/>
                              <a:pt x="2264" y="116"/>
                            </a:cubicBezTo>
                            <a:cubicBezTo>
                              <a:pt x="2261" y="116"/>
                              <a:pt x="2258" y="115"/>
                              <a:pt x="2255" y="115"/>
                            </a:cubicBezTo>
                            <a:cubicBezTo>
                              <a:pt x="2246" y="115"/>
                              <a:pt x="2238" y="118"/>
                              <a:pt x="2232" y="123"/>
                            </a:cubicBezTo>
                            <a:cubicBezTo>
                              <a:pt x="2226" y="127"/>
                              <a:pt x="2221" y="133"/>
                              <a:pt x="2217" y="141"/>
                            </a:cubicBezTo>
                            <a:cubicBezTo>
                              <a:pt x="2214" y="148"/>
                              <a:pt x="2211" y="157"/>
                              <a:pt x="2210" y="166"/>
                            </a:cubicBezTo>
                            <a:cubicBezTo>
                              <a:pt x="2208" y="175"/>
                              <a:pt x="2208" y="184"/>
                              <a:pt x="2208" y="192"/>
                            </a:cubicBezTo>
                            <a:cubicBezTo>
                              <a:pt x="2208" y="287"/>
                              <a:pt x="2208" y="287"/>
                              <a:pt x="2208" y="287"/>
                            </a:cubicBezTo>
                            <a:cubicBezTo>
                              <a:pt x="2184" y="287"/>
                              <a:pt x="2184" y="287"/>
                              <a:pt x="2184" y="287"/>
                            </a:cubicBezTo>
                            <a:lnTo>
                              <a:pt x="2184" y="138"/>
                            </a:lnTo>
                            <a:close/>
                            <a:moveTo>
                              <a:pt x="2392" y="115"/>
                            </a:moveTo>
                            <a:cubicBezTo>
                              <a:pt x="2349" y="115"/>
                              <a:pt x="2349" y="115"/>
                              <a:pt x="2349" y="115"/>
                            </a:cubicBezTo>
                            <a:cubicBezTo>
                              <a:pt x="2349" y="240"/>
                              <a:pt x="2349" y="240"/>
                              <a:pt x="2349" y="240"/>
                            </a:cubicBezTo>
                            <a:cubicBezTo>
                              <a:pt x="2349" y="249"/>
                              <a:pt x="2350" y="256"/>
                              <a:pt x="2354" y="262"/>
                            </a:cubicBezTo>
                            <a:cubicBezTo>
                              <a:pt x="2358" y="268"/>
                              <a:pt x="2365" y="272"/>
                              <a:pt x="2374" y="272"/>
                            </a:cubicBezTo>
                            <a:cubicBezTo>
                              <a:pt x="2379" y="272"/>
                              <a:pt x="2383" y="271"/>
                              <a:pt x="2386" y="270"/>
                            </a:cubicBezTo>
                            <a:cubicBezTo>
                              <a:pt x="2389" y="269"/>
                              <a:pt x="2393" y="268"/>
                              <a:pt x="2396" y="267"/>
                            </a:cubicBezTo>
                            <a:cubicBezTo>
                              <a:pt x="2398" y="287"/>
                              <a:pt x="2398" y="287"/>
                              <a:pt x="2398" y="287"/>
                            </a:cubicBezTo>
                            <a:cubicBezTo>
                              <a:pt x="2395" y="288"/>
                              <a:pt x="2391" y="289"/>
                              <a:pt x="2385" y="290"/>
                            </a:cubicBezTo>
                            <a:cubicBezTo>
                              <a:pt x="2380" y="291"/>
                              <a:pt x="2374" y="292"/>
                              <a:pt x="2369" y="292"/>
                            </a:cubicBezTo>
                            <a:cubicBezTo>
                              <a:pt x="2358" y="292"/>
                              <a:pt x="2350" y="290"/>
                              <a:pt x="2344" y="287"/>
                            </a:cubicBezTo>
                            <a:cubicBezTo>
                              <a:pt x="2338" y="283"/>
                              <a:pt x="2334" y="279"/>
                              <a:pt x="2331" y="273"/>
                            </a:cubicBezTo>
                            <a:cubicBezTo>
                              <a:pt x="2328" y="267"/>
                              <a:pt x="2326" y="261"/>
                              <a:pt x="2326" y="253"/>
                            </a:cubicBezTo>
                            <a:cubicBezTo>
                              <a:pt x="2325" y="245"/>
                              <a:pt x="2325" y="237"/>
                              <a:pt x="2325" y="228"/>
                            </a:cubicBezTo>
                            <a:cubicBezTo>
                              <a:pt x="2325" y="115"/>
                              <a:pt x="2325" y="115"/>
                              <a:pt x="2325" y="115"/>
                            </a:cubicBezTo>
                            <a:cubicBezTo>
                              <a:pt x="2287" y="115"/>
                              <a:pt x="2287" y="115"/>
                              <a:pt x="2287" y="115"/>
                            </a:cubicBezTo>
                            <a:cubicBezTo>
                              <a:pt x="2287" y="95"/>
                              <a:pt x="2287" y="95"/>
                              <a:pt x="2287" y="95"/>
                            </a:cubicBezTo>
                            <a:cubicBezTo>
                              <a:pt x="2325" y="95"/>
                              <a:pt x="2325" y="95"/>
                              <a:pt x="2325" y="95"/>
                            </a:cubicBezTo>
                            <a:cubicBezTo>
                              <a:pt x="2325" y="49"/>
                              <a:pt x="2325" y="49"/>
                              <a:pt x="2325" y="49"/>
                            </a:cubicBezTo>
                            <a:cubicBezTo>
                              <a:pt x="2349" y="40"/>
                              <a:pt x="2349" y="40"/>
                              <a:pt x="2349" y="40"/>
                            </a:cubicBezTo>
                            <a:cubicBezTo>
                              <a:pt x="2349" y="95"/>
                              <a:pt x="2349" y="95"/>
                              <a:pt x="2349" y="95"/>
                            </a:cubicBezTo>
                            <a:cubicBezTo>
                              <a:pt x="2392" y="95"/>
                              <a:pt x="2392" y="95"/>
                              <a:pt x="2392" y="95"/>
                            </a:cubicBezTo>
                            <a:lnTo>
                              <a:pt x="2392" y="115"/>
                            </a:lnTo>
                            <a:close/>
                            <a:moveTo>
                              <a:pt x="2435" y="140"/>
                            </a:moveTo>
                            <a:cubicBezTo>
                              <a:pt x="2435" y="133"/>
                              <a:pt x="2435" y="126"/>
                              <a:pt x="2435" y="118"/>
                            </a:cubicBezTo>
                            <a:cubicBezTo>
                              <a:pt x="2435" y="111"/>
                              <a:pt x="2434" y="103"/>
                              <a:pt x="2433" y="95"/>
                            </a:cubicBezTo>
                            <a:cubicBezTo>
                              <a:pt x="2456" y="95"/>
                              <a:pt x="2456" y="95"/>
                              <a:pt x="2456" y="95"/>
                            </a:cubicBezTo>
                            <a:cubicBezTo>
                              <a:pt x="2456" y="129"/>
                              <a:pt x="2456" y="129"/>
                              <a:pt x="2456" y="129"/>
                            </a:cubicBezTo>
                            <a:cubicBezTo>
                              <a:pt x="2457" y="129"/>
                              <a:pt x="2457" y="129"/>
                              <a:pt x="2457" y="129"/>
                            </a:cubicBezTo>
                            <a:cubicBezTo>
                              <a:pt x="2459" y="125"/>
                              <a:pt x="2462" y="121"/>
                              <a:pt x="2465" y="116"/>
                            </a:cubicBezTo>
                            <a:cubicBezTo>
                              <a:pt x="2468" y="111"/>
                              <a:pt x="2472" y="107"/>
                              <a:pt x="2476" y="103"/>
                            </a:cubicBezTo>
                            <a:cubicBezTo>
                              <a:pt x="2481" y="100"/>
                              <a:pt x="2487" y="96"/>
                              <a:pt x="2494" y="94"/>
                            </a:cubicBezTo>
                            <a:cubicBezTo>
                              <a:pt x="2501" y="92"/>
                              <a:pt x="2509" y="91"/>
                              <a:pt x="2519" y="91"/>
                            </a:cubicBezTo>
                            <a:cubicBezTo>
                              <a:pt x="2531" y="91"/>
                              <a:pt x="2541" y="92"/>
                              <a:pt x="2550" y="96"/>
                            </a:cubicBezTo>
                            <a:cubicBezTo>
                              <a:pt x="2558" y="100"/>
                              <a:pt x="2565" y="105"/>
                              <a:pt x="2570" y="112"/>
                            </a:cubicBezTo>
                            <a:cubicBezTo>
                              <a:pt x="2575" y="118"/>
                              <a:pt x="2579" y="126"/>
                              <a:pt x="2581" y="135"/>
                            </a:cubicBezTo>
                            <a:cubicBezTo>
                              <a:pt x="2584" y="144"/>
                              <a:pt x="2585" y="154"/>
                              <a:pt x="2585" y="164"/>
                            </a:cubicBezTo>
                            <a:cubicBezTo>
                              <a:pt x="2585" y="287"/>
                              <a:pt x="2585" y="287"/>
                              <a:pt x="2585" y="287"/>
                            </a:cubicBezTo>
                            <a:cubicBezTo>
                              <a:pt x="2561" y="287"/>
                              <a:pt x="2561" y="287"/>
                              <a:pt x="2561" y="287"/>
                            </a:cubicBezTo>
                            <a:cubicBezTo>
                              <a:pt x="2561" y="170"/>
                              <a:pt x="2561" y="170"/>
                              <a:pt x="2561" y="170"/>
                            </a:cubicBezTo>
                            <a:cubicBezTo>
                              <a:pt x="2561" y="152"/>
                              <a:pt x="2558" y="138"/>
                              <a:pt x="2551" y="127"/>
                            </a:cubicBezTo>
                            <a:cubicBezTo>
                              <a:pt x="2544" y="116"/>
                              <a:pt x="2532" y="111"/>
                              <a:pt x="2516" y="111"/>
                            </a:cubicBezTo>
                            <a:cubicBezTo>
                              <a:pt x="2505" y="111"/>
                              <a:pt x="2496" y="113"/>
                              <a:pt x="2488" y="117"/>
                            </a:cubicBezTo>
                            <a:cubicBezTo>
                              <a:pt x="2481" y="122"/>
                              <a:pt x="2475" y="127"/>
                              <a:pt x="2471" y="134"/>
                            </a:cubicBezTo>
                            <a:cubicBezTo>
                              <a:pt x="2467" y="141"/>
                              <a:pt x="2463" y="148"/>
                              <a:pt x="2462" y="157"/>
                            </a:cubicBezTo>
                            <a:cubicBezTo>
                              <a:pt x="2460" y="165"/>
                              <a:pt x="2459" y="173"/>
                              <a:pt x="2459" y="181"/>
                            </a:cubicBezTo>
                            <a:cubicBezTo>
                              <a:pt x="2459" y="287"/>
                              <a:pt x="2459" y="287"/>
                              <a:pt x="2459" y="287"/>
                            </a:cubicBezTo>
                            <a:cubicBezTo>
                              <a:pt x="2435" y="287"/>
                              <a:pt x="2435" y="287"/>
                              <a:pt x="2435" y="287"/>
                            </a:cubicBezTo>
                            <a:lnTo>
                              <a:pt x="2435" y="140"/>
                            </a:lnTo>
                            <a:close/>
                            <a:moveTo>
                              <a:pt x="2774" y="281"/>
                            </a:moveTo>
                            <a:cubicBezTo>
                              <a:pt x="2765" y="285"/>
                              <a:pt x="2756" y="288"/>
                              <a:pt x="2746" y="289"/>
                            </a:cubicBezTo>
                            <a:cubicBezTo>
                              <a:pt x="2736" y="291"/>
                              <a:pt x="2727" y="292"/>
                              <a:pt x="2718" y="292"/>
                            </a:cubicBezTo>
                            <a:cubicBezTo>
                              <a:pt x="2702" y="292"/>
                              <a:pt x="2688" y="289"/>
                              <a:pt x="2677" y="284"/>
                            </a:cubicBezTo>
                            <a:cubicBezTo>
                              <a:pt x="2666" y="279"/>
                              <a:pt x="2657" y="272"/>
                              <a:pt x="2650" y="263"/>
                            </a:cubicBezTo>
                            <a:cubicBezTo>
                              <a:pt x="2643" y="254"/>
                              <a:pt x="2638" y="244"/>
                              <a:pt x="2635" y="231"/>
                            </a:cubicBezTo>
                            <a:cubicBezTo>
                              <a:pt x="2632" y="219"/>
                              <a:pt x="2630" y="206"/>
                              <a:pt x="2630" y="191"/>
                            </a:cubicBezTo>
                            <a:cubicBezTo>
                              <a:pt x="2630" y="176"/>
                              <a:pt x="2632" y="163"/>
                              <a:pt x="2636" y="151"/>
                            </a:cubicBezTo>
                            <a:cubicBezTo>
                              <a:pt x="2640" y="138"/>
                              <a:pt x="2646" y="128"/>
                              <a:pt x="2653" y="119"/>
                            </a:cubicBezTo>
                            <a:cubicBezTo>
                              <a:pt x="2660" y="110"/>
                              <a:pt x="2668" y="103"/>
                              <a:pt x="2678" y="98"/>
                            </a:cubicBezTo>
                            <a:cubicBezTo>
                              <a:pt x="2688" y="93"/>
                              <a:pt x="2699" y="91"/>
                              <a:pt x="2711" y="91"/>
                            </a:cubicBezTo>
                            <a:cubicBezTo>
                              <a:pt x="2725" y="91"/>
                              <a:pt x="2737" y="93"/>
                              <a:pt x="2746" y="98"/>
                            </a:cubicBezTo>
                            <a:cubicBezTo>
                              <a:pt x="2756" y="103"/>
                              <a:pt x="2764" y="110"/>
                              <a:pt x="2770" y="119"/>
                            </a:cubicBezTo>
                            <a:cubicBezTo>
                              <a:pt x="2776" y="128"/>
                              <a:pt x="2781" y="138"/>
                              <a:pt x="2784" y="149"/>
                            </a:cubicBezTo>
                            <a:cubicBezTo>
                              <a:pt x="2786" y="161"/>
                              <a:pt x="2788" y="173"/>
                              <a:pt x="2788" y="186"/>
                            </a:cubicBezTo>
                            <a:cubicBezTo>
                              <a:pt x="2788" y="198"/>
                              <a:pt x="2788" y="198"/>
                              <a:pt x="2788" y="198"/>
                            </a:cubicBezTo>
                            <a:cubicBezTo>
                              <a:pt x="2656" y="198"/>
                              <a:pt x="2656" y="198"/>
                              <a:pt x="2656" y="198"/>
                            </a:cubicBezTo>
                            <a:cubicBezTo>
                              <a:pt x="2656" y="208"/>
                              <a:pt x="2658" y="218"/>
                              <a:pt x="2660" y="227"/>
                            </a:cubicBezTo>
                            <a:cubicBezTo>
                              <a:pt x="2663" y="236"/>
                              <a:pt x="2667" y="244"/>
                              <a:pt x="2673" y="250"/>
                            </a:cubicBezTo>
                            <a:cubicBezTo>
                              <a:pt x="2678" y="257"/>
                              <a:pt x="2684" y="262"/>
                              <a:pt x="2692" y="266"/>
                            </a:cubicBezTo>
                            <a:cubicBezTo>
                              <a:pt x="2700" y="270"/>
                              <a:pt x="2709" y="272"/>
                              <a:pt x="2720" y="272"/>
                            </a:cubicBezTo>
                            <a:cubicBezTo>
                              <a:pt x="2724" y="272"/>
                              <a:pt x="2729" y="271"/>
                              <a:pt x="2734" y="270"/>
                            </a:cubicBezTo>
                            <a:cubicBezTo>
                              <a:pt x="2739" y="269"/>
                              <a:pt x="2744" y="268"/>
                              <a:pt x="2749" y="267"/>
                            </a:cubicBezTo>
                            <a:cubicBezTo>
                              <a:pt x="2754" y="266"/>
                              <a:pt x="2758" y="264"/>
                              <a:pt x="2763" y="263"/>
                            </a:cubicBezTo>
                            <a:cubicBezTo>
                              <a:pt x="2767" y="261"/>
                              <a:pt x="2771" y="259"/>
                              <a:pt x="2774" y="257"/>
                            </a:cubicBezTo>
                            <a:lnTo>
                              <a:pt x="2774" y="281"/>
                            </a:lnTo>
                            <a:close/>
                            <a:moveTo>
                              <a:pt x="2762" y="178"/>
                            </a:moveTo>
                            <a:cubicBezTo>
                              <a:pt x="2762" y="169"/>
                              <a:pt x="2761" y="161"/>
                              <a:pt x="2759" y="153"/>
                            </a:cubicBezTo>
                            <a:cubicBezTo>
                              <a:pt x="2758" y="145"/>
                              <a:pt x="2755" y="138"/>
                              <a:pt x="2751" y="132"/>
                            </a:cubicBezTo>
                            <a:cubicBezTo>
                              <a:pt x="2747" y="125"/>
                              <a:pt x="2742" y="120"/>
                              <a:pt x="2736" y="117"/>
                            </a:cubicBezTo>
                            <a:cubicBezTo>
                              <a:pt x="2729" y="113"/>
                              <a:pt x="2722" y="111"/>
                              <a:pt x="2713" y="111"/>
                            </a:cubicBezTo>
                            <a:cubicBezTo>
                              <a:pt x="2704" y="111"/>
                              <a:pt x="2696" y="113"/>
                              <a:pt x="2689" y="117"/>
                            </a:cubicBezTo>
                            <a:cubicBezTo>
                              <a:pt x="2682" y="121"/>
                              <a:pt x="2677" y="126"/>
                              <a:pt x="2672" y="132"/>
                            </a:cubicBezTo>
                            <a:cubicBezTo>
                              <a:pt x="2667" y="139"/>
                              <a:pt x="2663" y="146"/>
                              <a:pt x="2660" y="154"/>
                            </a:cubicBezTo>
                            <a:cubicBezTo>
                              <a:pt x="2658" y="162"/>
                              <a:pt x="2656" y="170"/>
                              <a:pt x="2656" y="178"/>
                            </a:cubicBezTo>
                            <a:lnTo>
                              <a:pt x="2762" y="178"/>
                            </a:lnTo>
                            <a:close/>
                            <a:moveTo>
                              <a:pt x="2833" y="138"/>
                            </a:moveTo>
                            <a:cubicBezTo>
                              <a:pt x="2833" y="133"/>
                              <a:pt x="2833" y="128"/>
                              <a:pt x="2833" y="124"/>
                            </a:cubicBezTo>
                            <a:cubicBezTo>
                              <a:pt x="2833" y="121"/>
                              <a:pt x="2833" y="117"/>
                              <a:pt x="2833" y="114"/>
                            </a:cubicBezTo>
                            <a:cubicBezTo>
                              <a:pt x="2833" y="111"/>
                              <a:pt x="2833" y="108"/>
                              <a:pt x="2833" y="105"/>
                            </a:cubicBezTo>
                            <a:cubicBezTo>
                              <a:pt x="2833" y="102"/>
                              <a:pt x="2832" y="99"/>
                              <a:pt x="2832" y="95"/>
                            </a:cubicBezTo>
                            <a:cubicBezTo>
                              <a:pt x="2855" y="95"/>
                              <a:pt x="2855" y="95"/>
                              <a:pt x="2855" y="95"/>
                            </a:cubicBezTo>
                            <a:cubicBezTo>
                              <a:pt x="2855" y="132"/>
                              <a:pt x="2855" y="132"/>
                              <a:pt x="2855" y="132"/>
                            </a:cubicBezTo>
                            <a:cubicBezTo>
                              <a:pt x="2856" y="132"/>
                              <a:pt x="2856" y="132"/>
                              <a:pt x="2856" y="132"/>
                            </a:cubicBezTo>
                            <a:cubicBezTo>
                              <a:pt x="2858" y="127"/>
                              <a:pt x="2861" y="122"/>
                              <a:pt x="2864" y="117"/>
                            </a:cubicBezTo>
                            <a:cubicBezTo>
                              <a:pt x="2867" y="112"/>
                              <a:pt x="2871" y="107"/>
                              <a:pt x="2875" y="103"/>
                            </a:cubicBezTo>
                            <a:cubicBezTo>
                              <a:pt x="2879" y="99"/>
                              <a:pt x="2884" y="96"/>
                              <a:pt x="2889" y="94"/>
                            </a:cubicBezTo>
                            <a:cubicBezTo>
                              <a:pt x="2894" y="92"/>
                              <a:pt x="2900" y="91"/>
                              <a:pt x="2906" y="91"/>
                            </a:cubicBezTo>
                            <a:cubicBezTo>
                              <a:pt x="2908" y="91"/>
                              <a:pt x="2911" y="91"/>
                              <a:pt x="2914" y="91"/>
                            </a:cubicBezTo>
                            <a:cubicBezTo>
                              <a:pt x="2918" y="92"/>
                              <a:pt x="2920" y="92"/>
                              <a:pt x="2922" y="93"/>
                            </a:cubicBezTo>
                            <a:cubicBezTo>
                              <a:pt x="2922" y="118"/>
                              <a:pt x="2922" y="118"/>
                              <a:pt x="2922" y="118"/>
                            </a:cubicBezTo>
                            <a:cubicBezTo>
                              <a:pt x="2920" y="117"/>
                              <a:pt x="2917" y="116"/>
                              <a:pt x="2914" y="116"/>
                            </a:cubicBezTo>
                            <a:cubicBezTo>
                              <a:pt x="2911" y="116"/>
                              <a:pt x="2908" y="115"/>
                              <a:pt x="2905" y="115"/>
                            </a:cubicBezTo>
                            <a:cubicBezTo>
                              <a:pt x="2896" y="115"/>
                              <a:pt x="2888" y="118"/>
                              <a:pt x="2881" y="123"/>
                            </a:cubicBezTo>
                            <a:cubicBezTo>
                              <a:pt x="2875" y="127"/>
                              <a:pt x="2870" y="133"/>
                              <a:pt x="2867" y="141"/>
                            </a:cubicBezTo>
                            <a:cubicBezTo>
                              <a:pt x="2863" y="148"/>
                              <a:pt x="2861" y="157"/>
                              <a:pt x="2859" y="166"/>
                            </a:cubicBezTo>
                            <a:cubicBezTo>
                              <a:pt x="2858" y="175"/>
                              <a:pt x="2857" y="184"/>
                              <a:pt x="2857" y="192"/>
                            </a:cubicBezTo>
                            <a:cubicBezTo>
                              <a:pt x="2857" y="287"/>
                              <a:pt x="2857" y="287"/>
                              <a:pt x="2857" y="287"/>
                            </a:cubicBezTo>
                            <a:cubicBezTo>
                              <a:pt x="2833" y="287"/>
                              <a:pt x="2833" y="287"/>
                              <a:pt x="2833" y="287"/>
                            </a:cubicBezTo>
                            <a:lnTo>
                              <a:pt x="2833" y="138"/>
                            </a:lnTo>
                            <a:close/>
                            <a:moveTo>
                              <a:pt x="2944" y="259"/>
                            </a:moveTo>
                            <a:cubicBezTo>
                              <a:pt x="2951" y="263"/>
                              <a:pt x="2959" y="266"/>
                              <a:pt x="2968" y="268"/>
                            </a:cubicBezTo>
                            <a:cubicBezTo>
                              <a:pt x="2976" y="270"/>
                              <a:pt x="2985" y="272"/>
                              <a:pt x="2994" y="272"/>
                            </a:cubicBezTo>
                            <a:cubicBezTo>
                              <a:pt x="3000" y="272"/>
                              <a:pt x="3005" y="271"/>
                              <a:pt x="3010" y="269"/>
                            </a:cubicBezTo>
                            <a:cubicBezTo>
                              <a:pt x="3015" y="268"/>
                              <a:pt x="3020" y="266"/>
                              <a:pt x="3024" y="263"/>
                            </a:cubicBezTo>
                            <a:cubicBezTo>
                              <a:pt x="3028" y="260"/>
                              <a:pt x="3031" y="256"/>
                              <a:pt x="3033" y="252"/>
                            </a:cubicBezTo>
                            <a:cubicBezTo>
                              <a:pt x="3036" y="248"/>
                              <a:pt x="3037" y="243"/>
                              <a:pt x="3037" y="237"/>
                            </a:cubicBezTo>
                            <a:cubicBezTo>
                              <a:pt x="3037" y="230"/>
                              <a:pt x="3035" y="223"/>
                              <a:pt x="3030" y="218"/>
                            </a:cubicBezTo>
                            <a:cubicBezTo>
                              <a:pt x="3026" y="213"/>
                              <a:pt x="3020" y="209"/>
                              <a:pt x="3013" y="205"/>
                            </a:cubicBezTo>
                            <a:cubicBezTo>
                              <a:pt x="3006" y="201"/>
                              <a:pt x="2999" y="197"/>
                              <a:pt x="2991" y="194"/>
                            </a:cubicBezTo>
                            <a:cubicBezTo>
                              <a:pt x="2983" y="190"/>
                              <a:pt x="2975" y="186"/>
                              <a:pt x="2968" y="182"/>
                            </a:cubicBezTo>
                            <a:cubicBezTo>
                              <a:pt x="2961" y="178"/>
                              <a:pt x="2956" y="172"/>
                              <a:pt x="2951" y="166"/>
                            </a:cubicBezTo>
                            <a:cubicBezTo>
                              <a:pt x="2947" y="160"/>
                              <a:pt x="2944" y="152"/>
                              <a:pt x="2944" y="143"/>
                            </a:cubicBezTo>
                            <a:cubicBezTo>
                              <a:pt x="2944" y="133"/>
                              <a:pt x="2946" y="125"/>
                              <a:pt x="2950" y="119"/>
                            </a:cubicBezTo>
                            <a:cubicBezTo>
                              <a:pt x="2953" y="112"/>
                              <a:pt x="2958" y="107"/>
                              <a:pt x="2964" y="102"/>
                            </a:cubicBezTo>
                            <a:cubicBezTo>
                              <a:pt x="2970" y="98"/>
                              <a:pt x="2976" y="95"/>
                              <a:pt x="2984" y="93"/>
                            </a:cubicBezTo>
                            <a:cubicBezTo>
                              <a:pt x="2992" y="91"/>
                              <a:pt x="2999" y="91"/>
                              <a:pt x="3007" y="91"/>
                            </a:cubicBezTo>
                            <a:cubicBezTo>
                              <a:pt x="3012" y="91"/>
                              <a:pt x="3019" y="91"/>
                              <a:pt x="3028" y="92"/>
                            </a:cubicBezTo>
                            <a:cubicBezTo>
                              <a:pt x="3037" y="94"/>
                              <a:pt x="3046" y="96"/>
                              <a:pt x="3055" y="99"/>
                            </a:cubicBezTo>
                            <a:cubicBezTo>
                              <a:pt x="3052" y="120"/>
                              <a:pt x="3052" y="120"/>
                              <a:pt x="3052" y="120"/>
                            </a:cubicBezTo>
                            <a:cubicBezTo>
                              <a:pt x="3046" y="117"/>
                              <a:pt x="3039" y="115"/>
                              <a:pt x="3031" y="113"/>
                            </a:cubicBezTo>
                            <a:cubicBezTo>
                              <a:pt x="3023" y="112"/>
                              <a:pt x="3016" y="111"/>
                              <a:pt x="3010" y="111"/>
                            </a:cubicBezTo>
                            <a:cubicBezTo>
                              <a:pt x="2997" y="111"/>
                              <a:pt x="2987" y="113"/>
                              <a:pt x="2980" y="118"/>
                            </a:cubicBezTo>
                            <a:cubicBezTo>
                              <a:pt x="2972" y="122"/>
                              <a:pt x="2968" y="131"/>
                              <a:pt x="2968" y="143"/>
                            </a:cubicBezTo>
                            <a:cubicBezTo>
                              <a:pt x="2968" y="149"/>
                              <a:pt x="2971" y="154"/>
                              <a:pt x="2975" y="158"/>
                            </a:cubicBezTo>
                            <a:cubicBezTo>
                              <a:pt x="2980" y="162"/>
                              <a:pt x="2986" y="166"/>
                              <a:pt x="2993" y="169"/>
                            </a:cubicBezTo>
                            <a:cubicBezTo>
                              <a:pt x="3000" y="173"/>
                              <a:pt x="3007" y="176"/>
                              <a:pt x="3016" y="180"/>
                            </a:cubicBezTo>
                            <a:cubicBezTo>
                              <a:pt x="3024" y="183"/>
                              <a:pt x="3031" y="188"/>
                              <a:pt x="3038" y="193"/>
                            </a:cubicBezTo>
                            <a:cubicBezTo>
                              <a:pt x="3045" y="198"/>
                              <a:pt x="3051" y="204"/>
                              <a:pt x="3056" y="211"/>
                            </a:cubicBezTo>
                            <a:cubicBezTo>
                              <a:pt x="3061" y="218"/>
                              <a:pt x="3063" y="227"/>
                              <a:pt x="3063" y="237"/>
                            </a:cubicBezTo>
                            <a:cubicBezTo>
                              <a:pt x="3063" y="247"/>
                              <a:pt x="3061" y="256"/>
                              <a:pt x="3056" y="263"/>
                            </a:cubicBezTo>
                            <a:cubicBezTo>
                              <a:pt x="3052" y="270"/>
                              <a:pt x="3047" y="276"/>
                              <a:pt x="3040" y="280"/>
                            </a:cubicBezTo>
                            <a:cubicBezTo>
                              <a:pt x="3034" y="284"/>
                              <a:pt x="3026" y="287"/>
                              <a:pt x="3019" y="289"/>
                            </a:cubicBezTo>
                            <a:cubicBezTo>
                              <a:pt x="3011" y="291"/>
                              <a:pt x="3003" y="292"/>
                              <a:pt x="2996" y="292"/>
                            </a:cubicBezTo>
                            <a:cubicBezTo>
                              <a:pt x="2986" y="292"/>
                              <a:pt x="2977" y="291"/>
                              <a:pt x="2968" y="290"/>
                            </a:cubicBezTo>
                            <a:cubicBezTo>
                              <a:pt x="2959" y="289"/>
                              <a:pt x="2950" y="286"/>
                              <a:pt x="2942" y="283"/>
                            </a:cubicBezTo>
                            <a:lnTo>
                              <a:pt x="2944" y="259"/>
                            </a:lnTo>
                            <a:close/>
                            <a:moveTo>
                              <a:pt x="3105" y="5"/>
                            </a:moveTo>
                            <a:cubicBezTo>
                              <a:pt x="3129" y="5"/>
                              <a:pt x="3129" y="5"/>
                              <a:pt x="3129" y="5"/>
                            </a:cubicBezTo>
                            <a:cubicBezTo>
                              <a:pt x="3129" y="127"/>
                              <a:pt x="3129" y="127"/>
                              <a:pt x="3129" y="127"/>
                            </a:cubicBezTo>
                            <a:cubicBezTo>
                              <a:pt x="3130" y="127"/>
                              <a:pt x="3130" y="127"/>
                              <a:pt x="3130" y="127"/>
                            </a:cubicBezTo>
                            <a:cubicBezTo>
                              <a:pt x="3135" y="117"/>
                              <a:pt x="3143" y="108"/>
                              <a:pt x="3153" y="101"/>
                            </a:cubicBezTo>
                            <a:cubicBezTo>
                              <a:pt x="3163" y="94"/>
                              <a:pt x="3176" y="91"/>
                              <a:pt x="3190" y="91"/>
                            </a:cubicBezTo>
                            <a:cubicBezTo>
                              <a:pt x="3203" y="91"/>
                              <a:pt x="3213" y="93"/>
                              <a:pt x="3222" y="97"/>
                            </a:cubicBezTo>
                            <a:cubicBezTo>
                              <a:pt x="3231" y="101"/>
                              <a:pt x="3237" y="106"/>
                              <a:pt x="3242" y="114"/>
                            </a:cubicBezTo>
                            <a:cubicBezTo>
                              <a:pt x="3247" y="121"/>
                              <a:pt x="3251" y="130"/>
                              <a:pt x="3253" y="140"/>
                            </a:cubicBezTo>
                            <a:cubicBezTo>
                              <a:pt x="3255" y="150"/>
                              <a:pt x="3256" y="161"/>
                              <a:pt x="3256" y="172"/>
                            </a:cubicBezTo>
                            <a:cubicBezTo>
                              <a:pt x="3256" y="287"/>
                              <a:pt x="3256" y="287"/>
                              <a:pt x="3256" y="287"/>
                            </a:cubicBezTo>
                            <a:cubicBezTo>
                              <a:pt x="3232" y="287"/>
                              <a:pt x="3232" y="287"/>
                              <a:pt x="3232" y="287"/>
                            </a:cubicBezTo>
                            <a:cubicBezTo>
                              <a:pt x="3232" y="173"/>
                              <a:pt x="3232" y="173"/>
                              <a:pt x="3232" y="173"/>
                            </a:cubicBezTo>
                            <a:cubicBezTo>
                              <a:pt x="3232" y="164"/>
                              <a:pt x="3231" y="157"/>
                              <a:pt x="3230" y="149"/>
                            </a:cubicBezTo>
                            <a:cubicBezTo>
                              <a:pt x="3229" y="141"/>
                              <a:pt x="3227" y="135"/>
                              <a:pt x="3224" y="129"/>
                            </a:cubicBezTo>
                            <a:cubicBezTo>
                              <a:pt x="3221" y="124"/>
                              <a:pt x="3216" y="119"/>
                              <a:pt x="3210" y="116"/>
                            </a:cubicBezTo>
                            <a:cubicBezTo>
                              <a:pt x="3204" y="113"/>
                              <a:pt x="3196" y="111"/>
                              <a:pt x="3186" y="111"/>
                            </a:cubicBezTo>
                            <a:cubicBezTo>
                              <a:pt x="3176" y="111"/>
                              <a:pt x="3167" y="113"/>
                              <a:pt x="3159" y="118"/>
                            </a:cubicBezTo>
                            <a:cubicBezTo>
                              <a:pt x="3152" y="122"/>
                              <a:pt x="3146" y="128"/>
                              <a:pt x="3142" y="135"/>
                            </a:cubicBezTo>
                            <a:cubicBezTo>
                              <a:pt x="3137" y="142"/>
                              <a:pt x="3134" y="150"/>
                              <a:pt x="3132" y="159"/>
                            </a:cubicBezTo>
                            <a:cubicBezTo>
                              <a:pt x="3130" y="168"/>
                              <a:pt x="3129" y="176"/>
                              <a:pt x="3129" y="184"/>
                            </a:cubicBezTo>
                            <a:cubicBezTo>
                              <a:pt x="3129" y="287"/>
                              <a:pt x="3129" y="287"/>
                              <a:pt x="3129" y="287"/>
                            </a:cubicBezTo>
                            <a:cubicBezTo>
                              <a:pt x="3105" y="287"/>
                              <a:pt x="3105" y="287"/>
                              <a:pt x="3105" y="287"/>
                            </a:cubicBezTo>
                            <a:lnTo>
                              <a:pt x="3105" y="5"/>
                            </a:lnTo>
                            <a:close/>
                            <a:moveTo>
                              <a:pt x="3339" y="44"/>
                            </a:moveTo>
                            <a:cubicBezTo>
                              <a:pt x="3315" y="44"/>
                              <a:pt x="3315" y="44"/>
                              <a:pt x="3315" y="44"/>
                            </a:cubicBezTo>
                            <a:cubicBezTo>
                              <a:pt x="3315" y="12"/>
                              <a:pt x="3315" y="12"/>
                              <a:pt x="3315" y="12"/>
                            </a:cubicBezTo>
                            <a:cubicBezTo>
                              <a:pt x="3339" y="12"/>
                              <a:pt x="3339" y="12"/>
                              <a:pt x="3339" y="12"/>
                            </a:cubicBezTo>
                            <a:lnTo>
                              <a:pt x="3339" y="44"/>
                            </a:lnTo>
                            <a:close/>
                            <a:moveTo>
                              <a:pt x="3315" y="95"/>
                            </a:moveTo>
                            <a:cubicBezTo>
                              <a:pt x="3339" y="95"/>
                              <a:pt x="3339" y="95"/>
                              <a:pt x="3339" y="95"/>
                            </a:cubicBezTo>
                            <a:cubicBezTo>
                              <a:pt x="3339" y="287"/>
                              <a:pt x="3339" y="287"/>
                              <a:pt x="3339" y="287"/>
                            </a:cubicBezTo>
                            <a:cubicBezTo>
                              <a:pt x="3315" y="287"/>
                              <a:pt x="3315" y="287"/>
                              <a:pt x="3315" y="287"/>
                            </a:cubicBezTo>
                            <a:lnTo>
                              <a:pt x="3315" y="95"/>
                            </a:lnTo>
                            <a:close/>
                            <a:moveTo>
                              <a:pt x="3397" y="95"/>
                            </a:moveTo>
                            <a:cubicBezTo>
                              <a:pt x="3420" y="95"/>
                              <a:pt x="3420" y="95"/>
                              <a:pt x="3420" y="95"/>
                            </a:cubicBezTo>
                            <a:cubicBezTo>
                              <a:pt x="3419" y="130"/>
                              <a:pt x="3419" y="130"/>
                              <a:pt x="3419" y="130"/>
                            </a:cubicBezTo>
                            <a:cubicBezTo>
                              <a:pt x="3420" y="130"/>
                              <a:pt x="3420" y="130"/>
                              <a:pt x="3420" y="130"/>
                            </a:cubicBezTo>
                            <a:cubicBezTo>
                              <a:pt x="3421" y="127"/>
                              <a:pt x="3423" y="124"/>
                              <a:pt x="3426" y="119"/>
                            </a:cubicBezTo>
                            <a:cubicBezTo>
                              <a:pt x="3429" y="115"/>
                              <a:pt x="3433" y="111"/>
                              <a:pt x="3437" y="106"/>
                            </a:cubicBezTo>
                            <a:cubicBezTo>
                              <a:pt x="3442" y="102"/>
                              <a:pt x="3448" y="98"/>
                              <a:pt x="3455" y="95"/>
                            </a:cubicBezTo>
                            <a:cubicBezTo>
                              <a:pt x="3462" y="92"/>
                              <a:pt x="3471" y="91"/>
                              <a:pt x="3481" y="91"/>
                            </a:cubicBezTo>
                            <a:cubicBezTo>
                              <a:pt x="3495" y="91"/>
                              <a:pt x="3507" y="93"/>
                              <a:pt x="3517" y="98"/>
                            </a:cubicBezTo>
                            <a:cubicBezTo>
                              <a:pt x="3527" y="103"/>
                              <a:pt x="3536" y="110"/>
                              <a:pt x="3542" y="119"/>
                            </a:cubicBezTo>
                            <a:cubicBezTo>
                              <a:pt x="3548" y="128"/>
                              <a:pt x="3553" y="139"/>
                              <a:pt x="3556" y="151"/>
                            </a:cubicBezTo>
                            <a:cubicBezTo>
                              <a:pt x="3559" y="163"/>
                              <a:pt x="3560" y="177"/>
                              <a:pt x="3560" y="191"/>
                            </a:cubicBezTo>
                            <a:cubicBezTo>
                              <a:pt x="3560" y="206"/>
                              <a:pt x="3559" y="219"/>
                              <a:pt x="3555" y="231"/>
                            </a:cubicBezTo>
                            <a:cubicBezTo>
                              <a:pt x="3552" y="243"/>
                              <a:pt x="3547" y="254"/>
                              <a:pt x="3541" y="263"/>
                            </a:cubicBezTo>
                            <a:cubicBezTo>
                              <a:pt x="3534" y="272"/>
                              <a:pt x="3526" y="279"/>
                              <a:pt x="3516" y="284"/>
                            </a:cubicBezTo>
                            <a:cubicBezTo>
                              <a:pt x="3506" y="289"/>
                              <a:pt x="3494" y="292"/>
                              <a:pt x="3481" y="292"/>
                            </a:cubicBezTo>
                            <a:cubicBezTo>
                              <a:pt x="3466" y="292"/>
                              <a:pt x="3454" y="289"/>
                              <a:pt x="3444" y="283"/>
                            </a:cubicBezTo>
                            <a:cubicBezTo>
                              <a:pt x="3435" y="277"/>
                              <a:pt x="3427" y="267"/>
                              <a:pt x="3421" y="255"/>
                            </a:cubicBezTo>
                            <a:cubicBezTo>
                              <a:pt x="3420" y="255"/>
                              <a:pt x="3420" y="255"/>
                              <a:pt x="3420" y="255"/>
                            </a:cubicBezTo>
                            <a:cubicBezTo>
                              <a:pt x="3420" y="367"/>
                              <a:pt x="3420" y="367"/>
                              <a:pt x="3420" y="367"/>
                            </a:cubicBezTo>
                            <a:cubicBezTo>
                              <a:pt x="3397" y="367"/>
                              <a:pt x="3397" y="367"/>
                              <a:pt x="3397" y="367"/>
                            </a:cubicBezTo>
                            <a:lnTo>
                              <a:pt x="3397" y="95"/>
                            </a:lnTo>
                            <a:close/>
                            <a:moveTo>
                              <a:pt x="3532" y="163"/>
                            </a:moveTo>
                            <a:cubicBezTo>
                              <a:pt x="3530" y="153"/>
                              <a:pt x="3527" y="145"/>
                              <a:pt x="3523" y="137"/>
                            </a:cubicBezTo>
                            <a:cubicBezTo>
                              <a:pt x="3518" y="129"/>
                              <a:pt x="3513" y="123"/>
                              <a:pt x="3505" y="118"/>
                            </a:cubicBezTo>
                            <a:cubicBezTo>
                              <a:pt x="3498" y="113"/>
                              <a:pt x="3489" y="111"/>
                              <a:pt x="3477" y="111"/>
                            </a:cubicBezTo>
                            <a:cubicBezTo>
                              <a:pt x="3467" y="111"/>
                              <a:pt x="3458" y="113"/>
                              <a:pt x="3451" y="118"/>
                            </a:cubicBezTo>
                            <a:cubicBezTo>
                              <a:pt x="3443" y="123"/>
                              <a:pt x="3437" y="130"/>
                              <a:pt x="3433" y="138"/>
                            </a:cubicBezTo>
                            <a:cubicBezTo>
                              <a:pt x="3429" y="146"/>
                              <a:pt x="3425" y="154"/>
                              <a:pt x="3423" y="164"/>
                            </a:cubicBezTo>
                            <a:cubicBezTo>
                              <a:pt x="3421" y="173"/>
                              <a:pt x="3420" y="182"/>
                              <a:pt x="3420" y="191"/>
                            </a:cubicBezTo>
                            <a:cubicBezTo>
                              <a:pt x="3420" y="200"/>
                              <a:pt x="3421" y="209"/>
                              <a:pt x="3423" y="219"/>
                            </a:cubicBezTo>
                            <a:cubicBezTo>
                              <a:pt x="3425" y="228"/>
                              <a:pt x="3429" y="237"/>
                              <a:pt x="3433" y="245"/>
                            </a:cubicBezTo>
                            <a:cubicBezTo>
                              <a:pt x="3437" y="253"/>
                              <a:pt x="3443" y="259"/>
                              <a:pt x="3451" y="264"/>
                            </a:cubicBezTo>
                            <a:cubicBezTo>
                              <a:pt x="3458" y="269"/>
                              <a:pt x="3467" y="272"/>
                              <a:pt x="3477" y="272"/>
                            </a:cubicBezTo>
                            <a:cubicBezTo>
                              <a:pt x="3489" y="272"/>
                              <a:pt x="3498" y="269"/>
                              <a:pt x="3505" y="264"/>
                            </a:cubicBezTo>
                            <a:cubicBezTo>
                              <a:pt x="3513" y="259"/>
                              <a:pt x="3518" y="253"/>
                              <a:pt x="3523" y="245"/>
                            </a:cubicBezTo>
                            <a:cubicBezTo>
                              <a:pt x="3527" y="238"/>
                              <a:pt x="3530" y="229"/>
                              <a:pt x="3532" y="220"/>
                            </a:cubicBezTo>
                            <a:cubicBezTo>
                              <a:pt x="3533" y="210"/>
                              <a:pt x="3534" y="201"/>
                              <a:pt x="3534" y="191"/>
                            </a:cubicBezTo>
                            <a:cubicBezTo>
                              <a:pt x="3534" y="182"/>
                              <a:pt x="3533" y="172"/>
                              <a:pt x="3532" y="163"/>
                            </a:cubicBezTo>
                            <a:close/>
                            <a:moveTo>
                              <a:pt x="3704" y="153"/>
                            </a:moveTo>
                            <a:cubicBezTo>
                              <a:pt x="3708" y="141"/>
                              <a:pt x="3713" y="130"/>
                              <a:pt x="3720" y="121"/>
                            </a:cubicBezTo>
                            <a:cubicBezTo>
                              <a:pt x="3728" y="112"/>
                              <a:pt x="3737" y="104"/>
                              <a:pt x="3748" y="99"/>
                            </a:cubicBezTo>
                            <a:cubicBezTo>
                              <a:pt x="3759" y="93"/>
                              <a:pt x="3773" y="91"/>
                              <a:pt x="3788" y="91"/>
                            </a:cubicBezTo>
                            <a:cubicBezTo>
                              <a:pt x="3804" y="91"/>
                              <a:pt x="3818" y="93"/>
                              <a:pt x="3829" y="99"/>
                            </a:cubicBezTo>
                            <a:cubicBezTo>
                              <a:pt x="3840" y="104"/>
                              <a:pt x="3849" y="112"/>
                              <a:pt x="3857" y="121"/>
                            </a:cubicBezTo>
                            <a:cubicBezTo>
                              <a:pt x="3864" y="130"/>
                              <a:pt x="3869" y="141"/>
                              <a:pt x="3873" y="153"/>
                            </a:cubicBezTo>
                            <a:cubicBezTo>
                              <a:pt x="3876" y="166"/>
                              <a:pt x="3878" y="178"/>
                              <a:pt x="3878" y="191"/>
                            </a:cubicBezTo>
                            <a:cubicBezTo>
                              <a:pt x="3878" y="204"/>
                              <a:pt x="3876" y="217"/>
                              <a:pt x="3873" y="229"/>
                            </a:cubicBezTo>
                            <a:cubicBezTo>
                              <a:pt x="3869" y="241"/>
                              <a:pt x="3864" y="252"/>
                              <a:pt x="3857" y="261"/>
                            </a:cubicBezTo>
                            <a:cubicBezTo>
                              <a:pt x="3849" y="271"/>
                              <a:pt x="3840" y="278"/>
                              <a:pt x="3829" y="284"/>
                            </a:cubicBezTo>
                            <a:cubicBezTo>
                              <a:pt x="3818" y="289"/>
                              <a:pt x="3804" y="292"/>
                              <a:pt x="3788" y="292"/>
                            </a:cubicBezTo>
                            <a:cubicBezTo>
                              <a:pt x="3773" y="292"/>
                              <a:pt x="3759" y="289"/>
                              <a:pt x="3748" y="284"/>
                            </a:cubicBezTo>
                            <a:cubicBezTo>
                              <a:pt x="3737" y="278"/>
                              <a:pt x="3728" y="271"/>
                              <a:pt x="3720" y="261"/>
                            </a:cubicBezTo>
                            <a:cubicBezTo>
                              <a:pt x="3713" y="252"/>
                              <a:pt x="3708" y="241"/>
                              <a:pt x="3704" y="229"/>
                            </a:cubicBezTo>
                            <a:cubicBezTo>
                              <a:pt x="3700" y="217"/>
                              <a:pt x="3699" y="204"/>
                              <a:pt x="3699" y="191"/>
                            </a:cubicBezTo>
                            <a:cubicBezTo>
                              <a:pt x="3699" y="178"/>
                              <a:pt x="3700" y="166"/>
                              <a:pt x="3704" y="153"/>
                            </a:cubicBezTo>
                            <a:close/>
                            <a:moveTo>
                              <a:pt x="3729" y="223"/>
                            </a:moveTo>
                            <a:cubicBezTo>
                              <a:pt x="3732" y="232"/>
                              <a:pt x="3736" y="241"/>
                              <a:pt x="3741" y="248"/>
                            </a:cubicBezTo>
                            <a:cubicBezTo>
                              <a:pt x="3747" y="255"/>
                              <a:pt x="3753" y="261"/>
                              <a:pt x="3761" y="265"/>
                            </a:cubicBezTo>
                            <a:cubicBezTo>
                              <a:pt x="3769" y="269"/>
                              <a:pt x="3778" y="272"/>
                              <a:pt x="3788" y="272"/>
                            </a:cubicBezTo>
                            <a:cubicBezTo>
                              <a:pt x="3799" y="272"/>
                              <a:pt x="3808" y="269"/>
                              <a:pt x="3816" y="265"/>
                            </a:cubicBezTo>
                            <a:cubicBezTo>
                              <a:pt x="3824" y="261"/>
                              <a:pt x="3830" y="255"/>
                              <a:pt x="3836" y="248"/>
                            </a:cubicBezTo>
                            <a:cubicBezTo>
                              <a:pt x="3841" y="241"/>
                              <a:pt x="3845" y="232"/>
                              <a:pt x="3848" y="223"/>
                            </a:cubicBezTo>
                            <a:cubicBezTo>
                              <a:pt x="3851" y="213"/>
                              <a:pt x="3852" y="202"/>
                              <a:pt x="3852" y="191"/>
                            </a:cubicBezTo>
                            <a:cubicBezTo>
                              <a:pt x="3852" y="180"/>
                              <a:pt x="3851" y="170"/>
                              <a:pt x="3848" y="160"/>
                            </a:cubicBezTo>
                            <a:cubicBezTo>
                              <a:pt x="3845" y="150"/>
                              <a:pt x="3841" y="142"/>
                              <a:pt x="3836" y="134"/>
                            </a:cubicBezTo>
                            <a:cubicBezTo>
                              <a:pt x="3830" y="127"/>
                              <a:pt x="3824" y="121"/>
                              <a:pt x="3816" y="117"/>
                            </a:cubicBezTo>
                            <a:cubicBezTo>
                              <a:pt x="3808" y="113"/>
                              <a:pt x="3799" y="111"/>
                              <a:pt x="3788" y="111"/>
                            </a:cubicBezTo>
                            <a:cubicBezTo>
                              <a:pt x="3778" y="111"/>
                              <a:pt x="3769" y="113"/>
                              <a:pt x="3761" y="117"/>
                            </a:cubicBezTo>
                            <a:cubicBezTo>
                              <a:pt x="3753" y="121"/>
                              <a:pt x="3747" y="127"/>
                              <a:pt x="3741" y="134"/>
                            </a:cubicBezTo>
                            <a:cubicBezTo>
                              <a:pt x="3736" y="142"/>
                              <a:pt x="3732" y="150"/>
                              <a:pt x="3729" y="160"/>
                            </a:cubicBezTo>
                            <a:cubicBezTo>
                              <a:pt x="3726" y="170"/>
                              <a:pt x="3725" y="180"/>
                              <a:pt x="3725" y="191"/>
                            </a:cubicBezTo>
                            <a:cubicBezTo>
                              <a:pt x="3725" y="202"/>
                              <a:pt x="3726" y="213"/>
                              <a:pt x="3729" y="223"/>
                            </a:cubicBezTo>
                            <a:close/>
                            <a:moveTo>
                              <a:pt x="3939" y="115"/>
                            </a:moveTo>
                            <a:cubicBezTo>
                              <a:pt x="3900" y="115"/>
                              <a:pt x="3900" y="115"/>
                              <a:pt x="3900" y="115"/>
                            </a:cubicBezTo>
                            <a:cubicBezTo>
                              <a:pt x="3900" y="95"/>
                              <a:pt x="3900" y="95"/>
                              <a:pt x="3900" y="95"/>
                            </a:cubicBezTo>
                            <a:cubicBezTo>
                              <a:pt x="3939" y="95"/>
                              <a:pt x="3939" y="95"/>
                              <a:pt x="3939" y="95"/>
                            </a:cubicBezTo>
                            <a:cubicBezTo>
                              <a:pt x="3939" y="81"/>
                              <a:pt x="3939" y="81"/>
                              <a:pt x="3939" y="81"/>
                            </a:cubicBezTo>
                            <a:cubicBezTo>
                              <a:pt x="3939" y="71"/>
                              <a:pt x="3940" y="61"/>
                              <a:pt x="3940" y="51"/>
                            </a:cubicBezTo>
                            <a:cubicBezTo>
                              <a:pt x="3941" y="42"/>
                              <a:pt x="3943" y="33"/>
                              <a:pt x="3946" y="25"/>
                            </a:cubicBezTo>
                            <a:cubicBezTo>
                              <a:pt x="3949" y="18"/>
                              <a:pt x="3954" y="12"/>
                              <a:pt x="3961" y="7"/>
                            </a:cubicBezTo>
                            <a:cubicBezTo>
                              <a:pt x="3968" y="2"/>
                              <a:pt x="3978" y="0"/>
                              <a:pt x="3990" y="0"/>
                            </a:cubicBezTo>
                            <a:cubicBezTo>
                              <a:pt x="3994" y="0"/>
                              <a:pt x="3998" y="0"/>
                              <a:pt x="4003" y="1"/>
                            </a:cubicBezTo>
                            <a:cubicBezTo>
                              <a:pt x="4007" y="2"/>
                              <a:pt x="4010" y="3"/>
                              <a:pt x="4013" y="4"/>
                            </a:cubicBezTo>
                            <a:cubicBezTo>
                              <a:pt x="4011" y="25"/>
                              <a:pt x="4011" y="25"/>
                              <a:pt x="4011" y="25"/>
                            </a:cubicBezTo>
                            <a:cubicBezTo>
                              <a:pt x="4008" y="23"/>
                              <a:pt x="4006" y="22"/>
                              <a:pt x="4002" y="22"/>
                            </a:cubicBezTo>
                            <a:cubicBezTo>
                              <a:pt x="3999" y="21"/>
                              <a:pt x="3996" y="20"/>
                              <a:pt x="3992" y="20"/>
                            </a:cubicBezTo>
                            <a:cubicBezTo>
                              <a:pt x="3984" y="20"/>
                              <a:pt x="3978" y="22"/>
                              <a:pt x="3974" y="26"/>
                            </a:cubicBezTo>
                            <a:cubicBezTo>
                              <a:pt x="3970" y="30"/>
                              <a:pt x="3967" y="35"/>
                              <a:pt x="3966" y="41"/>
                            </a:cubicBezTo>
                            <a:cubicBezTo>
                              <a:pt x="3964" y="47"/>
                              <a:pt x="3963" y="53"/>
                              <a:pt x="3963" y="60"/>
                            </a:cubicBezTo>
                            <a:cubicBezTo>
                              <a:pt x="3963" y="66"/>
                              <a:pt x="3963" y="73"/>
                              <a:pt x="3963" y="78"/>
                            </a:cubicBezTo>
                            <a:cubicBezTo>
                              <a:pt x="3963" y="95"/>
                              <a:pt x="3963" y="95"/>
                              <a:pt x="3963" y="95"/>
                            </a:cubicBezTo>
                            <a:cubicBezTo>
                              <a:pt x="4006" y="95"/>
                              <a:pt x="4006" y="95"/>
                              <a:pt x="4006" y="95"/>
                            </a:cubicBezTo>
                            <a:cubicBezTo>
                              <a:pt x="4006" y="115"/>
                              <a:pt x="4006" y="115"/>
                              <a:pt x="4006" y="115"/>
                            </a:cubicBezTo>
                            <a:cubicBezTo>
                              <a:pt x="3963" y="115"/>
                              <a:pt x="3963" y="115"/>
                              <a:pt x="3963" y="115"/>
                            </a:cubicBezTo>
                            <a:cubicBezTo>
                              <a:pt x="3963" y="287"/>
                              <a:pt x="3963" y="287"/>
                              <a:pt x="3963" y="287"/>
                            </a:cubicBezTo>
                            <a:cubicBezTo>
                              <a:pt x="3939" y="287"/>
                              <a:pt x="3939" y="287"/>
                              <a:pt x="3939" y="287"/>
                            </a:cubicBezTo>
                            <a:lnTo>
                              <a:pt x="3939" y="115"/>
                            </a:lnTo>
                            <a:close/>
                            <a:moveTo>
                              <a:pt x="4144" y="153"/>
                            </a:moveTo>
                            <a:cubicBezTo>
                              <a:pt x="4148" y="141"/>
                              <a:pt x="4153" y="130"/>
                              <a:pt x="4160" y="121"/>
                            </a:cubicBezTo>
                            <a:cubicBezTo>
                              <a:pt x="4168" y="112"/>
                              <a:pt x="4177" y="104"/>
                              <a:pt x="4188" y="99"/>
                            </a:cubicBezTo>
                            <a:cubicBezTo>
                              <a:pt x="4200" y="93"/>
                              <a:pt x="4213" y="91"/>
                              <a:pt x="4229" y="91"/>
                            </a:cubicBezTo>
                            <a:cubicBezTo>
                              <a:pt x="4244" y="91"/>
                              <a:pt x="4258" y="93"/>
                              <a:pt x="4269" y="99"/>
                            </a:cubicBezTo>
                            <a:cubicBezTo>
                              <a:pt x="4280" y="104"/>
                              <a:pt x="4290" y="112"/>
                              <a:pt x="4297" y="121"/>
                            </a:cubicBezTo>
                            <a:cubicBezTo>
                              <a:pt x="4304" y="130"/>
                              <a:pt x="4310" y="141"/>
                              <a:pt x="4313" y="153"/>
                            </a:cubicBezTo>
                            <a:cubicBezTo>
                              <a:pt x="4317" y="166"/>
                              <a:pt x="4318" y="178"/>
                              <a:pt x="4318" y="191"/>
                            </a:cubicBezTo>
                            <a:cubicBezTo>
                              <a:pt x="4318" y="204"/>
                              <a:pt x="4317" y="217"/>
                              <a:pt x="4313" y="229"/>
                            </a:cubicBezTo>
                            <a:cubicBezTo>
                              <a:pt x="4310" y="241"/>
                              <a:pt x="4304" y="252"/>
                              <a:pt x="4297" y="261"/>
                            </a:cubicBezTo>
                            <a:cubicBezTo>
                              <a:pt x="4290" y="271"/>
                              <a:pt x="4280" y="278"/>
                              <a:pt x="4269" y="284"/>
                            </a:cubicBezTo>
                            <a:cubicBezTo>
                              <a:pt x="4258" y="289"/>
                              <a:pt x="4244" y="292"/>
                              <a:pt x="4229" y="292"/>
                            </a:cubicBezTo>
                            <a:cubicBezTo>
                              <a:pt x="4213" y="292"/>
                              <a:pt x="4200" y="289"/>
                              <a:pt x="4188" y="284"/>
                            </a:cubicBezTo>
                            <a:cubicBezTo>
                              <a:pt x="4177" y="278"/>
                              <a:pt x="4168" y="271"/>
                              <a:pt x="4160" y="261"/>
                            </a:cubicBezTo>
                            <a:cubicBezTo>
                              <a:pt x="4153" y="252"/>
                              <a:pt x="4148" y="241"/>
                              <a:pt x="4144" y="229"/>
                            </a:cubicBezTo>
                            <a:cubicBezTo>
                              <a:pt x="4141" y="217"/>
                              <a:pt x="4139" y="204"/>
                              <a:pt x="4139" y="191"/>
                            </a:cubicBezTo>
                            <a:cubicBezTo>
                              <a:pt x="4139" y="178"/>
                              <a:pt x="4141" y="166"/>
                              <a:pt x="4144" y="153"/>
                            </a:cubicBezTo>
                            <a:close/>
                            <a:moveTo>
                              <a:pt x="4169" y="223"/>
                            </a:moveTo>
                            <a:cubicBezTo>
                              <a:pt x="4172" y="232"/>
                              <a:pt x="4176" y="241"/>
                              <a:pt x="4181" y="248"/>
                            </a:cubicBezTo>
                            <a:cubicBezTo>
                              <a:pt x="4187" y="255"/>
                              <a:pt x="4193" y="261"/>
                              <a:pt x="4201" y="265"/>
                            </a:cubicBezTo>
                            <a:cubicBezTo>
                              <a:pt x="4209" y="269"/>
                              <a:pt x="4218" y="272"/>
                              <a:pt x="4229" y="272"/>
                            </a:cubicBezTo>
                            <a:cubicBezTo>
                              <a:pt x="4239" y="272"/>
                              <a:pt x="4248" y="269"/>
                              <a:pt x="4256" y="265"/>
                            </a:cubicBezTo>
                            <a:cubicBezTo>
                              <a:pt x="4264" y="261"/>
                              <a:pt x="4271" y="255"/>
                              <a:pt x="4276" y="248"/>
                            </a:cubicBezTo>
                            <a:cubicBezTo>
                              <a:pt x="4281" y="241"/>
                              <a:pt x="4285" y="232"/>
                              <a:pt x="4288" y="223"/>
                            </a:cubicBezTo>
                            <a:cubicBezTo>
                              <a:pt x="4291" y="213"/>
                              <a:pt x="4292" y="202"/>
                              <a:pt x="4292" y="191"/>
                            </a:cubicBezTo>
                            <a:cubicBezTo>
                              <a:pt x="4292" y="180"/>
                              <a:pt x="4291" y="170"/>
                              <a:pt x="4288" y="160"/>
                            </a:cubicBezTo>
                            <a:cubicBezTo>
                              <a:pt x="4285" y="150"/>
                              <a:pt x="4281" y="142"/>
                              <a:pt x="4276" y="134"/>
                            </a:cubicBezTo>
                            <a:cubicBezTo>
                              <a:pt x="4271" y="127"/>
                              <a:pt x="4264" y="121"/>
                              <a:pt x="4256" y="117"/>
                            </a:cubicBezTo>
                            <a:cubicBezTo>
                              <a:pt x="4248" y="113"/>
                              <a:pt x="4239" y="111"/>
                              <a:pt x="4229" y="111"/>
                            </a:cubicBezTo>
                            <a:cubicBezTo>
                              <a:pt x="4218" y="111"/>
                              <a:pt x="4209" y="113"/>
                              <a:pt x="4201" y="117"/>
                            </a:cubicBezTo>
                            <a:cubicBezTo>
                              <a:pt x="4193" y="121"/>
                              <a:pt x="4187" y="127"/>
                              <a:pt x="4181" y="134"/>
                            </a:cubicBezTo>
                            <a:cubicBezTo>
                              <a:pt x="4176" y="142"/>
                              <a:pt x="4172" y="150"/>
                              <a:pt x="4169" y="160"/>
                            </a:cubicBezTo>
                            <a:cubicBezTo>
                              <a:pt x="4166" y="170"/>
                              <a:pt x="4165" y="180"/>
                              <a:pt x="4165" y="191"/>
                            </a:cubicBezTo>
                            <a:cubicBezTo>
                              <a:pt x="4165" y="202"/>
                              <a:pt x="4166" y="213"/>
                              <a:pt x="4169" y="223"/>
                            </a:cubicBezTo>
                            <a:close/>
                            <a:moveTo>
                              <a:pt x="4363" y="138"/>
                            </a:moveTo>
                            <a:cubicBezTo>
                              <a:pt x="4363" y="133"/>
                              <a:pt x="4363" y="128"/>
                              <a:pt x="4363" y="124"/>
                            </a:cubicBezTo>
                            <a:cubicBezTo>
                              <a:pt x="4363" y="121"/>
                              <a:pt x="4363" y="117"/>
                              <a:pt x="4363" y="114"/>
                            </a:cubicBezTo>
                            <a:cubicBezTo>
                              <a:pt x="4363" y="111"/>
                              <a:pt x="4363" y="108"/>
                              <a:pt x="4363" y="105"/>
                            </a:cubicBezTo>
                            <a:cubicBezTo>
                              <a:pt x="4363" y="102"/>
                              <a:pt x="4362" y="99"/>
                              <a:pt x="4362" y="95"/>
                            </a:cubicBezTo>
                            <a:cubicBezTo>
                              <a:pt x="4386" y="95"/>
                              <a:pt x="4386" y="95"/>
                              <a:pt x="4386" y="95"/>
                            </a:cubicBezTo>
                            <a:cubicBezTo>
                              <a:pt x="4386" y="132"/>
                              <a:pt x="4386" y="132"/>
                              <a:pt x="4386" y="132"/>
                            </a:cubicBezTo>
                            <a:cubicBezTo>
                              <a:pt x="4386" y="132"/>
                              <a:pt x="4386" y="132"/>
                              <a:pt x="4386" y="132"/>
                            </a:cubicBezTo>
                            <a:cubicBezTo>
                              <a:pt x="4389" y="127"/>
                              <a:pt x="4391" y="122"/>
                              <a:pt x="4394" y="117"/>
                            </a:cubicBezTo>
                            <a:cubicBezTo>
                              <a:pt x="4397" y="112"/>
                              <a:pt x="4401" y="107"/>
                              <a:pt x="4405" y="103"/>
                            </a:cubicBezTo>
                            <a:cubicBezTo>
                              <a:pt x="4409" y="99"/>
                              <a:pt x="4414" y="96"/>
                              <a:pt x="4419" y="94"/>
                            </a:cubicBezTo>
                            <a:cubicBezTo>
                              <a:pt x="4424" y="92"/>
                              <a:pt x="4430" y="91"/>
                              <a:pt x="4436" y="91"/>
                            </a:cubicBezTo>
                            <a:cubicBezTo>
                              <a:pt x="4438" y="91"/>
                              <a:pt x="4441" y="91"/>
                              <a:pt x="4445" y="91"/>
                            </a:cubicBezTo>
                            <a:cubicBezTo>
                              <a:pt x="4448" y="92"/>
                              <a:pt x="4450" y="92"/>
                              <a:pt x="4452" y="93"/>
                            </a:cubicBezTo>
                            <a:cubicBezTo>
                              <a:pt x="4452" y="118"/>
                              <a:pt x="4452" y="118"/>
                              <a:pt x="4452" y="118"/>
                            </a:cubicBezTo>
                            <a:cubicBezTo>
                              <a:pt x="4450" y="117"/>
                              <a:pt x="4447" y="116"/>
                              <a:pt x="4444" y="116"/>
                            </a:cubicBezTo>
                            <a:cubicBezTo>
                              <a:pt x="4441" y="116"/>
                              <a:pt x="4438" y="115"/>
                              <a:pt x="4435" y="115"/>
                            </a:cubicBezTo>
                            <a:cubicBezTo>
                              <a:pt x="4426" y="115"/>
                              <a:pt x="4418" y="118"/>
                              <a:pt x="4412" y="123"/>
                            </a:cubicBezTo>
                            <a:cubicBezTo>
                              <a:pt x="4405" y="127"/>
                              <a:pt x="4400" y="133"/>
                              <a:pt x="4397" y="141"/>
                            </a:cubicBezTo>
                            <a:cubicBezTo>
                              <a:pt x="4393" y="148"/>
                              <a:pt x="4391" y="157"/>
                              <a:pt x="4389" y="166"/>
                            </a:cubicBezTo>
                            <a:cubicBezTo>
                              <a:pt x="4388" y="175"/>
                              <a:pt x="4387" y="184"/>
                              <a:pt x="4387" y="192"/>
                            </a:cubicBezTo>
                            <a:cubicBezTo>
                              <a:pt x="4387" y="287"/>
                              <a:pt x="4387" y="287"/>
                              <a:pt x="4387" y="287"/>
                            </a:cubicBezTo>
                            <a:cubicBezTo>
                              <a:pt x="4363" y="287"/>
                              <a:pt x="4363" y="287"/>
                              <a:pt x="4363" y="287"/>
                            </a:cubicBezTo>
                            <a:lnTo>
                              <a:pt x="4363" y="138"/>
                            </a:lnTo>
                            <a:close/>
                            <a:moveTo>
                              <a:pt x="4641" y="272"/>
                            </a:moveTo>
                            <a:cubicBezTo>
                              <a:pt x="4641" y="285"/>
                              <a:pt x="4640" y="297"/>
                              <a:pt x="4636" y="309"/>
                            </a:cubicBezTo>
                            <a:cubicBezTo>
                              <a:pt x="4633" y="321"/>
                              <a:pt x="4628" y="331"/>
                              <a:pt x="4621" y="340"/>
                            </a:cubicBezTo>
                            <a:cubicBezTo>
                              <a:pt x="4614" y="349"/>
                              <a:pt x="4605" y="356"/>
                              <a:pt x="4593" y="361"/>
                            </a:cubicBezTo>
                            <a:cubicBezTo>
                              <a:pt x="4582" y="366"/>
                              <a:pt x="4568" y="369"/>
                              <a:pt x="4551" y="369"/>
                            </a:cubicBezTo>
                            <a:cubicBezTo>
                              <a:pt x="4538" y="369"/>
                              <a:pt x="4527" y="368"/>
                              <a:pt x="4516" y="365"/>
                            </a:cubicBezTo>
                            <a:cubicBezTo>
                              <a:pt x="4506" y="362"/>
                              <a:pt x="4498" y="360"/>
                              <a:pt x="4493" y="359"/>
                            </a:cubicBezTo>
                            <a:cubicBezTo>
                              <a:pt x="4495" y="335"/>
                              <a:pt x="4495" y="335"/>
                              <a:pt x="4495" y="335"/>
                            </a:cubicBezTo>
                            <a:cubicBezTo>
                              <a:pt x="4502" y="339"/>
                              <a:pt x="4511" y="342"/>
                              <a:pt x="4521" y="345"/>
                            </a:cubicBezTo>
                            <a:cubicBezTo>
                              <a:pt x="4531" y="347"/>
                              <a:pt x="4541" y="348"/>
                              <a:pt x="4551" y="348"/>
                            </a:cubicBezTo>
                            <a:cubicBezTo>
                              <a:pt x="4567" y="348"/>
                              <a:pt x="4579" y="346"/>
                              <a:pt x="4588" y="341"/>
                            </a:cubicBezTo>
                            <a:cubicBezTo>
                              <a:pt x="4596" y="336"/>
                              <a:pt x="4603" y="329"/>
                              <a:pt x="4608" y="319"/>
                            </a:cubicBezTo>
                            <a:cubicBezTo>
                              <a:pt x="4612" y="310"/>
                              <a:pt x="4615" y="300"/>
                              <a:pt x="4616" y="288"/>
                            </a:cubicBezTo>
                            <a:cubicBezTo>
                              <a:pt x="4617" y="276"/>
                              <a:pt x="4618" y="263"/>
                              <a:pt x="4618" y="250"/>
                            </a:cubicBezTo>
                            <a:cubicBezTo>
                              <a:pt x="4617" y="250"/>
                              <a:pt x="4617" y="250"/>
                              <a:pt x="4617" y="250"/>
                            </a:cubicBezTo>
                            <a:cubicBezTo>
                              <a:pt x="4611" y="264"/>
                              <a:pt x="4602" y="274"/>
                              <a:pt x="4592" y="279"/>
                            </a:cubicBezTo>
                            <a:cubicBezTo>
                              <a:pt x="4582" y="285"/>
                              <a:pt x="4571" y="287"/>
                              <a:pt x="4559" y="287"/>
                            </a:cubicBezTo>
                            <a:cubicBezTo>
                              <a:pt x="4543" y="287"/>
                              <a:pt x="4530" y="284"/>
                              <a:pt x="4520" y="278"/>
                            </a:cubicBezTo>
                            <a:cubicBezTo>
                              <a:pt x="4510" y="272"/>
                              <a:pt x="4501" y="265"/>
                              <a:pt x="4495" y="255"/>
                            </a:cubicBezTo>
                            <a:cubicBezTo>
                              <a:pt x="4489" y="246"/>
                              <a:pt x="4484" y="236"/>
                              <a:pt x="4481" y="224"/>
                            </a:cubicBezTo>
                            <a:cubicBezTo>
                              <a:pt x="4479" y="213"/>
                              <a:pt x="4478" y="202"/>
                              <a:pt x="4478" y="191"/>
                            </a:cubicBezTo>
                            <a:cubicBezTo>
                              <a:pt x="4478" y="177"/>
                              <a:pt x="4479" y="163"/>
                              <a:pt x="4482" y="151"/>
                            </a:cubicBezTo>
                            <a:cubicBezTo>
                              <a:pt x="4485" y="139"/>
                              <a:pt x="4489" y="128"/>
                              <a:pt x="4496" y="119"/>
                            </a:cubicBezTo>
                            <a:cubicBezTo>
                              <a:pt x="4502" y="110"/>
                              <a:pt x="4510" y="103"/>
                              <a:pt x="4521" y="98"/>
                            </a:cubicBezTo>
                            <a:cubicBezTo>
                              <a:pt x="4531" y="93"/>
                              <a:pt x="4543" y="91"/>
                              <a:pt x="4557" y="91"/>
                            </a:cubicBezTo>
                            <a:cubicBezTo>
                              <a:pt x="4563" y="91"/>
                              <a:pt x="4569" y="91"/>
                              <a:pt x="4574" y="91"/>
                            </a:cubicBezTo>
                            <a:cubicBezTo>
                              <a:pt x="4580" y="92"/>
                              <a:pt x="4585" y="93"/>
                              <a:pt x="4590" y="95"/>
                            </a:cubicBezTo>
                            <a:cubicBezTo>
                              <a:pt x="4594" y="97"/>
                              <a:pt x="4599" y="100"/>
                              <a:pt x="4603" y="103"/>
                            </a:cubicBezTo>
                            <a:cubicBezTo>
                              <a:pt x="4608" y="107"/>
                              <a:pt x="4612" y="111"/>
                              <a:pt x="4617" y="117"/>
                            </a:cubicBezTo>
                            <a:cubicBezTo>
                              <a:pt x="4617" y="117"/>
                              <a:pt x="4617" y="117"/>
                              <a:pt x="4617" y="117"/>
                            </a:cubicBezTo>
                            <a:cubicBezTo>
                              <a:pt x="4617" y="95"/>
                              <a:pt x="4617" y="95"/>
                              <a:pt x="4617" y="95"/>
                            </a:cubicBezTo>
                            <a:cubicBezTo>
                              <a:pt x="4641" y="95"/>
                              <a:pt x="4641" y="95"/>
                              <a:pt x="4641" y="95"/>
                            </a:cubicBezTo>
                            <a:lnTo>
                              <a:pt x="4641" y="272"/>
                            </a:lnTo>
                            <a:close/>
                            <a:moveTo>
                              <a:pt x="4507" y="219"/>
                            </a:moveTo>
                            <a:cubicBezTo>
                              <a:pt x="4509" y="228"/>
                              <a:pt x="4512" y="236"/>
                              <a:pt x="4516" y="243"/>
                            </a:cubicBezTo>
                            <a:cubicBezTo>
                              <a:pt x="4521" y="250"/>
                              <a:pt x="4526" y="256"/>
                              <a:pt x="4533" y="260"/>
                            </a:cubicBezTo>
                            <a:cubicBezTo>
                              <a:pt x="4540" y="265"/>
                              <a:pt x="4549" y="267"/>
                              <a:pt x="4559" y="267"/>
                            </a:cubicBezTo>
                            <a:cubicBezTo>
                              <a:pt x="4570" y="267"/>
                              <a:pt x="4579" y="265"/>
                              <a:pt x="4586" y="260"/>
                            </a:cubicBezTo>
                            <a:cubicBezTo>
                              <a:pt x="4594" y="255"/>
                              <a:pt x="4600" y="249"/>
                              <a:pt x="4604" y="242"/>
                            </a:cubicBezTo>
                            <a:cubicBezTo>
                              <a:pt x="4609" y="235"/>
                              <a:pt x="4612" y="227"/>
                              <a:pt x="4614" y="218"/>
                            </a:cubicBezTo>
                            <a:cubicBezTo>
                              <a:pt x="4616" y="209"/>
                              <a:pt x="4617" y="200"/>
                              <a:pt x="4617" y="191"/>
                            </a:cubicBezTo>
                            <a:cubicBezTo>
                              <a:pt x="4617" y="180"/>
                              <a:pt x="4616" y="169"/>
                              <a:pt x="4615" y="159"/>
                            </a:cubicBezTo>
                            <a:cubicBezTo>
                              <a:pt x="4613" y="149"/>
                              <a:pt x="4610" y="141"/>
                              <a:pt x="4605" y="134"/>
                            </a:cubicBezTo>
                            <a:cubicBezTo>
                              <a:pt x="4601" y="127"/>
                              <a:pt x="4595" y="121"/>
                              <a:pt x="4588" y="117"/>
                            </a:cubicBezTo>
                            <a:cubicBezTo>
                              <a:pt x="4580" y="113"/>
                              <a:pt x="4571" y="111"/>
                              <a:pt x="4560" y="111"/>
                            </a:cubicBezTo>
                            <a:cubicBezTo>
                              <a:pt x="4549" y="111"/>
                              <a:pt x="4540" y="113"/>
                              <a:pt x="4533" y="118"/>
                            </a:cubicBezTo>
                            <a:cubicBezTo>
                              <a:pt x="4525" y="123"/>
                              <a:pt x="4519" y="129"/>
                              <a:pt x="4515" y="137"/>
                            </a:cubicBezTo>
                            <a:cubicBezTo>
                              <a:pt x="4511" y="145"/>
                              <a:pt x="4508" y="153"/>
                              <a:pt x="4506" y="163"/>
                            </a:cubicBezTo>
                            <a:cubicBezTo>
                              <a:pt x="4504" y="172"/>
                              <a:pt x="4504" y="182"/>
                              <a:pt x="4504" y="191"/>
                            </a:cubicBezTo>
                            <a:cubicBezTo>
                              <a:pt x="4504" y="201"/>
                              <a:pt x="4505" y="210"/>
                              <a:pt x="4507" y="219"/>
                            </a:cubicBezTo>
                            <a:close/>
                            <a:moveTo>
                              <a:pt x="4809" y="256"/>
                            </a:moveTo>
                            <a:cubicBezTo>
                              <a:pt x="4808" y="256"/>
                              <a:pt x="4808" y="256"/>
                              <a:pt x="4808" y="256"/>
                            </a:cubicBezTo>
                            <a:cubicBezTo>
                              <a:pt x="4806" y="262"/>
                              <a:pt x="4802" y="267"/>
                              <a:pt x="4798" y="272"/>
                            </a:cubicBezTo>
                            <a:cubicBezTo>
                              <a:pt x="4793" y="276"/>
                              <a:pt x="4788" y="280"/>
                              <a:pt x="4783" y="283"/>
                            </a:cubicBezTo>
                            <a:cubicBezTo>
                              <a:pt x="4777" y="286"/>
                              <a:pt x="4771" y="288"/>
                              <a:pt x="4765" y="290"/>
                            </a:cubicBezTo>
                            <a:cubicBezTo>
                              <a:pt x="4759" y="291"/>
                              <a:pt x="4753" y="292"/>
                              <a:pt x="4747" y="292"/>
                            </a:cubicBezTo>
                            <a:cubicBezTo>
                              <a:pt x="4734" y="292"/>
                              <a:pt x="4723" y="290"/>
                              <a:pt x="4714" y="286"/>
                            </a:cubicBezTo>
                            <a:cubicBezTo>
                              <a:pt x="4706" y="282"/>
                              <a:pt x="4700" y="277"/>
                              <a:pt x="4695" y="271"/>
                            </a:cubicBezTo>
                            <a:cubicBezTo>
                              <a:pt x="4691" y="266"/>
                              <a:pt x="4688" y="260"/>
                              <a:pt x="4686" y="253"/>
                            </a:cubicBezTo>
                            <a:cubicBezTo>
                              <a:pt x="4685" y="247"/>
                              <a:pt x="4684" y="242"/>
                              <a:pt x="4684" y="238"/>
                            </a:cubicBezTo>
                            <a:cubicBezTo>
                              <a:pt x="4684" y="227"/>
                              <a:pt x="4686" y="218"/>
                              <a:pt x="4689" y="210"/>
                            </a:cubicBezTo>
                            <a:cubicBezTo>
                              <a:pt x="4693" y="203"/>
                              <a:pt x="4697" y="196"/>
                              <a:pt x="4703" y="191"/>
                            </a:cubicBezTo>
                            <a:cubicBezTo>
                              <a:pt x="4709" y="187"/>
                              <a:pt x="4716" y="183"/>
                              <a:pt x="4724" y="180"/>
                            </a:cubicBezTo>
                            <a:cubicBezTo>
                              <a:pt x="4732" y="177"/>
                              <a:pt x="4741" y="175"/>
                              <a:pt x="4749" y="173"/>
                            </a:cubicBezTo>
                            <a:cubicBezTo>
                              <a:pt x="4758" y="172"/>
                              <a:pt x="4767" y="171"/>
                              <a:pt x="4776" y="171"/>
                            </a:cubicBezTo>
                            <a:cubicBezTo>
                              <a:pt x="4785" y="170"/>
                              <a:pt x="4794" y="170"/>
                              <a:pt x="4802" y="170"/>
                            </a:cubicBezTo>
                            <a:cubicBezTo>
                              <a:pt x="4807" y="170"/>
                              <a:pt x="4807" y="170"/>
                              <a:pt x="4807" y="170"/>
                            </a:cubicBezTo>
                            <a:cubicBezTo>
                              <a:pt x="4807" y="160"/>
                              <a:pt x="4807" y="160"/>
                              <a:pt x="4807" y="160"/>
                            </a:cubicBezTo>
                            <a:cubicBezTo>
                              <a:pt x="4807" y="144"/>
                              <a:pt x="4803" y="131"/>
                              <a:pt x="4797" y="123"/>
                            </a:cubicBezTo>
                            <a:cubicBezTo>
                              <a:pt x="4790" y="115"/>
                              <a:pt x="4779" y="111"/>
                              <a:pt x="4763" y="111"/>
                            </a:cubicBezTo>
                            <a:cubicBezTo>
                              <a:pt x="4753" y="111"/>
                              <a:pt x="4743" y="112"/>
                              <a:pt x="4734" y="114"/>
                            </a:cubicBezTo>
                            <a:cubicBezTo>
                              <a:pt x="4724" y="117"/>
                              <a:pt x="4715" y="121"/>
                              <a:pt x="4706" y="127"/>
                            </a:cubicBezTo>
                            <a:cubicBezTo>
                              <a:pt x="4706" y="104"/>
                              <a:pt x="4706" y="104"/>
                              <a:pt x="4706" y="104"/>
                            </a:cubicBezTo>
                            <a:cubicBezTo>
                              <a:pt x="4710" y="102"/>
                              <a:pt x="4714" y="100"/>
                              <a:pt x="4719" y="99"/>
                            </a:cubicBezTo>
                            <a:cubicBezTo>
                              <a:pt x="4724" y="97"/>
                              <a:pt x="4729" y="96"/>
                              <a:pt x="4734" y="94"/>
                            </a:cubicBezTo>
                            <a:cubicBezTo>
                              <a:pt x="4739" y="93"/>
                              <a:pt x="4744" y="92"/>
                              <a:pt x="4749" y="92"/>
                            </a:cubicBezTo>
                            <a:cubicBezTo>
                              <a:pt x="4754" y="91"/>
                              <a:pt x="4759" y="91"/>
                              <a:pt x="4763" y="91"/>
                            </a:cubicBezTo>
                            <a:cubicBezTo>
                              <a:pt x="4787" y="91"/>
                              <a:pt x="4804" y="96"/>
                              <a:pt x="4815" y="108"/>
                            </a:cubicBezTo>
                            <a:cubicBezTo>
                              <a:pt x="4825" y="119"/>
                              <a:pt x="4831" y="137"/>
                              <a:pt x="4831" y="162"/>
                            </a:cubicBezTo>
                            <a:cubicBezTo>
                              <a:pt x="4831" y="247"/>
                              <a:pt x="4831" y="247"/>
                              <a:pt x="4831" y="247"/>
                            </a:cubicBezTo>
                            <a:cubicBezTo>
                              <a:pt x="4831" y="255"/>
                              <a:pt x="4831" y="262"/>
                              <a:pt x="4831" y="268"/>
                            </a:cubicBezTo>
                            <a:cubicBezTo>
                              <a:pt x="4831" y="274"/>
                              <a:pt x="4831" y="281"/>
                              <a:pt x="4832" y="287"/>
                            </a:cubicBezTo>
                            <a:cubicBezTo>
                              <a:pt x="4809" y="287"/>
                              <a:pt x="4809" y="287"/>
                              <a:pt x="4809" y="287"/>
                            </a:cubicBezTo>
                            <a:lnTo>
                              <a:pt x="4809" y="256"/>
                            </a:lnTo>
                            <a:close/>
                            <a:moveTo>
                              <a:pt x="4807" y="190"/>
                            </a:moveTo>
                            <a:cubicBezTo>
                              <a:pt x="4800" y="190"/>
                              <a:pt x="4800" y="190"/>
                              <a:pt x="4800" y="190"/>
                            </a:cubicBezTo>
                            <a:cubicBezTo>
                              <a:pt x="4790" y="190"/>
                              <a:pt x="4779" y="191"/>
                              <a:pt x="4768" y="192"/>
                            </a:cubicBezTo>
                            <a:cubicBezTo>
                              <a:pt x="4758" y="193"/>
                              <a:pt x="4748" y="195"/>
                              <a:pt x="4739" y="198"/>
                            </a:cubicBezTo>
                            <a:cubicBezTo>
                              <a:pt x="4731" y="201"/>
                              <a:pt x="4724" y="206"/>
                              <a:pt x="4718" y="212"/>
                            </a:cubicBezTo>
                            <a:cubicBezTo>
                              <a:pt x="4713" y="218"/>
                              <a:pt x="4710" y="226"/>
                              <a:pt x="4710" y="237"/>
                            </a:cubicBezTo>
                            <a:cubicBezTo>
                              <a:pt x="4710" y="243"/>
                              <a:pt x="4711" y="248"/>
                              <a:pt x="4713" y="253"/>
                            </a:cubicBezTo>
                            <a:cubicBezTo>
                              <a:pt x="4715" y="257"/>
                              <a:pt x="4718" y="261"/>
                              <a:pt x="4722" y="264"/>
                            </a:cubicBezTo>
                            <a:cubicBezTo>
                              <a:pt x="4725" y="266"/>
                              <a:pt x="4730" y="268"/>
                              <a:pt x="4734" y="270"/>
                            </a:cubicBezTo>
                            <a:cubicBezTo>
                              <a:pt x="4739" y="271"/>
                              <a:pt x="4744" y="272"/>
                              <a:pt x="4750" y="272"/>
                            </a:cubicBezTo>
                            <a:cubicBezTo>
                              <a:pt x="4764" y="272"/>
                              <a:pt x="4775" y="269"/>
                              <a:pt x="4782" y="264"/>
                            </a:cubicBezTo>
                            <a:cubicBezTo>
                              <a:pt x="4790" y="258"/>
                              <a:pt x="4796" y="252"/>
                              <a:pt x="4799" y="245"/>
                            </a:cubicBezTo>
                            <a:cubicBezTo>
                              <a:pt x="4803" y="237"/>
                              <a:pt x="4805" y="230"/>
                              <a:pt x="4806" y="222"/>
                            </a:cubicBezTo>
                            <a:cubicBezTo>
                              <a:pt x="4806" y="214"/>
                              <a:pt x="4807" y="207"/>
                              <a:pt x="4807" y="202"/>
                            </a:cubicBezTo>
                            <a:lnTo>
                              <a:pt x="4807" y="190"/>
                            </a:lnTo>
                            <a:close/>
                            <a:moveTo>
                              <a:pt x="4887" y="140"/>
                            </a:moveTo>
                            <a:cubicBezTo>
                              <a:pt x="4887" y="133"/>
                              <a:pt x="4887" y="126"/>
                              <a:pt x="4887" y="118"/>
                            </a:cubicBezTo>
                            <a:cubicBezTo>
                              <a:pt x="4887" y="111"/>
                              <a:pt x="4886" y="103"/>
                              <a:pt x="4886" y="95"/>
                            </a:cubicBezTo>
                            <a:cubicBezTo>
                              <a:pt x="4909" y="95"/>
                              <a:pt x="4909" y="95"/>
                              <a:pt x="4909" y="95"/>
                            </a:cubicBezTo>
                            <a:cubicBezTo>
                              <a:pt x="4909" y="129"/>
                              <a:pt x="4909" y="129"/>
                              <a:pt x="4909" y="129"/>
                            </a:cubicBezTo>
                            <a:cubicBezTo>
                              <a:pt x="4909" y="129"/>
                              <a:pt x="4909" y="129"/>
                              <a:pt x="4909" y="129"/>
                            </a:cubicBezTo>
                            <a:cubicBezTo>
                              <a:pt x="4911" y="125"/>
                              <a:pt x="4914" y="121"/>
                              <a:pt x="4917" y="116"/>
                            </a:cubicBezTo>
                            <a:cubicBezTo>
                              <a:pt x="4920" y="111"/>
                              <a:pt x="4924" y="107"/>
                              <a:pt x="4929" y="103"/>
                            </a:cubicBezTo>
                            <a:cubicBezTo>
                              <a:pt x="4933" y="100"/>
                              <a:pt x="4939" y="96"/>
                              <a:pt x="4946" y="94"/>
                            </a:cubicBezTo>
                            <a:cubicBezTo>
                              <a:pt x="4953" y="92"/>
                              <a:pt x="4962" y="91"/>
                              <a:pt x="4972" y="91"/>
                            </a:cubicBezTo>
                            <a:cubicBezTo>
                              <a:pt x="4983" y="91"/>
                              <a:pt x="4993" y="92"/>
                              <a:pt x="5002" y="96"/>
                            </a:cubicBezTo>
                            <a:cubicBezTo>
                              <a:pt x="5010" y="100"/>
                              <a:pt x="5017" y="105"/>
                              <a:pt x="5022" y="112"/>
                            </a:cubicBezTo>
                            <a:cubicBezTo>
                              <a:pt x="5027" y="118"/>
                              <a:pt x="5031" y="126"/>
                              <a:pt x="5034" y="135"/>
                            </a:cubicBezTo>
                            <a:cubicBezTo>
                              <a:pt x="5036" y="144"/>
                              <a:pt x="5037" y="154"/>
                              <a:pt x="5037" y="164"/>
                            </a:cubicBezTo>
                            <a:cubicBezTo>
                              <a:pt x="5037" y="287"/>
                              <a:pt x="5037" y="287"/>
                              <a:pt x="5037" y="287"/>
                            </a:cubicBezTo>
                            <a:cubicBezTo>
                              <a:pt x="5013" y="287"/>
                              <a:pt x="5013" y="287"/>
                              <a:pt x="5013" y="287"/>
                            </a:cubicBezTo>
                            <a:cubicBezTo>
                              <a:pt x="5013" y="170"/>
                              <a:pt x="5013" y="170"/>
                              <a:pt x="5013" y="170"/>
                            </a:cubicBezTo>
                            <a:cubicBezTo>
                              <a:pt x="5013" y="152"/>
                              <a:pt x="5010" y="138"/>
                              <a:pt x="5003" y="127"/>
                            </a:cubicBezTo>
                            <a:cubicBezTo>
                              <a:pt x="4996" y="116"/>
                              <a:pt x="4984" y="111"/>
                              <a:pt x="4968" y="111"/>
                            </a:cubicBezTo>
                            <a:cubicBezTo>
                              <a:pt x="4957" y="111"/>
                              <a:pt x="4948" y="113"/>
                              <a:pt x="4941" y="117"/>
                            </a:cubicBezTo>
                            <a:cubicBezTo>
                              <a:pt x="4933" y="122"/>
                              <a:pt x="4928" y="127"/>
                              <a:pt x="4923" y="134"/>
                            </a:cubicBezTo>
                            <a:cubicBezTo>
                              <a:pt x="4919" y="141"/>
                              <a:pt x="4916" y="148"/>
                              <a:pt x="4914" y="157"/>
                            </a:cubicBezTo>
                            <a:cubicBezTo>
                              <a:pt x="4912" y="165"/>
                              <a:pt x="4911" y="173"/>
                              <a:pt x="4911" y="181"/>
                            </a:cubicBezTo>
                            <a:cubicBezTo>
                              <a:pt x="4911" y="287"/>
                              <a:pt x="4911" y="287"/>
                              <a:pt x="4911" y="287"/>
                            </a:cubicBezTo>
                            <a:cubicBezTo>
                              <a:pt x="4887" y="287"/>
                              <a:pt x="4887" y="287"/>
                              <a:pt x="4887" y="287"/>
                            </a:cubicBezTo>
                            <a:lnTo>
                              <a:pt x="4887" y="140"/>
                            </a:lnTo>
                            <a:close/>
                            <a:moveTo>
                              <a:pt x="5121" y="44"/>
                            </a:moveTo>
                            <a:cubicBezTo>
                              <a:pt x="5097" y="44"/>
                              <a:pt x="5097" y="44"/>
                              <a:pt x="5097" y="44"/>
                            </a:cubicBezTo>
                            <a:cubicBezTo>
                              <a:pt x="5097" y="12"/>
                              <a:pt x="5097" y="12"/>
                              <a:pt x="5097" y="12"/>
                            </a:cubicBezTo>
                            <a:cubicBezTo>
                              <a:pt x="5121" y="12"/>
                              <a:pt x="5121" y="12"/>
                              <a:pt x="5121" y="12"/>
                            </a:cubicBezTo>
                            <a:lnTo>
                              <a:pt x="5121" y="44"/>
                            </a:lnTo>
                            <a:close/>
                            <a:moveTo>
                              <a:pt x="5097" y="95"/>
                            </a:moveTo>
                            <a:cubicBezTo>
                              <a:pt x="5121" y="95"/>
                              <a:pt x="5121" y="95"/>
                              <a:pt x="5121" y="95"/>
                            </a:cubicBezTo>
                            <a:cubicBezTo>
                              <a:pt x="5121" y="287"/>
                              <a:pt x="5121" y="287"/>
                              <a:pt x="5121" y="287"/>
                            </a:cubicBezTo>
                            <a:cubicBezTo>
                              <a:pt x="5097" y="287"/>
                              <a:pt x="5097" y="287"/>
                              <a:pt x="5097" y="287"/>
                            </a:cubicBezTo>
                            <a:lnTo>
                              <a:pt x="5097" y="95"/>
                            </a:lnTo>
                            <a:close/>
                            <a:moveTo>
                              <a:pt x="5166" y="259"/>
                            </a:moveTo>
                            <a:cubicBezTo>
                              <a:pt x="5173" y="263"/>
                              <a:pt x="5181" y="266"/>
                              <a:pt x="5189" y="268"/>
                            </a:cubicBezTo>
                            <a:cubicBezTo>
                              <a:pt x="5198" y="270"/>
                              <a:pt x="5207" y="272"/>
                              <a:pt x="5216" y="272"/>
                            </a:cubicBezTo>
                            <a:cubicBezTo>
                              <a:pt x="5222" y="272"/>
                              <a:pt x="5227" y="271"/>
                              <a:pt x="5232" y="269"/>
                            </a:cubicBezTo>
                            <a:cubicBezTo>
                              <a:pt x="5237" y="268"/>
                              <a:pt x="5242" y="266"/>
                              <a:pt x="5246" y="263"/>
                            </a:cubicBezTo>
                            <a:cubicBezTo>
                              <a:pt x="5250" y="260"/>
                              <a:pt x="5253" y="256"/>
                              <a:pt x="5255" y="252"/>
                            </a:cubicBezTo>
                            <a:cubicBezTo>
                              <a:pt x="5257" y="248"/>
                              <a:pt x="5259" y="243"/>
                              <a:pt x="5259" y="237"/>
                            </a:cubicBezTo>
                            <a:cubicBezTo>
                              <a:pt x="5259" y="230"/>
                              <a:pt x="5256" y="223"/>
                              <a:pt x="5252" y="218"/>
                            </a:cubicBezTo>
                            <a:cubicBezTo>
                              <a:pt x="5247" y="213"/>
                              <a:pt x="5242" y="209"/>
                              <a:pt x="5235" y="205"/>
                            </a:cubicBezTo>
                            <a:cubicBezTo>
                              <a:pt x="5228" y="201"/>
                              <a:pt x="5220" y="197"/>
                              <a:pt x="5212" y="194"/>
                            </a:cubicBezTo>
                            <a:cubicBezTo>
                              <a:pt x="5204" y="190"/>
                              <a:pt x="5197" y="186"/>
                              <a:pt x="5190" y="182"/>
                            </a:cubicBezTo>
                            <a:cubicBezTo>
                              <a:pt x="5183" y="178"/>
                              <a:pt x="5178" y="172"/>
                              <a:pt x="5173" y="166"/>
                            </a:cubicBezTo>
                            <a:cubicBezTo>
                              <a:pt x="5168" y="160"/>
                              <a:pt x="5166" y="152"/>
                              <a:pt x="5166" y="143"/>
                            </a:cubicBezTo>
                            <a:cubicBezTo>
                              <a:pt x="5166" y="133"/>
                              <a:pt x="5168" y="125"/>
                              <a:pt x="5171" y="119"/>
                            </a:cubicBezTo>
                            <a:cubicBezTo>
                              <a:pt x="5175" y="112"/>
                              <a:pt x="5180" y="107"/>
                              <a:pt x="5186" y="102"/>
                            </a:cubicBezTo>
                            <a:cubicBezTo>
                              <a:pt x="5192" y="98"/>
                              <a:pt x="5198" y="95"/>
                              <a:pt x="5206" y="93"/>
                            </a:cubicBezTo>
                            <a:cubicBezTo>
                              <a:pt x="5213" y="91"/>
                              <a:pt x="5221" y="91"/>
                              <a:pt x="5229" y="91"/>
                            </a:cubicBezTo>
                            <a:cubicBezTo>
                              <a:pt x="5234" y="91"/>
                              <a:pt x="5241" y="91"/>
                              <a:pt x="5250" y="92"/>
                            </a:cubicBezTo>
                            <a:cubicBezTo>
                              <a:pt x="5259" y="94"/>
                              <a:pt x="5268" y="96"/>
                              <a:pt x="5276" y="99"/>
                            </a:cubicBezTo>
                            <a:cubicBezTo>
                              <a:pt x="5274" y="120"/>
                              <a:pt x="5274" y="120"/>
                              <a:pt x="5274" y="120"/>
                            </a:cubicBezTo>
                            <a:cubicBezTo>
                              <a:pt x="5268" y="117"/>
                              <a:pt x="5261" y="115"/>
                              <a:pt x="5253" y="113"/>
                            </a:cubicBezTo>
                            <a:cubicBezTo>
                              <a:pt x="5245" y="112"/>
                              <a:pt x="5238" y="111"/>
                              <a:pt x="5231" y="111"/>
                            </a:cubicBezTo>
                            <a:cubicBezTo>
                              <a:pt x="5219" y="111"/>
                              <a:pt x="5209" y="113"/>
                              <a:pt x="5201" y="118"/>
                            </a:cubicBezTo>
                            <a:cubicBezTo>
                              <a:pt x="5194" y="122"/>
                              <a:pt x="5190" y="131"/>
                              <a:pt x="5190" y="143"/>
                            </a:cubicBezTo>
                            <a:cubicBezTo>
                              <a:pt x="5190" y="149"/>
                              <a:pt x="5192" y="154"/>
                              <a:pt x="5197" y="158"/>
                            </a:cubicBezTo>
                            <a:cubicBezTo>
                              <a:pt x="5202" y="162"/>
                              <a:pt x="5207" y="166"/>
                              <a:pt x="5214" y="169"/>
                            </a:cubicBezTo>
                            <a:cubicBezTo>
                              <a:pt x="5221" y="173"/>
                              <a:pt x="5229" y="176"/>
                              <a:pt x="5237" y="180"/>
                            </a:cubicBezTo>
                            <a:cubicBezTo>
                              <a:pt x="5245" y="183"/>
                              <a:pt x="5253" y="188"/>
                              <a:pt x="5260" y="193"/>
                            </a:cubicBezTo>
                            <a:cubicBezTo>
                              <a:pt x="5267" y="198"/>
                              <a:pt x="5273" y="204"/>
                              <a:pt x="5278" y="211"/>
                            </a:cubicBezTo>
                            <a:cubicBezTo>
                              <a:pt x="5282" y="218"/>
                              <a:pt x="5285" y="227"/>
                              <a:pt x="5285" y="237"/>
                            </a:cubicBezTo>
                            <a:cubicBezTo>
                              <a:pt x="5285" y="247"/>
                              <a:pt x="5282" y="256"/>
                              <a:pt x="5278" y="263"/>
                            </a:cubicBezTo>
                            <a:cubicBezTo>
                              <a:pt x="5274" y="270"/>
                              <a:pt x="5269" y="276"/>
                              <a:pt x="5262" y="280"/>
                            </a:cubicBezTo>
                            <a:cubicBezTo>
                              <a:pt x="5255" y="284"/>
                              <a:pt x="5248" y="287"/>
                              <a:pt x="5240" y="289"/>
                            </a:cubicBezTo>
                            <a:cubicBezTo>
                              <a:pt x="5232" y="291"/>
                              <a:pt x="5225" y="292"/>
                              <a:pt x="5217" y="292"/>
                            </a:cubicBezTo>
                            <a:cubicBezTo>
                              <a:pt x="5208" y="292"/>
                              <a:pt x="5199" y="291"/>
                              <a:pt x="5190" y="290"/>
                            </a:cubicBezTo>
                            <a:cubicBezTo>
                              <a:pt x="5181" y="289"/>
                              <a:pt x="5172" y="286"/>
                              <a:pt x="5164" y="283"/>
                            </a:cubicBezTo>
                            <a:lnTo>
                              <a:pt x="5166" y="259"/>
                            </a:lnTo>
                            <a:close/>
                            <a:moveTo>
                              <a:pt x="5438" y="256"/>
                            </a:moveTo>
                            <a:cubicBezTo>
                              <a:pt x="5437" y="256"/>
                              <a:pt x="5437" y="256"/>
                              <a:pt x="5437" y="256"/>
                            </a:cubicBezTo>
                            <a:cubicBezTo>
                              <a:pt x="5434" y="262"/>
                              <a:pt x="5431" y="267"/>
                              <a:pt x="5426" y="272"/>
                            </a:cubicBezTo>
                            <a:cubicBezTo>
                              <a:pt x="5422" y="276"/>
                              <a:pt x="5417" y="280"/>
                              <a:pt x="5411" y="283"/>
                            </a:cubicBezTo>
                            <a:cubicBezTo>
                              <a:pt x="5406" y="286"/>
                              <a:pt x="5400" y="288"/>
                              <a:pt x="5394" y="290"/>
                            </a:cubicBezTo>
                            <a:cubicBezTo>
                              <a:pt x="5388" y="291"/>
                              <a:pt x="5382" y="292"/>
                              <a:pt x="5376" y="292"/>
                            </a:cubicBezTo>
                            <a:cubicBezTo>
                              <a:pt x="5362" y="292"/>
                              <a:pt x="5351" y="290"/>
                              <a:pt x="5343" y="286"/>
                            </a:cubicBezTo>
                            <a:cubicBezTo>
                              <a:pt x="5335" y="282"/>
                              <a:pt x="5328" y="277"/>
                              <a:pt x="5324" y="271"/>
                            </a:cubicBezTo>
                            <a:cubicBezTo>
                              <a:pt x="5319" y="266"/>
                              <a:pt x="5316" y="260"/>
                              <a:pt x="5315" y="253"/>
                            </a:cubicBezTo>
                            <a:cubicBezTo>
                              <a:pt x="5313" y="247"/>
                              <a:pt x="5313" y="242"/>
                              <a:pt x="5313" y="238"/>
                            </a:cubicBezTo>
                            <a:cubicBezTo>
                              <a:pt x="5313" y="227"/>
                              <a:pt x="5314" y="218"/>
                              <a:pt x="5318" y="210"/>
                            </a:cubicBezTo>
                            <a:cubicBezTo>
                              <a:pt x="5321" y="203"/>
                              <a:pt x="5326" y="196"/>
                              <a:pt x="5332" y="191"/>
                            </a:cubicBezTo>
                            <a:cubicBezTo>
                              <a:pt x="5338" y="187"/>
                              <a:pt x="5345" y="183"/>
                              <a:pt x="5353" y="180"/>
                            </a:cubicBezTo>
                            <a:cubicBezTo>
                              <a:pt x="5361" y="177"/>
                              <a:pt x="5369" y="175"/>
                              <a:pt x="5378" y="173"/>
                            </a:cubicBezTo>
                            <a:cubicBezTo>
                              <a:pt x="5387" y="172"/>
                              <a:pt x="5396" y="171"/>
                              <a:pt x="5405" y="171"/>
                            </a:cubicBezTo>
                            <a:cubicBezTo>
                              <a:pt x="5414" y="170"/>
                              <a:pt x="5423" y="170"/>
                              <a:pt x="5431" y="170"/>
                            </a:cubicBezTo>
                            <a:cubicBezTo>
                              <a:pt x="5435" y="170"/>
                              <a:pt x="5435" y="170"/>
                              <a:pt x="5435" y="170"/>
                            </a:cubicBezTo>
                            <a:cubicBezTo>
                              <a:pt x="5435" y="160"/>
                              <a:pt x="5435" y="160"/>
                              <a:pt x="5435" y="160"/>
                            </a:cubicBezTo>
                            <a:cubicBezTo>
                              <a:pt x="5435" y="144"/>
                              <a:pt x="5432" y="131"/>
                              <a:pt x="5426" y="123"/>
                            </a:cubicBezTo>
                            <a:cubicBezTo>
                              <a:pt x="5419" y="115"/>
                              <a:pt x="5408" y="111"/>
                              <a:pt x="5392" y="111"/>
                            </a:cubicBezTo>
                            <a:cubicBezTo>
                              <a:pt x="5382" y="111"/>
                              <a:pt x="5372" y="112"/>
                              <a:pt x="5362" y="114"/>
                            </a:cubicBezTo>
                            <a:cubicBezTo>
                              <a:pt x="5353" y="117"/>
                              <a:pt x="5344" y="121"/>
                              <a:pt x="5335" y="127"/>
                            </a:cubicBezTo>
                            <a:cubicBezTo>
                              <a:pt x="5335" y="104"/>
                              <a:pt x="5335" y="104"/>
                              <a:pt x="5335" y="104"/>
                            </a:cubicBezTo>
                            <a:cubicBezTo>
                              <a:pt x="5339" y="102"/>
                              <a:pt x="5343" y="100"/>
                              <a:pt x="5348" y="99"/>
                            </a:cubicBezTo>
                            <a:cubicBezTo>
                              <a:pt x="5353" y="97"/>
                              <a:pt x="5358" y="96"/>
                              <a:pt x="5363" y="94"/>
                            </a:cubicBezTo>
                            <a:cubicBezTo>
                              <a:pt x="5368" y="93"/>
                              <a:pt x="5373" y="92"/>
                              <a:pt x="5378" y="92"/>
                            </a:cubicBezTo>
                            <a:cubicBezTo>
                              <a:pt x="5383" y="91"/>
                              <a:pt x="5387" y="91"/>
                              <a:pt x="5392" y="91"/>
                            </a:cubicBezTo>
                            <a:cubicBezTo>
                              <a:pt x="5416" y="91"/>
                              <a:pt x="5433" y="96"/>
                              <a:pt x="5443" y="108"/>
                            </a:cubicBezTo>
                            <a:cubicBezTo>
                              <a:pt x="5454" y="119"/>
                              <a:pt x="5459" y="137"/>
                              <a:pt x="5459" y="162"/>
                            </a:cubicBezTo>
                            <a:cubicBezTo>
                              <a:pt x="5459" y="247"/>
                              <a:pt x="5459" y="247"/>
                              <a:pt x="5459" y="247"/>
                            </a:cubicBezTo>
                            <a:cubicBezTo>
                              <a:pt x="5459" y="255"/>
                              <a:pt x="5459" y="262"/>
                              <a:pt x="5459" y="268"/>
                            </a:cubicBezTo>
                            <a:cubicBezTo>
                              <a:pt x="5460" y="274"/>
                              <a:pt x="5460" y="281"/>
                              <a:pt x="5461" y="287"/>
                            </a:cubicBezTo>
                            <a:cubicBezTo>
                              <a:pt x="5438" y="287"/>
                              <a:pt x="5438" y="287"/>
                              <a:pt x="5438" y="287"/>
                            </a:cubicBezTo>
                            <a:lnTo>
                              <a:pt x="5438" y="256"/>
                            </a:lnTo>
                            <a:close/>
                            <a:moveTo>
                              <a:pt x="5435" y="190"/>
                            </a:moveTo>
                            <a:cubicBezTo>
                              <a:pt x="5429" y="190"/>
                              <a:pt x="5429" y="190"/>
                              <a:pt x="5429" y="190"/>
                            </a:cubicBezTo>
                            <a:cubicBezTo>
                              <a:pt x="5418" y="190"/>
                              <a:pt x="5408" y="191"/>
                              <a:pt x="5397" y="192"/>
                            </a:cubicBezTo>
                            <a:cubicBezTo>
                              <a:pt x="5387" y="193"/>
                              <a:pt x="5377" y="195"/>
                              <a:pt x="5368" y="198"/>
                            </a:cubicBezTo>
                            <a:cubicBezTo>
                              <a:pt x="5359" y="201"/>
                              <a:pt x="5352" y="206"/>
                              <a:pt x="5347" y="212"/>
                            </a:cubicBezTo>
                            <a:cubicBezTo>
                              <a:pt x="5341" y="218"/>
                              <a:pt x="5339" y="226"/>
                              <a:pt x="5339" y="237"/>
                            </a:cubicBezTo>
                            <a:cubicBezTo>
                              <a:pt x="5339" y="243"/>
                              <a:pt x="5340" y="248"/>
                              <a:pt x="5342" y="253"/>
                            </a:cubicBezTo>
                            <a:cubicBezTo>
                              <a:pt x="5344" y="257"/>
                              <a:pt x="5347" y="261"/>
                              <a:pt x="5350" y="264"/>
                            </a:cubicBezTo>
                            <a:cubicBezTo>
                              <a:pt x="5354" y="266"/>
                              <a:pt x="5358" y="268"/>
                              <a:pt x="5363" y="270"/>
                            </a:cubicBezTo>
                            <a:cubicBezTo>
                              <a:pt x="5368" y="271"/>
                              <a:pt x="5373" y="272"/>
                              <a:pt x="5379" y="272"/>
                            </a:cubicBezTo>
                            <a:cubicBezTo>
                              <a:pt x="5393" y="272"/>
                              <a:pt x="5403" y="269"/>
                              <a:pt x="5411" y="264"/>
                            </a:cubicBezTo>
                            <a:cubicBezTo>
                              <a:pt x="5419" y="258"/>
                              <a:pt x="5424" y="252"/>
                              <a:pt x="5428" y="245"/>
                            </a:cubicBezTo>
                            <a:cubicBezTo>
                              <a:pt x="5431" y="237"/>
                              <a:pt x="5434" y="230"/>
                              <a:pt x="5434" y="222"/>
                            </a:cubicBezTo>
                            <a:cubicBezTo>
                              <a:pt x="5435" y="214"/>
                              <a:pt x="5435" y="207"/>
                              <a:pt x="5435" y="202"/>
                            </a:cubicBezTo>
                            <a:lnTo>
                              <a:pt x="5435" y="190"/>
                            </a:lnTo>
                            <a:close/>
                            <a:moveTo>
                              <a:pt x="5599" y="115"/>
                            </a:moveTo>
                            <a:cubicBezTo>
                              <a:pt x="5555" y="115"/>
                              <a:pt x="5555" y="115"/>
                              <a:pt x="5555" y="115"/>
                            </a:cubicBezTo>
                            <a:cubicBezTo>
                              <a:pt x="5555" y="240"/>
                              <a:pt x="5555" y="240"/>
                              <a:pt x="5555" y="240"/>
                            </a:cubicBezTo>
                            <a:cubicBezTo>
                              <a:pt x="5555" y="249"/>
                              <a:pt x="5557" y="256"/>
                              <a:pt x="5561" y="262"/>
                            </a:cubicBezTo>
                            <a:cubicBezTo>
                              <a:pt x="5564" y="268"/>
                              <a:pt x="5571" y="272"/>
                              <a:pt x="5581" y="272"/>
                            </a:cubicBezTo>
                            <a:cubicBezTo>
                              <a:pt x="5585" y="272"/>
                              <a:pt x="5589" y="271"/>
                              <a:pt x="5592" y="270"/>
                            </a:cubicBezTo>
                            <a:cubicBezTo>
                              <a:pt x="5596" y="269"/>
                              <a:pt x="5599" y="268"/>
                              <a:pt x="5603" y="267"/>
                            </a:cubicBezTo>
                            <a:cubicBezTo>
                              <a:pt x="5604" y="287"/>
                              <a:pt x="5604" y="287"/>
                              <a:pt x="5604" y="287"/>
                            </a:cubicBezTo>
                            <a:cubicBezTo>
                              <a:pt x="5601" y="288"/>
                              <a:pt x="5597" y="289"/>
                              <a:pt x="5592" y="290"/>
                            </a:cubicBezTo>
                            <a:cubicBezTo>
                              <a:pt x="5586" y="291"/>
                              <a:pt x="5581" y="292"/>
                              <a:pt x="5575" y="292"/>
                            </a:cubicBezTo>
                            <a:cubicBezTo>
                              <a:pt x="5564" y="292"/>
                              <a:pt x="5556" y="290"/>
                              <a:pt x="5550" y="287"/>
                            </a:cubicBezTo>
                            <a:cubicBezTo>
                              <a:pt x="5544" y="283"/>
                              <a:pt x="5540" y="279"/>
                              <a:pt x="5537" y="273"/>
                            </a:cubicBezTo>
                            <a:cubicBezTo>
                              <a:pt x="5535" y="267"/>
                              <a:pt x="5533" y="261"/>
                              <a:pt x="5532" y="253"/>
                            </a:cubicBezTo>
                            <a:cubicBezTo>
                              <a:pt x="5532" y="245"/>
                              <a:pt x="5531" y="237"/>
                              <a:pt x="5531" y="228"/>
                            </a:cubicBezTo>
                            <a:cubicBezTo>
                              <a:pt x="5531" y="115"/>
                              <a:pt x="5531" y="115"/>
                              <a:pt x="5531" y="115"/>
                            </a:cubicBezTo>
                            <a:cubicBezTo>
                              <a:pt x="5494" y="115"/>
                              <a:pt x="5494" y="115"/>
                              <a:pt x="5494" y="115"/>
                            </a:cubicBezTo>
                            <a:cubicBezTo>
                              <a:pt x="5494" y="95"/>
                              <a:pt x="5494" y="95"/>
                              <a:pt x="5494" y="95"/>
                            </a:cubicBezTo>
                            <a:cubicBezTo>
                              <a:pt x="5531" y="95"/>
                              <a:pt x="5531" y="95"/>
                              <a:pt x="5531" y="95"/>
                            </a:cubicBezTo>
                            <a:cubicBezTo>
                              <a:pt x="5531" y="49"/>
                              <a:pt x="5531" y="49"/>
                              <a:pt x="5531" y="49"/>
                            </a:cubicBezTo>
                            <a:cubicBezTo>
                              <a:pt x="5555" y="40"/>
                              <a:pt x="5555" y="40"/>
                              <a:pt x="5555" y="40"/>
                            </a:cubicBezTo>
                            <a:cubicBezTo>
                              <a:pt x="5555" y="95"/>
                              <a:pt x="5555" y="95"/>
                              <a:pt x="5555" y="95"/>
                            </a:cubicBezTo>
                            <a:cubicBezTo>
                              <a:pt x="5599" y="95"/>
                              <a:pt x="5599" y="95"/>
                              <a:pt x="5599" y="95"/>
                            </a:cubicBezTo>
                            <a:lnTo>
                              <a:pt x="5599" y="115"/>
                            </a:lnTo>
                            <a:close/>
                            <a:moveTo>
                              <a:pt x="5665" y="44"/>
                            </a:moveTo>
                            <a:cubicBezTo>
                              <a:pt x="5641" y="44"/>
                              <a:pt x="5641" y="44"/>
                              <a:pt x="5641" y="44"/>
                            </a:cubicBezTo>
                            <a:cubicBezTo>
                              <a:pt x="5641" y="12"/>
                              <a:pt x="5641" y="12"/>
                              <a:pt x="5641" y="12"/>
                            </a:cubicBezTo>
                            <a:cubicBezTo>
                              <a:pt x="5665" y="12"/>
                              <a:pt x="5665" y="12"/>
                              <a:pt x="5665" y="12"/>
                            </a:cubicBezTo>
                            <a:lnTo>
                              <a:pt x="5665" y="44"/>
                            </a:lnTo>
                            <a:close/>
                            <a:moveTo>
                              <a:pt x="5641" y="95"/>
                            </a:moveTo>
                            <a:cubicBezTo>
                              <a:pt x="5665" y="95"/>
                              <a:pt x="5665" y="95"/>
                              <a:pt x="5665" y="95"/>
                            </a:cubicBezTo>
                            <a:cubicBezTo>
                              <a:pt x="5665" y="287"/>
                              <a:pt x="5665" y="287"/>
                              <a:pt x="5665" y="287"/>
                            </a:cubicBezTo>
                            <a:cubicBezTo>
                              <a:pt x="5641" y="287"/>
                              <a:pt x="5641" y="287"/>
                              <a:pt x="5641" y="287"/>
                            </a:cubicBezTo>
                            <a:lnTo>
                              <a:pt x="5641" y="95"/>
                            </a:lnTo>
                            <a:close/>
                            <a:moveTo>
                              <a:pt x="5716" y="153"/>
                            </a:moveTo>
                            <a:cubicBezTo>
                              <a:pt x="5719" y="141"/>
                              <a:pt x="5725" y="130"/>
                              <a:pt x="5732" y="121"/>
                            </a:cubicBezTo>
                            <a:cubicBezTo>
                              <a:pt x="5739" y="112"/>
                              <a:pt x="5748" y="104"/>
                              <a:pt x="5760" y="99"/>
                            </a:cubicBezTo>
                            <a:cubicBezTo>
                              <a:pt x="5771" y="93"/>
                              <a:pt x="5785" y="91"/>
                              <a:pt x="5800" y="91"/>
                            </a:cubicBezTo>
                            <a:cubicBezTo>
                              <a:pt x="5816" y="91"/>
                              <a:pt x="5829" y="93"/>
                              <a:pt x="5840" y="99"/>
                            </a:cubicBezTo>
                            <a:cubicBezTo>
                              <a:pt x="5852" y="104"/>
                              <a:pt x="5861" y="112"/>
                              <a:pt x="5868" y="121"/>
                            </a:cubicBezTo>
                            <a:cubicBezTo>
                              <a:pt x="5876" y="130"/>
                              <a:pt x="5881" y="141"/>
                              <a:pt x="5885" y="153"/>
                            </a:cubicBezTo>
                            <a:cubicBezTo>
                              <a:pt x="5888" y="166"/>
                              <a:pt x="5890" y="178"/>
                              <a:pt x="5890" y="191"/>
                            </a:cubicBezTo>
                            <a:cubicBezTo>
                              <a:pt x="5890" y="204"/>
                              <a:pt x="5888" y="217"/>
                              <a:pt x="5885" y="229"/>
                            </a:cubicBezTo>
                            <a:cubicBezTo>
                              <a:pt x="5881" y="241"/>
                              <a:pt x="5876" y="252"/>
                              <a:pt x="5868" y="261"/>
                            </a:cubicBezTo>
                            <a:cubicBezTo>
                              <a:pt x="5861" y="271"/>
                              <a:pt x="5852" y="278"/>
                              <a:pt x="5840" y="284"/>
                            </a:cubicBezTo>
                            <a:cubicBezTo>
                              <a:pt x="5829" y="289"/>
                              <a:pt x="5816" y="292"/>
                              <a:pt x="5800" y="292"/>
                            </a:cubicBezTo>
                            <a:cubicBezTo>
                              <a:pt x="5785" y="292"/>
                              <a:pt x="5771" y="289"/>
                              <a:pt x="5760" y="284"/>
                            </a:cubicBezTo>
                            <a:cubicBezTo>
                              <a:pt x="5748" y="278"/>
                              <a:pt x="5739" y="271"/>
                              <a:pt x="5732" y="261"/>
                            </a:cubicBezTo>
                            <a:cubicBezTo>
                              <a:pt x="5725" y="252"/>
                              <a:pt x="5719" y="241"/>
                              <a:pt x="5716" y="229"/>
                            </a:cubicBezTo>
                            <a:cubicBezTo>
                              <a:pt x="5712" y="217"/>
                              <a:pt x="5710" y="204"/>
                              <a:pt x="5710" y="191"/>
                            </a:cubicBezTo>
                            <a:cubicBezTo>
                              <a:pt x="5710" y="178"/>
                              <a:pt x="5712" y="166"/>
                              <a:pt x="5716" y="153"/>
                            </a:cubicBezTo>
                            <a:close/>
                            <a:moveTo>
                              <a:pt x="5741" y="223"/>
                            </a:moveTo>
                            <a:cubicBezTo>
                              <a:pt x="5743" y="232"/>
                              <a:pt x="5747" y="241"/>
                              <a:pt x="5753" y="248"/>
                            </a:cubicBezTo>
                            <a:cubicBezTo>
                              <a:pt x="5758" y="255"/>
                              <a:pt x="5765" y="261"/>
                              <a:pt x="5773" y="265"/>
                            </a:cubicBezTo>
                            <a:cubicBezTo>
                              <a:pt x="5781" y="269"/>
                              <a:pt x="5790" y="272"/>
                              <a:pt x="5800" y="272"/>
                            </a:cubicBezTo>
                            <a:cubicBezTo>
                              <a:pt x="5810" y="272"/>
                              <a:pt x="5820" y="269"/>
                              <a:pt x="5827" y="265"/>
                            </a:cubicBezTo>
                            <a:cubicBezTo>
                              <a:pt x="5835" y="261"/>
                              <a:pt x="5842" y="255"/>
                              <a:pt x="5847" y="248"/>
                            </a:cubicBezTo>
                            <a:cubicBezTo>
                              <a:pt x="5853" y="241"/>
                              <a:pt x="5857" y="232"/>
                              <a:pt x="5860" y="223"/>
                            </a:cubicBezTo>
                            <a:cubicBezTo>
                              <a:pt x="5862" y="213"/>
                              <a:pt x="5864" y="202"/>
                              <a:pt x="5864" y="191"/>
                            </a:cubicBezTo>
                            <a:cubicBezTo>
                              <a:pt x="5864" y="180"/>
                              <a:pt x="5862" y="170"/>
                              <a:pt x="5860" y="160"/>
                            </a:cubicBezTo>
                            <a:cubicBezTo>
                              <a:pt x="5857" y="150"/>
                              <a:pt x="5853" y="142"/>
                              <a:pt x="5847" y="134"/>
                            </a:cubicBezTo>
                            <a:cubicBezTo>
                              <a:pt x="5842" y="127"/>
                              <a:pt x="5835" y="121"/>
                              <a:pt x="5827" y="117"/>
                            </a:cubicBezTo>
                            <a:cubicBezTo>
                              <a:pt x="5820" y="113"/>
                              <a:pt x="5810" y="111"/>
                              <a:pt x="5800" y="111"/>
                            </a:cubicBezTo>
                            <a:cubicBezTo>
                              <a:pt x="5790" y="111"/>
                              <a:pt x="5781" y="113"/>
                              <a:pt x="5773" y="117"/>
                            </a:cubicBezTo>
                            <a:cubicBezTo>
                              <a:pt x="5765" y="121"/>
                              <a:pt x="5758" y="127"/>
                              <a:pt x="5753" y="134"/>
                            </a:cubicBezTo>
                            <a:cubicBezTo>
                              <a:pt x="5747" y="142"/>
                              <a:pt x="5743" y="150"/>
                              <a:pt x="5741" y="160"/>
                            </a:cubicBezTo>
                            <a:cubicBezTo>
                              <a:pt x="5738" y="170"/>
                              <a:pt x="5736" y="180"/>
                              <a:pt x="5736" y="191"/>
                            </a:cubicBezTo>
                            <a:cubicBezTo>
                              <a:pt x="5736" y="202"/>
                              <a:pt x="5738" y="213"/>
                              <a:pt x="5741" y="223"/>
                            </a:cubicBezTo>
                            <a:close/>
                            <a:moveTo>
                              <a:pt x="5935" y="140"/>
                            </a:moveTo>
                            <a:cubicBezTo>
                              <a:pt x="5935" y="133"/>
                              <a:pt x="5935" y="126"/>
                              <a:pt x="5935" y="118"/>
                            </a:cubicBezTo>
                            <a:cubicBezTo>
                              <a:pt x="5934" y="111"/>
                              <a:pt x="5934" y="103"/>
                              <a:pt x="5933" y="95"/>
                            </a:cubicBezTo>
                            <a:cubicBezTo>
                              <a:pt x="5956" y="95"/>
                              <a:pt x="5956" y="95"/>
                              <a:pt x="5956" y="95"/>
                            </a:cubicBezTo>
                            <a:cubicBezTo>
                              <a:pt x="5956" y="129"/>
                              <a:pt x="5956" y="129"/>
                              <a:pt x="5956" y="129"/>
                            </a:cubicBezTo>
                            <a:cubicBezTo>
                              <a:pt x="5957" y="129"/>
                              <a:pt x="5957" y="129"/>
                              <a:pt x="5957" y="129"/>
                            </a:cubicBezTo>
                            <a:cubicBezTo>
                              <a:pt x="5959" y="125"/>
                              <a:pt x="5962" y="121"/>
                              <a:pt x="5965" y="116"/>
                            </a:cubicBezTo>
                            <a:cubicBezTo>
                              <a:pt x="5968" y="111"/>
                              <a:pt x="5972" y="107"/>
                              <a:pt x="5976" y="103"/>
                            </a:cubicBezTo>
                            <a:cubicBezTo>
                              <a:pt x="5981" y="100"/>
                              <a:pt x="5987" y="96"/>
                              <a:pt x="5994" y="94"/>
                            </a:cubicBezTo>
                            <a:cubicBezTo>
                              <a:pt x="6001" y="92"/>
                              <a:pt x="6009" y="91"/>
                              <a:pt x="6019" y="91"/>
                            </a:cubicBezTo>
                            <a:cubicBezTo>
                              <a:pt x="6031" y="91"/>
                              <a:pt x="6041" y="92"/>
                              <a:pt x="6049" y="96"/>
                            </a:cubicBezTo>
                            <a:cubicBezTo>
                              <a:pt x="6058" y="100"/>
                              <a:pt x="6065" y="105"/>
                              <a:pt x="6070" y="112"/>
                            </a:cubicBezTo>
                            <a:cubicBezTo>
                              <a:pt x="6075" y="118"/>
                              <a:pt x="6079" y="126"/>
                              <a:pt x="6081" y="135"/>
                            </a:cubicBezTo>
                            <a:cubicBezTo>
                              <a:pt x="6084" y="144"/>
                              <a:pt x="6085" y="154"/>
                              <a:pt x="6085" y="164"/>
                            </a:cubicBezTo>
                            <a:cubicBezTo>
                              <a:pt x="6085" y="287"/>
                              <a:pt x="6085" y="287"/>
                              <a:pt x="6085" y="287"/>
                            </a:cubicBezTo>
                            <a:cubicBezTo>
                              <a:pt x="6061" y="287"/>
                              <a:pt x="6061" y="287"/>
                              <a:pt x="6061" y="287"/>
                            </a:cubicBezTo>
                            <a:cubicBezTo>
                              <a:pt x="6061" y="170"/>
                              <a:pt x="6061" y="170"/>
                              <a:pt x="6061" y="170"/>
                            </a:cubicBezTo>
                            <a:cubicBezTo>
                              <a:pt x="6061" y="152"/>
                              <a:pt x="6058" y="138"/>
                              <a:pt x="6051" y="127"/>
                            </a:cubicBezTo>
                            <a:cubicBezTo>
                              <a:pt x="6044" y="116"/>
                              <a:pt x="6032" y="111"/>
                              <a:pt x="6016" y="111"/>
                            </a:cubicBezTo>
                            <a:cubicBezTo>
                              <a:pt x="6005" y="111"/>
                              <a:pt x="5996" y="113"/>
                              <a:pt x="5988" y="117"/>
                            </a:cubicBezTo>
                            <a:cubicBezTo>
                              <a:pt x="5981" y="122"/>
                              <a:pt x="5975" y="127"/>
                              <a:pt x="5971" y="134"/>
                            </a:cubicBezTo>
                            <a:cubicBezTo>
                              <a:pt x="5966" y="141"/>
                              <a:pt x="5963" y="148"/>
                              <a:pt x="5961" y="157"/>
                            </a:cubicBezTo>
                            <a:cubicBezTo>
                              <a:pt x="5960" y="165"/>
                              <a:pt x="5959" y="173"/>
                              <a:pt x="5959" y="181"/>
                            </a:cubicBezTo>
                            <a:cubicBezTo>
                              <a:pt x="5959" y="287"/>
                              <a:pt x="5959" y="287"/>
                              <a:pt x="5959" y="287"/>
                            </a:cubicBezTo>
                            <a:cubicBezTo>
                              <a:pt x="5935" y="287"/>
                              <a:pt x="5935" y="287"/>
                              <a:pt x="5935" y="287"/>
                            </a:cubicBezTo>
                            <a:lnTo>
                              <a:pt x="5935" y="140"/>
                            </a:lnTo>
                            <a:close/>
                            <a:moveTo>
                              <a:pt x="6130" y="259"/>
                            </a:moveTo>
                            <a:cubicBezTo>
                              <a:pt x="6137" y="263"/>
                              <a:pt x="6145" y="266"/>
                              <a:pt x="6153" y="268"/>
                            </a:cubicBezTo>
                            <a:cubicBezTo>
                              <a:pt x="6162" y="270"/>
                              <a:pt x="6171" y="272"/>
                              <a:pt x="6180" y="272"/>
                            </a:cubicBezTo>
                            <a:cubicBezTo>
                              <a:pt x="6186" y="272"/>
                              <a:pt x="6191" y="271"/>
                              <a:pt x="6196" y="269"/>
                            </a:cubicBezTo>
                            <a:cubicBezTo>
                              <a:pt x="6201" y="268"/>
                              <a:pt x="6206" y="266"/>
                              <a:pt x="6210" y="263"/>
                            </a:cubicBezTo>
                            <a:cubicBezTo>
                              <a:pt x="6214" y="260"/>
                              <a:pt x="6217" y="256"/>
                              <a:pt x="6219" y="252"/>
                            </a:cubicBezTo>
                            <a:cubicBezTo>
                              <a:pt x="6221" y="248"/>
                              <a:pt x="6223" y="243"/>
                              <a:pt x="6223" y="237"/>
                            </a:cubicBezTo>
                            <a:cubicBezTo>
                              <a:pt x="6223" y="230"/>
                              <a:pt x="6220" y="223"/>
                              <a:pt x="6216" y="218"/>
                            </a:cubicBezTo>
                            <a:cubicBezTo>
                              <a:pt x="6211" y="213"/>
                              <a:pt x="6206" y="209"/>
                              <a:pt x="6199" y="205"/>
                            </a:cubicBezTo>
                            <a:cubicBezTo>
                              <a:pt x="6192" y="201"/>
                              <a:pt x="6184" y="197"/>
                              <a:pt x="6176" y="194"/>
                            </a:cubicBezTo>
                            <a:cubicBezTo>
                              <a:pt x="6168" y="190"/>
                              <a:pt x="6161" y="186"/>
                              <a:pt x="6154" y="182"/>
                            </a:cubicBezTo>
                            <a:cubicBezTo>
                              <a:pt x="6147" y="178"/>
                              <a:pt x="6141" y="172"/>
                              <a:pt x="6137" y="166"/>
                            </a:cubicBezTo>
                            <a:cubicBezTo>
                              <a:pt x="6132" y="160"/>
                              <a:pt x="6130" y="152"/>
                              <a:pt x="6130" y="143"/>
                            </a:cubicBezTo>
                            <a:cubicBezTo>
                              <a:pt x="6130" y="133"/>
                              <a:pt x="6132" y="125"/>
                              <a:pt x="6135" y="119"/>
                            </a:cubicBezTo>
                            <a:cubicBezTo>
                              <a:pt x="6139" y="112"/>
                              <a:pt x="6144" y="107"/>
                              <a:pt x="6150" y="102"/>
                            </a:cubicBezTo>
                            <a:cubicBezTo>
                              <a:pt x="6156" y="98"/>
                              <a:pt x="6162" y="95"/>
                              <a:pt x="6170" y="93"/>
                            </a:cubicBezTo>
                            <a:cubicBezTo>
                              <a:pt x="6177" y="91"/>
                              <a:pt x="6185" y="91"/>
                              <a:pt x="6193" y="91"/>
                            </a:cubicBezTo>
                            <a:cubicBezTo>
                              <a:pt x="6198" y="91"/>
                              <a:pt x="6205" y="91"/>
                              <a:pt x="6214" y="92"/>
                            </a:cubicBezTo>
                            <a:cubicBezTo>
                              <a:pt x="6223" y="94"/>
                              <a:pt x="6232" y="96"/>
                              <a:pt x="6240" y="99"/>
                            </a:cubicBezTo>
                            <a:cubicBezTo>
                              <a:pt x="6238" y="120"/>
                              <a:pt x="6238" y="120"/>
                              <a:pt x="6238" y="120"/>
                            </a:cubicBezTo>
                            <a:cubicBezTo>
                              <a:pt x="6232" y="117"/>
                              <a:pt x="6225" y="115"/>
                              <a:pt x="6217" y="113"/>
                            </a:cubicBezTo>
                            <a:cubicBezTo>
                              <a:pt x="6209" y="112"/>
                              <a:pt x="6202" y="111"/>
                              <a:pt x="6195" y="111"/>
                            </a:cubicBezTo>
                            <a:cubicBezTo>
                              <a:pt x="6183" y="111"/>
                              <a:pt x="6173" y="113"/>
                              <a:pt x="6165" y="118"/>
                            </a:cubicBezTo>
                            <a:cubicBezTo>
                              <a:pt x="6158" y="122"/>
                              <a:pt x="6154" y="131"/>
                              <a:pt x="6154" y="143"/>
                            </a:cubicBezTo>
                            <a:cubicBezTo>
                              <a:pt x="6154" y="149"/>
                              <a:pt x="6156" y="154"/>
                              <a:pt x="6161" y="158"/>
                            </a:cubicBezTo>
                            <a:cubicBezTo>
                              <a:pt x="6166" y="162"/>
                              <a:pt x="6171" y="166"/>
                              <a:pt x="6178" y="169"/>
                            </a:cubicBezTo>
                            <a:cubicBezTo>
                              <a:pt x="6185" y="173"/>
                              <a:pt x="6193" y="176"/>
                              <a:pt x="6201" y="180"/>
                            </a:cubicBezTo>
                            <a:cubicBezTo>
                              <a:pt x="6209" y="183"/>
                              <a:pt x="6217" y="188"/>
                              <a:pt x="6224" y="193"/>
                            </a:cubicBezTo>
                            <a:cubicBezTo>
                              <a:pt x="6231" y="198"/>
                              <a:pt x="6237" y="204"/>
                              <a:pt x="6242" y="211"/>
                            </a:cubicBezTo>
                            <a:cubicBezTo>
                              <a:pt x="6246" y="218"/>
                              <a:pt x="6249" y="227"/>
                              <a:pt x="6249" y="237"/>
                            </a:cubicBezTo>
                            <a:cubicBezTo>
                              <a:pt x="6249" y="247"/>
                              <a:pt x="6246" y="256"/>
                              <a:pt x="6242" y="263"/>
                            </a:cubicBezTo>
                            <a:cubicBezTo>
                              <a:pt x="6238" y="270"/>
                              <a:pt x="6232" y="276"/>
                              <a:pt x="6226" y="280"/>
                            </a:cubicBezTo>
                            <a:cubicBezTo>
                              <a:pt x="6219" y="284"/>
                              <a:pt x="6212" y="287"/>
                              <a:pt x="6204" y="289"/>
                            </a:cubicBezTo>
                            <a:cubicBezTo>
                              <a:pt x="6196" y="291"/>
                              <a:pt x="6189" y="292"/>
                              <a:pt x="6181" y="292"/>
                            </a:cubicBezTo>
                            <a:cubicBezTo>
                              <a:pt x="6172" y="292"/>
                              <a:pt x="6163" y="291"/>
                              <a:pt x="6154" y="290"/>
                            </a:cubicBezTo>
                            <a:cubicBezTo>
                              <a:pt x="6145" y="289"/>
                              <a:pt x="6136" y="286"/>
                              <a:pt x="6128" y="283"/>
                            </a:cubicBezTo>
                            <a:lnTo>
                              <a:pt x="6130" y="259"/>
                            </a:lnTo>
                            <a:close/>
                            <a:moveTo>
                              <a:pt x="6594" y="287"/>
                            </a:moveTo>
                            <a:cubicBezTo>
                              <a:pt x="6565" y="287"/>
                              <a:pt x="6565" y="287"/>
                              <a:pt x="6565" y="287"/>
                            </a:cubicBezTo>
                            <a:cubicBezTo>
                              <a:pt x="6513" y="121"/>
                              <a:pt x="6513" y="121"/>
                              <a:pt x="6513" y="121"/>
                            </a:cubicBezTo>
                            <a:cubicBezTo>
                              <a:pt x="6512" y="121"/>
                              <a:pt x="6512" y="121"/>
                              <a:pt x="6512" y="121"/>
                            </a:cubicBezTo>
                            <a:cubicBezTo>
                              <a:pt x="6459" y="287"/>
                              <a:pt x="6459" y="287"/>
                              <a:pt x="6459" y="287"/>
                            </a:cubicBezTo>
                            <a:cubicBezTo>
                              <a:pt x="6431" y="287"/>
                              <a:pt x="6431" y="287"/>
                              <a:pt x="6431" y="287"/>
                            </a:cubicBezTo>
                            <a:cubicBezTo>
                              <a:pt x="6369" y="95"/>
                              <a:pt x="6369" y="95"/>
                              <a:pt x="6369" y="95"/>
                            </a:cubicBezTo>
                            <a:cubicBezTo>
                              <a:pt x="6395" y="95"/>
                              <a:pt x="6395" y="95"/>
                              <a:pt x="6395" y="95"/>
                            </a:cubicBezTo>
                            <a:cubicBezTo>
                              <a:pt x="6445" y="261"/>
                              <a:pt x="6445" y="261"/>
                              <a:pt x="6445" y="261"/>
                            </a:cubicBezTo>
                            <a:cubicBezTo>
                              <a:pt x="6446" y="261"/>
                              <a:pt x="6446" y="261"/>
                              <a:pt x="6446" y="261"/>
                            </a:cubicBezTo>
                            <a:cubicBezTo>
                              <a:pt x="6500" y="95"/>
                              <a:pt x="6500" y="95"/>
                              <a:pt x="6500" y="95"/>
                            </a:cubicBezTo>
                            <a:cubicBezTo>
                              <a:pt x="6528" y="95"/>
                              <a:pt x="6528" y="95"/>
                              <a:pt x="6528" y="95"/>
                            </a:cubicBezTo>
                            <a:cubicBezTo>
                              <a:pt x="6579" y="261"/>
                              <a:pt x="6579" y="261"/>
                              <a:pt x="6579" y="261"/>
                            </a:cubicBezTo>
                            <a:cubicBezTo>
                              <a:pt x="6580" y="261"/>
                              <a:pt x="6580" y="261"/>
                              <a:pt x="6580" y="261"/>
                            </a:cubicBezTo>
                            <a:cubicBezTo>
                              <a:pt x="6633" y="95"/>
                              <a:pt x="6633" y="95"/>
                              <a:pt x="6633" y="95"/>
                            </a:cubicBezTo>
                            <a:cubicBezTo>
                              <a:pt x="6657" y="95"/>
                              <a:pt x="6657" y="95"/>
                              <a:pt x="6657" y="95"/>
                            </a:cubicBezTo>
                            <a:lnTo>
                              <a:pt x="6594" y="287"/>
                            </a:lnTo>
                            <a:close/>
                            <a:moveTo>
                              <a:pt x="6680" y="153"/>
                            </a:moveTo>
                            <a:cubicBezTo>
                              <a:pt x="6684" y="141"/>
                              <a:pt x="6689" y="130"/>
                              <a:pt x="6696" y="121"/>
                            </a:cubicBezTo>
                            <a:cubicBezTo>
                              <a:pt x="6704" y="112"/>
                              <a:pt x="6713" y="104"/>
                              <a:pt x="6724" y="99"/>
                            </a:cubicBezTo>
                            <a:cubicBezTo>
                              <a:pt x="6735" y="93"/>
                              <a:pt x="6749" y="91"/>
                              <a:pt x="6765" y="91"/>
                            </a:cubicBezTo>
                            <a:cubicBezTo>
                              <a:pt x="6780" y="91"/>
                              <a:pt x="6794" y="93"/>
                              <a:pt x="6805" y="99"/>
                            </a:cubicBezTo>
                            <a:cubicBezTo>
                              <a:pt x="6816" y="104"/>
                              <a:pt x="6825" y="112"/>
                              <a:pt x="6833" y="121"/>
                            </a:cubicBezTo>
                            <a:cubicBezTo>
                              <a:pt x="6840" y="130"/>
                              <a:pt x="6845" y="141"/>
                              <a:pt x="6849" y="153"/>
                            </a:cubicBezTo>
                            <a:cubicBezTo>
                              <a:pt x="6853" y="166"/>
                              <a:pt x="6854" y="178"/>
                              <a:pt x="6854" y="191"/>
                            </a:cubicBezTo>
                            <a:cubicBezTo>
                              <a:pt x="6854" y="204"/>
                              <a:pt x="6853" y="217"/>
                              <a:pt x="6849" y="229"/>
                            </a:cubicBezTo>
                            <a:cubicBezTo>
                              <a:pt x="6845" y="241"/>
                              <a:pt x="6840" y="252"/>
                              <a:pt x="6833" y="261"/>
                            </a:cubicBezTo>
                            <a:cubicBezTo>
                              <a:pt x="6825" y="271"/>
                              <a:pt x="6816" y="278"/>
                              <a:pt x="6805" y="284"/>
                            </a:cubicBezTo>
                            <a:cubicBezTo>
                              <a:pt x="6794" y="289"/>
                              <a:pt x="6780" y="292"/>
                              <a:pt x="6765" y="292"/>
                            </a:cubicBezTo>
                            <a:cubicBezTo>
                              <a:pt x="6749" y="292"/>
                              <a:pt x="6735" y="289"/>
                              <a:pt x="6724" y="284"/>
                            </a:cubicBezTo>
                            <a:cubicBezTo>
                              <a:pt x="6713" y="278"/>
                              <a:pt x="6704" y="271"/>
                              <a:pt x="6696" y="261"/>
                            </a:cubicBezTo>
                            <a:cubicBezTo>
                              <a:pt x="6689" y="252"/>
                              <a:pt x="6684" y="241"/>
                              <a:pt x="6680" y="229"/>
                            </a:cubicBezTo>
                            <a:cubicBezTo>
                              <a:pt x="6677" y="217"/>
                              <a:pt x="6675" y="204"/>
                              <a:pt x="6675" y="191"/>
                            </a:cubicBezTo>
                            <a:cubicBezTo>
                              <a:pt x="6675" y="178"/>
                              <a:pt x="6677" y="166"/>
                              <a:pt x="6680" y="153"/>
                            </a:cubicBezTo>
                            <a:close/>
                            <a:moveTo>
                              <a:pt x="6705" y="223"/>
                            </a:moveTo>
                            <a:cubicBezTo>
                              <a:pt x="6708" y="232"/>
                              <a:pt x="6712" y="241"/>
                              <a:pt x="6717" y="248"/>
                            </a:cubicBezTo>
                            <a:cubicBezTo>
                              <a:pt x="6723" y="255"/>
                              <a:pt x="6729" y="261"/>
                              <a:pt x="6737" y="265"/>
                            </a:cubicBezTo>
                            <a:cubicBezTo>
                              <a:pt x="6745" y="269"/>
                              <a:pt x="6754" y="272"/>
                              <a:pt x="6765" y="272"/>
                            </a:cubicBezTo>
                            <a:cubicBezTo>
                              <a:pt x="6775" y="272"/>
                              <a:pt x="6784" y="269"/>
                              <a:pt x="6792" y="265"/>
                            </a:cubicBezTo>
                            <a:cubicBezTo>
                              <a:pt x="6800" y="261"/>
                              <a:pt x="6806" y="255"/>
                              <a:pt x="6812" y="248"/>
                            </a:cubicBezTo>
                            <a:cubicBezTo>
                              <a:pt x="6817" y="241"/>
                              <a:pt x="6821" y="232"/>
                              <a:pt x="6824" y="223"/>
                            </a:cubicBezTo>
                            <a:cubicBezTo>
                              <a:pt x="6827" y="213"/>
                              <a:pt x="6828" y="202"/>
                              <a:pt x="6828" y="191"/>
                            </a:cubicBezTo>
                            <a:cubicBezTo>
                              <a:pt x="6828" y="180"/>
                              <a:pt x="6827" y="170"/>
                              <a:pt x="6824" y="160"/>
                            </a:cubicBezTo>
                            <a:cubicBezTo>
                              <a:pt x="6821" y="150"/>
                              <a:pt x="6817" y="142"/>
                              <a:pt x="6812" y="134"/>
                            </a:cubicBezTo>
                            <a:cubicBezTo>
                              <a:pt x="6806" y="127"/>
                              <a:pt x="6800" y="121"/>
                              <a:pt x="6792" y="117"/>
                            </a:cubicBezTo>
                            <a:cubicBezTo>
                              <a:pt x="6784" y="113"/>
                              <a:pt x="6775" y="111"/>
                              <a:pt x="6765" y="111"/>
                            </a:cubicBezTo>
                            <a:cubicBezTo>
                              <a:pt x="6754" y="111"/>
                              <a:pt x="6745" y="113"/>
                              <a:pt x="6737" y="117"/>
                            </a:cubicBezTo>
                            <a:cubicBezTo>
                              <a:pt x="6729" y="121"/>
                              <a:pt x="6723" y="127"/>
                              <a:pt x="6717" y="134"/>
                            </a:cubicBezTo>
                            <a:cubicBezTo>
                              <a:pt x="6712" y="142"/>
                              <a:pt x="6708" y="150"/>
                              <a:pt x="6705" y="160"/>
                            </a:cubicBezTo>
                            <a:cubicBezTo>
                              <a:pt x="6702" y="170"/>
                              <a:pt x="6701" y="180"/>
                              <a:pt x="6701" y="191"/>
                            </a:cubicBezTo>
                            <a:cubicBezTo>
                              <a:pt x="6701" y="202"/>
                              <a:pt x="6702" y="213"/>
                              <a:pt x="6705" y="223"/>
                            </a:cubicBezTo>
                            <a:close/>
                            <a:moveTo>
                              <a:pt x="6899" y="138"/>
                            </a:moveTo>
                            <a:cubicBezTo>
                              <a:pt x="6899" y="133"/>
                              <a:pt x="6899" y="128"/>
                              <a:pt x="6899" y="124"/>
                            </a:cubicBezTo>
                            <a:cubicBezTo>
                              <a:pt x="6899" y="121"/>
                              <a:pt x="6899" y="117"/>
                              <a:pt x="6899" y="114"/>
                            </a:cubicBezTo>
                            <a:cubicBezTo>
                              <a:pt x="6899" y="111"/>
                              <a:pt x="6899" y="108"/>
                              <a:pt x="6899" y="105"/>
                            </a:cubicBezTo>
                            <a:cubicBezTo>
                              <a:pt x="6898" y="102"/>
                              <a:pt x="6898" y="99"/>
                              <a:pt x="6898" y="95"/>
                            </a:cubicBezTo>
                            <a:cubicBezTo>
                              <a:pt x="6921" y="95"/>
                              <a:pt x="6921" y="95"/>
                              <a:pt x="6921" y="95"/>
                            </a:cubicBezTo>
                            <a:cubicBezTo>
                              <a:pt x="6921" y="132"/>
                              <a:pt x="6921" y="132"/>
                              <a:pt x="6921" y="132"/>
                            </a:cubicBezTo>
                            <a:cubicBezTo>
                              <a:pt x="6922" y="132"/>
                              <a:pt x="6922" y="132"/>
                              <a:pt x="6922" y="132"/>
                            </a:cubicBezTo>
                            <a:cubicBezTo>
                              <a:pt x="6924" y="127"/>
                              <a:pt x="6927" y="122"/>
                              <a:pt x="6930" y="117"/>
                            </a:cubicBezTo>
                            <a:cubicBezTo>
                              <a:pt x="6933" y="112"/>
                              <a:pt x="6937" y="107"/>
                              <a:pt x="6941" y="103"/>
                            </a:cubicBezTo>
                            <a:cubicBezTo>
                              <a:pt x="6945" y="99"/>
                              <a:pt x="6950" y="96"/>
                              <a:pt x="6955" y="94"/>
                            </a:cubicBezTo>
                            <a:cubicBezTo>
                              <a:pt x="6960" y="92"/>
                              <a:pt x="6966" y="91"/>
                              <a:pt x="6972" y="91"/>
                            </a:cubicBezTo>
                            <a:cubicBezTo>
                              <a:pt x="6974" y="91"/>
                              <a:pt x="6977" y="91"/>
                              <a:pt x="6980" y="91"/>
                            </a:cubicBezTo>
                            <a:cubicBezTo>
                              <a:pt x="6984" y="92"/>
                              <a:pt x="6986" y="92"/>
                              <a:pt x="6988" y="93"/>
                            </a:cubicBezTo>
                            <a:cubicBezTo>
                              <a:pt x="6988" y="118"/>
                              <a:pt x="6988" y="118"/>
                              <a:pt x="6988" y="118"/>
                            </a:cubicBezTo>
                            <a:cubicBezTo>
                              <a:pt x="6986" y="117"/>
                              <a:pt x="6983" y="116"/>
                              <a:pt x="6980" y="116"/>
                            </a:cubicBezTo>
                            <a:cubicBezTo>
                              <a:pt x="6977" y="116"/>
                              <a:pt x="6974" y="115"/>
                              <a:pt x="6971" y="115"/>
                            </a:cubicBezTo>
                            <a:cubicBezTo>
                              <a:pt x="6961" y="115"/>
                              <a:pt x="6954" y="118"/>
                              <a:pt x="6947" y="123"/>
                            </a:cubicBezTo>
                            <a:cubicBezTo>
                              <a:pt x="6941" y="127"/>
                              <a:pt x="6936" y="133"/>
                              <a:pt x="6933" y="141"/>
                            </a:cubicBezTo>
                            <a:cubicBezTo>
                              <a:pt x="6929" y="148"/>
                              <a:pt x="6927" y="157"/>
                              <a:pt x="6925" y="166"/>
                            </a:cubicBezTo>
                            <a:cubicBezTo>
                              <a:pt x="6924" y="175"/>
                              <a:pt x="6923" y="184"/>
                              <a:pt x="6923" y="192"/>
                            </a:cubicBezTo>
                            <a:cubicBezTo>
                              <a:pt x="6923" y="287"/>
                              <a:pt x="6923" y="287"/>
                              <a:pt x="6923" y="287"/>
                            </a:cubicBezTo>
                            <a:cubicBezTo>
                              <a:pt x="6899" y="287"/>
                              <a:pt x="6899" y="287"/>
                              <a:pt x="6899" y="287"/>
                            </a:cubicBezTo>
                            <a:lnTo>
                              <a:pt x="6899" y="138"/>
                            </a:lnTo>
                            <a:close/>
                            <a:moveTo>
                              <a:pt x="7025" y="5"/>
                            </a:moveTo>
                            <a:cubicBezTo>
                              <a:pt x="7049" y="5"/>
                              <a:pt x="7049" y="5"/>
                              <a:pt x="7049" y="5"/>
                            </a:cubicBezTo>
                            <a:cubicBezTo>
                              <a:pt x="7049" y="174"/>
                              <a:pt x="7049" y="174"/>
                              <a:pt x="7049" y="174"/>
                            </a:cubicBezTo>
                            <a:cubicBezTo>
                              <a:pt x="7135" y="95"/>
                              <a:pt x="7135" y="95"/>
                              <a:pt x="7135" y="95"/>
                            </a:cubicBezTo>
                            <a:cubicBezTo>
                              <a:pt x="7165" y="95"/>
                              <a:pt x="7165" y="95"/>
                              <a:pt x="7165" y="95"/>
                            </a:cubicBezTo>
                            <a:cubicBezTo>
                              <a:pt x="7071" y="180"/>
                              <a:pt x="7071" y="180"/>
                              <a:pt x="7071" y="180"/>
                            </a:cubicBezTo>
                            <a:cubicBezTo>
                              <a:pt x="7176" y="287"/>
                              <a:pt x="7176" y="287"/>
                              <a:pt x="7176" y="287"/>
                            </a:cubicBezTo>
                            <a:cubicBezTo>
                              <a:pt x="7144" y="287"/>
                              <a:pt x="7144" y="287"/>
                              <a:pt x="7144" y="287"/>
                            </a:cubicBezTo>
                            <a:cubicBezTo>
                              <a:pt x="7049" y="189"/>
                              <a:pt x="7049" y="189"/>
                              <a:pt x="7049" y="189"/>
                            </a:cubicBezTo>
                            <a:cubicBezTo>
                              <a:pt x="7049" y="287"/>
                              <a:pt x="7049" y="287"/>
                              <a:pt x="7049" y="287"/>
                            </a:cubicBezTo>
                            <a:cubicBezTo>
                              <a:pt x="7025" y="287"/>
                              <a:pt x="7025" y="287"/>
                              <a:pt x="7025" y="287"/>
                            </a:cubicBezTo>
                            <a:lnTo>
                              <a:pt x="7025" y="5"/>
                            </a:lnTo>
                            <a:close/>
                            <a:moveTo>
                              <a:pt x="7237" y="44"/>
                            </a:moveTo>
                            <a:cubicBezTo>
                              <a:pt x="7213" y="44"/>
                              <a:pt x="7213" y="44"/>
                              <a:pt x="7213" y="44"/>
                            </a:cubicBezTo>
                            <a:cubicBezTo>
                              <a:pt x="7213" y="12"/>
                              <a:pt x="7213" y="12"/>
                              <a:pt x="7213" y="12"/>
                            </a:cubicBezTo>
                            <a:cubicBezTo>
                              <a:pt x="7237" y="12"/>
                              <a:pt x="7237" y="12"/>
                              <a:pt x="7237" y="12"/>
                            </a:cubicBezTo>
                            <a:lnTo>
                              <a:pt x="7237" y="44"/>
                            </a:lnTo>
                            <a:close/>
                            <a:moveTo>
                              <a:pt x="7213" y="95"/>
                            </a:moveTo>
                            <a:cubicBezTo>
                              <a:pt x="7237" y="95"/>
                              <a:pt x="7237" y="95"/>
                              <a:pt x="7237" y="95"/>
                            </a:cubicBezTo>
                            <a:cubicBezTo>
                              <a:pt x="7237" y="287"/>
                              <a:pt x="7237" y="287"/>
                              <a:pt x="7237" y="287"/>
                            </a:cubicBezTo>
                            <a:cubicBezTo>
                              <a:pt x="7213" y="287"/>
                              <a:pt x="7213" y="287"/>
                              <a:pt x="7213" y="287"/>
                            </a:cubicBezTo>
                            <a:lnTo>
                              <a:pt x="7213" y="95"/>
                            </a:lnTo>
                            <a:close/>
                            <a:moveTo>
                              <a:pt x="7297" y="140"/>
                            </a:moveTo>
                            <a:cubicBezTo>
                              <a:pt x="7297" y="133"/>
                              <a:pt x="7297" y="126"/>
                              <a:pt x="7297" y="118"/>
                            </a:cubicBezTo>
                            <a:cubicBezTo>
                              <a:pt x="7297" y="111"/>
                              <a:pt x="7296" y="103"/>
                              <a:pt x="7296" y="95"/>
                            </a:cubicBezTo>
                            <a:cubicBezTo>
                              <a:pt x="7319" y="95"/>
                              <a:pt x="7319" y="95"/>
                              <a:pt x="7319" y="95"/>
                            </a:cubicBezTo>
                            <a:cubicBezTo>
                              <a:pt x="7319" y="129"/>
                              <a:pt x="7319" y="129"/>
                              <a:pt x="7319" y="129"/>
                            </a:cubicBezTo>
                            <a:cubicBezTo>
                              <a:pt x="7319" y="129"/>
                              <a:pt x="7319" y="129"/>
                              <a:pt x="7319" y="129"/>
                            </a:cubicBezTo>
                            <a:cubicBezTo>
                              <a:pt x="7321" y="125"/>
                              <a:pt x="7324" y="121"/>
                              <a:pt x="7327" y="116"/>
                            </a:cubicBezTo>
                            <a:cubicBezTo>
                              <a:pt x="7330" y="111"/>
                              <a:pt x="7334" y="107"/>
                              <a:pt x="7339" y="103"/>
                            </a:cubicBezTo>
                            <a:cubicBezTo>
                              <a:pt x="7343" y="100"/>
                              <a:pt x="7349" y="96"/>
                              <a:pt x="7356" y="94"/>
                            </a:cubicBezTo>
                            <a:cubicBezTo>
                              <a:pt x="7363" y="92"/>
                              <a:pt x="7371" y="91"/>
                              <a:pt x="7382" y="91"/>
                            </a:cubicBezTo>
                            <a:cubicBezTo>
                              <a:pt x="7393" y="91"/>
                              <a:pt x="7403" y="92"/>
                              <a:pt x="7412" y="96"/>
                            </a:cubicBezTo>
                            <a:cubicBezTo>
                              <a:pt x="7420" y="100"/>
                              <a:pt x="7427" y="105"/>
                              <a:pt x="7432" y="112"/>
                            </a:cubicBezTo>
                            <a:cubicBezTo>
                              <a:pt x="7437" y="118"/>
                              <a:pt x="7441" y="126"/>
                              <a:pt x="7444" y="135"/>
                            </a:cubicBezTo>
                            <a:cubicBezTo>
                              <a:pt x="7446" y="144"/>
                              <a:pt x="7447" y="154"/>
                              <a:pt x="7447" y="164"/>
                            </a:cubicBezTo>
                            <a:cubicBezTo>
                              <a:pt x="7447" y="287"/>
                              <a:pt x="7447" y="287"/>
                              <a:pt x="7447" y="287"/>
                            </a:cubicBezTo>
                            <a:cubicBezTo>
                              <a:pt x="7423" y="287"/>
                              <a:pt x="7423" y="287"/>
                              <a:pt x="7423" y="287"/>
                            </a:cubicBezTo>
                            <a:cubicBezTo>
                              <a:pt x="7423" y="170"/>
                              <a:pt x="7423" y="170"/>
                              <a:pt x="7423" y="170"/>
                            </a:cubicBezTo>
                            <a:cubicBezTo>
                              <a:pt x="7423" y="152"/>
                              <a:pt x="7420" y="138"/>
                              <a:pt x="7413" y="127"/>
                            </a:cubicBezTo>
                            <a:cubicBezTo>
                              <a:pt x="7406" y="116"/>
                              <a:pt x="7394" y="111"/>
                              <a:pt x="7378" y="111"/>
                            </a:cubicBezTo>
                            <a:cubicBezTo>
                              <a:pt x="7367" y="111"/>
                              <a:pt x="7358" y="113"/>
                              <a:pt x="7351" y="117"/>
                            </a:cubicBezTo>
                            <a:cubicBezTo>
                              <a:pt x="7343" y="122"/>
                              <a:pt x="7337" y="127"/>
                              <a:pt x="7333" y="134"/>
                            </a:cubicBezTo>
                            <a:cubicBezTo>
                              <a:pt x="7329" y="141"/>
                              <a:pt x="7326" y="148"/>
                              <a:pt x="7324" y="157"/>
                            </a:cubicBezTo>
                            <a:cubicBezTo>
                              <a:pt x="7322" y="165"/>
                              <a:pt x="7321" y="173"/>
                              <a:pt x="7321" y="181"/>
                            </a:cubicBezTo>
                            <a:cubicBezTo>
                              <a:pt x="7321" y="287"/>
                              <a:pt x="7321" y="287"/>
                              <a:pt x="7321" y="287"/>
                            </a:cubicBezTo>
                            <a:cubicBezTo>
                              <a:pt x="7297" y="287"/>
                              <a:pt x="7297" y="287"/>
                              <a:pt x="7297" y="287"/>
                            </a:cubicBezTo>
                            <a:lnTo>
                              <a:pt x="7297" y="140"/>
                            </a:lnTo>
                            <a:close/>
                            <a:moveTo>
                              <a:pt x="7659" y="272"/>
                            </a:moveTo>
                            <a:cubicBezTo>
                              <a:pt x="7659" y="285"/>
                              <a:pt x="7658" y="297"/>
                              <a:pt x="7654" y="309"/>
                            </a:cubicBezTo>
                            <a:cubicBezTo>
                              <a:pt x="7651" y="321"/>
                              <a:pt x="7646" y="331"/>
                              <a:pt x="7639" y="340"/>
                            </a:cubicBezTo>
                            <a:cubicBezTo>
                              <a:pt x="7632" y="349"/>
                              <a:pt x="7622" y="356"/>
                              <a:pt x="7611" y="361"/>
                            </a:cubicBezTo>
                            <a:cubicBezTo>
                              <a:pt x="7600" y="366"/>
                              <a:pt x="7586" y="369"/>
                              <a:pt x="7569" y="369"/>
                            </a:cubicBezTo>
                            <a:cubicBezTo>
                              <a:pt x="7556" y="369"/>
                              <a:pt x="7545" y="368"/>
                              <a:pt x="7534" y="365"/>
                            </a:cubicBezTo>
                            <a:cubicBezTo>
                              <a:pt x="7524" y="362"/>
                              <a:pt x="7516" y="360"/>
                              <a:pt x="7511" y="359"/>
                            </a:cubicBezTo>
                            <a:cubicBezTo>
                              <a:pt x="7513" y="335"/>
                              <a:pt x="7513" y="335"/>
                              <a:pt x="7513" y="335"/>
                            </a:cubicBezTo>
                            <a:cubicBezTo>
                              <a:pt x="7520" y="339"/>
                              <a:pt x="7529" y="342"/>
                              <a:pt x="7539" y="345"/>
                            </a:cubicBezTo>
                            <a:cubicBezTo>
                              <a:pt x="7549" y="347"/>
                              <a:pt x="7559" y="348"/>
                              <a:pt x="7569" y="348"/>
                            </a:cubicBezTo>
                            <a:cubicBezTo>
                              <a:pt x="7585" y="348"/>
                              <a:pt x="7597" y="346"/>
                              <a:pt x="7606" y="341"/>
                            </a:cubicBezTo>
                            <a:cubicBezTo>
                              <a:pt x="7614" y="336"/>
                              <a:pt x="7621" y="329"/>
                              <a:pt x="7626" y="319"/>
                            </a:cubicBezTo>
                            <a:cubicBezTo>
                              <a:pt x="7630" y="310"/>
                              <a:pt x="7633" y="300"/>
                              <a:pt x="7634" y="288"/>
                            </a:cubicBezTo>
                            <a:cubicBezTo>
                              <a:pt x="7635" y="276"/>
                              <a:pt x="7636" y="263"/>
                              <a:pt x="7636" y="250"/>
                            </a:cubicBezTo>
                            <a:cubicBezTo>
                              <a:pt x="7635" y="250"/>
                              <a:pt x="7635" y="250"/>
                              <a:pt x="7635" y="250"/>
                            </a:cubicBezTo>
                            <a:cubicBezTo>
                              <a:pt x="7628" y="264"/>
                              <a:pt x="7620" y="274"/>
                              <a:pt x="7610" y="279"/>
                            </a:cubicBezTo>
                            <a:cubicBezTo>
                              <a:pt x="7600" y="285"/>
                              <a:pt x="7589" y="287"/>
                              <a:pt x="7577" y="287"/>
                            </a:cubicBezTo>
                            <a:cubicBezTo>
                              <a:pt x="7561" y="287"/>
                              <a:pt x="7548" y="284"/>
                              <a:pt x="7538" y="278"/>
                            </a:cubicBezTo>
                            <a:cubicBezTo>
                              <a:pt x="7527" y="272"/>
                              <a:pt x="7519" y="265"/>
                              <a:pt x="7513" y="255"/>
                            </a:cubicBezTo>
                            <a:cubicBezTo>
                              <a:pt x="7506" y="246"/>
                              <a:pt x="7502" y="236"/>
                              <a:pt x="7499" y="224"/>
                            </a:cubicBezTo>
                            <a:cubicBezTo>
                              <a:pt x="7497" y="213"/>
                              <a:pt x="7495" y="202"/>
                              <a:pt x="7495" y="191"/>
                            </a:cubicBezTo>
                            <a:cubicBezTo>
                              <a:pt x="7495" y="177"/>
                              <a:pt x="7497" y="163"/>
                              <a:pt x="7500" y="151"/>
                            </a:cubicBezTo>
                            <a:cubicBezTo>
                              <a:pt x="7503" y="139"/>
                              <a:pt x="7507" y="128"/>
                              <a:pt x="7514" y="119"/>
                            </a:cubicBezTo>
                            <a:cubicBezTo>
                              <a:pt x="7520" y="110"/>
                              <a:pt x="7528" y="103"/>
                              <a:pt x="7538" y="98"/>
                            </a:cubicBezTo>
                            <a:cubicBezTo>
                              <a:pt x="7548" y="93"/>
                              <a:pt x="7561" y="91"/>
                              <a:pt x="7575" y="91"/>
                            </a:cubicBezTo>
                            <a:cubicBezTo>
                              <a:pt x="7581" y="91"/>
                              <a:pt x="7587" y="91"/>
                              <a:pt x="7592" y="91"/>
                            </a:cubicBezTo>
                            <a:cubicBezTo>
                              <a:pt x="7598" y="92"/>
                              <a:pt x="7603" y="93"/>
                              <a:pt x="7607" y="95"/>
                            </a:cubicBezTo>
                            <a:cubicBezTo>
                              <a:pt x="7612" y="97"/>
                              <a:pt x="7617" y="100"/>
                              <a:pt x="7621" y="103"/>
                            </a:cubicBezTo>
                            <a:cubicBezTo>
                              <a:pt x="7626" y="107"/>
                              <a:pt x="7630" y="111"/>
                              <a:pt x="7635" y="117"/>
                            </a:cubicBezTo>
                            <a:cubicBezTo>
                              <a:pt x="7635" y="117"/>
                              <a:pt x="7635" y="117"/>
                              <a:pt x="7635" y="117"/>
                            </a:cubicBezTo>
                            <a:cubicBezTo>
                              <a:pt x="7635" y="95"/>
                              <a:pt x="7635" y="95"/>
                              <a:pt x="7635" y="95"/>
                            </a:cubicBezTo>
                            <a:cubicBezTo>
                              <a:pt x="7659" y="95"/>
                              <a:pt x="7659" y="95"/>
                              <a:pt x="7659" y="95"/>
                            </a:cubicBezTo>
                            <a:lnTo>
                              <a:pt x="7659" y="272"/>
                            </a:lnTo>
                            <a:close/>
                            <a:moveTo>
                              <a:pt x="7524" y="219"/>
                            </a:moveTo>
                            <a:cubicBezTo>
                              <a:pt x="7526" y="228"/>
                              <a:pt x="7530" y="236"/>
                              <a:pt x="7534" y="243"/>
                            </a:cubicBezTo>
                            <a:cubicBezTo>
                              <a:pt x="7538" y="250"/>
                              <a:pt x="7544" y="256"/>
                              <a:pt x="7551" y="260"/>
                            </a:cubicBezTo>
                            <a:cubicBezTo>
                              <a:pt x="7558" y="265"/>
                              <a:pt x="7567" y="267"/>
                              <a:pt x="7577" y="267"/>
                            </a:cubicBezTo>
                            <a:cubicBezTo>
                              <a:pt x="7588" y="267"/>
                              <a:pt x="7597" y="265"/>
                              <a:pt x="7604" y="260"/>
                            </a:cubicBezTo>
                            <a:cubicBezTo>
                              <a:pt x="7612" y="255"/>
                              <a:pt x="7618" y="249"/>
                              <a:pt x="7622" y="242"/>
                            </a:cubicBezTo>
                            <a:cubicBezTo>
                              <a:pt x="7627" y="235"/>
                              <a:pt x="7630" y="227"/>
                              <a:pt x="7632" y="218"/>
                            </a:cubicBezTo>
                            <a:cubicBezTo>
                              <a:pt x="7634" y="209"/>
                              <a:pt x="7635" y="200"/>
                              <a:pt x="7635" y="191"/>
                            </a:cubicBezTo>
                            <a:cubicBezTo>
                              <a:pt x="7635" y="180"/>
                              <a:pt x="7634" y="169"/>
                              <a:pt x="7633" y="159"/>
                            </a:cubicBezTo>
                            <a:cubicBezTo>
                              <a:pt x="7631" y="149"/>
                              <a:pt x="7627" y="141"/>
                              <a:pt x="7623" y="134"/>
                            </a:cubicBezTo>
                            <a:cubicBezTo>
                              <a:pt x="7619" y="127"/>
                              <a:pt x="7613" y="121"/>
                              <a:pt x="7606" y="117"/>
                            </a:cubicBezTo>
                            <a:cubicBezTo>
                              <a:pt x="7598" y="113"/>
                              <a:pt x="7589" y="111"/>
                              <a:pt x="7578" y="111"/>
                            </a:cubicBezTo>
                            <a:cubicBezTo>
                              <a:pt x="7567" y="111"/>
                              <a:pt x="7558" y="113"/>
                              <a:pt x="7550" y="118"/>
                            </a:cubicBezTo>
                            <a:cubicBezTo>
                              <a:pt x="7543" y="123"/>
                              <a:pt x="7537" y="129"/>
                              <a:pt x="7533" y="137"/>
                            </a:cubicBezTo>
                            <a:cubicBezTo>
                              <a:pt x="7529" y="145"/>
                              <a:pt x="7526" y="153"/>
                              <a:pt x="7524" y="163"/>
                            </a:cubicBezTo>
                            <a:cubicBezTo>
                              <a:pt x="7522" y="172"/>
                              <a:pt x="7521" y="182"/>
                              <a:pt x="7521" y="191"/>
                            </a:cubicBezTo>
                            <a:cubicBezTo>
                              <a:pt x="7521" y="201"/>
                              <a:pt x="7522" y="210"/>
                              <a:pt x="7524" y="219"/>
                            </a:cubicBezTo>
                            <a:close/>
                            <a:moveTo>
                              <a:pt x="7904" y="115"/>
                            </a:moveTo>
                            <a:cubicBezTo>
                              <a:pt x="7860" y="115"/>
                              <a:pt x="7860" y="115"/>
                              <a:pt x="7860" y="115"/>
                            </a:cubicBezTo>
                            <a:cubicBezTo>
                              <a:pt x="7860" y="240"/>
                              <a:pt x="7860" y="240"/>
                              <a:pt x="7860" y="240"/>
                            </a:cubicBezTo>
                            <a:cubicBezTo>
                              <a:pt x="7860" y="249"/>
                              <a:pt x="7862" y="256"/>
                              <a:pt x="7866" y="262"/>
                            </a:cubicBezTo>
                            <a:cubicBezTo>
                              <a:pt x="7870" y="268"/>
                              <a:pt x="7877" y="272"/>
                              <a:pt x="7886" y="272"/>
                            </a:cubicBezTo>
                            <a:cubicBezTo>
                              <a:pt x="7891" y="272"/>
                              <a:pt x="7895" y="271"/>
                              <a:pt x="7898" y="270"/>
                            </a:cubicBezTo>
                            <a:cubicBezTo>
                              <a:pt x="7901" y="269"/>
                              <a:pt x="7904" y="268"/>
                              <a:pt x="7908" y="267"/>
                            </a:cubicBezTo>
                            <a:cubicBezTo>
                              <a:pt x="7910" y="287"/>
                              <a:pt x="7910" y="287"/>
                              <a:pt x="7910" y="287"/>
                            </a:cubicBezTo>
                            <a:cubicBezTo>
                              <a:pt x="7907" y="288"/>
                              <a:pt x="7903" y="289"/>
                              <a:pt x="7897" y="290"/>
                            </a:cubicBezTo>
                            <a:cubicBezTo>
                              <a:pt x="7892" y="291"/>
                              <a:pt x="7886" y="292"/>
                              <a:pt x="7880" y="292"/>
                            </a:cubicBezTo>
                            <a:cubicBezTo>
                              <a:pt x="7870" y="292"/>
                              <a:pt x="7862" y="290"/>
                              <a:pt x="7856" y="287"/>
                            </a:cubicBezTo>
                            <a:cubicBezTo>
                              <a:pt x="7850" y="283"/>
                              <a:pt x="7846" y="279"/>
                              <a:pt x="7843" y="273"/>
                            </a:cubicBezTo>
                            <a:cubicBezTo>
                              <a:pt x="7840" y="267"/>
                              <a:pt x="7838" y="261"/>
                              <a:pt x="7838" y="253"/>
                            </a:cubicBezTo>
                            <a:cubicBezTo>
                              <a:pt x="7837" y="245"/>
                              <a:pt x="7837" y="237"/>
                              <a:pt x="7837" y="228"/>
                            </a:cubicBezTo>
                            <a:cubicBezTo>
                              <a:pt x="7837" y="115"/>
                              <a:pt x="7837" y="115"/>
                              <a:pt x="7837" y="115"/>
                            </a:cubicBezTo>
                            <a:cubicBezTo>
                              <a:pt x="7799" y="115"/>
                              <a:pt x="7799" y="115"/>
                              <a:pt x="7799" y="115"/>
                            </a:cubicBezTo>
                            <a:cubicBezTo>
                              <a:pt x="7799" y="95"/>
                              <a:pt x="7799" y="95"/>
                              <a:pt x="7799" y="95"/>
                            </a:cubicBezTo>
                            <a:cubicBezTo>
                              <a:pt x="7837" y="95"/>
                              <a:pt x="7837" y="95"/>
                              <a:pt x="7837" y="95"/>
                            </a:cubicBezTo>
                            <a:cubicBezTo>
                              <a:pt x="7837" y="49"/>
                              <a:pt x="7837" y="49"/>
                              <a:pt x="7837" y="49"/>
                            </a:cubicBezTo>
                            <a:cubicBezTo>
                              <a:pt x="7860" y="40"/>
                              <a:pt x="7860" y="40"/>
                              <a:pt x="7860" y="40"/>
                            </a:cubicBezTo>
                            <a:cubicBezTo>
                              <a:pt x="7860" y="95"/>
                              <a:pt x="7860" y="95"/>
                              <a:pt x="7860" y="95"/>
                            </a:cubicBezTo>
                            <a:cubicBezTo>
                              <a:pt x="7904" y="95"/>
                              <a:pt x="7904" y="95"/>
                              <a:pt x="7904" y="95"/>
                            </a:cubicBezTo>
                            <a:lnTo>
                              <a:pt x="7904" y="115"/>
                            </a:lnTo>
                            <a:close/>
                            <a:moveTo>
                              <a:pt x="7937" y="153"/>
                            </a:moveTo>
                            <a:cubicBezTo>
                              <a:pt x="7941" y="141"/>
                              <a:pt x="7946" y="130"/>
                              <a:pt x="7954" y="121"/>
                            </a:cubicBezTo>
                            <a:cubicBezTo>
                              <a:pt x="7961" y="112"/>
                              <a:pt x="7970" y="104"/>
                              <a:pt x="7982" y="99"/>
                            </a:cubicBezTo>
                            <a:cubicBezTo>
                              <a:pt x="7993" y="93"/>
                              <a:pt x="8006" y="91"/>
                              <a:pt x="8022" y="91"/>
                            </a:cubicBezTo>
                            <a:cubicBezTo>
                              <a:pt x="8038" y="91"/>
                              <a:pt x="8051" y="93"/>
                              <a:pt x="8062" y="99"/>
                            </a:cubicBezTo>
                            <a:cubicBezTo>
                              <a:pt x="8074" y="104"/>
                              <a:pt x="8083" y="112"/>
                              <a:pt x="8090" y="121"/>
                            </a:cubicBezTo>
                            <a:cubicBezTo>
                              <a:pt x="8097" y="130"/>
                              <a:pt x="8103" y="141"/>
                              <a:pt x="8106" y="153"/>
                            </a:cubicBezTo>
                            <a:cubicBezTo>
                              <a:pt x="8110" y="166"/>
                              <a:pt x="8112" y="178"/>
                              <a:pt x="8112" y="191"/>
                            </a:cubicBezTo>
                            <a:cubicBezTo>
                              <a:pt x="8112" y="204"/>
                              <a:pt x="8110" y="217"/>
                              <a:pt x="8106" y="229"/>
                            </a:cubicBezTo>
                            <a:cubicBezTo>
                              <a:pt x="8103" y="241"/>
                              <a:pt x="8097" y="252"/>
                              <a:pt x="8090" y="261"/>
                            </a:cubicBezTo>
                            <a:cubicBezTo>
                              <a:pt x="8083" y="271"/>
                              <a:pt x="8074" y="278"/>
                              <a:pt x="8062" y="284"/>
                            </a:cubicBezTo>
                            <a:cubicBezTo>
                              <a:pt x="8051" y="289"/>
                              <a:pt x="8038" y="292"/>
                              <a:pt x="8022" y="292"/>
                            </a:cubicBezTo>
                            <a:cubicBezTo>
                              <a:pt x="8006" y="292"/>
                              <a:pt x="7993" y="289"/>
                              <a:pt x="7982" y="284"/>
                            </a:cubicBezTo>
                            <a:cubicBezTo>
                              <a:pt x="7970" y="278"/>
                              <a:pt x="7961" y="271"/>
                              <a:pt x="7954" y="261"/>
                            </a:cubicBezTo>
                            <a:cubicBezTo>
                              <a:pt x="7946" y="252"/>
                              <a:pt x="7941" y="241"/>
                              <a:pt x="7937" y="229"/>
                            </a:cubicBezTo>
                            <a:cubicBezTo>
                              <a:pt x="7934" y="217"/>
                              <a:pt x="7932" y="204"/>
                              <a:pt x="7932" y="191"/>
                            </a:cubicBezTo>
                            <a:cubicBezTo>
                              <a:pt x="7932" y="178"/>
                              <a:pt x="7934" y="166"/>
                              <a:pt x="7937" y="153"/>
                            </a:cubicBezTo>
                            <a:close/>
                            <a:moveTo>
                              <a:pt x="7962" y="223"/>
                            </a:moveTo>
                            <a:cubicBezTo>
                              <a:pt x="7965" y="232"/>
                              <a:pt x="7969" y="241"/>
                              <a:pt x="7975" y="248"/>
                            </a:cubicBezTo>
                            <a:cubicBezTo>
                              <a:pt x="7980" y="255"/>
                              <a:pt x="7987" y="261"/>
                              <a:pt x="7995" y="265"/>
                            </a:cubicBezTo>
                            <a:cubicBezTo>
                              <a:pt x="8002" y="269"/>
                              <a:pt x="8012" y="272"/>
                              <a:pt x="8022" y="272"/>
                            </a:cubicBezTo>
                            <a:cubicBezTo>
                              <a:pt x="8032" y="272"/>
                              <a:pt x="8041" y="269"/>
                              <a:pt x="8049" y="265"/>
                            </a:cubicBezTo>
                            <a:cubicBezTo>
                              <a:pt x="8057" y="261"/>
                              <a:pt x="8064" y="255"/>
                              <a:pt x="8069" y="248"/>
                            </a:cubicBezTo>
                            <a:cubicBezTo>
                              <a:pt x="8075" y="241"/>
                              <a:pt x="8079" y="232"/>
                              <a:pt x="8082" y="223"/>
                            </a:cubicBezTo>
                            <a:cubicBezTo>
                              <a:pt x="8084" y="213"/>
                              <a:pt x="8086" y="202"/>
                              <a:pt x="8086" y="191"/>
                            </a:cubicBezTo>
                            <a:cubicBezTo>
                              <a:pt x="8086" y="180"/>
                              <a:pt x="8084" y="170"/>
                              <a:pt x="8082" y="160"/>
                            </a:cubicBezTo>
                            <a:cubicBezTo>
                              <a:pt x="8079" y="150"/>
                              <a:pt x="8075" y="142"/>
                              <a:pt x="8069" y="134"/>
                            </a:cubicBezTo>
                            <a:cubicBezTo>
                              <a:pt x="8064" y="127"/>
                              <a:pt x="8057" y="121"/>
                              <a:pt x="8049" y="117"/>
                            </a:cubicBezTo>
                            <a:cubicBezTo>
                              <a:pt x="8041" y="113"/>
                              <a:pt x="8032" y="111"/>
                              <a:pt x="8022" y="111"/>
                            </a:cubicBezTo>
                            <a:cubicBezTo>
                              <a:pt x="8012" y="111"/>
                              <a:pt x="8002" y="113"/>
                              <a:pt x="7995" y="117"/>
                            </a:cubicBezTo>
                            <a:cubicBezTo>
                              <a:pt x="7987" y="121"/>
                              <a:pt x="7980" y="127"/>
                              <a:pt x="7975" y="134"/>
                            </a:cubicBezTo>
                            <a:cubicBezTo>
                              <a:pt x="7969" y="142"/>
                              <a:pt x="7965" y="150"/>
                              <a:pt x="7962" y="160"/>
                            </a:cubicBezTo>
                            <a:cubicBezTo>
                              <a:pt x="7960" y="170"/>
                              <a:pt x="7958" y="180"/>
                              <a:pt x="7958" y="191"/>
                            </a:cubicBezTo>
                            <a:cubicBezTo>
                              <a:pt x="7958" y="202"/>
                              <a:pt x="7960" y="213"/>
                              <a:pt x="7962" y="223"/>
                            </a:cubicBezTo>
                            <a:close/>
                            <a:moveTo>
                              <a:pt x="8309" y="272"/>
                            </a:moveTo>
                            <a:cubicBezTo>
                              <a:pt x="8309" y="285"/>
                              <a:pt x="8307" y="297"/>
                              <a:pt x="8304" y="309"/>
                            </a:cubicBezTo>
                            <a:cubicBezTo>
                              <a:pt x="8301" y="321"/>
                              <a:pt x="8296" y="331"/>
                              <a:pt x="8289" y="340"/>
                            </a:cubicBezTo>
                            <a:cubicBezTo>
                              <a:pt x="8282" y="349"/>
                              <a:pt x="8272" y="356"/>
                              <a:pt x="8261" y="361"/>
                            </a:cubicBezTo>
                            <a:cubicBezTo>
                              <a:pt x="8249" y="366"/>
                              <a:pt x="8235" y="369"/>
                              <a:pt x="8219" y="369"/>
                            </a:cubicBezTo>
                            <a:cubicBezTo>
                              <a:pt x="8206" y="369"/>
                              <a:pt x="8194" y="368"/>
                              <a:pt x="8184" y="365"/>
                            </a:cubicBezTo>
                            <a:cubicBezTo>
                              <a:pt x="8173" y="362"/>
                              <a:pt x="8166" y="360"/>
                              <a:pt x="8161" y="359"/>
                            </a:cubicBezTo>
                            <a:cubicBezTo>
                              <a:pt x="8163" y="335"/>
                              <a:pt x="8163" y="335"/>
                              <a:pt x="8163" y="335"/>
                            </a:cubicBezTo>
                            <a:cubicBezTo>
                              <a:pt x="8170" y="339"/>
                              <a:pt x="8178" y="342"/>
                              <a:pt x="8188" y="345"/>
                            </a:cubicBezTo>
                            <a:cubicBezTo>
                              <a:pt x="8198" y="347"/>
                              <a:pt x="8209" y="348"/>
                              <a:pt x="8219" y="348"/>
                            </a:cubicBezTo>
                            <a:cubicBezTo>
                              <a:pt x="8234" y="348"/>
                              <a:pt x="8247" y="346"/>
                              <a:pt x="8255" y="341"/>
                            </a:cubicBezTo>
                            <a:cubicBezTo>
                              <a:pt x="8264" y="336"/>
                              <a:pt x="8271" y="329"/>
                              <a:pt x="8275" y="319"/>
                            </a:cubicBezTo>
                            <a:cubicBezTo>
                              <a:pt x="8280" y="310"/>
                              <a:pt x="8283" y="300"/>
                              <a:pt x="8284" y="288"/>
                            </a:cubicBezTo>
                            <a:cubicBezTo>
                              <a:pt x="8285" y="276"/>
                              <a:pt x="8286" y="263"/>
                              <a:pt x="8286" y="250"/>
                            </a:cubicBezTo>
                            <a:cubicBezTo>
                              <a:pt x="8285" y="250"/>
                              <a:pt x="8285" y="250"/>
                              <a:pt x="8285" y="250"/>
                            </a:cubicBezTo>
                            <a:cubicBezTo>
                              <a:pt x="8278" y="264"/>
                              <a:pt x="8270" y="274"/>
                              <a:pt x="8260" y="279"/>
                            </a:cubicBezTo>
                            <a:cubicBezTo>
                              <a:pt x="8250" y="285"/>
                              <a:pt x="8239" y="287"/>
                              <a:pt x="8226" y="287"/>
                            </a:cubicBezTo>
                            <a:cubicBezTo>
                              <a:pt x="8211" y="287"/>
                              <a:pt x="8198" y="284"/>
                              <a:pt x="8188" y="278"/>
                            </a:cubicBezTo>
                            <a:cubicBezTo>
                              <a:pt x="8177" y="272"/>
                              <a:pt x="8169" y="265"/>
                              <a:pt x="8163" y="255"/>
                            </a:cubicBezTo>
                            <a:cubicBezTo>
                              <a:pt x="8156" y="246"/>
                              <a:pt x="8152" y="236"/>
                              <a:pt x="8149" y="224"/>
                            </a:cubicBezTo>
                            <a:cubicBezTo>
                              <a:pt x="8147" y="213"/>
                              <a:pt x="8145" y="202"/>
                              <a:pt x="8145" y="191"/>
                            </a:cubicBezTo>
                            <a:cubicBezTo>
                              <a:pt x="8145" y="177"/>
                              <a:pt x="8147" y="163"/>
                              <a:pt x="8150" y="151"/>
                            </a:cubicBezTo>
                            <a:cubicBezTo>
                              <a:pt x="8152" y="139"/>
                              <a:pt x="8157" y="128"/>
                              <a:pt x="8164" y="119"/>
                            </a:cubicBezTo>
                            <a:cubicBezTo>
                              <a:pt x="8170" y="110"/>
                              <a:pt x="8178" y="103"/>
                              <a:pt x="8188" y="98"/>
                            </a:cubicBezTo>
                            <a:cubicBezTo>
                              <a:pt x="8198" y="93"/>
                              <a:pt x="8210" y="91"/>
                              <a:pt x="8224" y="91"/>
                            </a:cubicBezTo>
                            <a:cubicBezTo>
                              <a:pt x="8231" y="91"/>
                              <a:pt x="8237" y="91"/>
                              <a:pt x="8242" y="91"/>
                            </a:cubicBezTo>
                            <a:cubicBezTo>
                              <a:pt x="8247" y="92"/>
                              <a:pt x="8252" y="93"/>
                              <a:pt x="8257" y="95"/>
                            </a:cubicBezTo>
                            <a:cubicBezTo>
                              <a:pt x="8262" y="97"/>
                              <a:pt x="8267" y="100"/>
                              <a:pt x="8271" y="103"/>
                            </a:cubicBezTo>
                            <a:cubicBezTo>
                              <a:pt x="8275" y="107"/>
                              <a:pt x="8280" y="111"/>
                              <a:pt x="8284" y="117"/>
                            </a:cubicBezTo>
                            <a:cubicBezTo>
                              <a:pt x="8285" y="117"/>
                              <a:pt x="8285" y="117"/>
                              <a:pt x="8285" y="117"/>
                            </a:cubicBezTo>
                            <a:cubicBezTo>
                              <a:pt x="8285" y="95"/>
                              <a:pt x="8285" y="95"/>
                              <a:pt x="8285" y="95"/>
                            </a:cubicBezTo>
                            <a:cubicBezTo>
                              <a:pt x="8309" y="95"/>
                              <a:pt x="8309" y="95"/>
                              <a:pt x="8309" y="95"/>
                            </a:cubicBezTo>
                            <a:lnTo>
                              <a:pt x="8309" y="272"/>
                            </a:lnTo>
                            <a:close/>
                            <a:moveTo>
                              <a:pt x="8174" y="219"/>
                            </a:moveTo>
                            <a:cubicBezTo>
                              <a:pt x="8176" y="228"/>
                              <a:pt x="8179" y="236"/>
                              <a:pt x="8184" y="243"/>
                            </a:cubicBezTo>
                            <a:cubicBezTo>
                              <a:pt x="8188" y="250"/>
                              <a:pt x="8194" y="256"/>
                              <a:pt x="8201" y="260"/>
                            </a:cubicBezTo>
                            <a:cubicBezTo>
                              <a:pt x="8208" y="265"/>
                              <a:pt x="8217" y="267"/>
                              <a:pt x="8227" y="267"/>
                            </a:cubicBezTo>
                            <a:cubicBezTo>
                              <a:pt x="8238" y="267"/>
                              <a:pt x="8247" y="265"/>
                              <a:pt x="8254" y="260"/>
                            </a:cubicBezTo>
                            <a:cubicBezTo>
                              <a:pt x="8261" y="255"/>
                              <a:pt x="8267" y="249"/>
                              <a:pt x="8272" y="242"/>
                            </a:cubicBezTo>
                            <a:cubicBezTo>
                              <a:pt x="8277" y="235"/>
                              <a:pt x="8280" y="227"/>
                              <a:pt x="8282" y="218"/>
                            </a:cubicBezTo>
                            <a:cubicBezTo>
                              <a:pt x="8284" y="209"/>
                              <a:pt x="8285" y="200"/>
                              <a:pt x="8285" y="191"/>
                            </a:cubicBezTo>
                            <a:cubicBezTo>
                              <a:pt x="8285" y="180"/>
                              <a:pt x="8284" y="169"/>
                              <a:pt x="8282" y="159"/>
                            </a:cubicBezTo>
                            <a:cubicBezTo>
                              <a:pt x="8280" y="149"/>
                              <a:pt x="8277" y="141"/>
                              <a:pt x="8273" y="134"/>
                            </a:cubicBezTo>
                            <a:cubicBezTo>
                              <a:pt x="8268" y="127"/>
                              <a:pt x="8263" y="121"/>
                              <a:pt x="8255" y="117"/>
                            </a:cubicBezTo>
                            <a:cubicBezTo>
                              <a:pt x="8248" y="113"/>
                              <a:pt x="8239" y="111"/>
                              <a:pt x="8228" y="111"/>
                            </a:cubicBezTo>
                            <a:cubicBezTo>
                              <a:pt x="8217" y="111"/>
                              <a:pt x="8208" y="113"/>
                              <a:pt x="8200" y="118"/>
                            </a:cubicBezTo>
                            <a:cubicBezTo>
                              <a:pt x="8193" y="123"/>
                              <a:pt x="8187" y="129"/>
                              <a:pt x="8183" y="137"/>
                            </a:cubicBezTo>
                            <a:cubicBezTo>
                              <a:pt x="8178" y="145"/>
                              <a:pt x="8175" y="153"/>
                              <a:pt x="8174" y="163"/>
                            </a:cubicBezTo>
                            <a:cubicBezTo>
                              <a:pt x="8172" y="172"/>
                              <a:pt x="8171" y="182"/>
                              <a:pt x="8171" y="191"/>
                            </a:cubicBezTo>
                            <a:cubicBezTo>
                              <a:pt x="8171" y="201"/>
                              <a:pt x="8172" y="210"/>
                              <a:pt x="8174" y="219"/>
                            </a:cubicBezTo>
                            <a:close/>
                            <a:moveTo>
                              <a:pt x="8495" y="281"/>
                            </a:moveTo>
                            <a:cubicBezTo>
                              <a:pt x="8487" y="285"/>
                              <a:pt x="8478" y="288"/>
                              <a:pt x="8468" y="289"/>
                            </a:cubicBezTo>
                            <a:cubicBezTo>
                              <a:pt x="8458" y="291"/>
                              <a:pt x="8448" y="292"/>
                              <a:pt x="8439" y="292"/>
                            </a:cubicBezTo>
                            <a:cubicBezTo>
                              <a:pt x="8424" y="292"/>
                              <a:pt x="8410" y="289"/>
                              <a:pt x="8399" y="284"/>
                            </a:cubicBezTo>
                            <a:cubicBezTo>
                              <a:pt x="8388" y="279"/>
                              <a:pt x="8379" y="272"/>
                              <a:pt x="8372" y="263"/>
                            </a:cubicBezTo>
                            <a:cubicBezTo>
                              <a:pt x="8365" y="254"/>
                              <a:pt x="8360" y="244"/>
                              <a:pt x="8357" y="231"/>
                            </a:cubicBezTo>
                            <a:cubicBezTo>
                              <a:pt x="8353" y="219"/>
                              <a:pt x="8352" y="206"/>
                              <a:pt x="8352" y="191"/>
                            </a:cubicBezTo>
                            <a:cubicBezTo>
                              <a:pt x="8352" y="176"/>
                              <a:pt x="8354" y="163"/>
                              <a:pt x="8358" y="151"/>
                            </a:cubicBezTo>
                            <a:cubicBezTo>
                              <a:pt x="8362" y="138"/>
                              <a:pt x="8367" y="128"/>
                              <a:pt x="8374" y="119"/>
                            </a:cubicBezTo>
                            <a:cubicBezTo>
                              <a:pt x="8381" y="110"/>
                              <a:pt x="8390" y="103"/>
                              <a:pt x="8400" y="98"/>
                            </a:cubicBezTo>
                            <a:cubicBezTo>
                              <a:pt x="8410" y="93"/>
                              <a:pt x="8421" y="91"/>
                              <a:pt x="8433" y="91"/>
                            </a:cubicBezTo>
                            <a:cubicBezTo>
                              <a:pt x="8447" y="91"/>
                              <a:pt x="8458" y="93"/>
                              <a:pt x="8468" y="98"/>
                            </a:cubicBezTo>
                            <a:cubicBezTo>
                              <a:pt x="8478" y="103"/>
                              <a:pt x="8485" y="110"/>
                              <a:pt x="8492" y="119"/>
                            </a:cubicBezTo>
                            <a:cubicBezTo>
                              <a:pt x="8498" y="128"/>
                              <a:pt x="8502" y="138"/>
                              <a:pt x="8505" y="149"/>
                            </a:cubicBezTo>
                            <a:cubicBezTo>
                              <a:pt x="8508" y="161"/>
                              <a:pt x="8510" y="173"/>
                              <a:pt x="8510" y="186"/>
                            </a:cubicBezTo>
                            <a:cubicBezTo>
                              <a:pt x="8510" y="198"/>
                              <a:pt x="8510" y="198"/>
                              <a:pt x="8510" y="198"/>
                            </a:cubicBezTo>
                            <a:cubicBezTo>
                              <a:pt x="8378" y="198"/>
                              <a:pt x="8378" y="198"/>
                              <a:pt x="8378" y="198"/>
                            </a:cubicBezTo>
                            <a:cubicBezTo>
                              <a:pt x="8378" y="208"/>
                              <a:pt x="8379" y="218"/>
                              <a:pt x="8382" y="227"/>
                            </a:cubicBezTo>
                            <a:cubicBezTo>
                              <a:pt x="8385" y="236"/>
                              <a:pt x="8389" y="244"/>
                              <a:pt x="8394" y="250"/>
                            </a:cubicBezTo>
                            <a:cubicBezTo>
                              <a:pt x="8399" y="257"/>
                              <a:pt x="8406" y="262"/>
                              <a:pt x="8414" y="266"/>
                            </a:cubicBezTo>
                            <a:cubicBezTo>
                              <a:pt x="8422" y="270"/>
                              <a:pt x="8431" y="272"/>
                              <a:pt x="8441" y="272"/>
                            </a:cubicBezTo>
                            <a:cubicBezTo>
                              <a:pt x="8446" y="272"/>
                              <a:pt x="8450" y="271"/>
                              <a:pt x="8455" y="270"/>
                            </a:cubicBezTo>
                            <a:cubicBezTo>
                              <a:pt x="8461" y="269"/>
                              <a:pt x="8466" y="268"/>
                              <a:pt x="8471" y="267"/>
                            </a:cubicBezTo>
                            <a:cubicBezTo>
                              <a:pt x="8475" y="266"/>
                              <a:pt x="8480" y="264"/>
                              <a:pt x="8484" y="263"/>
                            </a:cubicBezTo>
                            <a:cubicBezTo>
                              <a:pt x="8489" y="261"/>
                              <a:pt x="8492" y="259"/>
                              <a:pt x="8495" y="257"/>
                            </a:cubicBezTo>
                            <a:lnTo>
                              <a:pt x="8495" y="281"/>
                            </a:lnTo>
                            <a:close/>
                            <a:moveTo>
                              <a:pt x="8484" y="178"/>
                            </a:moveTo>
                            <a:cubicBezTo>
                              <a:pt x="8484" y="169"/>
                              <a:pt x="8483" y="161"/>
                              <a:pt x="8481" y="153"/>
                            </a:cubicBezTo>
                            <a:cubicBezTo>
                              <a:pt x="8479" y="145"/>
                              <a:pt x="8476" y="138"/>
                              <a:pt x="8472" y="132"/>
                            </a:cubicBezTo>
                            <a:cubicBezTo>
                              <a:pt x="8469" y="125"/>
                              <a:pt x="8463" y="120"/>
                              <a:pt x="8457" y="117"/>
                            </a:cubicBezTo>
                            <a:cubicBezTo>
                              <a:pt x="8451" y="113"/>
                              <a:pt x="8443" y="111"/>
                              <a:pt x="8435" y="111"/>
                            </a:cubicBezTo>
                            <a:cubicBezTo>
                              <a:pt x="8426" y="111"/>
                              <a:pt x="8418" y="113"/>
                              <a:pt x="8411" y="117"/>
                            </a:cubicBezTo>
                            <a:cubicBezTo>
                              <a:pt x="8404" y="121"/>
                              <a:pt x="8398" y="126"/>
                              <a:pt x="8393" y="132"/>
                            </a:cubicBezTo>
                            <a:cubicBezTo>
                              <a:pt x="8388" y="139"/>
                              <a:pt x="8385" y="146"/>
                              <a:pt x="8382" y="154"/>
                            </a:cubicBezTo>
                            <a:cubicBezTo>
                              <a:pt x="8379" y="162"/>
                              <a:pt x="8378" y="170"/>
                              <a:pt x="8378" y="178"/>
                            </a:cubicBezTo>
                            <a:lnTo>
                              <a:pt x="8484" y="178"/>
                            </a:lnTo>
                            <a:close/>
                            <a:moveTo>
                              <a:pt x="8638" y="115"/>
                            </a:moveTo>
                            <a:cubicBezTo>
                              <a:pt x="8594" y="115"/>
                              <a:pt x="8594" y="115"/>
                              <a:pt x="8594" y="115"/>
                            </a:cubicBezTo>
                            <a:cubicBezTo>
                              <a:pt x="8594" y="240"/>
                              <a:pt x="8594" y="240"/>
                              <a:pt x="8594" y="240"/>
                            </a:cubicBezTo>
                            <a:cubicBezTo>
                              <a:pt x="8594" y="249"/>
                              <a:pt x="8596" y="256"/>
                              <a:pt x="8600" y="262"/>
                            </a:cubicBezTo>
                            <a:cubicBezTo>
                              <a:pt x="8603" y="268"/>
                              <a:pt x="8610" y="272"/>
                              <a:pt x="8620" y="272"/>
                            </a:cubicBezTo>
                            <a:cubicBezTo>
                              <a:pt x="8624" y="272"/>
                              <a:pt x="8628" y="271"/>
                              <a:pt x="8631" y="270"/>
                            </a:cubicBezTo>
                            <a:cubicBezTo>
                              <a:pt x="8635" y="269"/>
                              <a:pt x="8638" y="268"/>
                              <a:pt x="8642" y="267"/>
                            </a:cubicBezTo>
                            <a:cubicBezTo>
                              <a:pt x="8643" y="287"/>
                              <a:pt x="8643" y="287"/>
                              <a:pt x="8643" y="287"/>
                            </a:cubicBezTo>
                            <a:cubicBezTo>
                              <a:pt x="8640" y="288"/>
                              <a:pt x="8636" y="289"/>
                              <a:pt x="8631" y="290"/>
                            </a:cubicBezTo>
                            <a:cubicBezTo>
                              <a:pt x="8625" y="291"/>
                              <a:pt x="8620" y="292"/>
                              <a:pt x="8614" y="292"/>
                            </a:cubicBezTo>
                            <a:cubicBezTo>
                              <a:pt x="8603" y="292"/>
                              <a:pt x="8595" y="290"/>
                              <a:pt x="8589" y="287"/>
                            </a:cubicBezTo>
                            <a:cubicBezTo>
                              <a:pt x="8583" y="283"/>
                              <a:pt x="8579" y="279"/>
                              <a:pt x="8576" y="273"/>
                            </a:cubicBezTo>
                            <a:cubicBezTo>
                              <a:pt x="8574" y="267"/>
                              <a:pt x="8572" y="261"/>
                              <a:pt x="8571" y="253"/>
                            </a:cubicBezTo>
                            <a:cubicBezTo>
                              <a:pt x="8571" y="245"/>
                              <a:pt x="8570" y="237"/>
                              <a:pt x="8570" y="228"/>
                            </a:cubicBezTo>
                            <a:cubicBezTo>
                              <a:pt x="8570" y="115"/>
                              <a:pt x="8570" y="115"/>
                              <a:pt x="8570" y="115"/>
                            </a:cubicBezTo>
                            <a:cubicBezTo>
                              <a:pt x="8533" y="115"/>
                              <a:pt x="8533" y="115"/>
                              <a:pt x="8533" y="115"/>
                            </a:cubicBezTo>
                            <a:cubicBezTo>
                              <a:pt x="8533" y="95"/>
                              <a:pt x="8533" y="95"/>
                              <a:pt x="8533" y="95"/>
                            </a:cubicBezTo>
                            <a:cubicBezTo>
                              <a:pt x="8570" y="95"/>
                              <a:pt x="8570" y="95"/>
                              <a:pt x="8570" y="95"/>
                            </a:cubicBezTo>
                            <a:cubicBezTo>
                              <a:pt x="8570" y="49"/>
                              <a:pt x="8570" y="49"/>
                              <a:pt x="8570" y="49"/>
                            </a:cubicBezTo>
                            <a:cubicBezTo>
                              <a:pt x="8594" y="40"/>
                              <a:pt x="8594" y="40"/>
                              <a:pt x="8594" y="40"/>
                            </a:cubicBezTo>
                            <a:cubicBezTo>
                              <a:pt x="8594" y="95"/>
                              <a:pt x="8594" y="95"/>
                              <a:pt x="8594" y="95"/>
                            </a:cubicBezTo>
                            <a:cubicBezTo>
                              <a:pt x="8638" y="95"/>
                              <a:pt x="8638" y="95"/>
                              <a:pt x="8638" y="95"/>
                            </a:cubicBezTo>
                            <a:lnTo>
                              <a:pt x="8638" y="115"/>
                            </a:lnTo>
                            <a:close/>
                            <a:moveTo>
                              <a:pt x="8680" y="5"/>
                            </a:moveTo>
                            <a:cubicBezTo>
                              <a:pt x="8704" y="5"/>
                              <a:pt x="8704" y="5"/>
                              <a:pt x="8704" y="5"/>
                            </a:cubicBezTo>
                            <a:cubicBezTo>
                              <a:pt x="8704" y="127"/>
                              <a:pt x="8704" y="127"/>
                              <a:pt x="8704" y="127"/>
                            </a:cubicBezTo>
                            <a:cubicBezTo>
                              <a:pt x="8705" y="127"/>
                              <a:pt x="8705" y="127"/>
                              <a:pt x="8705" y="127"/>
                            </a:cubicBezTo>
                            <a:cubicBezTo>
                              <a:pt x="8710" y="117"/>
                              <a:pt x="8718" y="108"/>
                              <a:pt x="8728" y="101"/>
                            </a:cubicBezTo>
                            <a:cubicBezTo>
                              <a:pt x="8738" y="94"/>
                              <a:pt x="8751" y="91"/>
                              <a:pt x="8765" y="91"/>
                            </a:cubicBezTo>
                            <a:cubicBezTo>
                              <a:pt x="8778" y="91"/>
                              <a:pt x="8788" y="93"/>
                              <a:pt x="8797" y="97"/>
                            </a:cubicBezTo>
                            <a:cubicBezTo>
                              <a:pt x="8805" y="101"/>
                              <a:pt x="8812" y="106"/>
                              <a:pt x="8817" y="114"/>
                            </a:cubicBezTo>
                            <a:cubicBezTo>
                              <a:pt x="8822" y="121"/>
                              <a:pt x="8825" y="130"/>
                              <a:pt x="8828" y="140"/>
                            </a:cubicBezTo>
                            <a:cubicBezTo>
                              <a:pt x="8830" y="150"/>
                              <a:pt x="8831" y="161"/>
                              <a:pt x="8831" y="172"/>
                            </a:cubicBezTo>
                            <a:cubicBezTo>
                              <a:pt x="8831" y="287"/>
                              <a:pt x="8831" y="287"/>
                              <a:pt x="8831" y="287"/>
                            </a:cubicBezTo>
                            <a:cubicBezTo>
                              <a:pt x="8807" y="287"/>
                              <a:pt x="8807" y="287"/>
                              <a:pt x="8807" y="287"/>
                            </a:cubicBezTo>
                            <a:cubicBezTo>
                              <a:pt x="8807" y="173"/>
                              <a:pt x="8807" y="173"/>
                              <a:pt x="8807" y="173"/>
                            </a:cubicBezTo>
                            <a:cubicBezTo>
                              <a:pt x="8807" y="164"/>
                              <a:pt x="8806" y="157"/>
                              <a:pt x="8805" y="149"/>
                            </a:cubicBezTo>
                            <a:cubicBezTo>
                              <a:pt x="8804" y="141"/>
                              <a:pt x="8802" y="135"/>
                              <a:pt x="8799" y="129"/>
                            </a:cubicBezTo>
                            <a:cubicBezTo>
                              <a:pt x="8796" y="124"/>
                              <a:pt x="8791" y="119"/>
                              <a:pt x="8785" y="116"/>
                            </a:cubicBezTo>
                            <a:cubicBezTo>
                              <a:pt x="8779" y="113"/>
                              <a:pt x="8771" y="111"/>
                              <a:pt x="8761" y="111"/>
                            </a:cubicBezTo>
                            <a:cubicBezTo>
                              <a:pt x="8751" y="111"/>
                              <a:pt x="8742" y="113"/>
                              <a:pt x="8734" y="118"/>
                            </a:cubicBezTo>
                            <a:cubicBezTo>
                              <a:pt x="8727" y="122"/>
                              <a:pt x="8721" y="128"/>
                              <a:pt x="8717" y="135"/>
                            </a:cubicBezTo>
                            <a:cubicBezTo>
                              <a:pt x="8712" y="142"/>
                              <a:pt x="8709" y="150"/>
                              <a:pt x="8707" y="159"/>
                            </a:cubicBezTo>
                            <a:cubicBezTo>
                              <a:pt x="8705" y="168"/>
                              <a:pt x="8704" y="176"/>
                              <a:pt x="8704" y="184"/>
                            </a:cubicBezTo>
                            <a:cubicBezTo>
                              <a:pt x="8704" y="287"/>
                              <a:pt x="8704" y="287"/>
                              <a:pt x="8704" y="287"/>
                            </a:cubicBezTo>
                            <a:cubicBezTo>
                              <a:pt x="8680" y="287"/>
                              <a:pt x="8680" y="287"/>
                              <a:pt x="8680" y="287"/>
                            </a:cubicBezTo>
                            <a:lnTo>
                              <a:pt x="8680" y="5"/>
                            </a:lnTo>
                            <a:close/>
                            <a:moveTo>
                              <a:pt x="9019" y="281"/>
                            </a:moveTo>
                            <a:cubicBezTo>
                              <a:pt x="9011" y="285"/>
                              <a:pt x="9002" y="288"/>
                              <a:pt x="8992" y="289"/>
                            </a:cubicBezTo>
                            <a:cubicBezTo>
                              <a:pt x="8981" y="291"/>
                              <a:pt x="8972" y="292"/>
                              <a:pt x="8963" y="292"/>
                            </a:cubicBezTo>
                            <a:cubicBezTo>
                              <a:pt x="8947" y="292"/>
                              <a:pt x="8934" y="289"/>
                              <a:pt x="8923" y="284"/>
                            </a:cubicBezTo>
                            <a:cubicBezTo>
                              <a:pt x="8912" y="279"/>
                              <a:pt x="8902" y="272"/>
                              <a:pt x="8896" y="263"/>
                            </a:cubicBezTo>
                            <a:cubicBezTo>
                              <a:pt x="8889" y="254"/>
                              <a:pt x="8884" y="244"/>
                              <a:pt x="8880" y="231"/>
                            </a:cubicBezTo>
                            <a:cubicBezTo>
                              <a:pt x="8877" y="219"/>
                              <a:pt x="8876" y="206"/>
                              <a:pt x="8876" y="191"/>
                            </a:cubicBezTo>
                            <a:cubicBezTo>
                              <a:pt x="8876" y="176"/>
                              <a:pt x="8878" y="163"/>
                              <a:pt x="8882" y="151"/>
                            </a:cubicBezTo>
                            <a:cubicBezTo>
                              <a:pt x="8886" y="138"/>
                              <a:pt x="8891" y="128"/>
                              <a:pt x="8898" y="119"/>
                            </a:cubicBezTo>
                            <a:cubicBezTo>
                              <a:pt x="8905" y="110"/>
                              <a:pt x="8914" y="103"/>
                              <a:pt x="8924" y="98"/>
                            </a:cubicBezTo>
                            <a:cubicBezTo>
                              <a:pt x="8934" y="93"/>
                              <a:pt x="8945" y="91"/>
                              <a:pt x="8957" y="91"/>
                            </a:cubicBezTo>
                            <a:cubicBezTo>
                              <a:pt x="8970" y="91"/>
                              <a:pt x="8982" y="93"/>
                              <a:pt x="8992" y="98"/>
                            </a:cubicBezTo>
                            <a:cubicBezTo>
                              <a:pt x="9001" y="103"/>
                              <a:pt x="9009" y="110"/>
                              <a:pt x="9016" y="119"/>
                            </a:cubicBezTo>
                            <a:cubicBezTo>
                              <a:pt x="9022" y="128"/>
                              <a:pt x="9026" y="138"/>
                              <a:pt x="9029" y="149"/>
                            </a:cubicBezTo>
                            <a:cubicBezTo>
                              <a:pt x="9032" y="161"/>
                              <a:pt x="9033" y="173"/>
                              <a:pt x="9033" y="186"/>
                            </a:cubicBezTo>
                            <a:cubicBezTo>
                              <a:pt x="9033" y="198"/>
                              <a:pt x="9033" y="198"/>
                              <a:pt x="9033" y="198"/>
                            </a:cubicBezTo>
                            <a:cubicBezTo>
                              <a:pt x="8902" y="198"/>
                              <a:pt x="8902" y="198"/>
                              <a:pt x="8902" y="198"/>
                            </a:cubicBezTo>
                            <a:cubicBezTo>
                              <a:pt x="8902" y="208"/>
                              <a:pt x="8903" y="218"/>
                              <a:pt x="8906" y="227"/>
                            </a:cubicBezTo>
                            <a:cubicBezTo>
                              <a:pt x="8909" y="236"/>
                              <a:pt x="8913" y="244"/>
                              <a:pt x="8918" y="250"/>
                            </a:cubicBezTo>
                            <a:cubicBezTo>
                              <a:pt x="8923" y="257"/>
                              <a:pt x="8930" y="262"/>
                              <a:pt x="8938" y="266"/>
                            </a:cubicBezTo>
                            <a:cubicBezTo>
                              <a:pt x="8946" y="270"/>
                              <a:pt x="8955" y="272"/>
                              <a:pt x="8965" y="272"/>
                            </a:cubicBezTo>
                            <a:cubicBezTo>
                              <a:pt x="8969" y="272"/>
                              <a:pt x="8974" y="271"/>
                              <a:pt x="8979" y="270"/>
                            </a:cubicBezTo>
                            <a:cubicBezTo>
                              <a:pt x="8984" y="269"/>
                              <a:pt x="8989" y="268"/>
                              <a:pt x="8994" y="267"/>
                            </a:cubicBezTo>
                            <a:cubicBezTo>
                              <a:pt x="8999" y="266"/>
                              <a:pt x="9004" y="264"/>
                              <a:pt x="9008" y="263"/>
                            </a:cubicBezTo>
                            <a:cubicBezTo>
                              <a:pt x="9013" y="261"/>
                              <a:pt x="9016" y="259"/>
                              <a:pt x="9019" y="257"/>
                            </a:cubicBezTo>
                            <a:lnTo>
                              <a:pt x="9019" y="281"/>
                            </a:lnTo>
                            <a:close/>
                            <a:moveTo>
                              <a:pt x="9007" y="178"/>
                            </a:moveTo>
                            <a:cubicBezTo>
                              <a:pt x="9007" y="169"/>
                              <a:pt x="9007" y="161"/>
                              <a:pt x="9005" y="153"/>
                            </a:cubicBezTo>
                            <a:cubicBezTo>
                              <a:pt x="9003" y="145"/>
                              <a:pt x="9000" y="138"/>
                              <a:pt x="8996" y="132"/>
                            </a:cubicBezTo>
                            <a:cubicBezTo>
                              <a:pt x="8992" y="125"/>
                              <a:pt x="8987" y="120"/>
                              <a:pt x="8981" y="117"/>
                            </a:cubicBezTo>
                            <a:cubicBezTo>
                              <a:pt x="8975" y="113"/>
                              <a:pt x="8967" y="111"/>
                              <a:pt x="8958" y="111"/>
                            </a:cubicBezTo>
                            <a:cubicBezTo>
                              <a:pt x="8950" y="111"/>
                              <a:pt x="8942" y="113"/>
                              <a:pt x="8935" y="117"/>
                            </a:cubicBezTo>
                            <a:cubicBezTo>
                              <a:pt x="8928" y="121"/>
                              <a:pt x="8922" y="126"/>
                              <a:pt x="8917" y="132"/>
                            </a:cubicBezTo>
                            <a:cubicBezTo>
                              <a:pt x="8912" y="139"/>
                              <a:pt x="8908" y="146"/>
                              <a:pt x="8906" y="154"/>
                            </a:cubicBezTo>
                            <a:cubicBezTo>
                              <a:pt x="8903" y="162"/>
                              <a:pt x="8902" y="170"/>
                              <a:pt x="8902" y="178"/>
                            </a:cubicBezTo>
                            <a:lnTo>
                              <a:pt x="9007" y="178"/>
                            </a:lnTo>
                            <a:close/>
                            <a:moveTo>
                              <a:pt x="9079" y="138"/>
                            </a:moveTo>
                            <a:cubicBezTo>
                              <a:pt x="9079" y="133"/>
                              <a:pt x="9079" y="128"/>
                              <a:pt x="9079" y="124"/>
                            </a:cubicBezTo>
                            <a:cubicBezTo>
                              <a:pt x="9079" y="121"/>
                              <a:pt x="9079" y="117"/>
                              <a:pt x="9078" y="114"/>
                            </a:cubicBezTo>
                            <a:cubicBezTo>
                              <a:pt x="9078" y="111"/>
                              <a:pt x="9078" y="108"/>
                              <a:pt x="9078" y="105"/>
                            </a:cubicBezTo>
                            <a:cubicBezTo>
                              <a:pt x="9078" y="102"/>
                              <a:pt x="9078" y="99"/>
                              <a:pt x="9077" y="95"/>
                            </a:cubicBezTo>
                            <a:cubicBezTo>
                              <a:pt x="9101" y="95"/>
                              <a:pt x="9101" y="95"/>
                              <a:pt x="9101" y="95"/>
                            </a:cubicBezTo>
                            <a:cubicBezTo>
                              <a:pt x="9101" y="132"/>
                              <a:pt x="9101" y="132"/>
                              <a:pt x="9101" y="132"/>
                            </a:cubicBezTo>
                            <a:cubicBezTo>
                              <a:pt x="9102" y="132"/>
                              <a:pt x="9102" y="132"/>
                              <a:pt x="9102" y="132"/>
                            </a:cubicBezTo>
                            <a:cubicBezTo>
                              <a:pt x="9104" y="127"/>
                              <a:pt x="9107" y="122"/>
                              <a:pt x="9110" y="117"/>
                            </a:cubicBezTo>
                            <a:cubicBezTo>
                              <a:pt x="9113" y="112"/>
                              <a:pt x="9116" y="107"/>
                              <a:pt x="9120" y="103"/>
                            </a:cubicBezTo>
                            <a:cubicBezTo>
                              <a:pt x="9125" y="99"/>
                              <a:pt x="9129" y="96"/>
                              <a:pt x="9134" y="94"/>
                            </a:cubicBezTo>
                            <a:cubicBezTo>
                              <a:pt x="9139" y="92"/>
                              <a:pt x="9145" y="91"/>
                              <a:pt x="9151" y="91"/>
                            </a:cubicBezTo>
                            <a:cubicBezTo>
                              <a:pt x="9154" y="91"/>
                              <a:pt x="9157" y="91"/>
                              <a:pt x="9160" y="91"/>
                            </a:cubicBezTo>
                            <a:cubicBezTo>
                              <a:pt x="9163" y="92"/>
                              <a:pt x="9166" y="92"/>
                              <a:pt x="9168" y="93"/>
                            </a:cubicBezTo>
                            <a:cubicBezTo>
                              <a:pt x="9168" y="118"/>
                              <a:pt x="9168" y="118"/>
                              <a:pt x="9168" y="118"/>
                            </a:cubicBezTo>
                            <a:cubicBezTo>
                              <a:pt x="9165" y="117"/>
                              <a:pt x="9162" y="116"/>
                              <a:pt x="9159" y="116"/>
                            </a:cubicBezTo>
                            <a:cubicBezTo>
                              <a:pt x="9156" y="116"/>
                              <a:pt x="9153" y="115"/>
                              <a:pt x="9150" y="115"/>
                            </a:cubicBezTo>
                            <a:cubicBezTo>
                              <a:pt x="9141" y="115"/>
                              <a:pt x="9133" y="118"/>
                              <a:pt x="9127" y="123"/>
                            </a:cubicBezTo>
                            <a:cubicBezTo>
                              <a:pt x="9121" y="127"/>
                              <a:pt x="9116" y="133"/>
                              <a:pt x="9112" y="141"/>
                            </a:cubicBezTo>
                            <a:cubicBezTo>
                              <a:pt x="9109" y="148"/>
                              <a:pt x="9106" y="157"/>
                              <a:pt x="9105" y="166"/>
                            </a:cubicBezTo>
                            <a:cubicBezTo>
                              <a:pt x="9103" y="175"/>
                              <a:pt x="9102" y="184"/>
                              <a:pt x="9102" y="192"/>
                            </a:cubicBezTo>
                            <a:cubicBezTo>
                              <a:pt x="9102" y="287"/>
                              <a:pt x="9102" y="287"/>
                              <a:pt x="9102" y="287"/>
                            </a:cubicBezTo>
                            <a:cubicBezTo>
                              <a:pt x="9079" y="287"/>
                              <a:pt x="9079" y="287"/>
                              <a:pt x="9079" y="287"/>
                            </a:cubicBezTo>
                            <a:lnTo>
                              <a:pt x="9079" y="138"/>
                            </a:lnTo>
                            <a:close/>
                            <a:moveTo>
                              <a:pt x="9392" y="115"/>
                            </a:moveTo>
                            <a:cubicBezTo>
                              <a:pt x="9348" y="115"/>
                              <a:pt x="9348" y="115"/>
                              <a:pt x="9348" y="115"/>
                            </a:cubicBezTo>
                            <a:cubicBezTo>
                              <a:pt x="9348" y="240"/>
                              <a:pt x="9348" y="240"/>
                              <a:pt x="9348" y="240"/>
                            </a:cubicBezTo>
                            <a:cubicBezTo>
                              <a:pt x="9348" y="249"/>
                              <a:pt x="9350" y="256"/>
                              <a:pt x="9354" y="262"/>
                            </a:cubicBezTo>
                            <a:cubicBezTo>
                              <a:pt x="9358" y="268"/>
                              <a:pt x="9364" y="272"/>
                              <a:pt x="9374" y="272"/>
                            </a:cubicBezTo>
                            <a:cubicBezTo>
                              <a:pt x="9379" y="272"/>
                              <a:pt x="9382" y="271"/>
                              <a:pt x="9386" y="270"/>
                            </a:cubicBezTo>
                            <a:cubicBezTo>
                              <a:pt x="9389" y="269"/>
                              <a:pt x="9392" y="268"/>
                              <a:pt x="9396" y="267"/>
                            </a:cubicBezTo>
                            <a:cubicBezTo>
                              <a:pt x="9397" y="287"/>
                              <a:pt x="9397" y="287"/>
                              <a:pt x="9397" y="287"/>
                            </a:cubicBezTo>
                            <a:cubicBezTo>
                              <a:pt x="9395" y="288"/>
                              <a:pt x="9391" y="289"/>
                              <a:pt x="9385" y="290"/>
                            </a:cubicBezTo>
                            <a:cubicBezTo>
                              <a:pt x="9380" y="291"/>
                              <a:pt x="9374" y="292"/>
                              <a:pt x="9368" y="292"/>
                            </a:cubicBezTo>
                            <a:cubicBezTo>
                              <a:pt x="9358" y="292"/>
                              <a:pt x="9350" y="290"/>
                              <a:pt x="9344" y="287"/>
                            </a:cubicBezTo>
                            <a:cubicBezTo>
                              <a:pt x="9338" y="283"/>
                              <a:pt x="9333" y="279"/>
                              <a:pt x="9331" y="273"/>
                            </a:cubicBezTo>
                            <a:cubicBezTo>
                              <a:pt x="9328" y="267"/>
                              <a:pt x="9326" y="261"/>
                              <a:pt x="9326" y="253"/>
                            </a:cubicBezTo>
                            <a:cubicBezTo>
                              <a:pt x="9325" y="245"/>
                              <a:pt x="9325" y="237"/>
                              <a:pt x="9325" y="228"/>
                            </a:cubicBezTo>
                            <a:cubicBezTo>
                              <a:pt x="9325" y="115"/>
                              <a:pt x="9325" y="115"/>
                              <a:pt x="9325" y="115"/>
                            </a:cubicBezTo>
                            <a:cubicBezTo>
                              <a:pt x="9287" y="115"/>
                              <a:pt x="9287" y="115"/>
                              <a:pt x="9287" y="115"/>
                            </a:cubicBezTo>
                            <a:cubicBezTo>
                              <a:pt x="9287" y="95"/>
                              <a:pt x="9287" y="95"/>
                              <a:pt x="9287" y="95"/>
                            </a:cubicBezTo>
                            <a:cubicBezTo>
                              <a:pt x="9325" y="95"/>
                              <a:pt x="9325" y="95"/>
                              <a:pt x="9325" y="95"/>
                            </a:cubicBezTo>
                            <a:cubicBezTo>
                              <a:pt x="9325" y="49"/>
                              <a:pt x="9325" y="49"/>
                              <a:pt x="9325" y="49"/>
                            </a:cubicBezTo>
                            <a:cubicBezTo>
                              <a:pt x="9348" y="40"/>
                              <a:pt x="9348" y="40"/>
                              <a:pt x="9348" y="40"/>
                            </a:cubicBezTo>
                            <a:cubicBezTo>
                              <a:pt x="9348" y="95"/>
                              <a:pt x="9348" y="95"/>
                              <a:pt x="9348" y="95"/>
                            </a:cubicBezTo>
                            <a:cubicBezTo>
                              <a:pt x="9392" y="95"/>
                              <a:pt x="9392" y="95"/>
                              <a:pt x="9392" y="95"/>
                            </a:cubicBezTo>
                            <a:lnTo>
                              <a:pt x="9392" y="115"/>
                            </a:lnTo>
                            <a:close/>
                            <a:moveTo>
                              <a:pt x="9425" y="153"/>
                            </a:moveTo>
                            <a:cubicBezTo>
                              <a:pt x="9429" y="141"/>
                              <a:pt x="9434" y="130"/>
                              <a:pt x="9441" y="121"/>
                            </a:cubicBezTo>
                            <a:cubicBezTo>
                              <a:pt x="9449" y="112"/>
                              <a:pt x="9458" y="104"/>
                              <a:pt x="9469" y="99"/>
                            </a:cubicBezTo>
                            <a:cubicBezTo>
                              <a:pt x="9481" y="93"/>
                              <a:pt x="9494" y="91"/>
                              <a:pt x="9510" y="91"/>
                            </a:cubicBezTo>
                            <a:cubicBezTo>
                              <a:pt x="9525" y="91"/>
                              <a:pt x="9539" y="93"/>
                              <a:pt x="9550" y="99"/>
                            </a:cubicBezTo>
                            <a:cubicBezTo>
                              <a:pt x="9561" y="104"/>
                              <a:pt x="9571" y="112"/>
                              <a:pt x="9578" y="121"/>
                            </a:cubicBezTo>
                            <a:cubicBezTo>
                              <a:pt x="9585" y="130"/>
                              <a:pt x="9591" y="141"/>
                              <a:pt x="9594" y="153"/>
                            </a:cubicBezTo>
                            <a:cubicBezTo>
                              <a:pt x="9598" y="166"/>
                              <a:pt x="9599" y="178"/>
                              <a:pt x="9599" y="191"/>
                            </a:cubicBezTo>
                            <a:cubicBezTo>
                              <a:pt x="9599" y="204"/>
                              <a:pt x="9598" y="217"/>
                              <a:pt x="9594" y="229"/>
                            </a:cubicBezTo>
                            <a:cubicBezTo>
                              <a:pt x="9591" y="241"/>
                              <a:pt x="9585" y="252"/>
                              <a:pt x="9578" y="261"/>
                            </a:cubicBezTo>
                            <a:cubicBezTo>
                              <a:pt x="9571" y="271"/>
                              <a:pt x="9561" y="278"/>
                              <a:pt x="9550" y="284"/>
                            </a:cubicBezTo>
                            <a:cubicBezTo>
                              <a:pt x="9539" y="289"/>
                              <a:pt x="9525" y="292"/>
                              <a:pt x="9510" y="292"/>
                            </a:cubicBezTo>
                            <a:cubicBezTo>
                              <a:pt x="9494" y="292"/>
                              <a:pt x="9481" y="289"/>
                              <a:pt x="9469" y="284"/>
                            </a:cubicBezTo>
                            <a:cubicBezTo>
                              <a:pt x="9458" y="278"/>
                              <a:pt x="9449" y="271"/>
                              <a:pt x="9441" y="261"/>
                            </a:cubicBezTo>
                            <a:cubicBezTo>
                              <a:pt x="9434" y="252"/>
                              <a:pt x="9429" y="241"/>
                              <a:pt x="9425" y="229"/>
                            </a:cubicBezTo>
                            <a:cubicBezTo>
                              <a:pt x="9422" y="217"/>
                              <a:pt x="9420" y="204"/>
                              <a:pt x="9420" y="191"/>
                            </a:cubicBezTo>
                            <a:cubicBezTo>
                              <a:pt x="9420" y="178"/>
                              <a:pt x="9422" y="166"/>
                              <a:pt x="9425" y="153"/>
                            </a:cubicBezTo>
                            <a:close/>
                            <a:moveTo>
                              <a:pt x="9450" y="223"/>
                            </a:moveTo>
                            <a:cubicBezTo>
                              <a:pt x="9453" y="232"/>
                              <a:pt x="9457" y="241"/>
                              <a:pt x="9462" y="248"/>
                            </a:cubicBezTo>
                            <a:cubicBezTo>
                              <a:pt x="9468" y="255"/>
                              <a:pt x="9474" y="261"/>
                              <a:pt x="9482" y="265"/>
                            </a:cubicBezTo>
                            <a:cubicBezTo>
                              <a:pt x="9490" y="269"/>
                              <a:pt x="9499" y="272"/>
                              <a:pt x="9510" y="272"/>
                            </a:cubicBezTo>
                            <a:cubicBezTo>
                              <a:pt x="9520" y="272"/>
                              <a:pt x="9529" y="269"/>
                              <a:pt x="9537" y="265"/>
                            </a:cubicBezTo>
                            <a:cubicBezTo>
                              <a:pt x="9545" y="261"/>
                              <a:pt x="9552" y="255"/>
                              <a:pt x="9557" y="248"/>
                            </a:cubicBezTo>
                            <a:cubicBezTo>
                              <a:pt x="9562" y="241"/>
                              <a:pt x="9567" y="232"/>
                              <a:pt x="9569" y="223"/>
                            </a:cubicBezTo>
                            <a:cubicBezTo>
                              <a:pt x="9572" y="213"/>
                              <a:pt x="9573" y="202"/>
                              <a:pt x="9573" y="191"/>
                            </a:cubicBezTo>
                            <a:cubicBezTo>
                              <a:pt x="9573" y="180"/>
                              <a:pt x="9572" y="170"/>
                              <a:pt x="9569" y="160"/>
                            </a:cubicBezTo>
                            <a:cubicBezTo>
                              <a:pt x="9567" y="150"/>
                              <a:pt x="9562" y="142"/>
                              <a:pt x="9557" y="134"/>
                            </a:cubicBezTo>
                            <a:cubicBezTo>
                              <a:pt x="9552" y="127"/>
                              <a:pt x="9545" y="121"/>
                              <a:pt x="9537" y="117"/>
                            </a:cubicBezTo>
                            <a:cubicBezTo>
                              <a:pt x="9529" y="113"/>
                              <a:pt x="9520" y="111"/>
                              <a:pt x="9510" y="111"/>
                            </a:cubicBezTo>
                            <a:cubicBezTo>
                              <a:pt x="9499" y="111"/>
                              <a:pt x="9490" y="113"/>
                              <a:pt x="9482" y="117"/>
                            </a:cubicBezTo>
                            <a:cubicBezTo>
                              <a:pt x="9474" y="121"/>
                              <a:pt x="9468" y="127"/>
                              <a:pt x="9462" y="134"/>
                            </a:cubicBezTo>
                            <a:cubicBezTo>
                              <a:pt x="9457" y="142"/>
                              <a:pt x="9453" y="150"/>
                              <a:pt x="9450" y="160"/>
                            </a:cubicBezTo>
                            <a:cubicBezTo>
                              <a:pt x="9447" y="170"/>
                              <a:pt x="9446" y="180"/>
                              <a:pt x="9446" y="191"/>
                            </a:cubicBezTo>
                            <a:cubicBezTo>
                              <a:pt x="9446" y="202"/>
                              <a:pt x="9447" y="213"/>
                              <a:pt x="9450" y="223"/>
                            </a:cubicBezTo>
                            <a:close/>
                            <a:moveTo>
                              <a:pt x="9747" y="95"/>
                            </a:moveTo>
                            <a:cubicBezTo>
                              <a:pt x="9771" y="95"/>
                              <a:pt x="9771" y="95"/>
                              <a:pt x="9771" y="95"/>
                            </a:cubicBezTo>
                            <a:cubicBezTo>
                              <a:pt x="9769" y="130"/>
                              <a:pt x="9769" y="130"/>
                              <a:pt x="9769" y="130"/>
                            </a:cubicBezTo>
                            <a:cubicBezTo>
                              <a:pt x="9770" y="130"/>
                              <a:pt x="9770" y="130"/>
                              <a:pt x="9770" y="130"/>
                            </a:cubicBezTo>
                            <a:cubicBezTo>
                              <a:pt x="9771" y="127"/>
                              <a:pt x="9774" y="124"/>
                              <a:pt x="9776" y="119"/>
                            </a:cubicBezTo>
                            <a:cubicBezTo>
                              <a:pt x="9779" y="115"/>
                              <a:pt x="9783" y="111"/>
                              <a:pt x="9788" y="106"/>
                            </a:cubicBezTo>
                            <a:cubicBezTo>
                              <a:pt x="9792" y="102"/>
                              <a:pt x="9798" y="98"/>
                              <a:pt x="9806" y="95"/>
                            </a:cubicBezTo>
                            <a:cubicBezTo>
                              <a:pt x="9813" y="92"/>
                              <a:pt x="9821" y="91"/>
                              <a:pt x="9831" y="91"/>
                            </a:cubicBezTo>
                            <a:cubicBezTo>
                              <a:pt x="9846" y="91"/>
                              <a:pt x="9858" y="93"/>
                              <a:pt x="9868" y="98"/>
                            </a:cubicBezTo>
                            <a:cubicBezTo>
                              <a:pt x="9878" y="103"/>
                              <a:pt x="9886" y="110"/>
                              <a:pt x="9892" y="119"/>
                            </a:cubicBezTo>
                            <a:cubicBezTo>
                              <a:pt x="9899" y="128"/>
                              <a:pt x="9903" y="139"/>
                              <a:pt x="9906" y="151"/>
                            </a:cubicBezTo>
                            <a:cubicBezTo>
                              <a:pt x="9909" y="163"/>
                              <a:pt x="9911" y="177"/>
                              <a:pt x="9911" y="191"/>
                            </a:cubicBezTo>
                            <a:cubicBezTo>
                              <a:pt x="9911" y="206"/>
                              <a:pt x="9909" y="219"/>
                              <a:pt x="9906" y="231"/>
                            </a:cubicBezTo>
                            <a:cubicBezTo>
                              <a:pt x="9902" y="243"/>
                              <a:pt x="9898" y="254"/>
                              <a:pt x="9891" y="263"/>
                            </a:cubicBezTo>
                            <a:cubicBezTo>
                              <a:pt x="9884" y="272"/>
                              <a:pt x="9876" y="279"/>
                              <a:pt x="9866" y="284"/>
                            </a:cubicBezTo>
                            <a:cubicBezTo>
                              <a:pt x="9856" y="289"/>
                              <a:pt x="9845" y="292"/>
                              <a:pt x="9831" y="292"/>
                            </a:cubicBezTo>
                            <a:cubicBezTo>
                              <a:pt x="9816" y="292"/>
                              <a:pt x="9804" y="289"/>
                              <a:pt x="9794" y="283"/>
                            </a:cubicBezTo>
                            <a:cubicBezTo>
                              <a:pt x="9785" y="277"/>
                              <a:pt x="9777" y="267"/>
                              <a:pt x="9771" y="255"/>
                            </a:cubicBezTo>
                            <a:cubicBezTo>
                              <a:pt x="9771" y="255"/>
                              <a:pt x="9771" y="255"/>
                              <a:pt x="9771" y="255"/>
                            </a:cubicBezTo>
                            <a:cubicBezTo>
                              <a:pt x="9771" y="367"/>
                              <a:pt x="9771" y="367"/>
                              <a:pt x="9771" y="367"/>
                            </a:cubicBezTo>
                            <a:cubicBezTo>
                              <a:pt x="9747" y="367"/>
                              <a:pt x="9747" y="367"/>
                              <a:pt x="9747" y="367"/>
                            </a:cubicBezTo>
                            <a:lnTo>
                              <a:pt x="9747" y="95"/>
                            </a:lnTo>
                            <a:close/>
                            <a:moveTo>
                              <a:pt x="9882" y="163"/>
                            </a:moveTo>
                            <a:cubicBezTo>
                              <a:pt x="9881" y="153"/>
                              <a:pt x="9878" y="145"/>
                              <a:pt x="9873" y="137"/>
                            </a:cubicBezTo>
                            <a:cubicBezTo>
                              <a:pt x="9869" y="129"/>
                              <a:pt x="9863" y="123"/>
                              <a:pt x="9856" y="118"/>
                            </a:cubicBezTo>
                            <a:cubicBezTo>
                              <a:pt x="9848" y="113"/>
                              <a:pt x="9839" y="111"/>
                              <a:pt x="9828" y="111"/>
                            </a:cubicBezTo>
                            <a:cubicBezTo>
                              <a:pt x="9817" y="111"/>
                              <a:pt x="9808" y="113"/>
                              <a:pt x="9801" y="118"/>
                            </a:cubicBezTo>
                            <a:cubicBezTo>
                              <a:pt x="9794" y="123"/>
                              <a:pt x="9788" y="130"/>
                              <a:pt x="9783" y="138"/>
                            </a:cubicBezTo>
                            <a:cubicBezTo>
                              <a:pt x="9779" y="146"/>
                              <a:pt x="9776" y="154"/>
                              <a:pt x="9774" y="164"/>
                            </a:cubicBezTo>
                            <a:cubicBezTo>
                              <a:pt x="9772" y="173"/>
                              <a:pt x="9771" y="182"/>
                              <a:pt x="9771" y="191"/>
                            </a:cubicBezTo>
                            <a:cubicBezTo>
                              <a:pt x="9771" y="200"/>
                              <a:pt x="9772" y="209"/>
                              <a:pt x="9774" y="219"/>
                            </a:cubicBezTo>
                            <a:cubicBezTo>
                              <a:pt x="9776" y="228"/>
                              <a:pt x="9779" y="237"/>
                              <a:pt x="9783" y="245"/>
                            </a:cubicBezTo>
                            <a:cubicBezTo>
                              <a:pt x="9788" y="253"/>
                              <a:pt x="9794" y="259"/>
                              <a:pt x="9801" y="264"/>
                            </a:cubicBezTo>
                            <a:cubicBezTo>
                              <a:pt x="9808" y="269"/>
                              <a:pt x="9817" y="272"/>
                              <a:pt x="9828" y="272"/>
                            </a:cubicBezTo>
                            <a:cubicBezTo>
                              <a:pt x="9839" y="272"/>
                              <a:pt x="9848" y="269"/>
                              <a:pt x="9856" y="264"/>
                            </a:cubicBezTo>
                            <a:cubicBezTo>
                              <a:pt x="9863" y="259"/>
                              <a:pt x="9869" y="253"/>
                              <a:pt x="9873" y="245"/>
                            </a:cubicBezTo>
                            <a:cubicBezTo>
                              <a:pt x="9878" y="238"/>
                              <a:pt x="9881" y="229"/>
                              <a:pt x="9882" y="220"/>
                            </a:cubicBezTo>
                            <a:cubicBezTo>
                              <a:pt x="9884" y="210"/>
                              <a:pt x="9885" y="201"/>
                              <a:pt x="9885" y="191"/>
                            </a:cubicBezTo>
                            <a:cubicBezTo>
                              <a:pt x="9885" y="182"/>
                              <a:pt x="9884" y="172"/>
                              <a:pt x="9882" y="163"/>
                            </a:cubicBezTo>
                            <a:close/>
                            <a:moveTo>
                              <a:pt x="9959" y="138"/>
                            </a:moveTo>
                            <a:cubicBezTo>
                              <a:pt x="9959" y="133"/>
                              <a:pt x="9959" y="128"/>
                              <a:pt x="9959" y="124"/>
                            </a:cubicBezTo>
                            <a:cubicBezTo>
                              <a:pt x="9959" y="121"/>
                              <a:pt x="9959" y="117"/>
                              <a:pt x="9959" y="114"/>
                            </a:cubicBezTo>
                            <a:cubicBezTo>
                              <a:pt x="9959" y="111"/>
                              <a:pt x="9958" y="108"/>
                              <a:pt x="9958" y="105"/>
                            </a:cubicBezTo>
                            <a:cubicBezTo>
                              <a:pt x="9958" y="102"/>
                              <a:pt x="9958" y="99"/>
                              <a:pt x="9957" y="95"/>
                            </a:cubicBezTo>
                            <a:cubicBezTo>
                              <a:pt x="9981" y="95"/>
                              <a:pt x="9981" y="95"/>
                              <a:pt x="9981" y="95"/>
                            </a:cubicBezTo>
                            <a:cubicBezTo>
                              <a:pt x="9981" y="132"/>
                              <a:pt x="9981" y="132"/>
                              <a:pt x="9981" y="132"/>
                            </a:cubicBezTo>
                            <a:cubicBezTo>
                              <a:pt x="9982" y="132"/>
                              <a:pt x="9982" y="132"/>
                              <a:pt x="9982" y="132"/>
                            </a:cubicBezTo>
                            <a:cubicBezTo>
                              <a:pt x="9984" y="127"/>
                              <a:pt x="9987" y="122"/>
                              <a:pt x="9990" y="117"/>
                            </a:cubicBezTo>
                            <a:cubicBezTo>
                              <a:pt x="9993" y="112"/>
                              <a:pt x="9996" y="107"/>
                              <a:pt x="10001" y="103"/>
                            </a:cubicBezTo>
                            <a:cubicBezTo>
                              <a:pt x="10005" y="99"/>
                              <a:pt x="10009" y="96"/>
                              <a:pt x="10015" y="94"/>
                            </a:cubicBezTo>
                            <a:cubicBezTo>
                              <a:pt x="10020" y="92"/>
                              <a:pt x="10025" y="91"/>
                              <a:pt x="10031" y="91"/>
                            </a:cubicBezTo>
                            <a:cubicBezTo>
                              <a:pt x="10034" y="91"/>
                              <a:pt x="10037" y="91"/>
                              <a:pt x="10040" y="91"/>
                            </a:cubicBezTo>
                            <a:cubicBezTo>
                              <a:pt x="10043" y="92"/>
                              <a:pt x="10046" y="92"/>
                              <a:pt x="10048" y="93"/>
                            </a:cubicBezTo>
                            <a:cubicBezTo>
                              <a:pt x="10048" y="118"/>
                              <a:pt x="10048" y="118"/>
                              <a:pt x="10048" y="118"/>
                            </a:cubicBezTo>
                            <a:cubicBezTo>
                              <a:pt x="10045" y="117"/>
                              <a:pt x="10043" y="116"/>
                              <a:pt x="10040" y="116"/>
                            </a:cubicBezTo>
                            <a:cubicBezTo>
                              <a:pt x="10037" y="116"/>
                              <a:pt x="10034" y="115"/>
                              <a:pt x="10031" y="115"/>
                            </a:cubicBezTo>
                            <a:cubicBezTo>
                              <a:pt x="10021" y="115"/>
                              <a:pt x="10013" y="118"/>
                              <a:pt x="10007" y="123"/>
                            </a:cubicBezTo>
                            <a:cubicBezTo>
                              <a:pt x="10001" y="127"/>
                              <a:pt x="9996" y="133"/>
                              <a:pt x="9992" y="141"/>
                            </a:cubicBezTo>
                            <a:cubicBezTo>
                              <a:pt x="9989" y="148"/>
                              <a:pt x="9986" y="157"/>
                              <a:pt x="9985" y="166"/>
                            </a:cubicBezTo>
                            <a:cubicBezTo>
                              <a:pt x="9983" y="175"/>
                              <a:pt x="9983" y="184"/>
                              <a:pt x="9983" y="192"/>
                            </a:cubicBezTo>
                            <a:cubicBezTo>
                              <a:pt x="9983" y="287"/>
                              <a:pt x="9983" y="287"/>
                              <a:pt x="9983" y="287"/>
                            </a:cubicBezTo>
                            <a:cubicBezTo>
                              <a:pt x="9959" y="287"/>
                              <a:pt x="9959" y="287"/>
                              <a:pt x="9959" y="287"/>
                            </a:cubicBezTo>
                            <a:lnTo>
                              <a:pt x="9959" y="138"/>
                            </a:lnTo>
                            <a:close/>
                            <a:moveTo>
                              <a:pt x="10207" y="281"/>
                            </a:moveTo>
                            <a:cubicBezTo>
                              <a:pt x="10199" y="285"/>
                              <a:pt x="10190" y="288"/>
                              <a:pt x="10180" y="289"/>
                            </a:cubicBezTo>
                            <a:cubicBezTo>
                              <a:pt x="10169" y="291"/>
                              <a:pt x="10160" y="292"/>
                              <a:pt x="10151" y="292"/>
                            </a:cubicBezTo>
                            <a:cubicBezTo>
                              <a:pt x="10135" y="292"/>
                              <a:pt x="10122" y="289"/>
                              <a:pt x="10111" y="284"/>
                            </a:cubicBezTo>
                            <a:cubicBezTo>
                              <a:pt x="10100" y="279"/>
                              <a:pt x="10090" y="272"/>
                              <a:pt x="10084" y="263"/>
                            </a:cubicBezTo>
                            <a:cubicBezTo>
                              <a:pt x="10077" y="254"/>
                              <a:pt x="10072" y="244"/>
                              <a:pt x="10068" y="231"/>
                            </a:cubicBezTo>
                            <a:cubicBezTo>
                              <a:pt x="10065" y="219"/>
                              <a:pt x="10064" y="206"/>
                              <a:pt x="10064" y="191"/>
                            </a:cubicBezTo>
                            <a:cubicBezTo>
                              <a:pt x="10064" y="176"/>
                              <a:pt x="10066" y="163"/>
                              <a:pt x="10070" y="151"/>
                            </a:cubicBezTo>
                            <a:cubicBezTo>
                              <a:pt x="10074" y="138"/>
                              <a:pt x="10079" y="128"/>
                              <a:pt x="10086" y="119"/>
                            </a:cubicBezTo>
                            <a:cubicBezTo>
                              <a:pt x="10093" y="110"/>
                              <a:pt x="10102" y="103"/>
                              <a:pt x="10112" y="98"/>
                            </a:cubicBezTo>
                            <a:cubicBezTo>
                              <a:pt x="10122" y="93"/>
                              <a:pt x="10133" y="91"/>
                              <a:pt x="10145" y="91"/>
                            </a:cubicBezTo>
                            <a:cubicBezTo>
                              <a:pt x="10158" y="91"/>
                              <a:pt x="10170" y="93"/>
                              <a:pt x="10180" y="98"/>
                            </a:cubicBezTo>
                            <a:cubicBezTo>
                              <a:pt x="10189" y="103"/>
                              <a:pt x="10197" y="110"/>
                              <a:pt x="10203" y="119"/>
                            </a:cubicBezTo>
                            <a:cubicBezTo>
                              <a:pt x="10210" y="128"/>
                              <a:pt x="10214" y="138"/>
                              <a:pt x="10217" y="149"/>
                            </a:cubicBezTo>
                            <a:cubicBezTo>
                              <a:pt x="10220" y="161"/>
                              <a:pt x="10221" y="173"/>
                              <a:pt x="10221" y="186"/>
                            </a:cubicBezTo>
                            <a:cubicBezTo>
                              <a:pt x="10221" y="198"/>
                              <a:pt x="10221" y="198"/>
                              <a:pt x="10221" y="198"/>
                            </a:cubicBezTo>
                            <a:cubicBezTo>
                              <a:pt x="10090" y="198"/>
                              <a:pt x="10090" y="198"/>
                              <a:pt x="10090" y="198"/>
                            </a:cubicBezTo>
                            <a:cubicBezTo>
                              <a:pt x="10090" y="208"/>
                              <a:pt x="10091" y="218"/>
                              <a:pt x="10094" y="227"/>
                            </a:cubicBezTo>
                            <a:cubicBezTo>
                              <a:pt x="10097" y="236"/>
                              <a:pt x="10101" y="244"/>
                              <a:pt x="10106" y="250"/>
                            </a:cubicBezTo>
                            <a:cubicBezTo>
                              <a:pt x="10111" y="257"/>
                              <a:pt x="10118" y="262"/>
                              <a:pt x="10126" y="266"/>
                            </a:cubicBezTo>
                            <a:cubicBezTo>
                              <a:pt x="10134" y="270"/>
                              <a:pt x="10143" y="272"/>
                              <a:pt x="10153" y="272"/>
                            </a:cubicBezTo>
                            <a:cubicBezTo>
                              <a:pt x="10157" y="272"/>
                              <a:pt x="10162" y="271"/>
                              <a:pt x="10167" y="270"/>
                            </a:cubicBezTo>
                            <a:cubicBezTo>
                              <a:pt x="10172" y="269"/>
                              <a:pt x="10177" y="268"/>
                              <a:pt x="10182" y="267"/>
                            </a:cubicBezTo>
                            <a:cubicBezTo>
                              <a:pt x="10187" y="266"/>
                              <a:pt x="10192" y="264"/>
                              <a:pt x="10196" y="263"/>
                            </a:cubicBezTo>
                            <a:cubicBezTo>
                              <a:pt x="10201" y="261"/>
                              <a:pt x="10204" y="259"/>
                              <a:pt x="10207" y="257"/>
                            </a:cubicBezTo>
                            <a:lnTo>
                              <a:pt x="10207" y="281"/>
                            </a:lnTo>
                            <a:close/>
                            <a:moveTo>
                              <a:pt x="10195" y="178"/>
                            </a:moveTo>
                            <a:cubicBezTo>
                              <a:pt x="10195" y="169"/>
                              <a:pt x="10194" y="161"/>
                              <a:pt x="10193" y="153"/>
                            </a:cubicBezTo>
                            <a:cubicBezTo>
                              <a:pt x="10191" y="145"/>
                              <a:pt x="10188" y="138"/>
                              <a:pt x="10184" y="132"/>
                            </a:cubicBezTo>
                            <a:cubicBezTo>
                              <a:pt x="10180" y="125"/>
                              <a:pt x="10175" y="120"/>
                              <a:pt x="10169" y="117"/>
                            </a:cubicBezTo>
                            <a:cubicBezTo>
                              <a:pt x="10163" y="113"/>
                              <a:pt x="10155" y="111"/>
                              <a:pt x="10146" y="111"/>
                            </a:cubicBezTo>
                            <a:cubicBezTo>
                              <a:pt x="10138" y="111"/>
                              <a:pt x="10130" y="113"/>
                              <a:pt x="10123" y="117"/>
                            </a:cubicBezTo>
                            <a:cubicBezTo>
                              <a:pt x="10116" y="121"/>
                              <a:pt x="10110" y="126"/>
                              <a:pt x="10105" y="132"/>
                            </a:cubicBezTo>
                            <a:cubicBezTo>
                              <a:pt x="10100" y="139"/>
                              <a:pt x="10096" y="146"/>
                              <a:pt x="10094" y="154"/>
                            </a:cubicBezTo>
                            <a:cubicBezTo>
                              <a:pt x="10091" y="162"/>
                              <a:pt x="10090" y="170"/>
                              <a:pt x="10090" y="178"/>
                            </a:cubicBezTo>
                            <a:lnTo>
                              <a:pt x="10195" y="178"/>
                            </a:lnTo>
                            <a:close/>
                            <a:moveTo>
                              <a:pt x="10333" y="287"/>
                            </a:moveTo>
                            <a:cubicBezTo>
                              <a:pt x="10306" y="287"/>
                              <a:pt x="10306" y="287"/>
                              <a:pt x="10306" y="287"/>
                            </a:cubicBezTo>
                            <a:cubicBezTo>
                              <a:pt x="10240" y="95"/>
                              <a:pt x="10240" y="95"/>
                              <a:pt x="10240" y="95"/>
                            </a:cubicBezTo>
                            <a:cubicBezTo>
                              <a:pt x="10266" y="95"/>
                              <a:pt x="10266" y="95"/>
                              <a:pt x="10266" y="95"/>
                            </a:cubicBezTo>
                            <a:cubicBezTo>
                              <a:pt x="10319" y="261"/>
                              <a:pt x="10319" y="261"/>
                              <a:pt x="10319" y="261"/>
                            </a:cubicBezTo>
                            <a:cubicBezTo>
                              <a:pt x="10320" y="261"/>
                              <a:pt x="10320" y="261"/>
                              <a:pt x="10320" y="261"/>
                            </a:cubicBezTo>
                            <a:cubicBezTo>
                              <a:pt x="10376" y="95"/>
                              <a:pt x="10376" y="95"/>
                              <a:pt x="10376" y="95"/>
                            </a:cubicBezTo>
                            <a:cubicBezTo>
                              <a:pt x="10401" y="95"/>
                              <a:pt x="10401" y="95"/>
                              <a:pt x="10401" y="95"/>
                            </a:cubicBezTo>
                            <a:lnTo>
                              <a:pt x="10333" y="287"/>
                            </a:lnTo>
                            <a:close/>
                            <a:moveTo>
                              <a:pt x="10563" y="281"/>
                            </a:moveTo>
                            <a:cubicBezTo>
                              <a:pt x="10555" y="285"/>
                              <a:pt x="10546" y="288"/>
                              <a:pt x="10536" y="289"/>
                            </a:cubicBezTo>
                            <a:cubicBezTo>
                              <a:pt x="10526" y="291"/>
                              <a:pt x="10516" y="292"/>
                              <a:pt x="10507" y="292"/>
                            </a:cubicBezTo>
                            <a:cubicBezTo>
                              <a:pt x="10491" y="292"/>
                              <a:pt x="10478" y="289"/>
                              <a:pt x="10467" y="284"/>
                            </a:cubicBezTo>
                            <a:cubicBezTo>
                              <a:pt x="10456" y="279"/>
                              <a:pt x="10446" y="272"/>
                              <a:pt x="10440" y="263"/>
                            </a:cubicBezTo>
                            <a:cubicBezTo>
                              <a:pt x="10433" y="254"/>
                              <a:pt x="10428" y="244"/>
                              <a:pt x="10425" y="231"/>
                            </a:cubicBezTo>
                            <a:cubicBezTo>
                              <a:pt x="10421" y="219"/>
                              <a:pt x="10420" y="206"/>
                              <a:pt x="10420" y="191"/>
                            </a:cubicBezTo>
                            <a:cubicBezTo>
                              <a:pt x="10420" y="176"/>
                              <a:pt x="10422" y="163"/>
                              <a:pt x="10426" y="151"/>
                            </a:cubicBezTo>
                            <a:cubicBezTo>
                              <a:pt x="10430" y="138"/>
                              <a:pt x="10435" y="128"/>
                              <a:pt x="10442" y="119"/>
                            </a:cubicBezTo>
                            <a:cubicBezTo>
                              <a:pt x="10449" y="110"/>
                              <a:pt x="10458" y="103"/>
                              <a:pt x="10468" y="98"/>
                            </a:cubicBezTo>
                            <a:cubicBezTo>
                              <a:pt x="10478" y="93"/>
                              <a:pt x="10489" y="91"/>
                              <a:pt x="10501" y="91"/>
                            </a:cubicBezTo>
                            <a:cubicBezTo>
                              <a:pt x="10514" y="91"/>
                              <a:pt x="10526" y="93"/>
                              <a:pt x="10536" y="98"/>
                            </a:cubicBezTo>
                            <a:cubicBezTo>
                              <a:pt x="10545" y="103"/>
                              <a:pt x="10553" y="110"/>
                              <a:pt x="10560" y="119"/>
                            </a:cubicBezTo>
                            <a:cubicBezTo>
                              <a:pt x="10566" y="128"/>
                              <a:pt x="10570" y="138"/>
                              <a:pt x="10573" y="149"/>
                            </a:cubicBezTo>
                            <a:cubicBezTo>
                              <a:pt x="10576" y="161"/>
                              <a:pt x="10577" y="173"/>
                              <a:pt x="10577" y="186"/>
                            </a:cubicBezTo>
                            <a:cubicBezTo>
                              <a:pt x="10577" y="198"/>
                              <a:pt x="10577" y="198"/>
                              <a:pt x="10577" y="198"/>
                            </a:cubicBezTo>
                            <a:cubicBezTo>
                              <a:pt x="10446" y="198"/>
                              <a:pt x="10446" y="198"/>
                              <a:pt x="10446" y="198"/>
                            </a:cubicBezTo>
                            <a:cubicBezTo>
                              <a:pt x="10446" y="208"/>
                              <a:pt x="10447" y="218"/>
                              <a:pt x="10450" y="227"/>
                            </a:cubicBezTo>
                            <a:cubicBezTo>
                              <a:pt x="10453" y="236"/>
                              <a:pt x="10457" y="244"/>
                              <a:pt x="10462" y="250"/>
                            </a:cubicBezTo>
                            <a:cubicBezTo>
                              <a:pt x="10467" y="257"/>
                              <a:pt x="10474" y="262"/>
                              <a:pt x="10482" y="266"/>
                            </a:cubicBezTo>
                            <a:cubicBezTo>
                              <a:pt x="10490" y="270"/>
                              <a:pt x="10499" y="272"/>
                              <a:pt x="10509" y="272"/>
                            </a:cubicBezTo>
                            <a:cubicBezTo>
                              <a:pt x="10513" y="272"/>
                              <a:pt x="10518" y="271"/>
                              <a:pt x="10523" y="270"/>
                            </a:cubicBezTo>
                            <a:cubicBezTo>
                              <a:pt x="10528" y="269"/>
                              <a:pt x="10534" y="268"/>
                              <a:pt x="10538" y="267"/>
                            </a:cubicBezTo>
                            <a:cubicBezTo>
                              <a:pt x="10543" y="266"/>
                              <a:pt x="10548" y="264"/>
                              <a:pt x="10552" y="263"/>
                            </a:cubicBezTo>
                            <a:cubicBezTo>
                              <a:pt x="10557" y="261"/>
                              <a:pt x="10560" y="259"/>
                              <a:pt x="10563" y="257"/>
                            </a:cubicBezTo>
                            <a:lnTo>
                              <a:pt x="10563" y="281"/>
                            </a:lnTo>
                            <a:close/>
                            <a:moveTo>
                              <a:pt x="10551" y="178"/>
                            </a:moveTo>
                            <a:cubicBezTo>
                              <a:pt x="10551" y="169"/>
                              <a:pt x="10551" y="161"/>
                              <a:pt x="10549" y="153"/>
                            </a:cubicBezTo>
                            <a:cubicBezTo>
                              <a:pt x="10547" y="145"/>
                              <a:pt x="10544" y="138"/>
                              <a:pt x="10540" y="132"/>
                            </a:cubicBezTo>
                            <a:cubicBezTo>
                              <a:pt x="10536" y="125"/>
                              <a:pt x="10531" y="120"/>
                              <a:pt x="10525" y="117"/>
                            </a:cubicBezTo>
                            <a:cubicBezTo>
                              <a:pt x="10519" y="113"/>
                              <a:pt x="10511" y="111"/>
                              <a:pt x="10502" y="111"/>
                            </a:cubicBezTo>
                            <a:cubicBezTo>
                              <a:pt x="10494" y="111"/>
                              <a:pt x="10486" y="113"/>
                              <a:pt x="10479" y="117"/>
                            </a:cubicBezTo>
                            <a:cubicBezTo>
                              <a:pt x="10472" y="121"/>
                              <a:pt x="10466" y="126"/>
                              <a:pt x="10461" y="132"/>
                            </a:cubicBezTo>
                            <a:cubicBezTo>
                              <a:pt x="10456" y="139"/>
                              <a:pt x="10452" y="146"/>
                              <a:pt x="10450" y="154"/>
                            </a:cubicBezTo>
                            <a:cubicBezTo>
                              <a:pt x="10447" y="162"/>
                              <a:pt x="10446" y="170"/>
                              <a:pt x="10446" y="178"/>
                            </a:cubicBezTo>
                            <a:lnTo>
                              <a:pt x="10551" y="178"/>
                            </a:lnTo>
                            <a:close/>
                            <a:moveTo>
                              <a:pt x="10623" y="140"/>
                            </a:moveTo>
                            <a:cubicBezTo>
                              <a:pt x="10623" y="133"/>
                              <a:pt x="10623" y="126"/>
                              <a:pt x="10622" y="118"/>
                            </a:cubicBezTo>
                            <a:cubicBezTo>
                              <a:pt x="10622" y="111"/>
                              <a:pt x="10622" y="103"/>
                              <a:pt x="10621" y="95"/>
                            </a:cubicBezTo>
                            <a:cubicBezTo>
                              <a:pt x="10644" y="95"/>
                              <a:pt x="10644" y="95"/>
                              <a:pt x="10644" y="95"/>
                            </a:cubicBezTo>
                            <a:cubicBezTo>
                              <a:pt x="10644" y="129"/>
                              <a:pt x="10644" y="129"/>
                              <a:pt x="10644" y="129"/>
                            </a:cubicBezTo>
                            <a:cubicBezTo>
                              <a:pt x="10645" y="129"/>
                              <a:pt x="10645" y="129"/>
                              <a:pt x="10645" y="129"/>
                            </a:cubicBezTo>
                            <a:cubicBezTo>
                              <a:pt x="10647" y="125"/>
                              <a:pt x="10649" y="121"/>
                              <a:pt x="10652" y="116"/>
                            </a:cubicBezTo>
                            <a:cubicBezTo>
                              <a:pt x="10655" y="111"/>
                              <a:pt x="10659" y="107"/>
                              <a:pt x="10664" y="103"/>
                            </a:cubicBezTo>
                            <a:cubicBezTo>
                              <a:pt x="10669" y="100"/>
                              <a:pt x="10675" y="96"/>
                              <a:pt x="10682" y="94"/>
                            </a:cubicBezTo>
                            <a:cubicBezTo>
                              <a:pt x="10689" y="92"/>
                              <a:pt x="10697" y="91"/>
                              <a:pt x="10707" y="91"/>
                            </a:cubicBezTo>
                            <a:cubicBezTo>
                              <a:pt x="10719" y="91"/>
                              <a:pt x="10729" y="92"/>
                              <a:pt x="10737" y="96"/>
                            </a:cubicBezTo>
                            <a:cubicBezTo>
                              <a:pt x="10746" y="100"/>
                              <a:pt x="10752" y="105"/>
                              <a:pt x="10758" y="112"/>
                            </a:cubicBezTo>
                            <a:cubicBezTo>
                              <a:pt x="10763" y="118"/>
                              <a:pt x="10767" y="126"/>
                              <a:pt x="10769" y="135"/>
                            </a:cubicBezTo>
                            <a:cubicBezTo>
                              <a:pt x="10772" y="144"/>
                              <a:pt x="10773" y="154"/>
                              <a:pt x="10773" y="164"/>
                            </a:cubicBezTo>
                            <a:cubicBezTo>
                              <a:pt x="10773" y="287"/>
                              <a:pt x="10773" y="287"/>
                              <a:pt x="10773" y="287"/>
                            </a:cubicBezTo>
                            <a:cubicBezTo>
                              <a:pt x="10749" y="287"/>
                              <a:pt x="10749" y="287"/>
                              <a:pt x="10749" y="287"/>
                            </a:cubicBezTo>
                            <a:cubicBezTo>
                              <a:pt x="10749" y="170"/>
                              <a:pt x="10749" y="170"/>
                              <a:pt x="10749" y="170"/>
                            </a:cubicBezTo>
                            <a:cubicBezTo>
                              <a:pt x="10749" y="152"/>
                              <a:pt x="10745" y="138"/>
                              <a:pt x="10738" y="127"/>
                            </a:cubicBezTo>
                            <a:cubicBezTo>
                              <a:pt x="10731" y="116"/>
                              <a:pt x="10720" y="111"/>
                              <a:pt x="10703" y="111"/>
                            </a:cubicBezTo>
                            <a:cubicBezTo>
                              <a:pt x="10693" y="111"/>
                              <a:pt x="10684" y="113"/>
                              <a:pt x="10676" y="117"/>
                            </a:cubicBezTo>
                            <a:cubicBezTo>
                              <a:pt x="10669" y="122"/>
                              <a:pt x="10663" y="127"/>
                              <a:pt x="10659" y="134"/>
                            </a:cubicBezTo>
                            <a:cubicBezTo>
                              <a:pt x="10654" y="141"/>
                              <a:pt x="10651" y="148"/>
                              <a:pt x="10649" y="157"/>
                            </a:cubicBezTo>
                            <a:cubicBezTo>
                              <a:pt x="10647" y="165"/>
                              <a:pt x="10646" y="173"/>
                              <a:pt x="10646" y="181"/>
                            </a:cubicBezTo>
                            <a:cubicBezTo>
                              <a:pt x="10646" y="287"/>
                              <a:pt x="10646" y="287"/>
                              <a:pt x="10646" y="287"/>
                            </a:cubicBezTo>
                            <a:cubicBezTo>
                              <a:pt x="10623" y="287"/>
                              <a:pt x="10623" y="287"/>
                              <a:pt x="10623" y="287"/>
                            </a:cubicBezTo>
                            <a:lnTo>
                              <a:pt x="10623" y="140"/>
                            </a:lnTo>
                            <a:close/>
                            <a:moveTo>
                              <a:pt x="10915" y="115"/>
                            </a:moveTo>
                            <a:cubicBezTo>
                              <a:pt x="10872" y="115"/>
                              <a:pt x="10872" y="115"/>
                              <a:pt x="10872" y="115"/>
                            </a:cubicBezTo>
                            <a:cubicBezTo>
                              <a:pt x="10872" y="240"/>
                              <a:pt x="10872" y="240"/>
                              <a:pt x="10872" y="240"/>
                            </a:cubicBezTo>
                            <a:cubicBezTo>
                              <a:pt x="10872" y="249"/>
                              <a:pt x="10874" y="256"/>
                              <a:pt x="10877" y="262"/>
                            </a:cubicBezTo>
                            <a:cubicBezTo>
                              <a:pt x="10881" y="268"/>
                              <a:pt x="10888" y="272"/>
                              <a:pt x="10897" y="272"/>
                            </a:cubicBezTo>
                            <a:cubicBezTo>
                              <a:pt x="10902" y="272"/>
                              <a:pt x="10906" y="271"/>
                              <a:pt x="10909" y="270"/>
                            </a:cubicBezTo>
                            <a:cubicBezTo>
                              <a:pt x="10912" y="269"/>
                              <a:pt x="10916" y="268"/>
                              <a:pt x="10919" y="267"/>
                            </a:cubicBezTo>
                            <a:cubicBezTo>
                              <a:pt x="10921" y="287"/>
                              <a:pt x="10921" y="287"/>
                              <a:pt x="10921" y="287"/>
                            </a:cubicBezTo>
                            <a:cubicBezTo>
                              <a:pt x="10918" y="288"/>
                              <a:pt x="10914" y="289"/>
                              <a:pt x="10908" y="290"/>
                            </a:cubicBezTo>
                            <a:cubicBezTo>
                              <a:pt x="10903" y="291"/>
                              <a:pt x="10897" y="292"/>
                              <a:pt x="10892" y="292"/>
                            </a:cubicBezTo>
                            <a:cubicBezTo>
                              <a:pt x="10881" y="292"/>
                              <a:pt x="10873" y="290"/>
                              <a:pt x="10867" y="287"/>
                            </a:cubicBezTo>
                            <a:cubicBezTo>
                              <a:pt x="10861" y="283"/>
                              <a:pt x="10857" y="279"/>
                              <a:pt x="10854" y="273"/>
                            </a:cubicBezTo>
                            <a:cubicBezTo>
                              <a:pt x="10851" y="267"/>
                              <a:pt x="10849" y="261"/>
                              <a:pt x="10849" y="253"/>
                            </a:cubicBezTo>
                            <a:cubicBezTo>
                              <a:pt x="10848" y="245"/>
                              <a:pt x="10848" y="237"/>
                              <a:pt x="10848" y="228"/>
                            </a:cubicBezTo>
                            <a:cubicBezTo>
                              <a:pt x="10848" y="115"/>
                              <a:pt x="10848" y="115"/>
                              <a:pt x="10848" y="115"/>
                            </a:cubicBezTo>
                            <a:cubicBezTo>
                              <a:pt x="10810" y="115"/>
                              <a:pt x="10810" y="115"/>
                              <a:pt x="10810" y="115"/>
                            </a:cubicBezTo>
                            <a:cubicBezTo>
                              <a:pt x="10810" y="95"/>
                              <a:pt x="10810" y="95"/>
                              <a:pt x="10810" y="95"/>
                            </a:cubicBezTo>
                            <a:cubicBezTo>
                              <a:pt x="10848" y="95"/>
                              <a:pt x="10848" y="95"/>
                              <a:pt x="10848" y="95"/>
                            </a:cubicBezTo>
                            <a:cubicBezTo>
                              <a:pt x="10848" y="49"/>
                              <a:pt x="10848" y="49"/>
                              <a:pt x="10848" y="49"/>
                            </a:cubicBezTo>
                            <a:cubicBezTo>
                              <a:pt x="10872" y="40"/>
                              <a:pt x="10872" y="40"/>
                              <a:pt x="10872" y="40"/>
                            </a:cubicBezTo>
                            <a:cubicBezTo>
                              <a:pt x="10872" y="95"/>
                              <a:pt x="10872" y="95"/>
                              <a:pt x="10872" y="95"/>
                            </a:cubicBezTo>
                            <a:cubicBezTo>
                              <a:pt x="10915" y="95"/>
                              <a:pt x="10915" y="95"/>
                              <a:pt x="10915" y="95"/>
                            </a:cubicBezTo>
                            <a:lnTo>
                              <a:pt x="10915" y="115"/>
                            </a:lnTo>
                            <a:close/>
                            <a:moveTo>
                              <a:pt x="11173" y="256"/>
                            </a:moveTo>
                            <a:cubicBezTo>
                              <a:pt x="11173" y="256"/>
                              <a:pt x="11173" y="256"/>
                              <a:pt x="11173" y="256"/>
                            </a:cubicBezTo>
                            <a:cubicBezTo>
                              <a:pt x="11170" y="262"/>
                              <a:pt x="11166" y="267"/>
                              <a:pt x="11162" y="272"/>
                            </a:cubicBezTo>
                            <a:cubicBezTo>
                              <a:pt x="11157" y="276"/>
                              <a:pt x="11152" y="280"/>
                              <a:pt x="11147" y="283"/>
                            </a:cubicBezTo>
                            <a:cubicBezTo>
                              <a:pt x="11141" y="286"/>
                              <a:pt x="11136" y="288"/>
                              <a:pt x="11130" y="290"/>
                            </a:cubicBezTo>
                            <a:cubicBezTo>
                              <a:pt x="11124" y="291"/>
                              <a:pt x="11117" y="292"/>
                              <a:pt x="11111" y="292"/>
                            </a:cubicBezTo>
                            <a:cubicBezTo>
                              <a:pt x="11098" y="292"/>
                              <a:pt x="11087" y="290"/>
                              <a:pt x="11079" y="286"/>
                            </a:cubicBezTo>
                            <a:cubicBezTo>
                              <a:pt x="11070" y="282"/>
                              <a:pt x="11064" y="277"/>
                              <a:pt x="11059" y="271"/>
                            </a:cubicBezTo>
                            <a:cubicBezTo>
                              <a:pt x="11055" y="266"/>
                              <a:pt x="11052" y="260"/>
                              <a:pt x="11050" y="253"/>
                            </a:cubicBezTo>
                            <a:cubicBezTo>
                              <a:pt x="11049" y="247"/>
                              <a:pt x="11048" y="242"/>
                              <a:pt x="11048" y="238"/>
                            </a:cubicBezTo>
                            <a:cubicBezTo>
                              <a:pt x="11048" y="227"/>
                              <a:pt x="11050" y="218"/>
                              <a:pt x="11053" y="210"/>
                            </a:cubicBezTo>
                            <a:cubicBezTo>
                              <a:pt x="11057" y="203"/>
                              <a:pt x="11062" y="196"/>
                              <a:pt x="11068" y="191"/>
                            </a:cubicBezTo>
                            <a:cubicBezTo>
                              <a:pt x="11074" y="187"/>
                              <a:pt x="11081" y="183"/>
                              <a:pt x="11089" y="180"/>
                            </a:cubicBezTo>
                            <a:cubicBezTo>
                              <a:pt x="11097" y="177"/>
                              <a:pt x="11105" y="175"/>
                              <a:pt x="11114" y="173"/>
                            </a:cubicBezTo>
                            <a:cubicBezTo>
                              <a:pt x="11123" y="172"/>
                              <a:pt x="11131" y="171"/>
                              <a:pt x="11141" y="171"/>
                            </a:cubicBezTo>
                            <a:cubicBezTo>
                              <a:pt x="11150" y="170"/>
                              <a:pt x="11158" y="170"/>
                              <a:pt x="11166" y="170"/>
                            </a:cubicBezTo>
                            <a:cubicBezTo>
                              <a:pt x="11171" y="170"/>
                              <a:pt x="11171" y="170"/>
                              <a:pt x="11171" y="170"/>
                            </a:cubicBezTo>
                            <a:cubicBezTo>
                              <a:pt x="11171" y="160"/>
                              <a:pt x="11171" y="160"/>
                              <a:pt x="11171" y="160"/>
                            </a:cubicBezTo>
                            <a:cubicBezTo>
                              <a:pt x="11171" y="144"/>
                              <a:pt x="11168" y="131"/>
                              <a:pt x="11161" y="123"/>
                            </a:cubicBezTo>
                            <a:cubicBezTo>
                              <a:pt x="11155" y="115"/>
                              <a:pt x="11143" y="111"/>
                              <a:pt x="11127" y="111"/>
                            </a:cubicBezTo>
                            <a:cubicBezTo>
                              <a:pt x="11117" y="111"/>
                              <a:pt x="11107" y="112"/>
                              <a:pt x="11098" y="114"/>
                            </a:cubicBezTo>
                            <a:cubicBezTo>
                              <a:pt x="11089" y="117"/>
                              <a:pt x="11080" y="121"/>
                              <a:pt x="11071" y="127"/>
                            </a:cubicBezTo>
                            <a:cubicBezTo>
                              <a:pt x="11071" y="104"/>
                              <a:pt x="11071" y="104"/>
                              <a:pt x="11071" y="104"/>
                            </a:cubicBezTo>
                            <a:cubicBezTo>
                              <a:pt x="11075" y="102"/>
                              <a:pt x="11079" y="100"/>
                              <a:pt x="11084" y="99"/>
                            </a:cubicBezTo>
                            <a:cubicBezTo>
                              <a:pt x="11088" y="97"/>
                              <a:pt x="11093" y="96"/>
                              <a:pt x="11098" y="94"/>
                            </a:cubicBezTo>
                            <a:cubicBezTo>
                              <a:pt x="11103" y="93"/>
                              <a:pt x="11108" y="92"/>
                              <a:pt x="11113" y="92"/>
                            </a:cubicBezTo>
                            <a:cubicBezTo>
                              <a:pt x="11118" y="91"/>
                              <a:pt x="11123" y="91"/>
                              <a:pt x="11127" y="91"/>
                            </a:cubicBezTo>
                            <a:cubicBezTo>
                              <a:pt x="11151" y="91"/>
                              <a:pt x="11168" y="96"/>
                              <a:pt x="11179" y="108"/>
                            </a:cubicBezTo>
                            <a:cubicBezTo>
                              <a:pt x="11190" y="119"/>
                              <a:pt x="11195" y="137"/>
                              <a:pt x="11195" y="162"/>
                            </a:cubicBezTo>
                            <a:cubicBezTo>
                              <a:pt x="11195" y="247"/>
                              <a:pt x="11195" y="247"/>
                              <a:pt x="11195" y="247"/>
                            </a:cubicBezTo>
                            <a:cubicBezTo>
                              <a:pt x="11195" y="255"/>
                              <a:pt x="11195" y="262"/>
                              <a:pt x="11195" y="268"/>
                            </a:cubicBezTo>
                            <a:cubicBezTo>
                              <a:pt x="11195" y="274"/>
                              <a:pt x="11196" y="281"/>
                              <a:pt x="11197" y="287"/>
                            </a:cubicBezTo>
                            <a:cubicBezTo>
                              <a:pt x="11173" y="287"/>
                              <a:pt x="11173" y="287"/>
                              <a:pt x="11173" y="287"/>
                            </a:cubicBezTo>
                            <a:lnTo>
                              <a:pt x="11173" y="256"/>
                            </a:lnTo>
                            <a:close/>
                            <a:moveTo>
                              <a:pt x="11171" y="190"/>
                            </a:moveTo>
                            <a:cubicBezTo>
                              <a:pt x="11164" y="190"/>
                              <a:pt x="11164" y="190"/>
                              <a:pt x="11164" y="190"/>
                            </a:cubicBezTo>
                            <a:cubicBezTo>
                              <a:pt x="11154" y="190"/>
                              <a:pt x="11143" y="191"/>
                              <a:pt x="11133" y="192"/>
                            </a:cubicBezTo>
                            <a:cubicBezTo>
                              <a:pt x="11122" y="193"/>
                              <a:pt x="11112" y="195"/>
                              <a:pt x="11104" y="198"/>
                            </a:cubicBezTo>
                            <a:cubicBezTo>
                              <a:pt x="11095" y="201"/>
                              <a:pt x="11088" y="206"/>
                              <a:pt x="11082" y="212"/>
                            </a:cubicBezTo>
                            <a:cubicBezTo>
                              <a:pt x="11077" y="218"/>
                              <a:pt x="11074" y="226"/>
                              <a:pt x="11074" y="237"/>
                            </a:cubicBezTo>
                            <a:cubicBezTo>
                              <a:pt x="11074" y="243"/>
                              <a:pt x="11075" y="248"/>
                              <a:pt x="11077" y="253"/>
                            </a:cubicBezTo>
                            <a:cubicBezTo>
                              <a:pt x="11079" y="257"/>
                              <a:pt x="11082" y="261"/>
                              <a:pt x="11086" y="264"/>
                            </a:cubicBezTo>
                            <a:cubicBezTo>
                              <a:pt x="11090" y="266"/>
                              <a:pt x="11094" y="268"/>
                              <a:pt x="11099" y="270"/>
                            </a:cubicBezTo>
                            <a:cubicBezTo>
                              <a:pt x="11103" y="271"/>
                              <a:pt x="11109" y="272"/>
                              <a:pt x="11114" y="272"/>
                            </a:cubicBezTo>
                            <a:cubicBezTo>
                              <a:pt x="11128" y="272"/>
                              <a:pt x="11139" y="269"/>
                              <a:pt x="11147" y="264"/>
                            </a:cubicBezTo>
                            <a:cubicBezTo>
                              <a:pt x="11154" y="258"/>
                              <a:pt x="11160" y="252"/>
                              <a:pt x="11164" y="245"/>
                            </a:cubicBezTo>
                            <a:cubicBezTo>
                              <a:pt x="11167" y="237"/>
                              <a:pt x="11169" y="230"/>
                              <a:pt x="11170" y="222"/>
                            </a:cubicBezTo>
                            <a:cubicBezTo>
                              <a:pt x="11171" y="214"/>
                              <a:pt x="11171" y="207"/>
                              <a:pt x="11171" y="202"/>
                            </a:cubicBezTo>
                            <a:lnTo>
                              <a:pt x="11171" y="190"/>
                            </a:lnTo>
                            <a:close/>
                            <a:moveTo>
                              <a:pt x="11318" y="287"/>
                            </a:moveTo>
                            <a:cubicBezTo>
                              <a:pt x="11290" y="287"/>
                              <a:pt x="11290" y="287"/>
                              <a:pt x="11290" y="287"/>
                            </a:cubicBezTo>
                            <a:cubicBezTo>
                              <a:pt x="11225" y="95"/>
                              <a:pt x="11225" y="95"/>
                              <a:pt x="11225" y="95"/>
                            </a:cubicBezTo>
                            <a:cubicBezTo>
                              <a:pt x="11251" y="95"/>
                              <a:pt x="11251" y="95"/>
                              <a:pt x="11251" y="95"/>
                            </a:cubicBezTo>
                            <a:cubicBezTo>
                              <a:pt x="11304" y="261"/>
                              <a:pt x="11304" y="261"/>
                              <a:pt x="11304" y="261"/>
                            </a:cubicBezTo>
                            <a:cubicBezTo>
                              <a:pt x="11305" y="261"/>
                              <a:pt x="11305" y="261"/>
                              <a:pt x="11305" y="261"/>
                            </a:cubicBezTo>
                            <a:cubicBezTo>
                              <a:pt x="11361" y="95"/>
                              <a:pt x="11361" y="95"/>
                              <a:pt x="11361" y="95"/>
                            </a:cubicBezTo>
                            <a:cubicBezTo>
                              <a:pt x="11386" y="95"/>
                              <a:pt x="11386" y="95"/>
                              <a:pt x="11386" y="95"/>
                            </a:cubicBezTo>
                            <a:lnTo>
                              <a:pt x="11318" y="287"/>
                            </a:lnTo>
                            <a:close/>
                            <a:moveTo>
                              <a:pt x="11409" y="153"/>
                            </a:moveTo>
                            <a:cubicBezTo>
                              <a:pt x="11413" y="141"/>
                              <a:pt x="11418" y="130"/>
                              <a:pt x="11426" y="121"/>
                            </a:cubicBezTo>
                            <a:cubicBezTo>
                              <a:pt x="11433" y="112"/>
                              <a:pt x="11442" y="104"/>
                              <a:pt x="11454" y="99"/>
                            </a:cubicBezTo>
                            <a:cubicBezTo>
                              <a:pt x="11465" y="93"/>
                              <a:pt x="11478" y="91"/>
                              <a:pt x="11494" y="91"/>
                            </a:cubicBezTo>
                            <a:cubicBezTo>
                              <a:pt x="11509" y="91"/>
                              <a:pt x="11523" y="93"/>
                              <a:pt x="11534" y="99"/>
                            </a:cubicBezTo>
                            <a:cubicBezTo>
                              <a:pt x="11546" y="104"/>
                              <a:pt x="11555" y="112"/>
                              <a:pt x="11562" y="121"/>
                            </a:cubicBezTo>
                            <a:cubicBezTo>
                              <a:pt x="11569" y="130"/>
                              <a:pt x="11575" y="141"/>
                              <a:pt x="11578" y="153"/>
                            </a:cubicBezTo>
                            <a:cubicBezTo>
                              <a:pt x="11582" y="166"/>
                              <a:pt x="11584" y="178"/>
                              <a:pt x="11584" y="191"/>
                            </a:cubicBezTo>
                            <a:cubicBezTo>
                              <a:pt x="11584" y="204"/>
                              <a:pt x="11582" y="217"/>
                              <a:pt x="11578" y="229"/>
                            </a:cubicBezTo>
                            <a:cubicBezTo>
                              <a:pt x="11575" y="241"/>
                              <a:pt x="11569" y="252"/>
                              <a:pt x="11562" y="261"/>
                            </a:cubicBezTo>
                            <a:cubicBezTo>
                              <a:pt x="11555" y="271"/>
                              <a:pt x="11546" y="278"/>
                              <a:pt x="11534" y="284"/>
                            </a:cubicBezTo>
                            <a:cubicBezTo>
                              <a:pt x="11523" y="289"/>
                              <a:pt x="11509" y="292"/>
                              <a:pt x="11494" y="292"/>
                            </a:cubicBezTo>
                            <a:cubicBezTo>
                              <a:pt x="11478" y="292"/>
                              <a:pt x="11465" y="289"/>
                              <a:pt x="11454" y="284"/>
                            </a:cubicBezTo>
                            <a:cubicBezTo>
                              <a:pt x="11442" y="278"/>
                              <a:pt x="11433" y="271"/>
                              <a:pt x="11426" y="261"/>
                            </a:cubicBezTo>
                            <a:cubicBezTo>
                              <a:pt x="11418" y="252"/>
                              <a:pt x="11413" y="241"/>
                              <a:pt x="11409" y="229"/>
                            </a:cubicBezTo>
                            <a:cubicBezTo>
                              <a:pt x="11406" y="217"/>
                              <a:pt x="11404" y="204"/>
                              <a:pt x="11404" y="191"/>
                            </a:cubicBezTo>
                            <a:cubicBezTo>
                              <a:pt x="11404" y="178"/>
                              <a:pt x="11406" y="166"/>
                              <a:pt x="11409" y="153"/>
                            </a:cubicBezTo>
                            <a:close/>
                            <a:moveTo>
                              <a:pt x="11434" y="223"/>
                            </a:moveTo>
                            <a:cubicBezTo>
                              <a:pt x="11437" y="232"/>
                              <a:pt x="11441" y="241"/>
                              <a:pt x="11447" y="248"/>
                            </a:cubicBezTo>
                            <a:cubicBezTo>
                              <a:pt x="11452" y="255"/>
                              <a:pt x="11459" y="261"/>
                              <a:pt x="11467" y="265"/>
                            </a:cubicBezTo>
                            <a:cubicBezTo>
                              <a:pt x="11474" y="269"/>
                              <a:pt x="11484" y="272"/>
                              <a:pt x="11494" y="272"/>
                            </a:cubicBezTo>
                            <a:cubicBezTo>
                              <a:pt x="11504" y="272"/>
                              <a:pt x="11513" y="269"/>
                              <a:pt x="11521" y="265"/>
                            </a:cubicBezTo>
                            <a:cubicBezTo>
                              <a:pt x="11529" y="261"/>
                              <a:pt x="11536" y="255"/>
                              <a:pt x="11541" y="248"/>
                            </a:cubicBezTo>
                            <a:cubicBezTo>
                              <a:pt x="11547" y="241"/>
                              <a:pt x="11551" y="232"/>
                              <a:pt x="11553" y="223"/>
                            </a:cubicBezTo>
                            <a:cubicBezTo>
                              <a:pt x="11556" y="213"/>
                              <a:pt x="11558" y="202"/>
                              <a:pt x="11558" y="191"/>
                            </a:cubicBezTo>
                            <a:cubicBezTo>
                              <a:pt x="11558" y="180"/>
                              <a:pt x="11556" y="170"/>
                              <a:pt x="11553" y="160"/>
                            </a:cubicBezTo>
                            <a:cubicBezTo>
                              <a:pt x="11551" y="150"/>
                              <a:pt x="11547" y="142"/>
                              <a:pt x="11541" y="134"/>
                            </a:cubicBezTo>
                            <a:cubicBezTo>
                              <a:pt x="11536" y="127"/>
                              <a:pt x="11529" y="121"/>
                              <a:pt x="11521" y="117"/>
                            </a:cubicBezTo>
                            <a:cubicBezTo>
                              <a:pt x="11513" y="113"/>
                              <a:pt x="11504" y="111"/>
                              <a:pt x="11494" y="111"/>
                            </a:cubicBezTo>
                            <a:cubicBezTo>
                              <a:pt x="11484" y="111"/>
                              <a:pt x="11474" y="113"/>
                              <a:pt x="11467" y="117"/>
                            </a:cubicBezTo>
                            <a:cubicBezTo>
                              <a:pt x="11459" y="121"/>
                              <a:pt x="11452" y="127"/>
                              <a:pt x="11447" y="134"/>
                            </a:cubicBezTo>
                            <a:cubicBezTo>
                              <a:pt x="11441" y="142"/>
                              <a:pt x="11437" y="150"/>
                              <a:pt x="11434" y="160"/>
                            </a:cubicBezTo>
                            <a:cubicBezTo>
                              <a:pt x="11432" y="170"/>
                              <a:pt x="11430" y="180"/>
                              <a:pt x="11430" y="191"/>
                            </a:cubicBezTo>
                            <a:cubicBezTo>
                              <a:pt x="11430" y="202"/>
                              <a:pt x="11432" y="213"/>
                              <a:pt x="11434" y="223"/>
                            </a:cubicBezTo>
                            <a:close/>
                            <a:moveTo>
                              <a:pt x="11652" y="44"/>
                            </a:moveTo>
                            <a:cubicBezTo>
                              <a:pt x="11629" y="44"/>
                              <a:pt x="11629" y="44"/>
                              <a:pt x="11629" y="44"/>
                            </a:cubicBezTo>
                            <a:cubicBezTo>
                              <a:pt x="11629" y="12"/>
                              <a:pt x="11629" y="12"/>
                              <a:pt x="11629" y="12"/>
                            </a:cubicBezTo>
                            <a:cubicBezTo>
                              <a:pt x="11652" y="12"/>
                              <a:pt x="11652" y="12"/>
                              <a:pt x="11652" y="12"/>
                            </a:cubicBezTo>
                            <a:lnTo>
                              <a:pt x="11652" y="44"/>
                            </a:lnTo>
                            <a:close/>
                            <a:moveTo>
                              <a:pt x="11629" y="95"/>
                            </a:moveTo>
                            <a:cubicBezTo>
                              <a:pt x="11652" y="95"/>
                              <a:pt x="11652" y="95"/>
                              <a:pt x="11652" y="95"/>
                            </a:cubicBezTo>
                            <a:cubicBezTo>
                              <a:pt x="11652" y="287"/>
                              <a:pt x="11652" y="287"/>
                              <a:pt x="11652" y="287"/>
                            </a:cubicBezTo>
                            <a:cubicBezTo>
                              <a:pt x="11629" y="287"/>
                              <a:pt x="11629" y="287"/>
                              <a:pt x="11629" y="287"/>
                            </a:cubicBezTo>
                            <a:lnTo>
                              <a:pt x="11629" y="95"/>
                            </a:lnTo>
                            <a:close/>
                            <a:moveTo>
                              <a:pt x="11865" y="287"/>
                            </a:moveTo>
                            <a:cubicBezTo>
                              <a:pt x="11841" y="287"/>
                              <a:pt x="11841" y="287"/>
                              <a:pt x="11841" y="287"/>
                            </a:cubicBezTo>
                            <a:cubicBezTo>
                              <a:pt x="11841" y="257"/>
                              <a:pt x="11841" y="257"/>
                              <a:pt x="11841" y="257"/>
                            </a:cubicBezTo>
                            <a:cubicBezTo>
                              <a:pt x="11840" y="257"/>
                              <a:pt x="11840" y="257"/>
                              <a:pt x="11840" y="257"/>
                            </a:cubicBezTo>
                            <a:cubicBezTo>
                              <a:pt x="11834" y="269"/>
                              <a:pt x="11825" y="278"/>
                              <a:pt x="11816" y="284"/>
                            </a:cubicBezTo>
                            <a:cubicBezTo>
                              <a:pt x="11806" y="289"/>
                              <a:pt x="11794" y="292"/>
                              <a:pt x="11780" y="292"/>
                            </a:cubicBezTo>
                            <a:cubicBezTo>
                              <a:pt x="11767" y="292"/>
                              <a:pt x="11756" y="289"/>
                              <a:pt x="11746" y="284"/>
                            </a:cubicBezTo>
                            <a:cubicBezTo>
                              <a:pt x="11736" y="279"/>
                              <a:pt x="11727" y="272"/>
                              <a:pt x="11721" y="263"/>
                            </a:cubicBezTo>
                            <a:cubicBezTo>
                              <a:pt x="11714" y="254"/>
                              <a:pt x="11709" y="243"/>
                              <a:pt x="11706" y="231"/>
                            </a:cubicBezTo>
                            <a:cubicBezTo>
                              <a:pt x="11703" y="219"/>
                              <a:pt x="11701" y="206"/>
                              <a:pt x="11701" y="191"/>
                            </a:cubicBezTo>
                            <a:cubicBezTo>
                              <a:pt x="11701" y="177"/>
                              <a:pt x="11702" y="163"/>
                              <a:pt x="11705" y="151"/>
                            </a:cubicBezTo>
                            <a:cubicBezTo>
                              <a:pt x="11708" y="139"/>
                              <a:pt x="11713" y="128"/>
                              <a:pt x="11719" y="119"/>
                            </a:cubicBezTo>
                            <a:cubicBezTo>
                              <a:pt x="11726" y="110"/>
                              <a:pt x="11734" y="103"/>
                              <a:pt x="11744" y="98"/>
                            </a:cubicBezTo>
                            <a:cubicBezTo>
                              <a:pt x="11754" y="93"/>
                              <a:pt x="11766" y="91"/>
                              <a:pt x="11780" y="91"/>
                            </a:cubicBezTo>
                            <a:cubicBezTo>
                              <a:pt x="11790" y="91"/>
                              <a:pt x="11798" y="92"/>
                              <a:pt x="11805" y="95"/>
                            </a:cubicBezTo>
                            <a:cubicBezTo>
                              <a:pt x="11812" y="98"/>
                              <a:pt x="11818" y="102"/>
                              <a:pt x="11823" y="106"/>
                            </a:cubicBezTo>
                            <a:cubicBezTo>
                              <a:pt x="11828" y="110"/>
                              <a:pt x="11832" y="114"/>
                              <a:pt x="11835" y="118"/>
                            </a:cubicBezTo>
                            <a:cubicBezTo>
                              <a:pt x="11837" y="122"/>
                              <a:pt x="11839" y="125"/>
                              <a:pt x="11840" y="127"/>
                            </a:cubicBezTo>
                            <a:cubicBezTo>
                              <a:pt x="11841" y="127"/>
                              <a:pt x="11841" y="127"/>
                              <a:pt x="11841" y="127"/>
                            </a:cubicBezTo>
                            <a:cubicBezTo>
                              <a:pt x="11841" y="5"/>
                              <a:pt x="11841" y="5"/>
                              <a:pt x="11841" y="5"/>
                            </a:cubicBezTo>
                            <a:cubicBezTo>
                              <a:pt x="11865" y="5"/>
                              <a:pt x="11865" y="5"/>
                              <a:pt x="11865" y="5"/>
                            </a:cubicBezTo>
                            <a:lnTo>
                              <a:pt x="11865" y="287"/>
                            </a:lnTo>
                            <a:close/>
                            <a:moveTo>
                              <a:pt x="11729" y="220"/>
                            </a:moveTo>
                            <a:cubicBezTo>
                              <a:pt x="11731" y="229"/>
                              <a:pt x="11734" y="238"/>
                              <a:pt x="11738" y="245"/>
                            </a:cubicBezTo>
                            <a:cubicBezTo>
                              <a:pt x="11743" y="253"/>
                              <a:pt x="11749" y="259"/>
                              <a:pt x="11756" y="264"/>
                            </a:cubicBezTo>
                            <a:cubicBezTo>
                              <a:pt x="11763" y="269"/>
                              <a:pt x="11773" y="272"/>
                              <a:pt x="11784" y="272"/>
                            </a:cubicBezTo>
                            <a:cubicBezTo>
                              <a:pt x="11794" y="272"/>
                              <a:pt x="11803" y="269"/>
                              <a:pt x="11811" y="264"/>
                            </a:cubicBezTo>
                            <a:cubicBezTo>
                              <a:pt x="11818" y="259"/>
                              <a:pt x="11824" y="253"/>
                              <a:pt x="11828" y="245"/>
                            </a:cubicBezTo>
                            <a:cubicBezTo>
                              <a:pt x="11833" y="237"/>
                              <a:pt x="11836" y="228"/>
                              <a:pt x="11838" y="219"/>
                            </a:cubicBezTo>
                            <a:cubicBezTo>
                              <a:pt x="11840" y="209"/>
                              <a:pt x="11841" y="200"/>
                              <a:pt x="11841" y="191"/>
                            </a:cubicBezTo>
                            <a:cubicBezTo>
                              <a:pt x="11841" y="182"/>
                              <a:pt x="11840" y="173"/>
                              <a:pt x="11838" y="164"/>
                            </a:cubicBezTo>
                            <a:cubicBezTo>
                              <a:pt x="11836" y="154"/>
                              <a:pt x="11833" y="146"/>
                              <a:pt x="11828" y="138"/>
                            </a:cubicBezTo>
                            <a:cubicBezTo>
                              <a:pt x="11824" y="130"/>
                              <a:pt x="11818" y="123"/>
                              <a:pt x="11811" y="118"/>
                            </a:cubicBezTo>
                            <a:cubicBezTo>
                              <a:pt x="11803" y="113"/>
                              <a:pt x="11794" y="111"/>
                              <a:pt x="11784" y="111"/>
                            </a:cubicBezTo>
                            <a:cubicBezTo>
                              <a:pt x="11773" y="111"/>
                              <a:pt x="11763" y="113"/>
                              <a:pt x="11756" y="118"/>
                            </a:cubicBezTo>
                            <a:cubicBezTo>
                              <a:pt x="11749" y="123"/>
                              <a:pt x="11743" y="129"/>
                              <a:pt x="11738" y="137"/>
                            </a:cubicBezTo>
                            <a:cubicBezTo>
                              <a:pt x="11734" y="145"/>
                              <a:pt x="11731" y="153"/>
                              <a:pt x="11729" y="163"/>
                            </a:cubicBezTo>
                            <a:cubicBezTo>
                              <a:pt x="11728" y="172"/>
                              <a:pt x="11727" y="182"/>
                              <a:pt x="11727" y="191"/>
                            </a:cubicBezTo>
                            <a:cubicBezTo>
                              <a:pt x="11727" y="201"/>
                              <a:pt x="11728" y="210"/>
                              <a:pt x="11729" y="220"/>
                            </a:cubicBezTo>
                            <a:close/>
                            <a:moveTo>
                              <a:pt x="12032" y="256"/>
                            </a:moveTo>
                            <a:cubicBezTo>
                              <a:pt x="12032" y="256"/>
                              <a:pt x="12032" y="256"/>
                              <a:pt x="12032" y="256"/>
                            </a:cubicBezTo>
                            <a:cubicBezTo>
                              <a:pt x="12029" y="262"/>
                              <a:pt x="12026" y="267"/>
                              <a:pt x="12021" y="272"/>
                            </a:cubicBezTo>
                            <a:cubicBezTo>
                              <a:pt x="12017" y="276"/>
                              <a:pt x="12012" y="280"/>
                              <a:pt x="12006" y="283"/>
                            </a:cubicBezTo>
                            <a:cubicBezTo>
                              <a:pt x="12001" y="286"/>
                              <a:pt x="11995" y="288"/>
                              <a:pt x="11989" y="290"/>
                            </a:cubicBezTo>
                            <a:cubicBezTo>
                              <a:pt x="11983" y="291"/>
                              <a:pt x="11977" y="292"/>
                              <a:pt x="11971" y="292"/>
                            </a:cubicBezTo>
                            <a:cubicBezTo>
                              <a:pt x="11957" y="292"/>
                              <a:pt x="11946" y="290"/>
                              <a:pt x="11938" y="286"/>
                            </a:cubicBezTo>
                            <a:cubicBezTo>
                              <a:pt x="11929" y="282"/>
                              <a:pt x="11923" y="277"/>
                              <a:pt x="11919" y="271"/>
                            </a:cubicBezTo>
                            <a:cubicBezTo>
                              <a:pt x="11914" y="266"/>
                              <a:pt x="11911" y="260"/>
                              <a:pt x="11910" y="253"/>
                            </a:cubicBezTo>
                            <a:cubicBezTo>
                              <a:pt x="11908" y="247"/>
                              <a:pt x="11907" y="242"/>
                              <a:pt x="11907" y="238"/>
                            </a:cubicBezTo>
                            <a:cubicBezTo>
                              <a:pt x="11907" y="227"/>
                              <a:pt x="11909" y="218"/>
                              <a:pt x="11913" y="210"/>
                            </a:cubicBezTo>
                            <a:cubicBezTo>
                              <a:pt x="11916" y="203"/>
                              <a:pt x="11921" y="196"/>
                              <a:pt x="11927" y="191"/>
                            </a:cubicBezTo>
                            <a:cubicBezTo>
                              <a:pt x="11933" y="187"/>
                              <a:pt x="11940" y="183"/>
                              <a:pt x="11948" y="180"/>
                            </a:cubicBezTo>
                            <a:cubicBezTo>
                              <a:pt x="11956" y="177"/>
                              <a:pt x="11964" y="175"/>
                              <a:pt x="11973" y="173"/>
                            </a:cubicBezTo>
                            <a:cubicBezTo>
                              <a:pt x="11982" y="172"/>
                              <a:pt x="11991" y="171"/>
                              <a:pt x="12000" y="171"/>
                            </a:cubicBezTo>
                            <a:cubicBezTo>
                              <a:pt x="12009" y="170"/>
                              <a:pt x="12017" y="170"/>
                              <a:pt x="12026" y="170"/>
                            </a:cubicBezTo>
                            <a:cubicBezTo>
                              <a:pt x="12030" y="170"/>
                              <a:pt x="12030" y="170"/>
                              <a:pt x="12030" y="170"/>
                            </a:cubicBezTo>
                            <a:cubicBezTo>
                              <a:pt x="12030" y="160"/>
                              <a:pt x="12030" y="160"/>
                              <a:pt x="12030" y="160"/>
                            </a:cubicBezTo>
                            <a:cubicBezTo>
                              <a:pt x="12030" y="144"/>
                              <a:pt x="12027" y="131"/>
                              <a:pt x="12020" y="123"/>
                            </a:cubicBezTo>
                            <a:cubicBezTo>
                              <a:pt x="12014" y="115"/>
                              <a:pt x="12002" y="111"/>
                              <a:pt x="11986" y="111"/>
                            </a:cubicBezTo>
                            <a:cubicBezTo>
                              <a:pt x="11976" y="111"/>
                              <a:pt x="11967" y="112"/>
                              <a:pt x="11957" y="114"/>
                            </a:cubicBezTo>
                            <a:cubicBezTo>
                              <a:pt x="11948" y="117"/>
                              <a:pt x="11939" y="121"/>
                              <a:pt x="11930" y="127"/>
                            </a:cubicBezTo>
                            <a:cubicBezTo>
                              <a:pt x="11930" y="104"/>
                              <a:pt x="11930" y="104"/>
                              <a:pt x="11930" y="104"/>
                            </a:cubicBezTo>
                            <a:cubicBezTo>
                              <a:pt x="11934" y="102"/>
                              <a:pt x="11938" y="100"/>
                              <a:pt x="11943" y="99"/>
                            </a:cubicBezTo>
                            <a:cubicBezTo>
                              <a:pt x="11947" y="97"/>
                              <a:pt x="11952" y="96"/>
                              <a:pt x="11957" y="94"/>
                            </a:cubicBezTo>
                            <a:cubicBezTo>
                              <a:pt x="11962" y="93"/>
                              <a:pt x="11967" y="92"/>
                              <a:pt x="11972" y="92"/>
                            </a:cubicBezTo>
                            <a:cubicBezTo>
                              <a:pt x="11978" y="91"/>
                              <a:pt x="11982" y="91"/>
                              <a:pt x="11986" y="91"/>
                            </a:cubicBezTo>
                            <a:cubicBezTo>
                              <a:pt x="12010" y="91"/>
                              <a:pt x="12028" y="96"/>
                              <a:pt x="12038" y="108"/>
                            </a:cubicBezTo>
                            <a:cubicBezTo>
                              <a:pt x="12049" y="119"/>
                              <a:pt x="12054" y="137"/>
                              <a:pt x="12054" y="162"/>
                            </a:cubicBezTo>
                            <a:cubicBezTo>
                              <a:pt x="12054" y="247"/>
                              <a:pt x="12054" y="247"/>
                              <a:pt x="12054" y="247"/>
                            </a:cubicBezTo>
                            <a:cubicBezTo>
                              <a:pt x="12054" y="255"/>
                              <a:pt x="12054" y="262"/>
                              <a:pt x="12054" y="268"/>
                            </a:cubicBezTo>
                            <a:cubicBezTo>
                              <a:pt x="12054" y="274"/>
                              <a:pt x="12055" y="281"/>
                              <a:pt x="12056" y="287"/>
                            </a:cubicBezTo>
                            <a:cubicBezTo>
                              <a:pt x="12032" y="287"/>
                              <a:pt x="12032" y="287"/>
                              <a:pt x="12032" y="287"/>
                            </a:cubicBezTo>
                            <a:lnTo>
                              <a:pt x="12032" y="256"/>
                            </a:lnTo>
                            <a:close/>
                            <a:moveTo>
                              <a:pt x="12030" y="190"/>
                            </a:moveTo>
                            <a:cubicBezTo>
                              <a:pt x="12023" y="190"/>
                              <a:pt x="12023" y="190"/>
                              <a:pt x="12023" y="190"/>
                            </a:cubicBezTo>
                            <a:cubicBezTo>
                              <a:pt x="12013" y="190"/>
                              <a:pt x="12003" y="191"/>
                              <a:pt x="11992" y="192"/>
                            </a:cubicBezTo>
                            <a:cubicBezTo>
                              <a:pt x="11981" y="193"/>
                              <a:pt x="11972" y="195"/>
                              <a:pt x="11963" y="198"/>
                            </a:cubicBezTo>
                            <a:cubicBezTo>
                              <a:pt x="11954" y="201"/>
                              <a:pt x="11947" y="206"/>
                              <a:pt x="11942" y="212"/>
                            </a:cubicBezTo>
                            <a:cubicBezTo>
                              <a:pt x="11936" y="218"/>
                              <a:pt x="11933" y="226"/>
                              <a:pt x="11933" y="237"/>
                            </a:cubicBezTo>
                            <a:cubicBezTo>
                              <a:pt x="11933" y="243"/>
                              <a:pt x="11934" y="248"/>
                              <a:pt x="11936" y="253"/>
                            </a:cubicBezTo>
                            <a:cubicBezTo>
                              <a:pt x="11939" y="257"/>
                              <a:pt x="11942" y="261"/>
                              <a:pt x="11945" y="264"/>
                            </a:cubicBezTo>
                            <a:cubicBezTo>
                              <a:pt x="11949" y="266"/>
                              <a:pt x="11953" y="268"/>
                              <a:pt x="11958" y="270"/>
                            </a:cubicBezTo>
                            <a:cubicBezTo>
                              <a:pt x="11963" y="271"/>
                              <a:pt x="11968" y="272"/>
                              <a:pt x="11973" y="272"/>
                            </a:cubicBezTo>
                            <a:cubicBezTo>
                              <a:pt x="11987" y="272"/>
                              <a:pt x="11998" y="269"/>
                              <a:pt x="12006" y="264"/>
                            </a:cubicBezTo>
                            <a:cubicBezTo>
                              <a:pt x="12014" y="258"/>
                              <a:pt x="12019" y="252"/>
                              <a:pt x="12023" y="245"/>
                            </a:cubicBezTo>
                            <a:cubicBezTo>
                              <a:pt x="12026" y="237"/>
                              <a:pt x="12028" y="230"/>
                              <a:pt x="12029" y="222"/>
                            </a:cubicBezTo>
                            <a:cubicBezTo>
                              <a:pt x="12030" y="214"/>
                              <a:pt x="12030" y="207"/>
                              <a:pt x="12030" y="202"/>
                            </a:cubicBezTo>
                            <a:lnTo>
                              <a:pt x="12030" y="190"/>
                            </a:lnTo>
                            <a:close/>
                            <a:moveTo>
                              <a:pt x="12108" y="5"/>
                            </a:moveTo>
                            <a:cubicBezTo>
                              <a:pt x="12132" y="5"/>
                              <a:pt x="12132" y="5"/>
                              <a:pt x="12132" y="5"/>
                            </a:cubicBezTo>
                            <a:cubicBezTo>
                              <a:pt x="12132" y="127"/>
                              <a:pt x="12132" y="127"/>
                              <a:pt x="12132" y="127"/>
                            </a:cubicBezTo>
                            <a:cubicBezTo>
                              <a:pt x="12133" y="127"/>
                              <a:pt x="12133" y="127"/>
                              <a:pt x="12133" y="127"/>
                            </a:cubicBezTo>
                            <a:cubicBezTo>
                              <a:pt x="12134" y="125"/>
                              <a:pt x="12135" y="122"/>
                              <a:pt x="12138" y="118"/>
                            </a:cubicBezTo>
                            <a:cubicBezTo>
                              <a:pt x="12141" y="114"/>
                              <a:pt x="12145" y="110"/>
                              <a:pt x="12150" y="106"/>
                            </a:cubicBezTo>
                            <a:cubicBezTo>
                              <a:pt x="12155" y="102"/>
                              <a:pt x="12161" y="98"/>
                              <a:pt x="12168" y="95"/>
                            </a:cubicBezTo>
                            <a:cubicBezTo>
                              <a:pt x="12175" y="92"/>
                              <a:pt x="12183" y="91"/>
                              <a:pt x="12193" y="91"/>
                            </a:cubicBezTo>
                            <a:cubicBezTo>
                              <a:pt x="12207" y="91"/>
                              <a:pt x="12219" y="93"/>
                              <a:pt x="12229" y="98"/>
                            </a:cubicBezTo>
                            <a:cubicBezTo>
                              <a:pt x="12239" y="103"/>
                              <a:pt x="12247" y="110"/>
                              <a:pt x="12254" y="119"/>
                            </a:cubicBezTo>
                            <a:cubicBezTo>
                              <a:pt x="12260" y="128"/>
                              <a:pt x="12265" y="139"/>
                              <a:pt x="12268" y="151"/>
                            </a:cubicBezTo>
                            <a:cubicBezTo>
                              <a:pt x="12270" y="163"/>
                              <a:pt x="12272" y="177"/>
                              <a:pt x="12272" y="191"/>
                            </a:cubicBezTo>
                            <a:cubicBezTo>
                              <a:pt x="12272" y="206"/>
                              <a:pt x="12270" y="219"/>
                              <a:pt x="12267" y="231"/>
                            </a:cubicBezTo>
                            <a:cubicBezTo>
                              <a:pt x="12264" y="243"/>
                              <a:pt x="12259" y="254"/>
                              <a:pt x="12252" y="263"/>
                            </a:cubicBezTo>
                            <a:cubicBezTo>
                              <a:pt x="12245" y="272"/>
                              <a:pt x="12237" y="279"/>
                              <a:pt x="12227" y="284"/>
                            </a:cubicBezTo>
                            <a:cubicBezTo>
                              <a:pt x="12218" y="289"/>
                              <a:pt x="12206" y="292"/>
                              <a:pt x="12193" y="292"/>
                            </a:cubicBezTo>
                            <a:cubicBezTo>
                              <a:pt x="12179" y="292"/>
                              <a:pt x="12167" y="289"/>
                              <a:pt x="12157" y="284"/>
                            </a:cubicBezTo>
                            <a:cubicBezTo>
                              <a:pt x="12147" y="278"/>
                              <a:pt x="12139" y="269"/>
                              <a:pt x="12133" y="257"/>
                            </a:cubicBezTo>
                            <a:cubicBezTo>
                              <a:pt x="12132" y="257"/>
                              <a:pt x="12132" y="257"/>
                              <a:pt x="12132" y="257"/>
                            </a:cubicBezTo>
                            <a:cubicBezTo>
                              <a:pt x="12132" y="287"/>
                              <a:pt x="12132" y="287"/>
                              <a:pt x="12132" y="287"/>
                            </a:cubicBezTo>
                            <a:cubicBezTo>
                              <a:pt x="12108" y="287"/>
                              <a:pt x="12108" y="287"/>
                              <a:pt x="12108" y="287"/>
                            </a:cubicBezTo>
                            <a:lnTo>
                              <a:pt x="12108" y="5"/>
                            </a:lnTo>
                            <a:close/>
                            <a:moveTo>
                              <a:pt x="12243" y="163"/>
                            </a:moveTo>
                            <a:cubicBezTo>
                              <a:pt x="12242" y="153"/>
                              <a:pt x="12239" y="145"/>
                              <a:pt x="12234" y="137"/>
                            </a:cubicBezTo>
                            <a:cubicBezTo>
                              <a:pt x="12230" y="129"/>
                              <a:pt x="12224" y="123"/>
                              <a:pt x="12217" y="118"/>
                            </a:cubicBezTo>
                            <a:cubicBezTo>
                              <a:pt x="12210" y="113"/>
                              <a:pt x="12200" y="111"/>
                              <a:pt x="12189" y="111"/>
                            </a:cubicBezTo>
                            <a:cubicBezTo>
                              <a:pt x="12178" y="111"/>
                              <a:pt x="12169" y="113"/>
                              <a:pt x="12162" y="118"/>
                            </a:cubicBezTo>
                            <a:cubicBezTo>
                              <a:pt x="12154" y="123"/>
                              <a:pt x="12149" y="130"/>
                              <a:pt x="12144" y="138"/>
                            </a:cubicBezTo>
                            <a:cubicBezTo>
                              <a:pt x="12140" y="146"/>
                              <a:pt x="12137" y="154"/>
                              <a:pt x="12135" y="164"/>
                            </a:cubicBezTo>
                            <a:cubicBezTo>
                              <a:pt x="12133" y="173"/>
                              <a:pt x="12132" y="182"/>
                              <a:pt x="12132" y="191"/>
                            </a:cubicBezTo>
                            <a:cubicBezTo>
                              <a:pt x="12132" y="200"/>
                              <a:pt x="12133" y="209"/>
                              <a:pt x="12135" y="219"/>
                            </a:cubicBezTo>
                            <a:cubicBezTo>
                              <a:pt x="12137" y="228"/>
                              <a:pt x="12140" y="237"/>
                              <a:pt x="12145" y="245"/>
                            </a:cubicBezTo>
                            <a:cubicBezTo>
                              <a:pt x="12149" y="253"/>
                              <a:pt x="12155" y="259"/>
                              <a:pt x="12162" y="264"/>
                            </a:cubicBezTo>
                            <a:cubicBezTo>
                              <a:pt x="12169" y="269"/>
                              <a:pt x="12178" y="272"/>
                              <a:pt x="12189" y="272"/>
                            </a:cubicBezTo>
                            <a:cubicBezTo>
                              <a:pt x="12200" y="272"/>
                              <a:pt x="12210" y="269"/>
                              <a:pt x="12217" y="264"/>
                            </a:cubicBezTo>
                            <a:cubicBezTo>
                              <a:pt x="12224" y="259"/>
                              <a:pt x="12230" y="253"/>
                              <a:pt x="12234" y="245"/>
                            </a:cubicBezTo>
                            <a:cubicBezTo>
                              <a:pt x="12239" y="238"/>
                              <a:pt x="12242" y="229"/>
                              <a:pt x="12243" y="220"/>
                            </a:cubicBezTo>
                            <a:cubicBezTo>
                              <a:pt x="12245" y="210"/>
                              <a:pt x="12246" y="201"/>
                              <a:pt x="12246" y="191"/>
                            </a:cubicBezTo>
                            <a:cubicBezTo>
                              <a:pt x="12246" y="182"/>
                              <a:pt x="12245" y="172"/>
                              <a:pt x="12243" y="163"/>
                            </a:cubicBezTo>
                            <a:close/>
                            <a:moveTo>
                              <a:pt x="12320" y="5"/>
                            </a:moveTo>
                            <a:cubicBezTo>
                              <a:pt x="12344" y="5"/>
                              <a:pt x="12344" y="5"/>
                              <a:pt x="12344" y="5"/>
                            </a:cubicBezTo>
                            <a:cubicBezTo>
                              <a:pt x="12344" y="287"/>
                              <a:pt x="12344" y="287"/>
                              <a:pt x="12344" y="287"/>
                            </a:cubicBezTo>
                            <a:cubicBezTo>
                              <a:pt x="12320" y="287"/>
                              <a:pt x="12320" y="287"/>
                              <a:pt x="12320" y="287"/>
                            </a:cubicBezTo>
                            <a:lnTo>
                              <a:pt x="12320" y="5"/>
                            </a:lnTo>
                            <a:close/>
                            <a:moveTo>
                              <a:pt x="12533" y="281"/>
                            </a:moveTo>
                            <a:cubicBezTo>
                              <a:pt x="12525" y="285"/>
                              <a:pt x="12515" y="288"/>
                              <a:pt x="12505" y="289"/>
                            </a:cubicBezTo>
                            <a:cubicBezTo>
                              <a:pt x="12495" y="291"/>
                              <a:pt x="12486" y="292"/>
                              <a:pt x="12477" y="292"/>
                            </a:cubicBezTo>
                            <a:cubicBezTo>
                              <a:pt x="12461" y="292"/>
                              <a:pt x="12448" y="289"/>
                              <a:pt x="12437" y="284"/>
                            </a:cubicBezTo>
                            <a:cubicBezTo>
                              <a:pt x="12425" y="279"/>
                              <a:pt x="12416" y="272"/>
                              <a:pt x="12409" y="263"/>
                            </a:cubicBezTo>
                            <a:cubicBezTo>
                              <a:pt x="12402" y="254"/>
                              <a:pt x="12397" y="244"/>
                              <a:pt x="12394" y="231"/>
                            </a:cubicBezTo>
                            <a:cubicBezTo>
                              <a:pt x="12391" y="219"/>
                              <a:pt x="12390" y="206"/>
                              <a:pt x="12390" y="191"/>
                            </a:cubicBezTo>
                            <a:cubicBezTo>
                              <a:pt x="12390" y="176"/>
                              <a:pt x="12392" y="163"/>
                              <a:pt x="12395" y="151"/>
                            </a:cubicBezTo>
                            <a:cubicBezTo>
                              <a:pt x="12399" y="138"/>
                              <a:pt x="12405" y="128"/>
                              <a:pt x="12412" y="119"/>
                            </a:cubicBezTo>
                            <a:cubicBezTo>
                              <a:pt x="12419" y="110"/>
                              <a:pt x="12427" y="103"/>
                              <a:pt x="12438" y="98"/>
                            </a:cubicBezTo>
                            <a:cubicBezTo>
                              <a:pt x="12448" y="93"/>
                              <a:pt x="12459" y="91"/>
                              <a:pt x="12471" y="91"/>
                            </a:cubicBezTo>
                            <a:cubicBezTo>
                              <a:pt x="12484" y="91"/>
                              <a:pt x="12496" y="93"/>
                              <a:pt x="12506" y="98"/>
                            </a:cubicBezTo>
                            <a:cubicBezTo>
                              <a:pt x="12515" y="103"/>
                              <a:pt x="12523" y="110"/>
                              <a:pt x="12529" y="119"/>
                            </a:cubicBezTo>
                            <a:cubicBezTo>
                              <a:pt x="12535" y="128"/>
                              <a:pt x="12540" y="138"/>
                              <a:pt x="12543" y="149"/>
                            </a:cubicBezTo>
                            <a:cubicBezTo>
                              <a:pt x="12546" y="161"/>
                              <a:pt x="12547" y="173"/>
                              <a:pt x="12547" y="186"/>
                            </a:cubicBezTo>
                            <a:cubicBezTo>
                              <a:pt x="12547" y="198"/>
                              <a:pt x="12547" y="198"/>
                              <a:pt x="12547" y="198"/>
                            </a:cubicBezTo>
                            <a:cubicBezTo>
                              <a:pt x="12416" y="198"/>
                              <a:pt x="12416" y="198"/>
                              <a:pt x="12416" y="198"/>
                            </a:cubicBezTo>
                            <a:cubicBezTo>
                              <a:pt x="12416" y="208"/>
                              <a:pt x="12417" y="218"/>
                              <a:pt x="12420" y="227"/>
                            </a:cubicBezTo>
                            <a:cubicBezTo>
                              <a:pt x="12423" y="236"/>
                              <a:pt x="12427" y="244"/>
                              <a:pt x="12432" y="250"/>
                            </a:cubicBezTo>
                            <a:cubicBezTo>
                              <a:pt x="12437" y="257"/>
                              <a:pt x="12444" y="262"/>
                              <a:pt x="12452" y="266"/>
                            </a:cubicBezTo>
                            <a:cubicBezTo>
                              <a:pt x="12460" y="270"/>
                              <a:pt x="12469" y="272"/>
                              <a:pt x="12479" y="272"/>
                            </a:cubicBezTo>
                            <a:cubicBezTo>
                              <a:pt x="12483" y="272"/>
                              <a:pt x="12488" y="271"/>
                              <a:pt x="12493" y="270"/>
                            </a:cubicBezTo>
                            <a:cubicBezTo>
                              <a:pt x="12498" y="269"/>
                              <a:pt x="12503" y="268"/>
                              <a:pt x="12508" y="267"/>
                            </a:cubicBezTo>
                            <a:cubicBezTo>
                              <a:pt x="12513" y="266"/>
                              <a:pt x="12518" y="264"/>
                              <a:pt x="12522" y="263"/>
                            </a:cubicBezTo>
                            <a:cubicBezTo>
                              <a:pt x="12527" y="261"/>
                              <a:pt x="12530" y="259"/>
                              <a:pt x="12533" y="257"/>
                            </a:cubicBezTo>
                            <a:lnTo>
                              <a:pt x="12533" y="281"/>
                            </a:lnTo>
                            <a:close/>
                            <a:moveTo>
                              <a:pt x="12521" y="178"/>
                            </a:moveTo>
                            <a:cubicBezTo>
                              <a:pt x="12521" y="169"/>
                              <a:pt x="12520" y="161"/>
                              <a:pt x="12519" y="153"/>
                            </a:cubicBezTo>
                            <a:cubicBezTo>
                              <a:pt x="12517" y="145"/>
                              <a:pt x="12514" y="138"/>
                              <a:pt x="12510" y="132"/>
                            </a:cubicBezTo>
                            <a:cubicBezTo>
                              <a:pt x="12506" y="125"/>
                              <a:pt x="12501" y="120"/>
                              <a:pt x="12495" y="117"/>
                            </a:cubicBezTo>
                            <a:cubicBezTo>
                              <a:pt x="12488" y="113"/>
                              <a:pt x="12481" y="111"/>
                              <a:pt x="12472" y="111"/>
                            </a:cubicBezTo>
                            <a:cubicBezTo>
                              <a:pt x="12463" y="111"/>
                              <a:pt x="12456" y="113"/>
                              <a:pt x="12449" y="117"/>
                            </a:cubicBezTo>
                            <a:cubicBezTo>
                              <a:pt x="12442" y="121"/>
                              <a:pt x="12436" y="126"/>
                              <a:pt x="12431" y="132"/>
                            </a:cubicBezTo>
                            <a:cubicBezTo>
                              <a:pt x="12426" y="139"/>
                              <a:pt x="12422" y="146"/>
                              <a:pt x="12420" y="154"/>
                            </a:cubicBezTo>
                            <a:cubicBezTo>
                              <a:pt x="12417" y="162"/>
                              <a:pt x="12416" y="170"/>
                              <a:pt x="12416" y="178"/>
                            </a:cubicBezTo>
                            <a:lnTo>
                              <a:pt x="12521" y="178"/>
                            </a:lnTo>
                            <a:close/>
                            <a:moveTo>
                              <a:pt x="12695" y="5"/>
                            </a:moveTo>
                            <a:cubicBezTo>
                              <a:pt x="12719" y="5"/>
                              <a:pt x="12719" y="5"/>
                              <a:pt x="12719" y="5"/>
                            </a:cubicBezTo>
                            <a:cubicBezTo>
                              <a:pt x="12719" y="127"/>
                              <a:pt x="12719" y="127"/>
                              <a:pt x="12719" y="127"/>
                            </a:cubicBezTo>
                            <a:cubicBezTo>
                              <a:pt x="12720" y="127"/>
                              <a:pt x="12720" y="127"/>
                              <a:pt x="12720" y="127"/>
                            </a:cubicBezTo>
                            <a:cubicBezTo>
                              <a:pt x="12720" y="125"/>
                              <a:pt x="12722" y="122"/>
                              <a:pt x="12725" y="118"/>
                            </a:cubicBezTo>
                            <a:cubicBezTo>
                              <a:pt x="12728" y="114"/>
                              <a:pt x="12732" y="110"/>
                              <a:pt x="12737" y="106"/>
                            </a:cubicBezTo>
                            <a:cubicBezTo>
                              <a:pt x="12742" y="102"/>
                              <a:pt x="12748" y="98"/>
                              <a:pt x="12755" y="95"/>
                            </a:cubicBezTo>
                            <a:cubicBezTo>
                              <a:pt x="12762" y="92"/>
                              <a:pt x="12770" y="91"/>
                              <a:pt x="12780" y="91"/>
                            </a:cubicBezTo>
                            <a:cubicBezTo>
                              <a:pt x="12794" y="91"/>
                              <a:pt x="12806" y="93"/>
                              <a:pt x="12816" y="98"/>
                            </a:cubicBezTo>
                            <a:cubicBezTo>
                              <a:pt x="12826" y="103"/>
                              <a:pt x="12834" y="110"/>
                              <a:pt x="12841" y="119"/>
                            </a:cubicBezTo>
                            <a:cubicBezTo>
                              <a:pt x="12847" y="128"/>
                              <a:pt x="12852" y="139"/>
                              <a:pt x="12854" y="151"/>
                            </a:cubicBezTo>
                            <a:cubicBezTo>
                              <a:pt x="12857" y="163"/>
                              <a:pt x="12859" y="177"/>
                              <a:pt x="12859" y="191"/>
                            </a:cubicBezTo>
                            <a:cubicBezTo>
                              <a:pt x="12859" y="206"/>
                              <a:pt x="12857" y="219"/>
                              <a:pt x="12854" y="231"/>
                            </a:cubicBezTo>
                            <a:cubicBezTo>
                              <a:pt x="12851" y="243"/>
                              <a:pt x="12846" y="254"/>
                              <a:pt x="12839" y="263"/>
                            </a:cubicBezTo>
                            <a:cubicBezTo>
                              <a:pt x="12832" y="272"/>
                              <a:pt x="12824" y="279"/>
                              <a:pt x="12814" y="284"/>
                            </a:cubicBezTo>
                            <a:cubicBezTo>
                              <a:pt x="12804" y="289"/>
                              <a:pt x="12793" y="292"/>
                              <a:pt x="12780" y="292"/>
                            </a:cubicBezTo>
                            <a:cubicBezTo>
                              <a:pt x="12766" y="292"/>
                              <a:pt x="12754" y="289"/>
                              <a:pt x="12744" y="284"/>
                            </a:cubicBezTo>
                            <a:cubicBezTo>
                              <a:pt x="12734" y="278"/>
                              <a:pt x="12726" y="269"/>
                              <a:pt x="12720" y="257"/>
                            </a:cubicBezTo>
                            <a:cubicBezTo>
                              <a:pt x="12719" y="257"/>
                              <a:pt x="12719" y="257"/>
                              <a:pt x="12719" y="257"/>
                            </a:cubicBezTo>
                            <a:cubicBezTo>
                              <a:pt x="12719" y="287"/>
                              <a:pt x="12719" y="287"/>
                              <a:pt x="12719" y="287"/>
                            </a:cubicBezTo>
                            <a:cubicBezTo>
                              <a:pt x="12695" y="287"/>
                              <a:pt x="12695" y="287"/>
                              <a:pt x="12695" y="287"/>
                            </a:cubicBezTo>
                            <a:lnTo>
                              <a:pt x="12695" y="5"/>
                            </a:lnTo>
                            <a:close/>
                            <a:moveTo>
                              <a:pt x="12830" y="163"/>
                            </a:moveTo>
                            <a:cubicBezTo>
                              <a:pt x="12829" y="153"/>
                              <a:pt x="12826" y="145"/>
                              <a:pt x="12821" y="137"/>
                            </a:cubicBezTo>
                            <a:cubicBezTo>
                              <a:pt x="12817" y="129"/>
                              <a:pt x="12811" y="123"/>
                              <a:pt x="12804" y="118"/>
                            </a:cubicBezTo>
                            <a:cubicBezTo>
                              <a:pt x="12796" y="113"/>
                              <a:pt x="12787" y="111"/>
                              <a:pt x="12776" y="111"/>
                            </a:cubicBezTo>
                            <a:cubicBezTo>
                              <a:pt x="12765" y="111"/>
                              <a:pt x="12756" y="113"/>
                              <a:pt x="12749" y="118"/>
                            </a:cubicBezTo>
                            <a:cubicBezTo>
                              <a:pt x="12741" y="123"/>
                              <a:pt x="12736" y="130"/>
                              <a:pt x="12731" y="138"/>
                            </a:cubicBezTo>
                            <a:cubicBezTo>
                              <a:pt x="12727" y="146"/>
                              <a:pt x="12724" y="154"/>
                              <a:pt x="12722" y="164"/>
                            </a:cubicBezTo>
                            <a:cubicBezTo>
                              <a:pt x="12720" y="173"/>
                              <a:pt x="12719" y="182"/>
                              <a:pt x="12719" y="191"/>
                            </a:cubicBezTo>
                            <a:cubicBezTo>
                              <a:pt x="12719" y="200"/>
                              <a:pt x="12720" y="209"/>
                              <a:pt x="12722" y="219"/>
                            </a:cubicBezTo>
                            <a:cubicBezTo>
                              <a:pt x="12724" y="228"/>
                              <a:pt x="12727" y="237"/>
                              <a:pt x="12731" y="245"/>
                            </a:cubicBezTo>
                            <a:cubicBezTo>
                              <a:pt x="12736" y="253"/>
                              <a:pt x="12742" y="259"/>
                              <a:pt x="12749" y="264"/>
                            </a:cubicBezTo>
                            <a:cubicBezTo>
                              <a:pt x="12756" y="269"/>
                              <a:pt x="12765" y="272"/>
                              <a:pt x="12776" y="272"/>
                            </a:cubicBezTo>
                            <a:cubicBezTo>
                              <a:pt x="12787" y="272"/>
                              <a:pt x="12796" y="269"/>
                              <a:pt x="12804" y="264"/>
                            </a:cubicBezTo>
                            <a:cubicBezTo>
                              <a:pt x="12811" y="259"/>
                              <a:pt x="12817" y="253"/>
                              <a:pt x="12821" y="245"/>
                            </a:cubicBezTo>
                            <a:cubicBezTo>
                              <a:pt x="12826" y="238"/>
                              <a:pt x="12829" y="229"/>
                              <a:pt x="12830" y="220"/>
                            </a:cubicBezTo>
                            <a:cubicBezTo>
                              <a:pt x="12832" y="210"/>
                              <a:pt x="12833" y="201"/>
                              <a:pt x="12833" y="191"/>
                            </a:cubicBezTo>
                            <a:cubicBezTo>
                              <a:pt x="12833" y="182"/>
                              <a:pt x="12832" y="172"/>
                              <a:pt x="12830" y="163"/>
                            </a:cubicBezTo>
                            <a:close/>
                            <a:moveTo>
                              <a:pt x="12907" y="5"/>
                            </a:moveTo>
                            <a:cubicBezTo>
                              <a:pt x="12931" y="5"/>
                              <a:pt x="12931" y="5"/>
                              <a:pt x="12931" y="5"/>
                            </a:cubicBezTo>
                            <a:cubicBezTo>
                              <a:pt x="12931" y="287"/>
                              <a:pt x="12931" y="287"/>
                              <a:pt x="12931" y="287"/>
                            </a:cubicBezTo>
                            <a:cubicBezTo>
                              <a:pt x="12907" y="287"/>
                              <a:pt x="12907" y="287"/>
                              <a:pt x="12907" y="287"/>
                            </a:cubicBezTo>
                            <a:lnTo>
                              <a:pt x="12907" y="5"/>
                            </a:lnTo>
                            <a:close/>
                            <a:moveTo>
                              <a:pt x="13015" y="44"/>
                            </a:moveTo>
                            <a:cubicBezTo>
                              <a:pt x="12991" y="44"/>
                              <a:pt x="12991" y="44"/>
                              <a:pt x="12991" y="44"/>
                            </a:cubicBezTo>
                            <a:cubicBezTo>
                              <a:pt x="12991" y="12"/>
                              <a:pt x="12991" y="12"/>
                              <a:pt x="12991" y="12"/>
                            </a:cubicBezTo>
                            <a:cubicBezTo>
                              <a:pt x="13015" y="12"/>
                              <a:pt x="13015" y="12"/>
                              <a:pt x="13015" y="12"/>
                            </a:cubicBezTo>
                            <a:lnTo>
                              <a:pt x="13015" y="44"/>
                            </a:lnTo>
                            <a:close/>
                            <a:moveTo>
                              <a:pt x="12991" y="95"/>
                            </a:moveTo>
                            <a:cubicBezTo>
                              <a:pt x="13015" y="95"/>
                              <a:pt x="13015" y="95"/>
                              <a:pt x="13015" y="95"/>
                            </a:cubicBezTo>
                            <a:cubicBezTo>
                              <a:pt x="13015" y="287"/>
                              <a:pt x="13015" y="287"/>
                              <a:pt x="13015" y="287"/>
                            </a:cubicBezTo>
                            <a:cubicBezTo>
                              <a:pt x="12991" y="287"/>
                              <a:pt x="12991" y="287"/>
                              <a:pt x="12991" y="287"/>
                            </a:cubicBezTo>
                            <a:lnTo>
                              <a:pt x="12991" y="95"/>
                            </a:lnTo>
                            <a:close/>
                            <a:moveTo>
                              <a:pt x="13075" y="140"/>
                            </a:moveTo>
                            <a:cubicBezTo>
                              <a:pt x="13075" y="133"/>
                              <a:pt x="13074" y="126"/>
                              <a:pt x="13074" y="118"/>
                            </a:cubicBezTo>
                            <a:cubicBezTo>
                              <a:pt x="13074" y="111"/>
                              <a:pt x="13074" y="103"/>
                              <a:pt x="13073" y="95"/>
                            </a:cubicBezTo>
                            <a:cubicBezTo>
                              <a:pt x="13096" y="95"/>
                              <a:pt x="13096" y="95"/>
                              <a:pt x="13096" y="95"/>
                            </a:cubicBezTo>
                            <a:cubicBezTo>
                              <a:pt x="13096" y="129"/>
                              <a:pt x="13096" y="129"/>
                              <a:pt x="13096" y="129"/>
                            </a:cubicBezTo>
                            <a:cubicBezTo>
                              <a:pt x="13097" y="129"/>
                              <a:pt x="13097" y="129"/>
                              <a:pt x="13097" y="129"/>
                            </a:cubicBezTo>
                            <a:cubicBezTo>
                              <a:pt x="13099" y="125"/>
                              <a:pt x="13101" y="121"/>
                              <a:pt x="13104" y="116"/>
                            </a:cubicBezTo>
                            <a:cubicBezTo>
                              <a:pt x="13107" y="111"/>
                              <a:pt x="13111" y="107"/>
                              <a:pt x="13116" y="103"/>
                            </a:cubicBezTo>
                            <a:cubicBezTo>
                              <a:pt x="13121" y="100"/>
                              <a:pt x="13127" y="96"/>
                              <a:pt x="13134" y="94"/>
                            </a:cubicBezTo>
                            <a:cubicBezTo>
                              <a:pt x="13140" y="92"/>
                              <a:pt x="13149" y="91"/>
                              <a:pt x="13159" y="91"/>
                            </a:cubicBezTo>
                            <a:cubicBezTo>
                              <a:pt x="13171" y="91"/>
                              <a:pt x="13181" y="92"/>
                              <a:pt x="13189" y="96"/>
                            </a:cubicBezTo>
                            <a:cubicBezTo>
                              <a:pt x="13197" y="100"/>
                              <a:pt x="13204" y="105"/>
                              <a:pt x="13209" y="112"/>
                            </a:cubicBezTo>
                            <a:cubicBezTo>
                              <a:pt x="13215" y="118"/>
                              <a:pt x="13219" y="126"/>
                              <a:pt x="13221" y="135"/>
                            </a:cubicBezTo>
                            <a:cubicBezTo>
                              <a:pt x="13223" y="144"/>
                              <a:pt x="13225" y="154"/>
                              <a:pt x="13225" y="164"/>
                            </a:cubicBezTo>
                            <a:cubicBezTo>
                              <a:pt x="13225" y="287"/>
                              <a:pt x="13225" y="287"/>
                              <a:pt x="13225" y="287"/>
                            </a:cubicBezTo>
                            <a:cubicBezTo>
                              <a:pt x="13201" y="287"/>
                              <a:pt x="13201" y="287"/>
                              <a:pt x="13201" y="287"/>
                            </a:cubicBezTo>
                            <a:cubicBezTo>
                              <a:pt x="13201" y="170"/>
                              <a:pt x="13201" y="170"/>
                              <a:pt x="13201" y="170"/>
                            </a:cubicBezTo>
                            <a:cubicBezTo>
                              <a:pt x="13201" y="152"/>
                              <a:pt x="13197" y="138"/>
                              <a:pt x="13190" y="127"/>
                            </a:cubicBezTo>
                            <a:cubicBezTo>
                              <a:pt x="13183" y="116"/>
                              <a:pt x="13172" y="111"/>
                              <a:pt x="13155" y="111"/>
                            </a:cubicBezTo>
                            <a:cubicBezTo>
                              <a:pt x="13144" y="111"/>
                              <a:pt x="13135" y="113"/>
                              <a:pt x="13128" y="117"/>
                            </a:cubicBezTo>
                            <a:cubicBezTo>
                              <a:pt x="13121" y="122"/>
                              <a:pt x="13115" y="127"/>
                              <a:pt x="13111" y="134"/>
                            </a:cubicBezTo>
                            <a:cubicBezTo>
                              <a:pt x="13106" y="141"/>
                              <a:pt x="13103" y="148"/>
                              <a:pt x="13101" y="157"/>
                            </a:cubicBezTo>
                            <a:cubicBezTo>
                              <a:pt x="13099" y="165"/>
                              <a:pt x="13098" y="173"/>
                              <a:pt x="13098" y="181"/>
                            </a:cubicBezTo>
                            <a:cubicBezTo>
                              <a:pt x="13098" y="287"/>
                              <a:pt x="13098" y="287"/>
                              <a:pt x="13098" y="287"/>
                            </a:cubicBezTo>
                            <a:cubicBezTo>
                              <a:pt x="13075" y="287"/>
                              <a:pt x="13075" y="287"/>
                              <a:pt x="13075" y="287"/>
                            </a:cubicBezTo>
                            <a:lnTo>
                              <a:pt x="13075" y="140"/>
                            </a:lnTo>
                            <a:close/>
                            <a:moveTo>
                              <a:pt x="13437" y="287"/>
                            </a:moveTo>
                            <a:cubicBezTo>
                              <a:pt x="13413" y="287"/>
                              <a:pt x="13413" y="287"/>
                              <a:pt x="13413" y="287"/>
                            </a:cubicBezTo>
                            <a:cubicBezTo>
                              <a:pt x="13413" y="257"/>
                              <a:pt x="13413" y="257"/>
                              <a:pt x="13413" y="257"/>
                            </a:cubicBezTo>
                            <a:cubicBezTo>
                              <a:pt x="13412" y="257"/>
                              <a:pt x="13412" y="257"/>
                              <a:pt x="13412" y="257"/>
                            </a:cubicBezTo>
                            <a:cubicBezTo>
                              <a:pt x="13405" y="269"/>
                              <a:pt x="13397" y="278"/>
                              <a:pt x="13387" y="284"/>
                            </a:cubicBezTo>
                            <a:cubicBezTo>
                              <a:pt x="13378" y="289"/>
                              <a:pt x="13366" y="292"/>
                              <a:pt x="13352" y="292"/>
                            </a:cubicBezTo>
                            <a:cubicBezTo>
                              <a:pt x="13339" y="292"/>
                              <a:pt x="13327" y="289"/>
                              <a:pt x="13318" y="284"/>
                            </a:cubicBezTo>
                            <a:cubicBezTo>
                              <a:pt x="13308" y="279"/>
                              <a:pt x="13299" y="272"/>
                              <a:pt x="13293" y="263"/>
                            </a:cubicBezTo>
                            <a:cubicBezTo>
                              <a:pt x="13286" y="254"/>
                              <a:pt x="13281" y="243"/>
                              <a:pt x="13278" y="231"/>
                            </a:cubicBezTo>
                            <a:cubicBezTo>
                              <a:pt x="13274" y="219"/>
                              <a:pt x="13273" y="206"/>
                              <a:pt x="13273" y="191"/>
                            </a:cubicBezTo>
                            <a:cubicBezTo>
                              <a:pt x="13273" y="177"/>
                              <a:pt x="13274" y="163"/>
                              <a:pt x="13277" y="151"/>
                            </a:cubicBezTo>
                            <a:cubicBezTo>
                              <a:pt x="13280" y="139"/>
                              <a:pt x="13285" y="128"/>
                              <a:pt x="13291" y="119"/>
                            </a:cubicBezTo>
                            <a:cubicBezTo>
                              <a:pt x="13298" y="110"/>
                              <a:pt x="13306" y="103"/>
                              <a:pt x="13316" y="98"/>
                            </a:cubicBezTo>
                            <a:cubicBezTo>
                              <a:pt x="13326" y="93"/>
                              <a:pt x="13338" y="91"/>
                              <a:pt x="13352" y="91"/>
                            </a:cubicBezTo>
                            <a:cubicBezTo>
                              <a:pt x="13362" y="91"/>
                              <a:pt x="13370" y="92"/>
                              <a:pt x="13377" y="95"/>
                            </a:cubicBezTo>
                            <a:cubicBezTo>
                              <a:pt x="13384" y="98"/>
                              <a:pt x="13390" y="102"/>
                              <a:pt x="13395" y="106"/>
                            </a:cubicBezTo>
                            <a:cubicBezTo>
                              <a:pt x="13400" y="110"/>
                              <a:pt x="13404" y="114"/>
                              <a:pt x="13407" y="118"/>
                            </a:cubicBezTo>
                            <a:cubicBezTo>
                              <a:pt x="13409" y="122"/>
                              <a:pt x="13411" y="125"/>
                              <a:pt x="13412" y="127"/>
                            </a:cubicBezTo>
                            <a:cubicBezTo>
                              <a:pt x="13413" y="127"/>
                              <a:pt x="13413" y="127"/>
                              <a:pt x="13413" y="127"/>
                            </a:cubicBezTo>
                            <a:cubicBezTo>
                              <a:pt x="13413" y="5"/>
                              <a:pt x="13413" y="5"/>
                              <a:pt x="13413" y="5"/>
                            </a:cubicBezTo>
                            <a:cubicBezTo>
                              <a:pt x="13437" y="5"/>
                              <a:pt x="13437" y="5"/>
                              <a:pt x="13437" y="5"/>
                            </a:cubicBezTo>
                            <a:lnTo>
                              <a:pt x="13437" y="287"/>
                            </a:lnTo>
                            <a:close/>
                            <a:moveTo>
                              <a:pt x="13301" y="220"/>
                            </a:moveTo>
                            <a:cubicBezTo>
                              <a:pt x="13303" y="229"/>
                              <a:pt x="13306" y="238"/>
                              <a:pt x="13310" y="245"/>
                            </a:cubicBezTo>
                            <a:cubicBezTo>
                              <a:pt x="13315" y="253"/>
                              <a:pt x="13321" y="259"/>
                              <a:pt x="13328" y="264"/>
                            </a:cubicBezTo>
                            <a:cubicBezTo>
                              <a:pt x="13335" y="269"/>
                              <a:pt x="13345" y="272"/>
                              <a:pt x="13356" y="272"/>
                            </a:cubicBezTo>
                            <a:cubicBezTo>
                              <a:pt x="13366" y="272"/>
                              <a:pt x="13375" y="269"/>
                              <a:pt x="13383" y="264"/>
                            </a:cubicBezTo>
                            <a:cubicBezTo>
                              <a:pt x="13390" y="259"/>
                              <a:pt x="13396" y="253"/>
                              <a:pt x="13400" y="245"/>
                            </a:cubicBezTo>
                            <a:cubicBezTo>
                              <a:pt x="13405" y="237"/>
                              <a:pt x="13408" y="228"/>
                              <a:pt x="13410" y="219"/>
                            </a:cubicBezTo>
                            <a:cubicBezTo>
                              <a:pt x="13412" y="209"/>
                              <a:pt x="13413" y="200"/>
                              <a:pt x="13413" y="191"/>
                            </a:cubicBezTo>
                            <a:cubicBezTo>
                              <a:pt x="13413" y="182"/>
                              <a:pt x="13412" y="173"/>
                              <a:pt x="13410" y="164"/>
                            </a:cubicBezTo>
                            <a:cubicBezTo>
                              <a:pt x="13408" y="154"/>
                              <a:pt x="13405" y="146"/>
                              <a:pt x="13400" y="138"/>
                            </a:cubicBezTo>
                            <a:cubicBezTo>
                              <a:pt x="13396" y="130"/>
                              <a:pt x="13390" y="123"/>
                              <a:pt x="13383" y="118"/>
                            </a:cubicBezTo>
                            <a:cubicBezTo>
                              <a:pt x="13375" y="113"/>
                              <a:pt x="13366" y="111"/>
                              <a:pt x="13356" y="111"/>
                            </a:cubicBezTo>
                            <a:cubicBezTo>
                              <a:pt x="13345" y="111"/>
                              <a:pt x="13335" y="113"/>
                              <a:pt x="13328" y="118"/>
                            </a:cubicBezTo>
                            <a:cubicBezTo>
                              <a:pt x="13321" y="123"/>
                              <a:pt x="13315" y="129"/>
                              <a:pt x="13310" y="137"/>
                            </a:cubicBezTo>
                            <a:cubicBezTo>
                              <a:pt x="13306" y="145"/>
                              <a:pt x="13303" y="153"/>
                              <a:pt x="13301" y="163"/>
                            </a:cubicBezTo>
                            <a:cubicBezTo>
                              <a:pt x="13300" y="172"/>
                              <a:pt x="13299" y="182"/>
                              <a:pt x="13299" y="191"/>
                            </a:cubicBezTo>
                            <a:cubicBezTo>
                              <a:pt x="13299" y="201"/>
                              <a:pt x="13300" y="210"/>
                              <a:pt x="13301" y="220"/>
                            </a:cubicBezTo>
                            <a:close/>
                            <a:moveTo>
                              <a:pt x="13494" y="140"/>
                            </a:moveTo>
                            <a:cubicBezTo>
                              <a:pt x="13494" y="133"/>
                              <a:pt x="13494" y="126"/>
                              <a:pt x="13494" y="118"/>
                            </a:cubicBezTo>
                            <a:cubicBezTo>
                              <a:pt x="13494" y="111"/>
                              <a:pt x="13493" y="103"/>
                              <a:pt x="13492" y="95"/>
                            </a:cubicBezTo>
                            <a:cubicBezTo>
                              <a:pt x="13515" y="95"/>
                              <a:pt x="13515" y="95"/>
                              <a:pt x="13515" y="95"/>
                            </a:cubicBezTo>
                            <a:cubicBezTo>
                              <a:pt x="13515" y="129"/>
                              <a:pt x="13515" y="129"/>
                              <a:pt x="13515" y="129"/>
                            </a:cubicBezTo>
                            <a:cubicBezTo>
                              <a:pt x="13516" y="129"/>
                              <a:pt x="13516" y="129"/>
                              <a:pt x="13516" y="129"/>
                            </a:cubicBezTo>
                            <a:cubicBezTo>
                              <a:pt x="13518" y="125"/>
                              <a:pt x="13521" y="121"/>
                              <a:pt x="13524" y="116"/>
                            </a:cubicBezTo>
                            <a:cubicBezTo>
                              <a:pt x="13527" y="111"/>
                              <a:pt x="13531" y="107"/>
                              <a:pt x="13535" y="103"/>
                            </a:cubicBezTo>
                            <a:cubicBezTo>
                              <a:pt x="13540" y="100"/>
                              <a:pt x="13546" y="96"/>
                              <a:pt x="13553" y="94"/>
                            </a:cubicBezTo>
                            <a:cubicBezTo>
                              <a:pt x="13560" y="92"/>
                              <a:pt x="13568" y="91"/>
                              <a:pt x="13578" y="91"/>
                            </a:cubicBezTo>
                            <a:cubicBezTo>
                              <a:pt x="13590" y="91"/>
                              <a:pt x="13600" y="92"/>
                              <a:pt x="13609" y="96"/>
                            </a:cubicBezTo>
                            <a:cubicBezTo>
                              <a:pt x="13617" y="100"/>
                              <a:pt x="13624" y="105"/>
                              <a:pt x="13629" y="112"/>
                            </a:cubicBezTo>
                            <a:cubicBezTo>
                              <a:pt x="13634" y="118"/>
                              <a:pt x="13638" y="126"/>
                              <a:pt x="13640" y="135"/>
                            </a:cubicBezTo>
                            <a:cubicBezTo>
                              <a:pt x="13643" y="144"/>
                              <a:pt x="13644" y="154"/>
                              <a:pt x="13644" y="164"/>
                            </a:cubicBezTo>
                            <a:cubicBezTo>
                              <a:pt x="13644" y="287"/>
                              <a:pt x="13644" y="287"/>
                              <a:pt x="13644" y="287"/>
                            </a:cubicBezTo>
                            <a:cubicBezTo>
                              <a:pt x="13620" y="287"/>
                              <a:pt x="13620" y="287"/>
                              <a:pt x="13620" y="287"/>
                            </a:cubicBezTo>
                            <a:cubicBezTo>
                              <a:pt x="13620" y="170"/>
                              <a:pt x="13620" y="170"/>
                              <a:pt x="13620" y="170"/>
                            </a:cubicBezTo>
                            <a:cubicBezTo>
                              <a:pt x="13620" y="152"/>
                              <a:pt x="13617" y="138"/>
                              <a:pt x="13610" y="127"/>
                            </a:cubicBezTo>
                            <a:cubicBezTo>
                              <a:pt x="13603" y="116"/>
                              <a:pt x="13591" y="111"/>
                              <a:pt x="13575" y="111"/>
                            </a:cubicBezTo>
                            <a:cubicBezTo>
                              <a:pt x="13564" y="111"/>
                              <a:pt x="13555" y="113"/>
                              <a:pt x="13547" y="117"/>
                            </a:cubicBezTo>
                            <a:cubicBezTo>
                              <a:pt x="13540" y="122"/>
                              <a:pt x="13534" y="127"/>
                              <a:pt x="13530" y="134"/>
                            </a:cubicBezTo>
                            <a:cubicBezTo>
                              <a:pt x="13525" y="141"/>
                              <a:pt x="13522" y="148"/>
                              <a:pt x="13520" y="157"/>
                            </a:cubicBezTo>
                            <a:cubicBezTo>
                              <a:pt x="13519" y="165"/>
                              <a:pt x="13518" y="173"/>
                              <a:pt x="13518" y="181"/>
                            </a:cubicBezTo>
                            <a:cubicBezTo>
                              <a:pt x="13518" y="287"/>
                              <a:pt x="13518" y="287"/>
                              <a:pt x="13518" y="287"/>
                            </a:cubicBezTo>
                            <a:cubicBezTo>
                              <a:pt x="13494" y="287"/>
                              <a:pt x="13494" y="287"/>
                              <a:pt x="13494" y="287"/>
                            </a:cubicBezTo>
                            <a:lnTo>
                              <a:pt x="13494" y="140"/>
                            </a:lnTo>
                            <a:close/>
                            <a:moveTo>
                              <a:pt x="13833" y="281"/>
                            </a:moveTo>
                            <a:cubicBezTo>
                              <a:pt x="13824" y="285"/>
                              <a:pt x="13815" y="288"/>
                              <a:pt x="13805" y="289"/>
                            </a:cubicBezTo>
                            <a:cubicBezTo>
                              <a:pt x="13795" y="291"/>
                              <a:pt x="13786" y="292"/>
                              <a:pt x="13777" y="292"/>
                            </a:cubicBezTo>
                            <a:cubicBezTo>
                              <a:pt x="13761" y="292"/>
                              <a:pt x="13747" y="289"/>
                              <a:pt x="13736" y="284"/>
                            </a:cubicBezTo>
                            <a:cubicBezTo>
                              <a:pt x="13725" y="279"/>
                              <a:pt x="13716" y="272"/>
                              <a:pt x="13709" y="263"/>
                            </a:cubicBezTo>
                            <a:cubicBezTo>
                              <a:pt x="13702" y="254"/>
                              <a:pt x="13697" y="244"/>
                              <a:pt x="13694" y="231"/>
                            </a:cubicBezTo>
                            <a:cubicBezTo>
                              <a:pt x="13691" y="219"/>
                              <a:pt x="13689" y="206"/>
                              <a:pt x="13689" y="191"/>
                            </a:cubicBezTo>
                            <a:cubicBezTo>
                              <a:pt x="13689" y="176"/>
                              <a:pt x="13691" y="163"/>
                              <a:pt x="13695" y="151"/>
                            </a:cubicBezTo>
                            <a:cubicBezTo>
                              <a:pt x="13699" y="138"/>
                              <a:pt x="13704" y="128"/>
                              <a:pt x="13712" y="119"/>
                            </a:cubicBezTo>
                            <a:cubicBezTo>
                              <a:pt x="13719" y="110"/>
                              <a:pt x="13727" y="103"/>
                              <a:pt x="13737" y="98"/>
                            </a:cubicBezTo>
                            <a:cubicBezTo>
                              <a:pt x="13747" y="93"/>
                              <a:pt x="13758" y="91"/>
                              <a:pt x="13770" y="91"/>
                            </a:cubicBezTo>
                            <a:cubicBezTo>
                              <a:pt x="13784" y="91"/>
                              <a:pt x="13795" y="93"/>
                              <a:pt x="13805" y="98"/>
                            </a:cubicBezTo>
                            <a:cubicBezTo>
                              <a:pt x="13815" y="103"/>
                              <a:pt x="13823" y="110"/>
                              <a:pt x="13829" y="119"/>
                            </a:cubicBezTo>
                            <a:cubicBezTo>
                              <a:pt x="13835" y="128"/>
                              <a:pt x="13840" y="138"/>
                              <a:pt x="13843" y="149"/>
                            </a:cubicBezTo>
                            <a:cubicBezTo>
                              <a:pt x="13845" y="161"/>
                              <a:pt x="13847" y="173"/>
                              <a:pt x="13847" y="186"/>
                            </a:cubicBezTo>
                            <a:cubicBezTo>
                              <a:pt x="13847" y="198"/>
                              <a:pt x="13847" y="198"/>
                              <a:pt x="13847" y="198"/>
                            </a:cubicBezTo>
                            <a:cubicBezTo>
                              <a:pt x="13715" y="198"/>
                              <a:pt x="13715" y="198"/>
                              <a:pt x="13715" y="198"/>
                            </a:cubicBezTo>
                            <a:cubicBezTo>
                              <a:pt x="13715" y="208"/>
                              <a:pt x="13717" y="218"/>
                              <a:pt x="13719" y="227"/>
                            </a:cubicBezTo>
                            <a:cubicBezTo>
                              <a:pt x="13722" y="236"/>
                              <a:pt x="13726" y="244"/>
                              <a:pt x="13731" y="250"/>
                            </a:cubicBezTo>
                            <a:cubicBezTo>
                              <a:pt x="13737" y="257"/>
                              <a:pt x="13743" y="262"/>
                              <a:pt x="13751" y="266"/>
                            </a:cubicBezTo>
                            <a:cubicBezTo>
                              <a:pt x="13759" y="270"/>
                              <a:pt x="13768" y="272"/>
                              <a:pt x="13779" y="272"/>
                            </a:cubicBezTo>
                            <a:cubicBezTo>
                              <a:pt x="13783" y="272"/>
                              <a:pt x="13788" y="271"/>
                              <a:pt x="13793" y="270"/>
                            </a:cubicBezTo>
                            <a:cubicBezTo>
                              <a:pt x="13798" y="269"/>
                              <a:pt x="13803" y="268"/>
                              <a:pt x="13808" y="267"/>
                            </a:cubicBezTo>
                            <a:cubicBezTo>
                              <a:pt x="13813" y="266"/>
                              <a:pt x="13817" y="264"/>
                              <a:pt x="13822" y="263"/>
                            </a:cubicBezTo>
                            <a:cubicBezTo>
                              <a:pt x="13826" y="261"/>
                              <a:pt x="13830" y="259"/>
                              <a:pt x="13833" y="257"/>
                            </a:cubicBezTo>
                            <a:lnTo>
                              <a:pt x="13833" y="281"/>
                            </a:lnTo>
                            <a:close/>
                            <a:moveTo>
                              <a:pt x="13821" y="178"/>
                            </a:moveTo>
                            <a:cubicBezTo>
                              <a:pt x="13821" y="169"/>
                              <a:pt x="13820" y="161"/>
                              <a:pt x="13818" y="153"/>
                            </a:cubicBezTo>
                            <a:cubicBezTo>
                              <a:pt x="13816" y="145"/>
                              <a:pt x="13814" y="138"/>
                              <a:pt x="13810" y="132"/>
                            </a:cubicBezTo>
                            <a:cubicBezTo>
                              <a:pt x="13806" y="125"/>
                              <a:pt x="13801" y="120"/>
                              <a:pt x="13794" y="117"/>
                            </a:cubicBezTo>
                            <a:cubicBezTo>
                              <a:pt x="13788" y="113"/>
                              <a:pt x="13781" y="111"/>
                              <a:pt x="13772" y="111"/>
                            </a:cubicBezTo>
                            <a:cubicBezTo>
                              <a:pt x="13763" y="111"/>
                              <a:pt x="13755" y="113"/>
                              <a:pt x="13748" y="117"/>
                            </a:cubicBezTo>
                            <a:cubicBezTo>
                              <a:pt x="13741" y="121"/>
                              <a:pt x="13735" y="126"/>
                              <a:pt x="13731" y="132"/>
                            </a:cubicBezTo>
                            <a:cubicBezTo>
                              <a:pt x="13726" y="139"/>
                              <a:pt x="13722" y="146"/>
                              <a:pt x="13719" y="154"/>
                            </a:cubicBezTo>
                            <a:cubicBezTo>
                              <a:pt x="13717" y="162"/>
                              <a:pt x="13715" y="170"/>
                              <a:pt x="13715" y="178"/>
                            </a:cubicBezTo>
                            <a:lnTo>
                              <a:pt x="13821" y="178"/>
                            </a:lnTo>
                            <a:close/>
                            <a:moveTo>
                              <a:pt x="13877" y="259"/>
                            </a:moveTo>
                            <a:cubicBezTo>
                              <a:pt x="13885" y="263"/>
                              <a:pt x="13893" y="266"/>
                              <a:pt x="13901" y="268"/>
                            </a:cubicBezTo>
                            <a:cubicBezTo>
                              <a:pt x="13909" y="270"/>
                              <a:pt x="13918" y="272"/>
                              <a:pt x="13928" y="272"/>
                            </a:cubicBezTo>
                            <a:cubicBezTo>
                              <a:pt x="13933" y="272"/>
                              <a:pt x="13939" y="271"/>
                              <a:pt x="13944" y="269"/>
                            </a:cubicBezTo>
                            <a:cubicBezTo>
                              <a:pt x="13949" y="268"/>
                              <a:pt x="13953" y="266"/>
                              <a:pt x="13957" y="263"/>
                            </a:cubicBezTo>
                            <a:cubicBezTo>
                              <a:pt x="13961" y="260"/>
                              <a:pt x="13965" y="256"/>
                              <a:pt x="13967" y="252"/>
                            </a:cubicBezTo>
                            <a:cubicBezTo>
                              <a:pt x="13969" y="248"/>
                              <a:pt x="13970" y="243"/>
                              <a:pt x="13970" y="237"/>
                            </a:cubicBezTo>
                            <a:cubicBezTo>
                              <a:pt x="13970" y="230"/>
                              <a:pt x="13968" y="223"/>
                              <a:pt x="13963" y="218"/>
                            </a:cubicBezTo>
                            <a:cubicBezTo>
                              <a:pt x="13959" y="213"/>
                              <a:pt x="13953" y="209"/>
                              <a:pt x="13946" y="205"/>
                            </a:cubicBezTo>
                            <a:cubicBezTo>
                              <a:pt x="13939" y="201"/>
                              <a:pt x="13932" y="197"/>
                              <a:pt x="13924" y="194"/>
                            </a:cubicBezTo>
                            <a:cubicBezTo>
                              <a:pt x="13916" y="190"/>
                              <a:pt x="13909" y="186"/>
                              <a:pt x="13902" y="182"/>
                            </a:cubicBezTo>
                            <a:cubicBezTo>
                              <a:pt x="13895" y="178"/>
                              <a:pt x="13889" y="172"/>
                              <a:pt x="13885" y="166"/>
                            </a:cubicBezTo>
                            <a:cubicBezTo>
                              <a:pt x="13880" y="160"/>
                              <a:pt x="13878" y="152"/>
                              <a:pt x="13878" y="143"/>
                            </a:cubicBezTo>
                            <a:cubicBezTo>
                              <a:pt x="13878" y="133"/>
                              <a:pt x="13880" y="125"/>
                              <a:pt x="13883" y="119"/>
                            </a:cubicBezTo>
                            <a:cubicBezTo>
                              <a:pt x="13887" y="112"/>
                              <a:pt x="13891" y="107"/>
                              <a:pt x="13897" y="102"/>
                            </a:cubicBezTo>
                            <a:cubicBezTo>
                              <a:pt x="13903" y="98"/>
                              <a:pt x="13910" y="95"/>
                              <a:pt x="13917" y="93"/>
                            </a:cubicBezTo>
                            <a:cubicBezTo>
                              <a:pt x="13925" y="91"/>
                              <a:pt x="13933" y="91"/>
                              <a:pt x="13940" y="91"/>
                            </a:cubicBezTo>
                            <a:cubicBezTo>
                              <a:pt x="13945" y="91"/>
                              <a:pt x="13952" y="91"/>
                              <a:pt x="13962" y="92"/>
                            </a:cubicBezTo>
                            <a:cubicBezTo>
                              <a:pt x="13971" y="94"/>
                              <a:pt x="13979" y="96"/>
                              <a:pt x="13988" y="99"/>
                            </a:cubicBezTo>
                            <a:cubicBezTo>
                              <a:pt x="13986" y="120"/>
                              <a:pt x="13986" y="120"/>
                              <a:pt x="13986" y="120"/>
                            </a:cubicBezTo>
                            <a:cubicBezTo>
                              <a:pt x="13979" y="117"/>
                              <a:pt x="13972" y="115"/>
                              <a:pt x="13965" y="113"/>
                            </a:cubicBezTo>
                            <a:cubicBezTo>
                              <a:pt x="13957" y="112"/>
                              <a:pt x="13950" y="111"/>
                              <a:pt x="13943" y="111"/>
                            </a:cubicBezTo>
                            <a:cubicBezTo>
                              <a:pt x="13931" y="111"/>
                              <a:pt x="13921" y="113"/>
                              <a:pt x="13913" y="118"/>
                            </a:cubicBezTo>
                            <a:cubicBezTo>
                              <a:pt x="13905" y="122"/>
                              <a:pt x="13902" y="131"/>
                              <a:pt x="13902" y="143"/>
                            </a:cubicBezTo>
                            <a:cubicBezTo>
                              <a:pt x="13902" y="149"/>
                              <a:pt x="13904" y="154"/>
                              <a:pt x="13909" y="158"/>
                            </a:cubicBezTo>
                            <a:cubicBezTo>
                              <a:pt x="13913" y="162"/>
                              <a:pt x="13919" y="166"/>
                              <a:pt x="13926" y="169"/>
                            </a:cubicBezTo>
                            <a:cubicBezTo>
                              <a:pt x="13933" y="173"/>
                              <a:pt x="13941" y="176"/>
                              <a:pt x="13949" y="180"/>
                            </a:cubicBezTo>
                            <a:cubicBezTo>
                              <a:pt x="13957" y="183"/>
                              <a:pt x="13965" y="188"/>
                              <a:pt x="13972" y="193"/>
                            </a:cubicBezTo>
                            <a:cubicBezTo>
                              <a:pt x="13979" y="198"/>
                              <a:pt x="13985" y="204"/>
                              <a:pt x="13989" y="211"/>
                            </a:cubicBezTo>
                            <a:cubicBezTo>
                              <a:pt x="13994" y="218"/>
                              <a:pt x="13996" y="227"/>
                              <a:pt x="13996" y="237"/>
                            </a:cubicBezTo>
                            <a:cubicBezTo>
                              <a:pt x="13996" y="247"/>
                              <a:pt x="13994" y="256"/>
                              <a:pt x="13990" y="263"/>
                            </a:cubicBezTo>
                            <a:cubicBezTo>
                              <a:pt x="13986" y="270"/>
                              <a:pt x="13980" y="276"/>
                              <a:pt x="13974" y="280"/>
                            </a:cubicBezTo>
                            <a:cubicBezTo>
                              <a:pt x="13967" y="284"/>
                              <a:pt x="13960" y="287"/>
                              <a:pt x="13952" y="289"/>
                            </a:cubicBezTo>
                            <a:cubicBezTo>
                              <a:pt x="13944" y="291"/>
                              <a:pt x="13936" y="292"/>
                              <a:pt x="13929" y="292"/>
                            </a:cubicBezTo>
                            <a:cubicBezTo>
                              <a:pt x="13920" y="292"/>
                              <a:pt x="13911" y="291"/>
                              <a:pt x="13902" y="290"/>
                            </a:cubicBezTo>
                            <a:cubicBezTo>
                              <a:pt x="13892" y="289"/>
                              <a:pt x="13884" y="286"/>
                              <a:pt x="13875" y="283"/>
                            </a:cubicBezTo>
                            <a:lnTo>
                              <a:pt x="13877" y="259"/>
                            </a:lnTo>
                            <a:close/>
                            <a:moveTo>
                              <a:pt x="14024" y="259"/>
                            </a:moveTo>
                            <a:cubicBezTo>
                              <a:pt x="14031" y="263"/>
                              <a:pt x="14039" y="266"/>
                              <a:pt x="14048" y="268"/>
                            </a:cubicBezTo>
                            <a:cubicBezTo>
                              <a:pt x="14056" y="270"/>
                              <a:pt x="14065" y="272"/>
                              <a:pt x="14074" y="272"/>
                            </a:cubicBezTo>
                            <a:cubicBezTo>
                              <a:pt x="14080" y="272"/>
                              <a:pt x="14085" y="271"/>
                              <a:pt x="14091" y="269"/>
                            </a:cubicBezTo>
                            <a:cubicBezTo>
                              <a:pt x="14096" y="268"/>
                              <a:pt x="14100" y="266"/>
                              <a:pt x="14104" y="263"/>
                            </a:cubicBezTo>
                            <a:cubicBezTo>
                              <a:pt x="14108" y="260"/>
                              <a:pt x="14111" y="256"/>
                              <a:pt x="14114" y="252"/>
                            </a:cubicBezTo>
                            <a:cubicBezTo>
                              <a:pt x="14116" y="248"/>
                              <a:pt x="14117" y="243"/>
                              <a:pt x="14117" y="237"/>
                            </a:cubicBezTo>
                            <a:cubicBezTo>
                              <a:pt x="14117" y="230"/>
                              <a:pt x="14115" y="223"/>
                              <a:pt x="14110" y="218"/>
                            </a:cubicBezTo>
                            <a:cubicBezTo>
                              <a:pt x="14106" y="213"/>
                              <a:pt x="14100" y="209"/>
                              <a:pt x="14093" y="205"/>
                            </a:cubicBezTo>
                            <a:cubicBezTo>
                              <a:pt x="14086" y="201"/>
                              <a:pt x="14079" y="197"/>
                              <a:pt x="14071" y="194"/>
                            </a:cubicBezTo>
                            <a:cubicBezTo>
                              <a:pt x="14063" y="190"/>
                              <a:pt x="14055" y="186"/>
                              <a:pt x="14048" y="182"/>
                            </a:cubicBezTo>
                            <a:cubicBezTo>
                              <a:pt x="14042" y="178"/>
                              <a:pt x="14036" y="172"/>
                              <a:pt x="14031" y="166"/>
                            </a:cubicBezTo>
                            <a:cubicBezTo>
                              <a:pt x="14027" y="160"/>
                              <a:pt x="14024" y="152"/>
                              <a:pt x="14024" y="143"/>
                            </a:cubicBezTo>
                            <a:cubicBezTo>
                              <a:pt x="14024" y="133"/>
                              <a:pt x="14026" y="125"/>
                              <a:pt x="14030" y="119"/>
                            </a:cubicBezTo>
                            <a:cubicBezTo>
                              <a:pt x="14033" y="112"/>
                              <a:pt x="14038" y="107"/>
                              <a:pt x="14044" y="102"/>
                            </a:cubicBezTo>
                            <a:cubicBezTo>
                              <a:pt x="14050" y="98"/>
                              <a:pt x="14057" y="95"/>
                              <a:pt x="14064" y="93"/>
                            </a:cubicBezTo>
                            <a:cubicBezTo>
                              <a:pt x="14072" y="91"/>
                              <a:pt x="14079" y="91"/>
                              <a:pt x="14087" y="91"/>
                            </a:cubicBezTo>
                            <a:cubicBezTo>
                              <a:pt x="14092" y="91"/>
                              <a:pt x="14099" y="91"/>
                              <a:pt x="14108" y="92"/>
                            </a:cubicBezTo>
                            <a:cubicBezTo>
                              <a:pt x="14117" y="94"/>
                              <a:pt x="14126" y="96"/>
                              <a:pt x="14135" y="99"/>
                            </a:cubicBezTo>
                            <a:cubicBezTo>
                              <a:pt x="14132" y="120"/>
                              <a:pt x="14132" y="120"/>
                              <a:pt x="14132" y="120"/>
                            </a:cubicBezTo>
                            <a:cubicBezTo>
                              <a:pt x="14126" y="117"/>
                              <a:pt x="14119" y="115"/>
                              <a:pt x="14111" y="113"/>
                            </a:cubicBezTo>
                            <a:cubicBezTo>
                              <a:pt x="14103" y="112"/>
                              <a:pt x="14096" y="111"/>
                              <a:pt x="14090" y="111"/>
                            </a:cubicBezTo>
                            <a:cubicBezTo>
                              <a:pt x="14077" y="111"/>
                              <a:pt x="14067" y="113"/>
                              <a:pt x="14060" y="118"/>
                            </a:cubicBezTo>
                            <a:cubicBezTo>
                              <a:pt x="14052" y="122"/>
                              <a:pt x="14048" y="131"/>
                              <a:pt x="14048" y="143"/>
                            </a:cubicBezTo>
                            <a:cubicBezTo>
                              <a:pt x="14048" y="149"/>
                              <a:pt x="14051" y="154"/>
                              <a:pt x="14055" y="158"/>
                            </a:cubicBezTo>
                            <a:cubicBezTo>
                              <a:pt x="14060" y="162"/>
                              <a:pt x="14066" y="166"/>
                              <a:pt x="14073" y="169"/>
                            </a:cubicBezTo>
                            <a:cubicBezTo>
                              <a:pt x="14080" y="173"/>
                              <a:pt x="14087" y="176"/>
                              <a:pt x="14096" y="180"/>
                            </a:cubicBezTo>
                            <a:cubicBezTo>
                              <a:pt x="14104" y="183"/>
                              <a:pt x="14111" y="188"/>
                              <a:pt x="14118" y="193"/>
                            </a:cubicBezTo>
                            <a:cubicBezTo>
                              <a:pt x="14125" y="198"/>
                              <a:pt x="14131" y="204"/>
                              <a:pt x="14136" y="211"/>
                            </a:cubicBezTo>
                            <a:cubicBezTo>
                              <a:pt x="14141" y="218"/>
                              <a:pt x="14143" y="227"/>
                              <a:pt x="14143" y="237"/>
                            </a:cubicBezTo>
                            <a:cubicBezTo>
                              <a:pt x="14143" y="247"/>
                              <a:pt x="14141" y="256"/>
                              <a:pt x="14137" y="263"/>
                            </a:cubicBezTo>
                            <a:cubicBezTo>
                              <a:pt x="14132" y="270"/>
                              <a:pt x="14127" y="276"/>
                              <a:pt x="14120" y="280"/>
                            </a:cubicBezTo>
                            <a:cubicBezTo>
                              <a:pt x="14114" y="284"/>
                              <a:pt x="14107" y="287"/>
                              <a:pt x="14099" y="289"/>
                            </a:cubicBezTo>
                            <a:cubicBezTo>
                              <a:pt x="14091" y="291"/>
                              <a:pt x="14083" y="292"/>
                              <a:pt x="14076" y="292"/>
                            </a:cubicBezTo>
                            <a:cubicBezTo>
                              <a:pt x="14066" y="292"/>
                              <a:pt x="14057" y="291"/>
                              <a:pt x="14048" y="290"/>
                            </a:cubicBezTo>
                            <a:cubicBezTo>
                              <a:pt x="14039" y="289"/>
                              <a:pt x="14030" y="286"/>
                              <a:pt x="14022" y="283"/>
                            </a:cubicBezTo>
                            <a:lnTo>
                              <a:pt x="14024" y="259"/>
                            </a:lnTo>
                            <a:close/>
                            <a:moveTo>
                              <a:pt x="14401" y="256"/>
                            </a:moveTo>
                            <a:cubicBezTo>
                              <a:pt x="14400" y="256"/>
                              <a:pt x="14400" y="256"/>
                              <a:pt x="14400" y="256"/>
                            </a:cubicBezTo>
                            <a:cubicBezTo>
                              <a:pt x="14398" y="262"/>
                              <a:pt x="14394" y="267"/>
                              <a:pt x="14390" y="272"/>
                            </a:cubicBezTo>
                            <a:cubicBezTo>
                              <a:pt x="14385" y="276"/>
                              <a:pt x="14380" y="280"/>
                              <a:pt x="14374" y="283"/>
                            </a:cubicBezTo>
                            <a:cubicBezTo>
                              <a:pt x="14369" y="286"/>
                              <a:pt x="14363" y="288"/>
                              <a:pt x="14357" y="290"/>
                            </a:cubicBezTo>
                            <a:cubicBezTo>
                              <a:pt x="14351" y="291"/>
                              <a:pt x="14345" y="292"/>
                              <a:pt x="14339" y="292"/>
                            </a:cubicBezTo>
                            <a:cubicBezTo>
                              <a:pt x="14325" y="292"/>
                              <a:pt x="14315" y="290"/>
                              <a:pt x="14306" y="286"/>
                            </a:cubicBezTo>
                            <a:cubicBezTo>
                              <a:pt x="14298" y="282"/>
                              <a:pt x="14292" y="277"/>
                              <a:pt x="14287" y="271"/>
                            </a:cubicBezTo>
                            <a:cubicBezTo>
                              <a:pt x="14282" y="266"/>
                              <a:pt x="14279" y="260"/>
                              <a:pt x="14278" y="253"/>
                            </a:cubicBezTo>
                            <a:cubicBezTo>
                              <a:pt x="14276" y="247"/>
                              <a:pt x="14276" y="242"/>
                              <a:pt x="14276" y="238"/>
                            </a:cubicBezTo>
                            <a:cubicBezTo>
                              <a:pt x="14276" y="227"/>
                              <a:pt x="14277" y="218"/>
                              <a:pt x="14281" y="210"/>
                            </a:cubicBezTo>
                            <a:cubicBezTo>
                              <a:pt x="14285" y="203"/>
                              <a:pt x="14289" y="196"/>
                              <a:pt x="14295" y="191"/>
                            </a:cubicBezTo>
                            <a:cubicBezTo>
                              <a:pt x="14301" y="187"/>
                              <a:pt x="14308" y="183"/>
                              <a:pt x="14316" y="180"/>
                            </a:cubicBezTo>
                            <a:cubicBezTo>
                              <a:pt x="14324" y="177"/>
                              <a:pt x="14332" y="175"/>
                              <a:pt x="14341" y="173"/>
                            </a:cubicBezTo>
                            <a:cubicBezTo>
                              <a:pt x="14350" y="172"/>
                              <a:pt x="14359" y="171"/>
                              <a:pt x="14368" y="171"/>
                            </a:cubicBezTo>
                            <a:cubicBezTo>
                              <a:pt x="14377" y="170"/>
                              <a:pt x="14386" y="170"/>
                              <a:pt x="14394" y="170"/>
                            </a:cubicBezTo>
                            <a:cubicBezTo>
                              <a:pt x="14399" y="170"/>
                              <a:pt x="14399" y="170"/>
                              <a:pt x="14399" y="170"/>
                            </a:cubicBezTo>
                            <a:cubicBezTo>
                              <a:pt x="14399" y="160"/>
                              <a:pt x="14399" y="160"/>
                              <a:pt x="14399" y="160"/>
                            </a:cubicBezTo>
                            <a:cubicBezTo>
                              <a:pt x="14399" y="144"/>
                              <a:pt x="14395" y="131"/>
                              <a:pt x="14389" y="123"/>
                            </a:cubicBezTo>
                            <a:cubicBezTo>
                              <a:pt x="14382" y="115"/>
                              <a:pt x="14371" y="111"/>
                              <a:pt x="14355" y="111"/>
                            </a:cubicBezTo>
                            <a:cubicBezTo>
                              <a:pt x="14345" y="111"/>
                              <a:pt x="14335" y="112"/>
                              <a:pt x="14326" y="114"/>
                            </a:cubicBezTo>
                            <a:cubicBezTo>
                              <a:pt x="14316" y="117"/>
                              <a:pt x="14307" y="121"/>
                              <a:pt x="14298" y="127"/>
                            </a:cubicBezTo>
                            <a:cubicBezTo>
                              <a:pt x="14298" y="104"/>
                              <a:pt x="14298" y="104"/>
                              <a:pt x="14298" y="104"/>
                            </a:cubicBezTo>
                            <a:cubicBezTo>
                              <a:pt x="14302" y="102"/>
                              <a:pt x="14306" y="100"/>
                              <a:pt x="14311" y="99"/>
                            </a:cubicBezTo>
                            <a:cubicBezTo>
                              <a:pt x="14316" y="97"/>
                              <a:pt x="14321" y="96"/>
                              <a:pt x="14326" y="94"/>
                            </a:cubicBezTo>
                            <a:cubicBezTo>
                              <a:pt x="14331" y="93"/>
                              <a:pt x="14336" y="92"/>
                              <a:pt x="14341" y="92"/>
                            </a:cubicBezTo>
                            <a:cubicBezTo>
                              <a:pt x="14346" y="91"/>
                              <a:pt x="14351" y="91"/>
                              <a:pt x="14355" y="91"/>
                            </a:cubicBezTo>
                            <a:cubicBezTo>
                              <a:pt x="14379" y="91"/>
                              <a:pt x="14396" y="96"/>
                              <a:pt x="14407" y="108"/>
                            </a:cubicBezTo>
                            <a:cubicBezTo>
                              <a:pt x="14417" y="119"/>
                              <a:pt x="14422" y="137"/>
                              <a:pt x="14422" y="162"/>
                            </a:cubicBezTo>
                            <a:cubicBezTo>
                              <a:pt x="14422" y="247"/>
                              <a:pt x="14422" y="247"/>
                              <a:pt x="14422" y="247"/>
                            </a:cubicBezTo>
                            <a:cubicBezTo>
                              <a:pt x="14422" y="255"/>
                              <a:pt x="14422" y="262"/>
                              <a:pt x="14423" y="268"/>
                            </a:cubicBezTo>
                            <a:cubicBezTo>
                              <a:pt x="14423" y="274"/>
                              <a:pt x="14423" y="281"/>
                              <a:pt x="14424" y="287"/>
                            </a:cubicBezTo>
                            <a:cubicBezTo>
                              <a:pt x="14401" y="287"/>
                              <a:pt x="14401" y="287"/>
                              <a:pt x="14401" y="287"/>
                            </a:cubicBezTo>
                            <a:lnTo>
                              <a:pt x="14401" y="256"/>
                            </a:lnTo>
                            <a:close/>
                            <a:moveTo>
                              <a:pt x="14399" y="190"/>
                            </a:moveTo>
                            <a:cubicBezTo>
                              <a:pt x="14392" y="190"/>
                              <a:pt x="14392" y="190"/>
                              <a:pt x="14392" y="190"/>
                            </a:cubicBezTo>
                            <a:cubicBezTo>
                              <a:pt x="14382" y="190"/>
                              <a:pt x="14371" y="191"/>
                              <a:pt x="14360" y="192"/>
                            </a:cubicBezTo>
                            <a:cubicBezTo>
                              <a:pt x="14350" y="193"/>
                              <a:pt x="14340" y="195"/>
                              <a:pt x="14331" y="198"/>
                            </a:cubicBezTo>
                            <a:cubicBezTo>
                              <a:pt x="14323" y="201"/>
                              <a:pt x="14316" y="206"/>
                              <a:pt x="14310" y="212"/>
                            </a:cubicBezTo>
                            <a:cubicBezTo>
                              <a:pt x="14304" y="218"/>
                              <a:pt x="14302" y="226"/>
                              <a:pt x="14302" y="237"/>
                            </a:cubicBezTo>
                            <a:cubicBezTo>
                              <a:pt x="14302" y="243"/>
                              <a:pt x="14303" y="248"/>
                              <a:pt x="14305" y="253"/>
                            </a:cubicBezTo>
                            <a:cubicBezTo>
                              <a:pt x="14307" y="257"/>
                              <a:pt x="14310" y="261"/>
                              <a:pt x="14314" y="264"/>
                            </a:cubicBezTo>
                            <a:cubicBezTo>
                              <a:pt x="14317" y="266"/>
                              <a:pt x="14321" y="268"/>
                              <a:pt x="14326" y="270"/>
                            </a:cubicBezTo>
                            <a:cubicBezTo>
                              <a:pt x="14331" y="271"/>
                              <a:pt x="14336" y="272"/>
                              <a:pt x="14342" y="272"/>
                            </a:cubicBezTo>
                            <a:cubicBezTo>
                              <a:pt x="14356" y="272"/>
                              <a:pt x="14367" y="269"/>
                              <a:pt x="14374" y="264"/>
                            </a:cubicBezTo>
                            <a:cubicBezTo>
                              <a:pt x="14382" y="258"/>
                              <a:pt x="14388" y="252"/>
                              <a:pt x="14391" y="245"/>
                            </a:cubicBezTo>
                            <a:cubicBezTo>
                              <a:pt x="14395" y="237"/>
                              <a:pt x="14397" y="230"/>
                              <a:pt x="14397" y="222"/>
                            </a:cubicBezTo>
                            <a:cubicBezTo>
                              <a:pt x="14398" y="214"/>
                              <a:pt x="14399" y="207"/>
                              <a:pt x="14399" y="202"/>
                            </a:cubicBezTo>
                            <a:lnTo>
                              <a:pt x="14399" y="190"/>
                            </a:lnTo>
                            <a:close/>
                            <a:moveTo>
                              <a:pt x="14479" y="140"/>
                            </a:moveTo>
                            <a:cubicBezTo>
                              <a:pt x="14479" y="133"/>
                              <a:pt x="14479" y="126"/>
                              <a:pt x="14479" y="118"/>
                            </a:cubicBezTo>
                            <a:cubicBezTo>
                              <a:pt x="14479" y="111"/>
                              <a:pt x="14478" y="103"/>
                              <a:pt x="14477" y="95"/>
                            </a:cubicBezTo>
                            <a:cubicBezTo>
                              <a:pt x="14500" y="95"/>
                              <a:pt x="14500" y="95"/>
                              <a:pt x="14500" y="95"/>
                            </a:cubicBezTo>
                            <a:cubicBezTo>
                              <a:pt x="14500" y="129"/>
                              <a:pt x="14500" y="129"/>
                              <a:pt x="14500" y="129"/>
                            </a:cubicBezTo>
                            <a:cubicBezTo>
                              <a:pt x="14501" y="129"/>
                              <a:pt x="14501" y="129"/>
                              <a:pt x="14501" y="129"/>
                            </a:cubicBezTo>
                            <a:cubicBezTo>
                              <a:pt x="14503" y="125"/>
                              <a:pt x="14506" y="121"/>
                              <a:pt x="14509" y="116"/>
                            </a:cubicBezTo>
                            <a:cubicBezTo>
                              <a:pt x="14512" y="111"/>
                              <a:pt x="14516" y="107"/>
                              <a:pt x="14520" y="103"/>
                            </a:cubicBezTo>
                            <a:cubicBezTo>
                              <a:pt x="14525" y="100"/>
                              <a:pt x="14531" y="96"/>
                              <a:pt x="14538" y="94"/>
                            </a:cubicBezTo>
                            <a:cubicBezTo>
                              <a:pt x="14545" y="92"/>
                              <a:pt x="14553" y="91"/>
                              <a:pt x="14563" y="91"/>
                            </a:cubicBezTo>
                            <a:cubicBezTo>
                              <a:pt x="14575" y="91"/>
                              <a:pt x="14585" y="92"/>
                              <a:pt x="14594" y="96"/>
                            </a:cubicBezTo>
                            <a:cubicBezTo>
                              <a:pt x="14602" y="100"/>
                              <a:pt x="14609" y="105"/>
                              <a:pt x="14614" y="112"/>
                            </a:cubicBezTo>
                            <a:cubicBezTo>
                              <a:pt x="14619" y="118"/>
                              <a:pt x="14623" y="126"/>
                              <a:pt x="14625" y="135"/>
                            </a:cubicBezTo>
                            <a:cubicBezTo>
                              <a:pt x="14628" y="144"/>
                              <a:pt x="14629" y="154"/>
                              <a:pt x="14629" y="164"/>
                            </a:cubicBezTo>
                            <a:cubicBezTo>
                              <a:pt x="14629" y="287"/>
                              <a:pt x="14629" y="287"/>
                              <a:pt x="14629" y="287"/>
                            </a:cubicBezTo>
                            <a:cubicBezTo>
                              <a:pt x="14605" y="287"/>
                              <a:pt x="14605" y="287"/>
                              <a:pt x="14605" y="287"/>
                            </a:cubicBezTo>
                            <a:cubicBezTo>
                              <a:pt x="14605" y="170"/>
                              <a:pt x="14605" y="170"/>
                              <a:pt x="14605" y="170"/>
                            </a:cubicBezTo>
                            <a:cubicBezTo>
                              <a:pt x="14605" y="152"/>
                              <a:pt x="14602" y="138"/>
                              <a:pt x="14595" y="127"/>
                            </a:cubicBezTo>
                            <a:cubicBezTo>
                              <a:pt x="14588" y="116"/>
                              <a:pt x="14576" y="111"/>
                              <a:pt x="14560" y="111"/>
                            </a:cubicBezTo>
                            <a:cubicBezTo>
                              <a:pt x="14549" y="111"/>
                              <a:pt x="14540" y="113"/>
                              <a:pt x="14533" y="117"/>
                            </a:cubicBezTo>
                            <a:cubicBezTo>
                              <a:pt x="14525" y="122"/>
                              <a:pt x="14519" y="127"/>
                              <a:pt x="14515" y="134"/>
                            </a:cubicBezTo>
                            <a:cubicBezTo>
                              <a:pt x="14511" y="141"/>
                              <a:pt x="14507" y="148"/>
                              <a:pt x="14506" y="157"/>
                            </a:cubicBezTo>
                            <a:cubicBezTo>
                              <a:pt x="14504" y="165"/>
                              <a:pt x="14503" y="173"/>
                              <a:pt x="14503" y="181"/>
                            </a:cubicBezTo>
                            <a:cubicBezTo>
                              <a:pt x="14503" y="287"/>
                              <a:pt x="14503" y="287"/>
                              <a:pt x="14503" y="287"/>
                            </a:cubicBezTo>
                            <a:cubicBezTo>
                              <a:pt x="14479" y="287"/>
                              <a:pt x="14479" y="287"/>
                              <a:pt x="14479" y="287"/>
                            </a:cubicBezTo>
                            <a:lnTo>
                              <a:pt x="14479" y="140"/>
                            </a:lnTo>
                            <a:close/>
                            <a:moveTo>
                              <a:pt x="14841" y="287"/>
                            </a:moveTo>
                            <a:cubicBezTo>
                              <a:pt x="14817" y="287"/>
                              <a:pt x="14817" y="287"/>
                              <a:pt x="14817" y="287"/>
                            </a:cubicBezTo>
                            <a:cubicBezTo>
                              <a:pt x="14817" y="257"/>
                              <a:pt x="14817" y="257"/>
                              <a:pt x="14817" y="257"/>
                            </a:cubicBezTo>
                            <a:cubicBezTo>
                              <a:pt x="14817" y="257"/>
                              <a:pt x="14817" y="257"/>
                              <a:pt x="14817" y="257"/>
                            </a:cubicBezTo>
                            <a:cubicBezTo>
                              <a:pt x="14810" y="269"/>
                              <a:pt x="14802" y="278"/>
                              <a:pt x="14792" y="284"/>
                            </a:cubicBezTo>
                            <a:cubicBezTo>
                              <a:pt x="14782" y="289"/>
                              <a:pt x="14770" y="292"/>
                              <a:pt x="14757" y="292"/>
                            </a:cubicBezTo>
                            <a:cubicBezTo>
                              <a:pt x="14743" y="292"/>
                              <a:pt x="14732" y="289"/>
                              <a:pt x="14722" y="284"/>
                            </a:cubicBezTo>
                            <a:cubicBezTo>
                              <a:pt x="14712" y="279"/>
                              <a:pt x="14704" y="272"/>
                              <a:pt x="14697" y="263"/>
                            </a:cubicBezTo>
                            <a:cubicBezTo>
                              <a:pt x="14690" y="254"/>
                              <a:pt x="14685" y="243"/>
                              <a:pt x="14682" y="231"/>
                            </a:cubicBezTo>
                            <a:cubicBezTo>
                              <a:pt x="14679" y="219"/>
                              <a:pt x="14677" y="206"/>
                              <a:pt x="14677" y="191"/>
                            </a:cubicBezTo>
                            <a:cubicBezTo>
                              <a:pt x="14677" y="177"/>
                              <a:pt x="14679" y="163"/>
                              <a:pt x="14682" y="151"/>
                            </a:cubicBezTo>
                            <a:cubicBezTo>
                              <a:pt x="14685" y="139"/>
                              <a:pt x="14689" y="128"/>
                              <a:pt x="14696" y="119"/>
                            </a:cubicBezTo>
                            <a:cubicBezTo>
                              <a:pt x="14702" y="110"/>
                              <a:pt x="14710" y="103"/>
                              <a:pt x="14720" y="98"/>
                            </a:cubicBezTo>
                            <a:cubicBezTo>
                              <a:pt x="14730" y="93"/>
                              <a:pt x="14742" y="91"/>
                              <a:pt x="14757" y="91"/>
                            </a:cubicBezTo>
                            <a:cubicBezTo>
                              <a:pt x="14766" y="91"/>
                              <a:pt x="14774" y="92"/>
                              <a:pt x="14781" y="95"/>
                            </a:cubicBezTo>
                            <a:cubicBezTo>
                              <a:pt x="14788" y="98"/>
                              <a:pt x="14794" y="102"/>
                              <a:pt x="14799" y="106"/>
                            </a:cubicBezTo>
                            <a:cubicBezTo>
                              <a:pt x="14804" y="110"/>
                              <a:pt x="14808" y="114"/>
                              <a:pt x="14811" y="118"/>
                            </a:cubicBezTo>
                            <a:cubicBezTo>
                              <a:pt x="14814" y="122"/>
                              <a:pt x="14816" y="125"/>
                              <a:pt x="14817" y="127"/>
                            </a:cubicBezTo>
                            <a:cubicBezTo>
                              <a:pt x="14817" y="127"/>
                              <a:pt x="14817" y="127"/>
                              <a:pt x="14817" y="127"/>
                            </a:cubicBezTo>
                            <a:cubicBezTo>
                              <a:pt x="14817" y="5"/>
                              <a:pt x="14817" y="5"/>
                              <a:pt x="14817" y="5"/>
                            </a:cubicBezTo>
                            <a:cubicBezTo>
                              <a:pt x="14841" y="5"/>
                              <a:pt x="14841" y="5"/>
                              <a:pt x="14841" y="5"/>
                            </a:cubicBezTo>
                            <a:lnTo>
                              <a:pt x="14841" y="287"/>
                            </a:lnTo>
                            <a:close/>
                            <a:moveTo>
                              <a:pt x="14706" y="220"/>
                            </a:moveTo>
                            <a:cubicBezTo>
                              <a:pt x="14707" y="229"/>
                              <a:pt x="14710" y="238"/>
                              <a:pt x="14715" y="245"/>
                            </a:cubicBezTo>
                            <a:cubicBezTo>
                              <a:pt x="14719" y="253"/>
                              <a:pt x="14725" y="259"/>
                              <a:pt x="14732" y="264"/>
                            </a:cubicBezTo>
                            <a:cubicBezTo>
                              <a:pt x="14740" y="269"/>
                              <a:pt x="14749" y="272"/>
                              <a:pt x="14760" y="272"/>
                            </a:cubicBezTo>
                            <a:cubicBezTo>
                              <a:pt x="14771" y="272"/>
                              <a:pt x="14780" y="269"/>
                              <a:pt x="14787" y="264"/>
                            </a:cubicBezTo>
                            <a:cubicBezTo>
                              <a:pt x="14794" y="259"/>
                              <a:pt x="14800" y="253"/>
                              <a:pt x="14805" y="245"/>
                            </a:cubicBezTo>
                            <a:cubicBezTo>
                              <a:pt x="14809" y="237"/>
                              <a:pt x="14812" y="228"/>
                              <a:pt x="14814" y="219"/>
                            </a:cubicBezTo>
                            <a:cubicBezTo>
                              <a:pt x="14816" y="209"/>
                              <a:pt x="14817" y="200"/>
                              <a:pt x="14817" y="191"/>
                            </a:cubicBezTo>
                            <a:cubicBezTo>
                              <a:pt x="14817" y="182"/>
                              <a:pt x="14816" y="173"/>
                              <a:pt x="14814" y="164"/>
                            </a:cubicBezTo>
                            <a:cubicBezTo>
                              <a:pt x="14812" y="154"/>
                              <a:pt x="14809" y="146"/>
                              <a:pt x="14805" y="138"/>
                            </a:cubicBezTo>
                            <a:cubicBezTo>
                              <a:pt x="14800" y="130"/>
                              <a:pt x="14794" y="123"/>
                              <a:pt x="14787" y="118"/>
                            </a:cubicBezTo>
                            <a:cubicBezTo>
                              <a:pt x="14780" y="113"/>
                              <a:pt x="14771" y="111"/>
                              <a:pt x="14760" y="111"/>
                            </a:cubicBezTo>
                            <a:cubicBezTo>
                              <a:pt x="14749" y="111"/>
                              <a:pt x="14740" y="113"/>
                              <a:pt x="14732" y="118"/>
                            </a:cubicBezTo>
                            <a:cubicBezTo>
                              <a:pt x="14725" y="123"/>
                              <a:pt x="14719" y="129"/>
                              <a:pt x="14715" y="137"/>
                            </a:cubicBezTo>
                            <a:cubicBezTo>
                              <a:pt x="14710" y="145"/>
                              <a:pt x="14707" y="153"/>
                              <a:pt x="14706" y="163"/>
                            </a:cubicBezTo>
                            <a:cubicBezTo>
                              <a:pt x="14704" y="172"/>
                              <a:pt x="14703" y="182"/>
                              <a:pt x="14703" y="191"/>
                            </a:cubicBezTo>
                            <a:cubicBezTo>
                              <a:pt x="14703" y="201"/>
                              <a:pt x="14704" y="210"/>
                              <a:pt x="14706" y="220"/>
                            </a:cubicBezTo>
                            <a:close/>
                            <a:moveTo>
                              <a:pt x="15027" y="44"/>
                            </a:moveTo>
                            <a:cubicBezTo>
                              <a:pt x="15003" y="44"/>
                              <a:pt x="15003" y="44"/>
                              <a:pt x="15003" y="44"/>
                            </a:cubicBezTo>
                            <a:cubicBezTo>
                              <a:pt x="15003" y="12"/>
                              <a:pt x="15003" y="12"/>
                              <a:pt x="15003" y="12"/>
                            </a:cubicBezTo>
                            <a:cubicBezTo>
                              <a:pt x="15027" y="12"/>
                              <a:pt x="15027" y="12"/>
                              <a:pt x="15027" y="12"/>
                            </a:cubicBezTo>
                            <a:lnTo>
                              <a:pt x="15027" y="44"/>
                            </a:lnTo>
                            <a:close/>
                            <a:moveTo>
                              <a:pt x="15003" y="95"/>
                            </a:moveTo>
                            <a:cubicBezTo>
                              <a:pt x="15027" y="95"/>
                              <a:pt x="15027" y="95"/>
                              <a:pt x="15027" y="95"/>
                            </a:cubicBezTo>
                            <a:cubicBezTo>
                              <a:pt x="15027" y="287"/>
                              <a:pt x="15027" y="287"/>
                              <a:pt x="15027" y="287"/>
                            </a:cubicBezTo>
                            <a:cubicBezTo>
                              <a:pt x="15003" y="287"/>
                              <a:pt x="15003" y="287"/>
                              <a:pt x="15003" y="287"/>
                            </a:cubicBezTo>
                            <a:lnTo>
                              <a:pt x="15003" y="95"/>
                            </a:lnTo>
                            <a:close/>
                            <a:moveTo>
                              <a:pt x="15319" y="287"/>
                            </a:moveTo>
                            <a:cubicBezTo>
                              <a:pt x="15319" y="160"/>
                              <a:pt x="15319" y="160"/>
                              <a:pt x="15319" y="160"/>
                            </a:cubicBezTo>
                            <a:cubicBezTo>
                              <a:pt x="15319" y="153"/>
                              <a:pt x="15319" y="146"/>
                              <a:pt x="15317" y="140"/>
                            </a:cubicBezTo>
                            <a:cubicBezTo>
                              <a:pt x="15316" y="135"/>
                              <a:pt x="15313" y="129"/>
                              <a:pt x="15310" y="125"/>
                            </a:cubicBezTo>
                            <a:cubicBezTo>
                              <a:pt x="15307" y="121"/>
                              <a:pt x="15303" y="117"/>
                              <a:pt x="15298" y="115"/>
                            </a:cubicBezTo>
                            <a:cubicBezTo>
                              <a:pt x="15292" y="112"/>
                              <a:pt x="15286" y="111"/>
                              <a:pt x="15279" y="111"/>
                            </a:cubicBezTo>
                            <a:cubicBezTo>
                              <a:pt x="15272" y="111"/>
                              <a:pt x="15266" y="112"/>
                              <a:pt x="15259" y="115"/>
                            </a:cubicBezTo>
                            <a:cubicBezTo>
                              <a:pt x="15253" y="118"/>
                              <a:pt x="15248" y="122"/>
                              <a:pt x="15243" y="128"/>
                            </a:cubicBezTo>
                            <a:cubicBezTo>
                              <a:pt x="15238" y="134"/>
                              <a:pt x="15234" y="141"/>
                              <a:pt x="15231" y="150"/>
                            </a:cubicBezTo>
                            <a:cubicBezTo>
                              <a:pt x="15228" y="159"/>
                              <a:pt x="15227" y="169"/>
                              <a:pt x="15227" y="181"/>
                            </a:cubicBezTo>
                            <a:cubicBezTo>
                              <a:pt x="15227" y="287"/>
                              <a:pt x="15227" y="287"/>
                              <a:pt x="15227" y="287"/>
                            </a:cubicBezTo>
                            <a:cubicBezTo>
                              <a:pt x="15203" y="287"/>
                              <a:pt x="15203" y="287"/>
                              <a:pt x="15203" y="287"/>
                            </a:cubicBezTo>
                            <a:cubicBezTo>
                              <a:pt x="15203" y="160"/>
                              <a:pt x="15203" y="160"/>
                              <a:pt x="15203" y="160"/>
                            </a:cubicBezTo>
                            <a:cubicBezTo>
                              <a:pt x="15203" y="153"/>
                              <a:pt x="15202" y="146"/>
                              <a:pt x="15201" y="140"/>
                            </a:cubicBezTo>
                            <a:cubicBezTo>
                              <a:pt x="15200" y="135"/>
                              <a:pt x="15197" y="129"/>
                              <a:pt x="15194" y="125"/>
                            </a:cubicBezTo>
                            <a:cubicBezTo>
                              <a:pt x="15191" y="121"/>
                              <a:pt x="15187" y="117"/>
                              <a:pt x="15182" y="115"/>
                            </a:cubicBezTo>
                            <a:cubicBezTo>
                              <a:pt x="15176" y="112"/>
                              <a:pt x="15170" y="111"/>
                              <a:pt x="15162" y="111"/>
                            </a:cubicBezTo>
                            <a:cubicBezTo>
                              <a:pt x="15156" y="111"/>
                              <a:pt x="15149" y="112"/>
                              <a:pt x="15143" y="115"/>
                            </a:cubicBezTo>
                            <a:cubicBezTo>
                              <a:pt x="15137" y="118"/>
                              <a:pt x="15132" y="122"/>
                              <a:pt x="15127" y="128"/>
                            </a:cubicBezTo>
                            <a:cubicBezTo>
                              <a:pt x="15122" y="134"/>
                              <a:pt x="15118" y="141"/>
                              <a:pt x="15115" y="150"/>
                            </a:cubicBezTo>
                            <a:cubicBezTo>
                              <a:pt x="15112" y="159"/>
                              <a:pt x="15111" y="169"/>
                              <a:pt x="15111" y="181"/>
                            </a:cubicBezTo>
                            <a:cubicBezTo>
                              <a:pt x="15111" y="287"/>
                              <a:pt x="15111" y="287"/>
                              <a:pt x="15111" y="287"/>
                            </a:cubicBezTo>
                            <a:cubicBezTo>
                              <a:pt x="15087" y="287"/>
                              <a:pt x="15087" y="287"/>
                              <a:pt x="15087" y="287"/>
                            </a:cubicBezTo>
                            <a:cubicBezTo>
                              <a:pt x="15087" y="140"/>
                              <a:pt x="15087" y="140"/>
                              <a:pt x="15087" y="140"/>
                            </a:cubicBezTo>
                            <a:cubicBezTo>
                              <a:pt x="15087" y="133"/>
                              <a:pt x="15087" y="126"/>
                              <a:pt x="15087" y="118"/>
                            </a:cubicBezTo>
                            <a:cubicBezTo>
                              <a:pt x="15087" y="111"/>
                              <a:pt x="15086" y="103"/>
                              <a:pt x="15085" y="95"/>
                            </a:cubicBezTo>
                            <a:cubicBezTo>
                              <a:pt x="15108" y="95"/>
                              <a:pt x="15108" y="95"/>
                              <a:pt x="15108" y="95"/>
                            </a:cubicBezTo>
                            <a:cubicBezTo>
                              <a:pt x="15108" y="127"/>
                              <a:pt x="15108" y="127"/>
                              <a:pt x="15108" y="127"/>
                            </a:cubicBezTo>
                            <a:cubicBezTo>
                              <a:pt x="15109" y="128"/>
                              <a:pt x="15109" y="128"/>
                              <a:pt x="15109" y="128"/>
                            </a:cubicBezTo>
                            <a:cubicBezTo>
                              <a:pt x="15111" y="125"/>
                              <a:pt x="15113" y="121"/>
                              <a:pt x="15116" y="117"/>
                            </a:cubicBezTo>
                            <a:cubicBezTo>
                              <a:pt x="15118" y="112"/>
                              <a:pt x="15122" y="108"/>
                              <a:pt x="15127" y="104"/>
                            </a:cubicBezTo>
                            <a:cubicBezTo>
                              <a:pt x="15131" y="100"/>
                              <a:pt x="15137" y="97"/>
                              <a:pt x="15143" y="94"/>
                            </a:cubicBezTo>
                            <a:cubicBezTo>
                              <a:pt x="15150" y="92"/>
                              <a:pt x="15159" y="91"/>
                              <a:pt x="15169" y="91"/>
                            </a:cubicBezTo>
                            <a:cubicBezTo>
                              <a:pt x="15173" y="91"/>
                              <a:pt x="15178" y="91"/>
                              <a:pt x="15183" y="92"/>
                            </a:cubicBezTo>
                            <a:cubicBezTo>
                              <a:pt x="15189" y="93"/>
                              <a:pt x="15194" y="95"/>
                              <a:pt x="15199" y="98"/>
                            </a:cubicBezTo>
                            <a:cubicBezTo>
                              <a:pt x="15204" y="101"/>
                              <a:pt x="15208" y="106"/>
                              <a:pt x="15212" y="111"/>
                            </a:cubicBezTo>
                            <a:cubicBezTo>
                              <a:pt x="15216" y="116"/>
                              <a:pt x="15219" y="123"/>
                              <a:pt x="15220" y="131"/>
                            </a:cubicBezTo>
                            <a:cubicBezTo>
                              <a:pt x="15221" y="131"/>
                              <a:pt x="15221" y="131"/>
                              <a:pt x="15221" y="131"/>
                            </a:cubicBezTo>
                            <a:cubicBezTo>
                              <a:pt x="15225" y="120"/>
                              <a:pt x="15233" y="110"/>
                              <a:pt x="15243" y="102"/>
                            </a:cubicBezTo>
                            <a:cubicBezTo>
                              <a:pt x="15254" y="94"/>
                              <a:pt x="15267" y="91"/>
                              <a:pt x="15282" y="91"/>
                            </a:cubicBezTo>
                            <a:cubicBezTo>
                              <a:pt x="15292" y="91"/>
                              <a:pt x="15301" y="92"/>
                              <a:pt x="15308" y="95"/>
                            </a:cubicBezTo>
                            <a:cubicBezTo>
                              <a:pt x="15316" y="99"/>
                              <a:pt x="15322" y="103"/>
                              <a:pt x="15327" y="109"/>
                            </a:cubicBezTo>
                            <a:cubicBezTo>
                              <a:pt x="15332" y="114"/>
                              <a:pt x="15336" y="121"/>
                              <a:pt x="15339" y="129"/>
                            </a:cubicBezTo>
                            <a:cubicBezTo>
                              <a:pt x="15342" y="137"/>
                              <a:pt x="15343" y="146"/>
                              <a:pt x="15343" y="155"/>
                            </a:cubicBezTo>
                            <a:cubicBezTo>
                              <a:pt x="15343" y="287"/>
                              <a:pt x="15343" y="287"/>
                              <a:pt x="15343" y="287"/>
                            </a:cubicBezTo>
                            <a:lnTo>
                              <a:pt x="15319" y="287"/>
                            </a:lnTo>
                            <a:close/>
                            <a:moveTo>
                              <a:pt x="15399" y="95"/>
                            </a:moveTo>
                            <a:cubicBezTo>
                              <a:pt x="15423" y="95"/>
                              <a:pt x="15423" y="95"/>
                              <a:pt x="15423" y="95"/>
                            </a:cubicBezTo>
                            <a:cubicBezTo>
                              <a:pt x="15421" y="130"/>
                              <a:pt x="15421" y="130"/>
                              <a:pt x="15421" y="130"/>
                            </a:cubicBezTo>
                            <a:cubicBezTo>
                              <a:pt x="15422" y="130"/>
                              <a:pt x="15422" y="130"/>
                              <a:pt x="15422" y="130"/>
                            </a:cubicBezTo>
                            <a:cubicBezTo>
                              <a:pt x="15423" y="127"/>
                              <a:pt x="15425" y="124"/>
                              <a:pt x="15428" y="119"/>
                            </a:cubicBezTo>
                            <a:cubicBezTo>
                              <a:pt x="15431" y="115"/>
                              <a:pt x="15435" y="111"/>
                              <a:pt x="15440" y="106"/>
                            </a:cubicBezTo>
                            <a:cubicBezTo>
                              <a:pt x="15444" y="102"/>
                              <a:pt x="15450" y="98"/>
                              <a:pt x="15457" y="95"/>
                            </a:cubicBezTo>
                            <a:cubicBezTo>
                              <a:pt x="15465" y="92"/>
                              <a:pt x="15473" y="91"/>
                              <a:pt x="15483" y="91"/>
                            </a:cubicBezTo>
                            <a:cubicBezTo>
                              <a:pt x="15497" y="91"/>
                              <a:pt x="15509" y="93"/>
                              <a:pt x="15519" y="98"/>
                            </a:cubicBezTo>
                            <a:cubicBezTo>
                              <a:pt x="15530" y="103"/>
                              <a:pt x="15538" y="110"/>
                              <a:pt x="15544" y="119"/>
                            </a:cubicBezTo>
                            <a:cubicBezTo>
                              <a:pt x="15551" y="128"/>
                              <a:pt x="15555" y="139"/>
                              <a:pt x="15558" y="151"/>
                            </a:cubicBezTo>
                            <a:cubicBezTo>
                              <a:pt x="15561" y="163"/>
                              <a:pt x="15563" y="177"/>
                              <a:pt x="15563" y="191"/>
                            </a:cubicBezTo>
                            <a:cubicBezTo>
                              <a:pt x="15563" y="206"/>
                              <a:pt x="15561" y="219"/>
                              <a:pt x="15558" y="231"/>
                            </a:cubicBezTo>
                            <a:cubicBezTo>
                              <a:pt x="15554" y="243"/>
                              <a:pt x="15549" y="254"/>
                              <a:pt x="15543" y="263"/>
                            </a:cubicBezTo>
                            <a:cubicBezTo>
                              <a:pt x="15536" y="272"/>
                              <a:pt x="15528" y="279"/>
                              <a:pt x="15518" y="284"/>
                            </a:cubicBezTo>
                            <a:cubicBezTo>
                              <a:pt x="15508" y="289"/>
                              <a:pt x="15497" y="292"/>
                              <a:pt x="15483" y="292"/>
                            </a:cubicBezTo>
                            <a:cubicBezTo>
                              <a:pt x="15468" y="292"/>
                              <a:pt x="15456" y="289"/>
                              <a:pt x="15446" y="283"/>
                            </a:cubicBezTo>
                            <a:cubicBezTo>
                              <a:pt x="15437" y="277"/>
                              <a:pt x="15429" y="267"/>
                              <a:pt x="15423" y="255"/>
                            </a:cubicBezTo>
                            <a:cubicBezTo>
                              <a:pt x="15423" y="255"/>
                              <a:pt x="15423" y="255"/>
                              <a:pt x="15423" y="255"/>
                            </a:cubicBezTo>
                            <a:cubicBezTo>
                              <a:pt x="15423" y="367"/>
                              <a:pt x="15423" y="367"/>
                              <a:pt x="15423" y="367"/>
                            </a:cubicBezTo>
                            <a:cubicBezTo>
                              <a:pt x="15399" y="367"/>
                              <a:pt x="15399" y="367"/>
                              <a:pt x="15399" y="367"/>
                            </a:cubicBezTo>
                            <a:lnTo>
                              <a:pt x="15399" y="95"/>
                            </a:lnTo>
                            <a:close/>
                            <a:moveTo>
                              <a:pt x="15534" y="163"/>
                            </a:moveTo>
                            <a:cubicBezTo>
                              <a:pt x="15532" y="153"/>
                              <a:pt x="15529" y="145"/>
                              <a:pt x="15525" y="137"/>
                            </a:cubicBezTo>
                            <a:cubicBezTo>
                              <a:pt x="15521" y="129"/>
                              <a:pt x="15515" y="123"/>
                              <a:pt x="15507" y="118"/>
                            </a:cubicBezTo>
                            <a:cubicBezTo>
                              <a:pt x="15500" y="113"/>
                              <a:pt x="15491" y="111"/>
                              <a:pt x="15480" y="111"/>
                            </a:cubicBezTo>
                            <a:cubicBezTo>
                              <a:pt x="15469" y="111"/>
                              <a:pt x="15460" y="113"/>
                              <a:pt x="15453" y="118"/>
                            </a:cubicBezTo>
                            <a:cubicBezTo>
                              <a:pt x="15445" y="123"/>
                              <a:pt x="15440" y="130"/>
                              <a:pt x="15435" y="138"/>
                            </a:cubicBezTo>
                            <a:cubicBezTo>
                              <a:pt x="15431" y="146"/>
                              <a:pt x="15428" y="154"/>
                              <a:pt x="15426" y="164"/>
                            </a:cubicBezTo>
                            <a:cubicBezTo>
                              <a:pt x="15424" y="173"/>
                              <a:pt x="15423" y="182"/>
                              <a:pt x="15423" y="191"/>
                            </a:cubicBezTo>
                            <a:cubicBezTo>
                              <a:pt x="15423" y="200"/>
                              <a:pt x="15424" y="209"/>
                              <a:pt x="15426" y="219"/>
                            </a:cubicBezTo>
                            <a:cubicBezTo>
                              <a:pt x="15428" y="228"/>
                              <a:pt x="15431" y="237"/>
                              <a:pt x="15435" y="245"/>
                            </a:cubicBezTo>
                            <a:cubicBezTo>
                              <a:pt x="15440" y="253"/>
                              <a:pt x="15445" y="259"/>
                              <a:pt x="15453" y="264"/>
                            </a:cubicBezTo>
                            <a:cubicBezTo>
                              <a:pt x="15460" y="269"/>
                              <a:pt x="15469" y="272"/>
                              <a:pt x="15480" y="272"/>
                            </a:cubicBezTo>
                            <a:cubicBezTo>
                              <a:pt x="15491" y="272"/>
                              <a:pt x="15500" y="269"/>
                              <a:pt x="15507" y="264"/>
                            </a:cubicBezTo>
                            <a:cubicBezTo>
                              <a:pt x="15515" y="259"/>
                              <a:pt x="15521" y="253"/>
                              <a:pt x="15525" y="245"/>
                            </a:cubicBezTo>
                            <a:cubicBezTo>
                              <a:pt x="15529" y="238"/>
                              <a:pt x="15532" y="229"/>
                              <a:pt x="15534" y="220"/>
                            </a:cubicBezTo>
                            <a:cubicBezTo>
                              <a:pt x="15536" y="210"/>
                              <a:pt x="15537" y="201"/>
                              <a:pt x="15537" y="191"/>
                            </a:cubicBezTo>
                            <a:cubicBezTo>
                              <a:pt x="15537" y="182"/>
                              <a:pt x="15536" y="172"/>
                              <a:pt x="15534" y="163"/>
                            </a:cubicBezTo>
                            <a:close/>
                            <a:moveTo>
                              <a:pt x="15611" y="138"/>
                            </a:moveTo>
                            <a:cubicBezTo>
                              <a:pt x="15611" y="133"/>
                              <a:pt x="15611" y="128"/>
                              <a:pt x="15611" y="124"/>
                            </a:cubicBezTo>
                            <a:cubicBezTo>
                              <a:pt x="15611" y="121"/>
                              <a:pt x="15611" y="117"/>
                              <a:pt x="15611" y="114"/>
                            </a:cubicBezTo>
                            <a:cubicBezTo>
                              <a:pt x="15610" y="111"/>
                              <a:pt x="15610" y="108"/>
                              <a:pt x="15610" y="105"/>
                            </a:cubicBezTo>
                            <a:cubicBezTo>
                              <a:pt x="15610" y="102"/>
                              <a:pt x="15610" y="99"/>
                              <a:pt x="15609" y="95"/>
                            </a:cubicBezTo>
                            <a:cubicBezTo>
                              <a:pt x="15633" y="95"/>
                              <a:pt x="15633" y="95"/>
                              <a:pt x="15633" y="95"/>
                            </a:cubicBezTo>
                            <a:cubicBezTo>
                              <a:pt x="15633" y="132"/>
                              <a:pt x="15633" y="132"/>
                              <a:pt x="15633" y="132"/>
                            </a:cubicBezTo>
                            <a:cubicBezTo>
                              <a:pt x="15634" y="132"/>
                              <a:pt x="15634" y="132"/>
                              <a:pt x="15634" y="132"/>
                            </a:cubicBezTo>
                            <a:cubicBezTo>
                              <a:pt x="15636" y="127"/>
                              <a:pt x="15639" y="122"/>
                              <a:pt x="15642" y="117"/>
                            </a:cubicBezTo>
                            <a:cubicBezTo>
                              <a:pt x="15645" y="112"/>
                              <a:pt x="15648" y="107"/>
                              <a:pt x="15652" y="103"/>
                            </a:cubicBezTo>
                            <a:cubicBezTo>
                              <a:pt x="15657" y="99"/>
                              <a:pt x="15661" y="96"/>
                              <a:pt x="15666" y="94"/>
                            </a:cubicBezTo>
                            <a:cubicBezTo>
                              <a:pt x="15672" y="92"/>
                              <a:pt x="15677" y="91"/>
                              <a:pt x="15683" y="91"/>
                            </a:cubicBezTo>
                            <a:cubicBezTo>
                              <a:pt x="15686" y="91"/>
                              <a:pt x="15689" y="91"/>
                              <a:pt x="15692" y="91"/>
                            </a:cubicBezTo>
                            <a:cubicBezTo>
                              <a:pt x="15695" y="92"/>
                              <a:pt x="15698" y="92"/>
                              <a:pt x="15700" y="93"/>
                            </a:cubicBezTo>
                            <a:cubicBezTo>
                              <a:pt x="15700" y="118"/>
                              <a:pt x="15700" y="118"/>
                              <a:pt x="15700" y="118"/>
                            </a:cubicBezTo>
                            <a:cubicBezTo>
                              <a:pt x="15697" y="117"/>
                              <a:pt x="15694" y="116"/>
                              <a:pt x="15691" y="116"/>
                            </a:cubicBezTo>
                            <a:cubicBezTo>
                              <a:pt x="15689" y="116"/>
                              <a:pt x="15685" y="115"/>
                              <a:pt x="15682" y="115"/>
                            </a:cubicBezTo>
                            <a:cubicBezTo>
                              <a:pt x="15673" y="115"/>
                              <a:pt x="15665" y="118"/>
                              <a:pt x="15659" y="123"/>
                            </a:cubicBezTo>
                            <a:cubicBezTo>
                              <a:pt x="15653" y="127"/>
                              <a:pt x="15648" y="133"/>
                              <a:pt x="15644" y="141"/>
                            </a:cubicBezTo>
                            <a:cubicBezTo>
                              <a:pt x="15641" y="148"/>
                              <a:pt x="15638" y="157"/>
                              <a:pt x="15637" y="166"/>
                            </a:cubicBezTo>
                            <a:cubicBezTo>
                              <a:pt x="15635" y="175"/>
                              <a:pt x="15635" y="184"/>
                              <a:pt x="15635" y="192"/>
                            </a:cubicBezTo>
                            <a:cubicBezTo>
                              <a:pt x="15635" y="287"/>
                              <a:pt x="15635" y="287"/>
                              <a:pt x="15635" y="287"/>
                            </a:cubicBezTo>
                            <a:cubicBezTo>
                              <a:pt x="15611" y="287"/>
                              <a:pt x="15611" y="287"/>
                              <a:pt x="15611" y="287"/>
                            </a:cubicBezTo>
                            <a:lnTo>
                              <a:pt x="15611" y="138"/>
                            </a:lnTo>
                            <a:close/>
                            <a:moveTo>
                              <a:pt x="15720" y="153"/>
                            </a:moveTo>
                            <a:cubicBezTo>
                              <a:pt x="15724" y="141"/>
                              <a:pt x="15729" y="130"/>
                              <a:pt x="15736" y="121"/>
                            </a:cubicBezTo>
                            <a:cubicBezTo>
                              <a:pt x="15744" y="112"/>
                              <a:pt x="15753" y="104"/>
                              <a:pt x="15764" y="99"/>
                            </a:cubicBezTo>
                            <a:cubicBezTo>
                              <a:pt x="15776" y="93"/>
                              <a:pt x="15789" y="91"/>
                              <a:pt x="15805" y="91"/>
                            </a:cubicBezTo>
                            <a:cubicBezTo>
                              <a:pt x="15820" y="91"/>
                              <a:pt x="15834" y="93"/>
                              <a:pt x="15845" y="99"/>
                            </a:cubicBezTo>
                            <a:cubicBezTo>
                              <a:pt x="15856" y="104"/>
                              <a:pt x="15866" y="112"/>
                              <a:pt x="15873" y="121"/>
                            </a:cubicBezTo>
                            <a:cubicBezTo>
                              <a:pt x="15880" y="130"/>
                              <a:pt x="15886" y="141"/>
                              <a:pt x="15889" y="153"/>
                            </a:cubicBezTo>
                            <a:cubicBezTo>
                              <a:pt x="15893" y="166"/>
                              <a:pt x="15894" y="178"/>
                              <a:pt x="15894" y="191"/>
                            </a:cubicBezTo>
                            <a:cubicBezTo>
                              <a:pt x="15894" y="204"/>
                              <a:pt x="15893" y="217"/>
                              <a:pt x="15889" y="229"/>
                            </a:cubicBezTo>
                            <a:cubicBezTo>
                              <a:pt x="15886" y="241"/>
                              <a:pt x="15880" y="252"/>
                              <a:pt x="15873" y="261"/>
                            </a:cubicBezTo>
                            <a:cubicBezTo>
                              <a:pt x="15866" y="271"/>
                              <a:pt x="15856" y="278"/>
                              <a:pt x="15845" y="284"/>
                            </a:cubicBezTo>
                            <a:cubicBezTo>
                              <a:pt x="15834" y="289"/>
                              <a:pt x="15820" y="292"/>
                              <a:pt x="15805" y="292"/>
                            </a:cubicBezTo>
                            <a:cubicBezTo>
                              <a:pt x="15789" y="292"/>
                              <a:pt x="15776" y="289"/>
                              <a:pt x="15764" y="284"/>
                            </a:cubicBezTo>
                            <a:cubicBezTo>
                              <a:pt x="15753" y="278"/>
                              <a:pt x="15744" y="271"/>
                              <a:pt x="15736" y="261"/>
                            </a:cubicBezTo>
                            <a:cubicBezTo>
                              <a:pt x="15729" y="252"/>
                              <a:pt x="15724" y="241"/>
                              <a:pt x="15720" y="229"/>
                            </a:cubicBezTo>
                            <a:cubicBezTo>
                              <a:pt x="15717" y="217"/>
                              <a:pt x="15715" y="204"/>
                              <a:pt x="15715" y="191"/>
                            </a:cubicBezTo>
                            <a:cubicBezTo>
                              <a:pt x="15715" y="178"/>
                              <a:pt x="15717" y="166"/>
                              <a:pt x="15720" y="153"/>
                            </a:cubicBezTo>
                            <a:close/>
                            <a:moveTo>
                              <a:pt x="15745" y="223"/>
                            </a:moveTo>
                            <a:cubicBezTo>
                              <a:pt x="15748" y="232"/>
                              <a:pt x="15752" y="241"/>
                              <a:pt x="15757" y="248"/>
                            </a:cubicBezTo>
                            <a:cubicBezTo>
                              <a:pt x="15763" y="255"/>
                              <a:pt x="15769" y="261"/>
                              <a:pt x="15777" y="265"/>
                            </a:cubicBezTo>
                            <a:cubicBezTo>
                              <a:pt x="15785" y="269"/>
                              <a:pt x="15794" y="272"/>
                              <a:pt x="15805" y="272"/>
                            </a:cubicBezTo>
                            <a:cubicBezTo>
                              <a:pt x="15815" y="272"/>
                              <a:pt x="15824" y="269"/>
                              <a:pt x="15832" y="265"/>
                            </a:cubicBezTo>
                            <a:cubicBezTo>
                              <a:pt x="15840" y="261"/>
                              <a:pt x="15847" y="255"/>
                              <a:pt x="15852" y="248"/>
                            </a:cubicBezTo>
                            <a:cubicBezTo>
                              <a:pt x="15857" y="241"/>
                              <a:pt x="15861" y="232"/>
                              <a:pt x="15864" y="223"/>
                            </a:cubicBezTo>
                            <a:cubicBezTo>
                              <a:pt x="15867" y="213"/>
                              <a:pt x="15868" y="202"/>
                              <a:pt x="15868" y="191"/>
                            </a:cubicBezTo>
                            <a:cubicBezTo>
                              <a:pt x="15868" y="180"/>
                              <a:pt x="15867" y="170"/>
                              <a:pt x="15864" y="160"/>
                            </a:cubicBezTo>
                            <a:cubicBezTo>
                              <a:pt x="15861" y="150"/>
                              <a:pt x="15857" y="142"/>
                              <a:pt x="15852" y="134"/>
                            </a:cubicBezTo>
                            <a:cubicBezTo>
                              <a:pt x="15847" y="127"/>
                              <a:pt x="15840" y="121"/>
                              <a:pt x="15832" y="117"/>
                            </a:cubicBezTo>
                            <a:cubicBezTo>
                              <a:pt x="15824" y="113"/>
                              <a:pt x="15815" y="111"/>
                              <a:pt x="15805" y="111"/>
                            </a:cubicBezTo>
                            <a:cubicBezTo>
                              <a:pt x="15794" y="111"/>
                              <a:pt x="15785" y="113"/>
                              <a:pt x="15777" y="117"/>
                            </a:cubicBezTo>
                            <a:cubicBezTo>
                              <a:pt x="15769" y="121"/>
                              <a:pt x="15763" y="127"/>
                              <a:pt x="15757" y="134"/>
                            </a:cubicBezTo>
                            <a:cubicBezTo>
                              <a:pt x="15752" y="142"/>
                              <a:pt x="15748" y="150"/>
                              <a:pt x="15745" y="160"/>
                            </a:cubicBezTo>
                            <a:cubicBezTo>
                              <a:pt x="15742" y="170"/>
                              <a:pt x="15741" y="180"/>
                              <a:pt x="15741" y="191"/>
                            </a:cubicBezTo>
                            <a:cubicBezTo>
                              <a:pt x="15741" y="202"/>
                              <a:pt x="15742" y="213"/>
                              <a:pt x="15745" y="223"/>
                            </a:cubicBezTo>
                            <a:close/>
                            <a:moveTo>
                              <a:pt x="16006" y="287"/>
                            </a:moveTo>
                            <a:cubicBezTo>
                              <a:pt x="15978" y="287"/>
                              <a:pt x="15978" y="287"/>
                              <a:pt x="15978" y="287"/>
                            </a:cubicBezTo>
                            <a:cubicBezTo>
                              <a:pt x="15913" y="95"/>
                              <a:pt x="15913" y="95"/>
                              <a:pt x="15913" y="95"/>
                            </a:cubicBezTo>
                            <a:cubicBezTo>
                              <a:pt x="15939" y="95"/>
                              <a:pt x="15939" y="95"/>
                              <a:pt x="15939" y="95"/>
                            </a:cubicBezTo>
                            <a:cubicBezTo>
                              <a:pt x="15992" y="261"/>
                              <a:pt x="15992" y="261"/>
                              <a:pt x="15992" y="261"/>
                            </a:cubicBezTo>
                            <a:cubicBezTo>
                              <a:pt x="15993" y="261"/>
                              <a:pt x="15993" y="261"/>
                              <a:pt x="15993" y="261"/>
                            </a:cubicBezTo>
                            <a:cubicBezTo>
                              <a:pt x="16049" y="95"/>
                              <a:pt x="16049" y="95"/>
                              <a:pt x="16049" y="95"/>
                            </a:cubicBezTo>
                            <a:cubicBezTo>
                              <a:pt x="16074" y="95"/>
                              <a:pt x="16074" y="95"/>
                              <a:pt x="16074" y="95"/>
                            </a:cubicBezTo>
                            <a:lnTo>
                              <a:pt x="16006" y="287"/>
                            </a:lnTo>
                            <a:close/>
                            <a:moveTo>
                              <a:pt x="16236" y="281"/>
                            </a:moveTo>
                            <a:cubicBezTo>
                              <a:pt x="16227" y="285"/>
                              <a:pt x="16218" y="288"/>
                              <a:pt x="16208" y="289"/>
                            </a:cubicBezTo>
                            <a:cubicBezTo>
                              <a:pt x="16198" y="291"/>
                              <a:pt x="16189" y="292"/>
                              <a:pt x="16180" y="292"/>
                            </a:cubicBezTo>
                            <a:cubicBezTo>
                              <a:pt x="16164" y="292"/>
                              <a:pt x="16151" y="289"/>
                              <a:pt x="16139" y="284"/>
                            </a:cubicBezTo>
                            <a:cubicBezTo>
                              <a:pt x="16128" y="279"/>
                              <a:pt x="16119" y="272"/>
                              <a:pt x="16112" y="263"/>
                            </a:cubicBezTo>
                            <a:cubicBezTo>
                              <a:pt x="16105" y="254"/>
                              <a:pt x="16100" y="244"/>
                              <a:pt x="16097" y="231"/>
                            </a:cubicBezTo>
                            <a:cubicBezTo>
                              <a:pt x="16094" y="219"/>
                              <a:pt x="16092" y="206"/>
                              <a:pt x="16092" y="191"/>
                            </a:cubicBezTo>
                            <a:cubicBezTo>
                              <a:pt x="16092" y="176"/>
                              <a:pt x="16094" y="163"/>
                              <a:pt x="16098" y="151"/>
                            </a:cubicBezTo>
                            <a:cubicBezTo>
                              <a:pt x="16102" y="138"/>
                              <a:pt x="16108" y="128"/>
                              <a:pt x="16115" y="119"/>
                            </a:cubicBezTo>
                            <a:cubicBezTo>
                              <a:pt x="16122" y="110"/>
                              <a:pt x="16130" y="103"/>
                              <a:pt x="16140" y="98"/>
                            </a:cubicBezTo>
                            <a:cubicBezTo>
                              <a:pt x="16150" y="93"/>
                              <a:pt x="16161" y="91"/>
                              <a:pt x="16173" y="91"/>
                            </a:cubicBezTo>
                            <a:cubicBezTo>
                              <a:pt x="16187" y="91"/>
                              <a:pt x="16199" y="93"/>
                              <a:pt x="16208" y="98"/>
                            </a:cubicBezTo>
                            <a:cubicBezTo>
                              <a:pt x="16218" y="103"/>
                              <a:pt x="16226" y="110"/>
                              <a:pt x="16232" y="119"/>
                            </a:cubicBezTo>
                            <a:cubicBezTo>
                              <a:pt x="16238" y="128"/>
                              <a:pt x="16243" y="138"/>
                              <a:pt x="16246" y="149"/>
                            </a:cubicBezTo>
                            <a:cubicBezTo>
                              <a:pt x="16249" y="161"/>
                              <a:pt x="16250" y="173"/>
                              <a:pt x="16250" y="186"/>
                            </a:cubicBezTo>
                            <a:cubicBezTo>
                              <a:pt x="16250" y="198"/>
                              <a:pt x="16250" y="198"/>
                              <a:pt x="16250" y="198"/>
                            </a:cubicBezTo>
                            <a:cubicBezTo>
                              <a:pt x="16118" y="198"/>
                              <a:pt x="16118" y="198"/>
                              <a:pt x="16118" y="198"/>
                            </a:cubicBezTo>
                            <a:cubicBezTo>
                              <a:pt x="16118" y="208"/>
                              <a:pt x="16120" y="218"/>
                              <a:pt x="16123" y="227"/>
                            </a:cubicBezTo>
                            <a:cubicBezTo>
                              <a:pt x="16125" y="236"/>
                              <a:pt x="16129" y="244"/>
                              <a:pt x="16135" y="250"/>
                            </a:cubicBezTo>
                            <a:cubicBezTo>
                              <a:pt x="16140" y="257"/>
                              <a:pt x="16147" y="262"/>
                              <a:pt x="16154" y="266"/>
                            </a:cubicBezTo>
                            <a:cubicBezTo>
                              <a:pt x="16162" y="270"/>
                              <a:pt x="16171" y="272"/>
                              <a:pt x="16182" y="272"/>
                            </a:cubicBezTo>
                            <a:cubicBezTo>
                              <a:pt x="16186" y="272"/>
                              <a:pt x="16191" y="271"/>
                              <a:pt x="16196" y="270"/>
                            </a:cubicBezTo>
                            <a:cubicBezTo>
                              <a:pt x="16201" y="269"/>
                              <a:pt x="16206" y="268"/>
                              <a:pt x="16211" y="267"/>
                            </a:cubicBezTo>
                            <a:cubicBezTo>
                              <a:pt x="16216" y="266"/>
                              <a:pt x="16221" y="264"/>
                              <a:pt x="16225" y="263"/>
                            </a:cubicBezTo>
                            <a:cubicBezTo>
                              <a:pt x="16229" y="261"/>
                              <a:pt x="16233" y="259"/>
                              <a:pt x="16236" y="257"/>
                            </a:cubicBezTo>
                            <a:lnTo>
                              <a:pt x="16236" y="281"/>
                            </a:lnTo>
                            <a:close/>
                            <a:moveTo>
                              <a:pt x="16224" y="178"/>
                            </a:moveTo>
                            <a:cubicBezTo>
                              <a:pt x="16224" y="169"/>
                              <a:pt x="16223" y="161"/>
                              <a:pt x="16221" y="153"/>
                            </a:cubicBezTo>
                            <a:cubicBezTo>
                              <a:pt x="16220" y="145"/>
                              <a:pt x="16217" y="138"/>
                              <a:pt x="16213" y="132"/>
                            </a:cubicBezTo>
                            <a:cubicBezTo>
                              <a:pt x="16209" y="125"/>
                              <a:pt x="16204" y="120"/>
                              <a:pt x="16198" y="117"/>
                            </a:cubicBezTo>
                            <a:cubicBezTo>
                              <a:pt x="16191" y="113"/>
                              <a:pt x="16184" y="111"/>
                              <a:pt x="16175" y="111"/>
                            </a:cubicBezTo>
                            <a:cubicBezTo>
                              <a:pt x="16166" y="111"/>
                              <a:pt x="16158" y="113"/>
                              <a:pt x="16151" y="117"/>
                            </a:cubicBezTo>
                            <a:cubicBezTo>
                              <a:pt x="16144" y="121"/>
                              <a:pt x="16139" y="126"/>
                              <a:pt x="16134" y="132"/>
                            </a:cubicBezTo>
                            <a:cubicBezTo>
                              <a:pt x="16129" y="139"/>
                              <a:pt x="16125" y="146"/>
                              <a:pt x="16122" y="154"/>
                            </a:cubicBezTo>
                            <a:cubicBezTo>
                              <a:pt x="16120" y="162"/>
                              <a:pt x="16118" y="170"/>
                              <a:pt x="16118" y="178"/>
                            </a:cubicBezTo>
                            <a:lnTo>
                              <a:pt x="16224" y="178"/>
                            </a:lnTo>
                            <a:close/>
                            <a:moveTo>
                              <a:pt x="16467" y="287"/>
                            </a:moveTo>
                            <a:cubicBezTo>
                              <a:pt x="16439" y="287"/>
                              <a:pt x="16439" y="287"/>
                              <a:pt x="16439" y="287"/>
                            </a:cubicBezTo>
                            <a:cubicBezTo>
                              <a:pt x="16374" y="95"/>
                              <a:pt x="16374" y="95"/>
                              <a:pt x="16374" y="95"/>
                            </a:cubicBezTo>
                            <a:cubicBezTo>
                              <a:pt x="16400" y="95"/>
                              <a:pt x="16400" y="95"/>
                              <a:pt x="16400" y="95"/>
                            </a:cubicBezTo>
                            <a:cubicBezTo>
                              <a:pt x="16453" y="261"/>
                              <a:pt x="16453" y="261"/>
                              <a:pt x="16453" y="261"/>
                            </a:cubicBezTo>
                            <a:cubicBezTo>
                              <a:pt x="16454" y="261"/>
                              <a:pt x="16454" y="261"/>
                              <a:pt x="16454" y="261"/>
                            </a:cubicBezTo>
                            <a:cubicBezTo>
                              <a:pt x="16509" y="95"/>
                              <a:pt x="16509" y="95"/>
                              <a:pt x="16509" y="95"/>
                            </a:cubicBezTo>
                            <a:cubicBezTo>
                              <a:pt x="16534" y="95"/>
                              <a:pt x="16534" y="95"/>
                              <a:pt x="16534" y="95"/>
                            </a:cubicBezTo>
                            <a:lnTo>
                              <a:pt x="16467" y="287"/>
                            </a:lnTo>
                            <a:close/>
                            <a:moveTo>
                              <a:pt x="16591" y="44"/>
                            </a:moveTo>
                            <a:cubicBezTo>
                              <a:pt x="16568" y="44"/>
                              <a:pt x="16568" y="44"/>
                              <a:pt x="16568" y="44"/>
                            </a:cubicBezTo>
                            <a:cubicBezTo>
                              <a:pt x="16568" y="12"/>
                              <a:pt x="16568" y="12"/>
                              <a:pt x="16568" y="12"/>
                            </a:cubicBezTo>
                            <a:cubicBezTo>
                              <a:pt x="16591" y="12"/>
                              <a:pt x="16591" y="12"/>
                              <a:pt x="16591" y="12"/>
                            </a:cubicBezTo>
                            <a:lnTo>
                              <a:pt x="16591" y="44"/>
                            </a:lnTo>
                            <a:close/>
                            <a:moveTo>
                              <a:pt x="16568" y="95"/>
                            </a:moveTo>
                            <a:cubicBezTo>
                              <a:pt x="16591" y="95"/>
                              <a:pt x="16591" y="95"/>
                              <a:pt x="16591" y="95"/>
                            </a:cubicBezTo>
                            <a:cubicBezTo>
                              <a:pt x="16591" y="287"/>
                              <a:pt x="16591" y="287"/>
                              <a:pt x="16591" y="287"/>
                            </a:cubicBezTo>
                            <a:cubicBezTo>
                              <a:pt x="16568" y="287"/>
                              <a:pt x="16568" y="287"/>
                              <a:pt x="16568" y="287"/>
                            </a:cubicBezTo>
                            <a:lnTo>
                              <a:pt x="16568" y="95"/>
                            </a:lnTo>
                            <a:close/>
                            <a:moveTo>
                              <a:pt x="16637" y="259"/>
                            </a:moveTo>
                            <a:cubicBezTo>
                              <a:pt x="16644" y="263"/>
                              <a:pt x="16652" y="266"/>
                              <a:pt x="16660" y="268"/>
                            </a:cubicBezTo>
                            <a:cubicBezTo>
                              <a:pt x="16669" y="270"/>
                              <a:pt x="16677" y="272"/>
                              <a:pt x="16687" y="272"/>
                            </a:cubicBezTo>
                            <a:cubicBezTo>
                              <a:pt x="16693" y="272"/>
                              <a:pt x="16698" y="271"/>
                              <a:pt x="16703" y="269"/>
                            </a:cubicBezTo>
                            <a:cubicBezTo>
                              <a:pt x="16708" y="268"/>
                              <a:pt x="16713" y="266"/>
                              <a:pt x="16717" y="263"/>
                            </a:cubicBezTo>
                            <a:cubicBezTo>
                              <a:pt x="16721" y="260"/>
                              <a:pt x="16724" y="256"/>
                              <a:pt x="16726" y="252"/>
                            </a:cubicBezTo>
                            <a:cubicBezTo>
                              <a:pt x="16728" y="248"/>
                              <a:pt x="16729" y="243"/>
                              <a:pt x="16729" y="237"/>
                            </a:cubicBezTo>
                            <a:cubicBezTo>
                              <a:pt x="16729" y="230"/>
                              <a:pt x="16727" y="223"/>
                              <a:pt x="16723" y="218"/>
                            </a:cubicBezTo>
                            <a:cubicBezTo>
                              <a:pt x="16718" y="213"/>
                              <a:pt x="16712" y="209"/>
                              <a:pt x="16705" y="205"/>
                            </a:cubicBezTo>
                            <a:cubicBezTo>
                              <a:pt x="16699" y="201"/>
                              <a:pt x="16691" y="197"/>
                              <a:pt x="16683" y="194"/>
                            </a:cubicBezTo>
                            <a:cubicBezTo>
                              <a:pt x="16675" y="190"/>
                              <a:pt x="16668" y="186"/>
                              <a:pt x="16661" y="182"/>
                            </a:cubicBezTo>
                            <a:cubicBezTo>
                              <a:pt x="16654" y="178"/>
                              <a:pt x="16648" y="172"/>
                              <a:pt x="16644" y="166"/>
                            </a:cubicBezTo>
                            <a:cubicBezTo>
                              <a:pt x="16639" y="160"/>
                              <a:pt x="16637" y="152"/>
                              <a:pt x="16637" y="143"/>
                            </a:cubicBezTo>
                            <a:cubicBezTo>
                              <a:pt x="16637" y="133"/>
                              <a:pt x="16639" y="125"/>
                              <a:pt x="16642" y="119"/>
                            </a:cubicBezTo>
                            <a:cubicBezTo>
                              <a:pt x="16646" y="112"/>
                              <a:pt x="16651" y="107"/>
                              <a:pt x="16656" y="102"/>
                            </a:cubicBezTo>
                            <a:cubicBezTo>
                              <a:pt x="16662" y="98"/>
                              <a:pt x="16669" y="95"/>
                              <a:pt x="16677" y="93"/>
                            </a:cubicBezTo>
                            <a:cubicBezTo>
                              <a:pt x="16684" y="91"/>
                              <a:pt x="16692" y="91"/>
                              <a:pt x="16700" y="91"/>
                            </a:cubicBezTo>
                            <a:cubicBezTo>
                              <a:pt x="16705" y="91"/>
                              <a:pt x="16712" y="91"/>
                              <a:pt x="16721" y="92"/>
                            </a:cubicBezTo>
                            <a:cubicBezTo>
                              <a:pt x="16730" y="94"/>
                              <a:pt x="16739" y="96"/>
                              <a:pt x="16747" y="99"/>
                            </a:cubicBezTo>
                            <a:cubicBezTo>
                              <a:pt x="16745" y="120"/>
                              <a:pt x="16745" y="120"/>
                              <a:pt x="16745" y="120"/>
                            </a:cubicBezTo>
                            <a:cubicBezTo>
                              <a:pt x="16739" y="117"/>
                              <a:pt x="16732" y="115"/>
                              <a:pt x="16724" y="113"/>
                            </a:cubicBezTo>
                            <a:cubicBezTo>
                              <a:pt x="16716" y="112"/>
                              <a:pt x="16709" y="111"/>
                              <a:pt x="16702" y="111"/>
                            </a:cubicBezTo>
                            <a:cubicBezTo>
                              <a:pt x="16690" y="111"/>
                              <a:pt x="16680" y="113"/>
                              <a:pt x="16672" y="118"/>
                            </a:cubicBezTo>
                            <a:cubicBezTo>
                              <a:pt x="16665" y="122"/>
                              <a:pt x="16661" y="131"/>
                              <a:pt x="16661" y="143"/>
                            </a:cubicBezTo>
                            <a:cubicBezTo>
                              <a:pt x="16661" y="149"/>
                              <a:pt x="16663" y="154"/>
                              <a:pt x="16668" y="158"/>
                            </a:cubicBezTo>
                            <a:cubicBezTo>
                              <a:pt x="16672" y="162"/>
                              <a:pt x="16678" y="166"/>
                              <a:pt x="16685" y="169"/>
                            </a:cubicBezTo>
                            <a:cubicBezTo>
                              <a:pt x="16692" y="173"/>
                              <a:pt x="16700" y="176"/>
                              <a:pt x="16708" y="180"/>
                            </a:cubicBezTo>
                            <a:cubicBezTo>
                              <a:pt x="16716" y="183"/>
                              <a:pt x="16724" y="188"/>
                              <a:pt x="16731" y="193"/>
                            </a:cubicBezTo>
                            <a:cubicBezTo>
                              <a:pt x="16738" y="198"/>
                              <a:pt x="16744" y="204"/>
                              <a:pt x="16748" y="211"/>
                            </a:cubicBezTo>
                            <a:cubicBezTo>
                              <a:pt x="16753" y="218"/>
                              <a:pt x="16755" y="227"/>
                              <a:pt x="16755" y="237"/>
                            </a:cubicBezTo>
                            <a:cubicBezTo>
                              <a:pt x="16755" y="247"/>
                              <a:pt x="16753" y="256"/>
                              <a:pt x="16749" y="263"/>
                            </a:cubicBezTo>
                            <a:cubicBezTo>
                              <a:pt x="16745" y="270"/>
                              <a:pt x="16739" y="276"/>
                              <a:pt x="16733" y="280"/>
                            </a:cubicBezTo>
                            <a:cubicBezTo>
                              <a:pt x="16726" y="284"/>
                              <a:pt x="16719" y="287"/>
                              <a:pt x="16711" y="289"/>
                            </a:cubicBezTo>
                            <a:cubicBezTo>
                              <a:pt x="16703" y="291"/>
                              <a:pt x="16696" y="292"/>
                              <a:pt x="16688" y="292"/>
                            </a:cubicBezTo>
                            <a:cubicBezTo>
                              <a:pt x="16679" y="292"/>
                              <a:pt x="16670" y="291"/>
                              <a:pt x="16661" y="290"/>
                            </a:cubicBezTo>
                            <a:cubicBezTo>
                              <a:pt x="16652" y="289"/>
                              <a:pt x="16643" y="286"/>
                              <a:pt x="16634" y="283"/>
                            </a:cubicBezTo>
                            <a:lnTo>
                              <a:pt x="16637" y="259"/>
                            </a:lnTo>
                            <a:close/>
                            <a:moveTo>
                              <a:pt x="16822" y="44"/>
                            </a:moveTo>
                            <a:cubicBezTo>
                              <a:pt x="16798" y="44"/>
                              <a:pt x="16798" y="44"/>
                              <a:pt x="16798" y="44"/>
                            </a:cubicBezTo>
                            <a:cubicBezTo>
                              <a:pt x="16798" y="12"/>
                              <a:pt x="16798" y="12"/>
                              <a:pt x="16798" y="12"/>
                            </a:cubicBezTo>
                            <a:cubicBezTo>
                              <a:pt x="16822" y="12"/>
                              <a:pt x="16822" y="12"/>
                              <a:pt x="16822" y="12"/>
                            </a:cubicBezTo>
                            <a:lnTo>
                              <a:pt x="16822" y="44"/>
                            </a:lnTo>
                            <a:close/>
                            <a:moveTo>
                              <a:pt x="16798" y="95"/>
                            </a:moveTo>
                            <a:cubicBezTo>
                              <a:pt x="16822" y="95"/>
                              <a:pt x="16822" y="95"/>
                              <a:pt x="16822" y="95"/>
                            </a:cubicBezTo>
                            <a:cubicBezTo>
                              <a:pt x="16822" y="287"/>
                              <a:pt x="16822" y="287"/>
                              <a:pt x="16822" y="287"/>
                            </a:cubicBezTo>
                            <a:cubicBezTo>
                              <a:pt x="16798" y="287"/>
                              <a:pt x="16798" y="287"/>
                              <a:pt x="16798" y="287"/>
                            </a:cubicBezTo>
                            <a:lnTo>
                              <a:pt x="16798" y="95"/>
                            </a:lnTo>
                            <a:close/>
                            <a:moveTo>
                              <a:pt x="16872" y="153"/>
                            </a:moveTo>
                            <a:cubicBezTo>
                              <a:pt x="16876" y="141"/>
                              <a:pt x="16881" y="130"/>
                              <a:pt x="16889" y="121"/>
                            </a:cubicBezTo>
                            <a:cubicBezTo>
                              <a:pt x="16896" y="112"/>
                              <a:pt x="16905" y="104"/>
                              <a:pt x="16916" y="99"/>
                            </a:cubicBezTo>
                            <a:cubicBezTo>
                              <a:pt x="16928" y="93"/>
                              <a:pt x="16941" y="91"/>
                              <a:pt x="16957" y="91"/>
                            </a:cubicBezTo>
                            <a:cubicBezTo>
                              <a:pt x="16972" y="91"/>
                              <a:pt x="16986" y="93"/>
                              <a:pt x="16997" y="99"/>
                            </a:cubicBezTo>
                            <a:cubicBezTo>
                              <a:pt x="17008" y="104"/>
                              <a:pt x="17018" y="112"/>
                              <a:pt x="17025" y="121"/>
                            </a:cubicBezTo>
                            <a:cubicBezTo>
                              <a:pt x="17032" y="130"/>
                              <a:pt x="17038" y="141"/>
                              <a:pt x="17041" y="153"/>
                            </a:cubicBezTo>
                            <a:cubicBezTo>
                              <a:pt x="17045" y="166"/>
                              <a:pt x="17046" y="178"/>
                              <a:pt x="17046" y="191"/>
                            </a:cubicBezTo>
                            <a:cubicBezTo>
                              <a:pt x="17046" y="204"/>
                              <a:pt x="17045" y="217"/>
                              <a:pt x="17041" y="229"/>
                            </a:cubicBezTo>
                            <a:cubicBezTo>
                              <a:pt x="17038" y="241"/>
                              <a:pt x="17032" y="252"/>
                              <a:pt x="17025" y="261"/>
                            </a:cubicBezTo>
                            <a:cubicBezTo>
                              <a:pt x="17018" y="271"/>
                              <a:pt x="17008" y="278"/>
                              <a:pt x="16997" y="284"/>
                            </a:cubicBezTo>
                            <a:cubicBezTo>
                              <a:pt x="16986" y="289"/>
                              <a:pt x="16972" y="292"/>
                              <a:pt x="16957" y="292"/>
                            </a:cubicBezTo>
                            <a:cubicBezTo>
                              <a:pt x="16941" y="292"/>
                              <a:pt x="16928" y="289"/>
                              <a:pt x="16916" y="284"/>
                            </a:cubicBezTo>
                            <a:cubicBezTo>
                              <a:pt x="16905" y="278"/>
                              <a:pt x="16896" y="271"/>
                              <a:pt x="16889" y="261"/>
                            </a:cubicBezTo>
                            <a:cubicBezTo>
                              <a:pt x="16881" y="252"/>
                              <a:pt x="16876" y="241"/>
                              <a:pt x="16872" y="229"/>
                            </a:cubicBezTo>
                            <a:cubicBezTo>
                              <a:pt x="16869" y="217"/>
                              <a:pt x="16867" y="204"/>
                              <a:pt x="16867" y="191"/>
                            </a:cubicBezTo>
                            <a:cubicBezTo>
                              <a:pt x="16867" y="178"/>
                              <a:pt x="16869" y="166"/>
                              <a:pt x="16872" y="153"/>
                            </a:cubicBezTo>
                            <a:close/>
                            <a:moveTo>
                              <a:pt x="16897" y="223"/>
                            </a:moveTo>
                            <a:cubicBezTo>
                              <a:pt x="16900" y="232"/>
                              <a:pt x="16904" y="241"/>
                              <a:pt x="16909" y="248"/>
                            </a:cubicBezTo>
                            <a:cubicBezTo>
                              <a:pt x="16915" y="255"/>
                              <a:pt x="16922" y="261"/>
                              <a:pt x="16929" y="265"/>
                            </a:cubicBezTo>
                            <a:cubicBezTo>
                              <a:pt x="16937" y="269"/>
                              <a:pt x="16946" y="272"/>
                              <a:pt x="16957" y="272"/>
                            </a:cubicBezTo>
                            <a:cubicBezTo>
                              <a:pt x="16967" y="272"/>
                              <a:pt x="16976" y="269"/>
                              <a:pt x="16984" y="265"/>
                            </a:cubicBezTo>
                            <a:cubicBezTo>
                              <a:pt x="16992" y="261"/>
                              <a:pt x="16999" y="255"/>
                              <a:pt x="17004" y="248"/>
                            </a:cubicBezTo>
                            <a:cubicBezTo>
                              <a:pt x="17009" y="241"/>
                              <a:pt x="17014" y="232"/>
                              <a:pt x="17016" y="223"/>
                            </a:cubicBezTo>
                            <a:cubicBezTo>
                              <a:pt x="17019" y="213"/>
                              <a:pt x="17021" y="202"/>
                              <a:pt x="17021" y="191"/>
                            </a:cubicBezTo>
                            <a:cubicBezTo>
                              <a:pt x="17021" y="180"/>
                              <a:pt x="17019" y="170"/>
                              <a:pt x="17016" y="160"/>
                            </a:cubicBezTo>
                            <a:cubicBezTo>
                              <a:pt x="17014" y="150"/>
                              <a:pt x="17009" y="142"/>
                              <a:pt x="17004" y="134"/>
                            </a:cubicBezTo>
                            <a:cubicBezTo>
                              <a:pt x="16999" y="127"/>
                              <a:pt x="16992" y="121"/>
                              <a:pt x="16984" y="117"/>
                            </a:cubicBezTo>
                            <a:cubicBezTo>
                              <a:pt x="16976" y="113"/>
                              <a:pt x="16967" y="111"/>
                              <a:pt x="16957" y="111"/>
                            </a:cubicBezTo>
                            <a:cubicBezTo>
                              <a:pt x="16946" y="111"/>
                              <a:pt x="16937" y="113"/>
                              <a:pt x="16929" y="117"/>
                            </a:cubicBezTo>
                            <a:cubicBezTo>
                              <a:pt x="16922" y="121"/>
                              <a:pt x="16915" y="127"/>
                              <a:pt x="16909" y="134"/>
                            </a:cubicBezTo>
                            <a:cubicBezTo>
                              <a:pt x="16904" y="142"/>
                              <a:pt x="16900" y="150"/>
                              <a:pt x="16897" y="160"/>
                            </a:cubicBezTo>
                            <a:cubicBezTo>
                              <a:pt x="16894" y="170"/>
                              <a:pt x="16893" y="180"/>
                              <a:pt x="16893" y="191"/>
                            </a:cubicBezTo>
                            <a:cubicBezTo>
                              <a:pt x="16893" y="202"/>
                              <a:pt x="16894" y="213"/>
                              <a:pt x="16897" y="223"/>
                            </a:cubicBezTo>
                            <a:close/>
                            <a:moveTo>
                              <a:pt x="17091" y="140"/>
                            </a:moveTo>
                            <a:cubicBezTo>
                              <a:pt x="17091" y="133"/>
                              <a:pt x="17091" y="126"/>
                              <a:pt x="17091" y="118"/>
                            </a:cubicBezTo>
                            <a:cubicBezTo>
                              <a:pt x="17091" y="111"/>
                              <a:pt x="17091" y="103"/>
                              <a:pt x="17090" y="95"/>
                            </a:cubicBezTo>
                            <a:cubicBezTo>
                              <a:pt x="17113" y="95"/>
                              <a:pt x="17113" y="95"/>
                              <a:pt x="17113" y="95"/>
                            </a:cubicBezTo>
                            <a:cubicBezTo>
                              <a:pt x="17113" y="129"/>
                              <a:pt x="17113" y="129"/>
                              <a:pt x="17113" y="129"/>
                            </a:cubicBezTo>
                            <a:cubicBezTo>
                              <a:pt x="17114" y="129"/>
                              <a:pt x="17114" y="129"/>
                              <a:pt x="17114" y="129"/>
                            </a:cubicBezTo>
                            <a:cubicBezTo>
                              <a:pt x="17116" y="125"/>
                              <a:pt x="17118" y="121"/>
                              <a:pt x="17121" y="116"/>
                            </a:cubicBezTo>
                            <a:cubicBezTo>
                              <a:pt x="17124" y="111"/>
                              <a:pt x="17128" y="107"/>
                              <a:pt x="17133" y="103"/>
                            </a:cubicBezTo>
                            <a:cubicBezTo>
                              <a:pt x="17138" y="100"/>
                              <a:pt x="17143" y="96"/>
                              <a:pt x="17150" y="94"/>
                            </a:cubicBezTo>
                            <a:cubicBezTo>
                              <a:pt x="17157" y="92"/>
                              <a:pt x="17166" y="91"/>
                              <a:pt x="17176" y="91"/>
                            </a:cubicBezTo>
                            <a:cubicBezTo>
                              <a:pt x="17188" y="91"/>
                              <a:pt x="17198" y="92"/>
                              <a:pt x="17206" y="96"/>
                            </a:cubicBezTo>
                            <a:cubicBezTo>
                              <a:pt x="17214" y="100"/>
                              <a:pt x="17221" y="105"/>
                              <a:pt x="17226" y="112"/>
                            </a:cubicBezTo>
                            <a:cubicBezTo>
                              <a:pt x="17232" y="118"/>
                              <a:pt x="17236" y="126"/>
                              <a:pt x="17238" y="135"/>
                            </a:cubicBezTo>
                            <a:cubicBezTo>
                              <a:pt x="17240" y="144"/>
                              <a:pt x="17242" y="154"/>
                              <a:pt x="17242" y="164"/>
                            </a:cubicBezTo>
                            <a:cubicBezTo>
                              <a:pt x="17242" y="287"/>
                              <a:pt x="17242" y="287"/>
                              <a:pt x="17242" y="287"/>
                            </a:cubicBezTo>
                            <a:cubicBezTo>
                              <a:pt x="17218" y="287"/>
                              <a:pt x="17218" y="287"/>
                              <a:pt x="17218" y="287"/>
                            </a:cubicBezTo>
                            <a:cubicBezTo>
                              <a:pt x="17218" y="170"/>
                              <a:pt x="17218" y="170"/>
                              <a:pt x="17218" y="170"/>
                            </a:cubicBezTo>
                            <a:cubicBezTo>
                              <a:pt x="17218" y="152"/>
                              <a:pt x="17214" y="138"/>
                              <a:pt x="17207" y="127"/>
                            </a:cubicBezTo>
                            <a:cubicBezTo>
                              <a:pt x="17200" y="116"/>
                              <a:pt x="17188" y="111"/>
                              <a:pt x="17172" y="111"/>
                            </a:cubicBezTo>
                            <a:cubicBezTo>
                              <a:pt x="17161" y="111"/>
                              <a:pt x="17152" y="113"/>
                              <a:pt x="17145" y="117"/>
                            </a:cubicBezTo>
                            <a:cubicBezTo>
                              <a:pt x="17138" y="122"/>
                              <a:pt x="17132" y="127"/>
                              <a:pt x="17127" y="134"/>
                            </a:cubicBezTo>
                            <a:cubicBezTo>
                              <a:pt x="17123" y="141"/>
                              <a:pt x="17120" y="148"/>
                              <a:pt x="17118" y="157"/>
                            </a:cubicBezTo>
                            <a:cubicBezTo>
                              <a:pt x="17116" y="165"/>
                              <a:pt x="17115" y="173"/>
                              <a:pt x="17115" y="181"/>
                            </a:cubicBezTo>
                            <a:cubicBezTo>
                              <a:pt x="17115" y="287"/>
                              <a:pt x="17115" y="287"/>
                              <a:pt x="17115" y="287"/>
                            </a:cubicBezTo>
                            <a:cubicBezTo>
                              <a:pt x="17091" y="287"/>
                              <a:pt x="17091" y="287"/>
                              <a:pt x="17091" y="287"/>
                            </a:cubicBezTo>
                            <a:lnTo>
                              <a:pt x="17091" y="140"/>
                            </a:lnTo>
                            <a:close/>
                            <a:moveTo>
                              <a:pt x="17531" y="121"/>
                            </a:moveTo>
                            <a:cubicBezTo>
                              <a:pt x="17525" y="118"/>
                              <a:pt x="17518" y="116"/>
                              <a:pt x="17511" y="114"/>
                            </a:cubicBezTo>
                            <a:cubicBezTo>
                              <a:pt x="17503" y="112"/>
                              <a:pt x="17497" y="111"/>
                              <a:pt x="17490" y="111"/>
                            </a:cubicBezTo>
                            <a:cubicBezTo>
                              <a:pt x="17478" y="111"/>
                              <a:pt x="17468" y="113"/>
                              <a:pt x="17459" y="117"/>
                            </a:cubicBezTo>
                            <a:cubicBezTo>
                              <a:pt x="17450" y="121"/>
                              <a:pt x="17442" y="126"/>
                              <a:pt x="17436" y="134"/>
                            </a:cubicBezTo>
                            <a:cubicBezTo>
                              <a:pt x="17430" y="141"/>
                              <a:pt x="17426" y="149"/>
                              <a:pt x="17422" y="159"/>
                            </a:cubicBezTo>
                            <a:cubicBezTo>
                              <a:pt x="17419" y="169"/>
                              <a:pt x="17418" y="179"/>
                              <a:pt x="17418" y="191"/>
                            </a:cubicBezTo>
                            <a:cubicBezTo>
                              <a:pt x="17418" y="202"/>
                              <a:pt x="17419" y="212"/>
                              <a:pt x="17422" y="222"/>
                            </a:cubicBezTo>
                            <a:cubicBezTo>
                              <a:pt x="17426" y="232"/>
                              <a:pt x="17430" y="241"/>
                              <a:pt x="17436" y="248"/>
                            </a:cubicBezTo>
                            <a:cubicBezTo>
                              <a:pt x="17442" y="255"/>
                              <a:pt x="17449" y="261"/>
                              <a:pt x="17458" y="265"/>
                            </a:cubicBezTo>
                            <a:cubicBezTo>
                              <a:pt x="17467" y="269"/>
                              <a:pt x="17477" y="272"/>
                              <a:pt x="17487" y="272"/>
                            </a:cubicBezTo>
                            <a:cubicBezTo>
                              <a:pt x="17495" y="272"/>
                              <a:pt x="17502" y="271"/>
                              <a:pt x="17509" y="269"/>
                            </a:cubicBezTo>
                            <a:cubicBezTo>
                              <a:pt x="17516" y="268"/>
                              <a:pt x="17523" y="266"/>
                              <a:pt x="17531" y="263"/>
                            </a:cubicBezTo>
                            <a:cubicBezTo>
                              <a:pt x="17533" y="285"/>
                              <a:pt x="17533" y="285"/>
                              <a:pt x="17533" y="285"/>
                            </a:cubicBezTo>
                            <a:cubicBezTo>
                              <a:pt x="17525" y="288"/>
                              <a:pt x="17517" y="290"/>
                              <a:pt x="17509" y="291"/>
                            </a:cubicBezTo>
                            <a:cubicBezTo>
                              <a:pt x="17501" y="291"/>
                              <a:pt x="17493" y="292"/>
                              <a:pt x="17484" y="292"/>
                            </a:cubicBezTo>
                            <a:cubicBezTo>
                              <a:pt x="17468" y="292"/>
                              <a:pt x="17455" y="289"/>
                              <a:pt x="17443" y="284"/>
                            </a:cubicBezTo>
                            <a:cubicBezTo>
                              <a:pt x="17432" y="278"/>
                              <a:pt x="17422" y="271"/>
                              <a:pt x="17414" y="262"/>
                            </a:cubicBezTo>
                            <a:cubicBezTo>
                              <a:pt x="17407" y="252"/>
                              <a:pt x="17401" y="242"/>
                              <a:pt x="17397" y="229"/>
                            </a:cubicBezTo>
                            <a:cubicBezTo>
                              <a:pt x="17394" y="217"/>
                              <a:pt x="17392" y="205"/>
                              <a:pt x="17392" y="191"/>
                            </a:cubicBezTo>
                            <a:cubicBezTo>
                              <a:pt x="17392" y="176"/>
                              <a:pt x="17394" y="163"/>
                              <a:pt x="17398" y="151"/>
                            </a:cubicBezTo>
                            <a:cubicBezTo>
                              <a:pt x="17403" y="138"/>
                              <a:pt x="17409" y="128"/>
                              <a:pt x="17418" y="119"/>
                            </a:cubicBezTo>
                            <a:cubicBezTo>
                              <a:pt x="17426" y="110"/>
                              <a:pt x="17436" y="103"/>
                              <a:pt x="17448" y="98"/>
                            </a:cubicBezTo>
                            <a:cubicBezTo>
                              <a:pt x="17459" y="93"/>
                              <a:pt x="17472" y="91"/>
                              <a:pt x="17487" y="91"/>
                            </a:cubicBezTo>
                            <a:cubicBezTo>
                              <a:pt x="17498" y="91"/>
                              <a:pt x="17508" y="91"/>
                              <a:pt x="17516" y="93"/>
                            </a:cubicBezTo>
                            <a:cubicBezTo>
                              <a:pt x="17524" y="95"/>
                              <a:pt x="17530" y="97"/>
                              <a:pt x="17533" y="98"/>
                            </a:cubicBezTo>
                            <a:lnTo>
                              <a:pt x="17531" y="121"/>
                            </a:lnTo>
                            <a:close/>
                            <a:moveTo>
                              <a:pt x="17684" y="256"/>
                            </a:moveTo>
                            <a:cubicBezTo>
                              <a:pt x="17683" y="256"/>
                              <a:pt x="17683" y="256"/>
                              <a:pt x="17683" y="256"/>
                            </a:cubicBezTo>
                            <a:cubicBezTo>
                              <a:pt x="17681" y="262"/>
                              <a:pt x="17677" y="267"/>
                              <a:pt x="17673" y="272"/>
                            </a:cubicBezTo>
                            <a:cubicBezTo>
                              <a:pt x="17668" y="276"/>
                              <a:pt x="17663" y="280"/>
                              <a:pt x="17657" y="283"/>
                            </a:cubicBezTo>
                            <a:cubicBezTo>
                              <a:pt x="17652" y="286"/>
                              <a:pt x="17646" y="288"/>
                              <a:pt x="17640" y="290"/>
                            </a:cubicBezTo>
                            <a:cubicBezTo>
                              <a:pt x="17634" y="291"/>
                              <a:pt x="17628" y="292"/>
                              <a:pt x="17622" y="292"/>
                            </a:cubicBezTo>
                            <a:cubicBezTo>
                              <a:pt x="17608" y="292"/>
                              <a:pt x="17598" y="290"/>
                              <a:pt x="17589" y="286"/>
                            </a:cubicBezTo>
                            <a:cubicBezTo>
                              <a:pt x="17581" y="282"/>
                              <a:pt x="17575" y="277"/>
                              <a:pt x="17570" y="271"/>
                            </a:cubicBezTo>
                            <a:cubicBezTo>
                              <a:pt x="17565" y="266"/>
                              <a:pt x="17562" y="260"/>
                              <a:pt x="17561" y="253"/>
                            </a:cubicBezTo>
                            <a:cubicBezTo>
                              <a:pt x="17559" y="247"/>
                              <a:pt x="17559" y="242"/>
                              <a:pt x="17559" y="238"/>
                            </a:cubicBezTo>
                            <a:cubicBezTo>
                              <a:pt x="17559" y="227"/>
                              <a:pt x="17560" y="218"/>
                              <a:pt x="17564" y="210"/>
                            </a:cubicBezTo>
                            <a:cubicBezTo>
                              <a:pt x="17568" y="203"/>
                              <a:pt x="17572" y="196"/>
                              <a:pt x="17578" y="191"/>
                            </a:cubicBezTo>
                            <a:cubicBezTo>
                              <a:pt x="17584" y="187"/>
                              <a:pt x="17591" y="183"/>
                              <a:pt x="17599" y="180"/>
                            </a:cubicBezTo>
                            <a:cubicBezTo>
                              <a:pt x="17607" y="177"/>
                              <a:pt x="17615" y="175"/>
                              <a:pt x="17624" y="173"/>
                            </a:cubicBezTo>
                            <a:cubicBezTo>
                              <a:pt x="17633" y="172"/>
                              <a:pt x="17642" y="171"/>
                              <a:pt x="17651" y="171"/>
                            </a:cubicBezTo>
                            <a:cubicBezTo>
                              <a:pt x="17660" y="170"/>
                              <a:pt x="17669" y="170"/>
                              <a:pt x="17677" y="170"/>
                            </a:cubicBezTo>
                            <a:cubicBezTo>
                              <a:pt x="17682" y="170"/>
                              <a:pt x="17682" y="170"/>
                              <a:pt x="17682" y="170"/>
                            </a:cubicBezTo>
                            <a:cubicBezTo>
                              <a:pt x="17682" y="160"/>
                              <a:pt x="17682" y="160"/>
                              <a:pt x="17682" y="160"/>
                            </a:cubicBezTo>
                            <a:cubicBezTo>
                              <a:pt x="17682" y="144"/>
                              <a:pt x="17678" y="131"/>
                              <a:pt x="17672" y="123"/>
                            </a:cubicBezTo>
                            <a:cubicBezTo>
                              <a:pt x="17665" y="115"/>
                              <a:pt x="17654" y="111"/>
                              <a:pt x="17638" y="111"/>
                            </a:cubicBezTo>
                            <a:cubicBezTo>
                              <a:pt x="17628" y="111"/>
                              <a:pt x="17618" y="112"/>
                              <a:pt x="17609" y="114"/>
                            </a:cubicBezTo>
                            <a:cubicBezTo>
                              <a:pt x="17599" y="117"/>
                              <a:pt x="17590" y="121"/>
                              <a:pt x="17581" y="127"/>
                            </a:cubicBezTo>
                            <a:cubicBezTo>
                              <a:pt x="17581" y="104"/>
                              <a:pt x="17581" y="104"/>
                              <a:pt x="17581" y="104"/>
                            </a:cubicBezTo>
                            <a:cubicBezTo>
                              <a:pt x="17585" y="102"/>
                              <a:pt x="17589" y="100"/>
                              <a:pt x="17594" y="99"/>
                            </a:cubicBezTo>
                            <a:cubicBezTo>
                              <a:pt x="17599" y="97"/>
                              <a:pt x="17604" y="96"/>
                              <a:pt x="17609" y="94"/>
                            </a:cubicBezTo>
                            <a:cubicBezTo>
                              <a:pt x="17614" y="93"/>
                              <a:pt x="17619" y="92"/>
                              <a:pt x="17624" y="92"/>
                            </a:cubicBezTo>
                            <a:cubicBezTo>
                              <a:pt x="17629" y="91"/>
                              <a:pt x="17634" y="91"/>
                              <a:pt x="17638" y="91"/>
                            </a:cubicBezTo>
                            <a:cubicBezTo>
                              <a:pt x="17662" y="91"/>
                              <a:pt x="17679" y="96"/>
                              <a:pt x="17690" y="108"/>
                            </a:cubicBezTo>
                            <a:cubicBezTo>
                              <a:pt x="17700" y="119"/>
                              <a:pt x="17705" y="137"/>
                              <a:pt x="17705" y="162"/>
                            </a:cubicBezTo>
                            <a:cubicBezTo>
                              <a:pt x="17705" y="247"/>
                              <a:pt x="17705" y="247"/>
                              <a:pt x="17705" y="247"/>
                            </a:cubicBezTo>
                            <a:cubicBezTo>
                              <a:pt x="17705" y="255"/>
                              <a:pt x="17705" y="262"/>
                              <a:pt x="17706" y="268"/>
                            </a:cubicBezTo>
                            <a:cubicBezTo>
                              <a:pt x="17706" y="274"/>
                              <a:pt x="17706" y="281"/>
                              <a:pt x="17707" y="287"/>
                            </a:cubicBezTo>
                            <a:cubicBezTo>
                              <a:pt x="17684" y="287"/>
                              <a:pt x="17684" y="287"/>
                              <a:pt x="17684" y="287"/>
                            </a:cubicBezTo>
                            <a:lnTo>
                              <a:pt x="17684" y="256"/>
                            </a:lnTo>
                            <a:close/>
                            <a:moveTo>
                              <a:pt x="17682" y="190"/>
                            </a:moveTo>
                            <a:cubicBezTo>
                              <a:pt x="17675" y="190"/>
                              <a:pt x="17675" y="190"/>
                              <a:pt x="17675" y="190"/>
                            </a:cubicBezTo>
                            <a:cubicBezTo>
                              <a:pt x="17665" y="190"/>
                              <a:pt x="17654" y="191"/>
                              <a:pt x="17643" y="192"/>
                            </a:cubicBezTo>
                            <a:cubicBezTo>
                              <a:pt x="17633" y="193"/>
                              <a:pt x="17623" y="195"/>
                              <a:pt x="17614" y="198"/>
                            </a:cubicBezTo>
                            <a:cubicBezTo>
                              <a:pt x="17606" y="201"/>
                              <a:pt x="17599" y="206"/>
                              <a:pt x="17593" y="212"/>
                            </a:cubicBezTo>
                            <a:cubicBezTo>
                              <a:pt x="17587" y="218"/>
                              <a:pt x="17585" y="226"/>
                              <a:pt x="17585" y="237"/>
                            </a:cubicBezTo>
                            <a:cubicBezTo>
                              <a:pt x="17585" y="243"/>
                              <a:pt x="17586" y="248"/>
                              <a:pt x="17588" y="253"/>
                            </a:cubicBezTo>
                            <a:cubicBezTo>
                              <a:pt x="17590" y="257"/>
                              <a:pt x="17593" y="261"/>
                              <a:pt x="17597" y="264"/>
                            </a:cubicBezTo>
                            <a:cubicBezTo>
                              <a:pt x="17600" y="266"/>
                              <a:pt x="17604" y="268"/>
                              <a:pt x="17609" y="270"/>
                            </a:cubicBezTo>
                            <a:cubicBezTo>
                              <a:pt x="17614" y="271"/>
                              <a:pt x="17619" y="272"/>
                              <a:pt x="17625" y="272"/>
                            </a:cubicBezTo>
                            <a:cubicBezTo>
                              <a:pt x="17639" y="272"/>
                              <a:pt x="17650" y="269"/>
                              <a:pt x="17657" y="264"/>
                            </a:cubicBezTo>
                            <a:cubicBezTo>
                              <a:pt x="17665" y="258"/>
                              <a:pt x="17671" y="252"/>
                              <a:pt x="17674" y="245"/>
                            </a:cubicBezTo>
                            <a:cubicBezTo>
                              <a:pt x="17678" y="237"/>
                              <a:pt x="17680" y="230"/>
                              <a:pt x="17680" y="222"/>
                            </a:cubicBezTo>
                            <a:cubicBezTo>
                              <a:pt x="17681" y="214"/>
                              <a:pt x="17682" y="207"/>
                              <a:pt x="17682" y="202"/>
                            </a:cubicBezTo>
                            <a:lnTo>
                              <a:pt x="17682" y="190"/>
                            </a:lnTo>
                            <a:close/>
                            <a:moveTo>
                              <a:pt x="17762" y="138"/>
                            </a:moveTo>
                            <a:cubicBezTo>
                              <a:pt x="17762" y="133"/>
                              <a:pt x="17762" y="128"/>
                              <a:pt x="17762" y="124"/>
                            </a:cubicBezTo>
                            <a:cubicBezTo>
                              <a:pt x="17762" y="121"/>
                              <a:pt x="17762" y="117"/>
                              <a:pt x="17762" y="114"/>
                            </a:cubicBezTo>
                            <a:cubicBezTo>
                              <a:pt x="17762" y="111"/>
                              <a:pt x="17761" y="108"/>
                              <a:pt x="17761" y="105"/>
                            </a:cubicBezTo>
                            <a:cubicBezTo>
                              <a:pt x="17761" y="102"/>
                              <a:pt x="17761" y="99"/>
                              <a:pt x="17760" y="95"/>
                            </a:cubicBezTo>
                            <a:cubicBezTo>
                              <a:pt x="17784" y="95"/>
                              <a:pt x="17784" y="95"/>
                              <a:pt x="17784" y="95"/>
                            </a:cubicBezTo>
                            <a:cubicBezTo>
                              <a:pt x="17784" y="132"/>
                              <a:pt x="17784" y="132"/>
                              <a:pt x="17784" y="132"/>
                            </a:cubicBezTo>
                            <a:cubicBezTo>
                              <a:pt x="17785" y="132"/>
                              <a:pt x="17785" y="132"/>
                              <a:pt x="17785" y="132"/>
                            </a:cubicBezTo>
                            <a:cubicBezTo>
                              <a:pt x="17787" y="127"/>
                              <a:pt x="17790" y="122"/>
                              <a:pt x="17793" y="117"/>
                            </a:cubicBezTo>
                            <a:cubicBezTo>
                              <a:pt x="17796" y="112"/>
                              <a:pt x="17799" y="107"/>
                              <a:pt x="17804" y="103"/>
                            </a:cubicBezTo>
                            <a:cubicBezTo>
                              <a:pt x="17808" y="99"/>
                              <a:pt x="17812" y="96"/>
                              <a:pt x="17818" y="94"/>
                            </a:cubicBezTo>
                            <a:cubicBezTo>
                              <a:pt x="17823" y="92"/>
                              <a:pt x="17828" y="91"/>
                              <a:pt x="17834" y="91"/>
                            </a:cubicBezTo>
                            <a:cubicBezTo>
                              <a:pt x="17837" y="91"/>
                              <a:pt x="17840" y="91"/>
                              <a:pt x="17843" y="91"/>
                            </a:cubicBezTo>
                            <a:cubicBezTo>
                              <a:pt x="17846" y="92"/>
                              <a:pt x="17849" y="92"/>
                              <a:pt x="17851" y="93"/>
                            </a:cubicBezTo>
                            <a:cubicBezTo>
                              <a:pt x="17851" y="118"/>
                              <a:pt x="17851" y="118"/>
                              <a:pt x="17851" y="118"/>
                            </a:cubicBezTo>
                            <a:cubicBezTo>
                              <a:pt x="17848" y="117"/>
                              <a:pt x="17846" y="116"/>
                              <a:pt x="17843" y="116"/>
                            </a:cubicBezTo>
                            <a:cubicBezTo>
                              <a:pt x="17840" y="116"/>
                              <a:pt x="17837" y="115"/>
                              <a:pt x="17834" y="115"/>
                            </a:cubicBezTo>
                            <a:cubicBezTo>
                              <a:pt x="17824" y="115"/>
                              <a:pt x="17816" y="118"/>
                              <a:pt x="17810" y="123"/>
                            </a:cubicBezTo>
                            <a:cubicBezTo>
                              <a:pt x="17804" y="127"/>
                              <a:pt x="17799" y="133"/>
                              <a:pt x="17796" y="141"/>
                            </a:cubicBezTo>
                            <a:cubicBezTo>
                              <a:pt x="17792" y="148"/>
                              <a:pt x="17789" y="157"/>
                              <a:pt x="17788" y="166"/>
                            </a:cubicBezTo>
                            <a:cubicBezTo>
                              <a:pt x="17786" y="175"/>
                              <a:pt x="17786" y="184"/>
                              <a:pt x="17786" y="192"/>
                            </a:cubicBezTo>
                            <a:cubicBezTo>
                              <a:pt x="17786" y="287"/>
                              <a:pt x="17786" y="287"/>
                              <a:pt x="17786" y="287"/>
                            </a:cubicBezTo>
                            <a:cubicBezTo>
                              <a:pt x="17762" y="287"/>
                              <a:pt x="17762" y="287"/>
                              <a:pt x="17762" y="287"/>
                            </a:cubicBezTo>
                            <a:lnTo>
                              <a:pt x="17762" y="138"/>
                            </a:lnTo>
                            <a:close/>
                            <a:moveTo>
                              <a:pt x="18010" y="281"/>
                            </a:moveTo>
                            <a:cubicBezTo>
                              <a:pt x="18002" y="285"/>
                              <a:pt x="17993" y="288"/>
                              <a:pt x="17983" y="289"/>
                            </a:cubicBezTo>
                            <a:cubicBezTo>
                              <a:pt x="17972" y="291"/>
                              <a:pt x="17963" y="292"/>
                              <a:pt x="17954" y="292"/>
                            </a:cubicBezTo>
                            <a:cubicBezTo>
                              <a:pt x="17938" y="292"/>
                              <a:pt x="17925" y="289"/>
                              <a:pt x="17914" y="284"/>
                            </a:cubicBezTo>
                            <a:cubicBezTo>
                              <a:pt x="17903" y="279"/>
                              <a:pt x="17894" y="272"/>
                              <a:pt x="17887" y="263"/>
                            </a:cubicBezTo>
                            <a:cubicBezTo>
                              <a:pt x="17880" y="254"/>
                              <a:pt x="17875" y="244"/>
                              <a:pt x="17871" y="231"/>
                            </a:cubicBezTo>
                            <a:cubicBezTo>
                              <a:pt x="17868" y="219"/>
                              <a:pt x="17867" y="206"/>
                              <a:pt x="17867" y="191"/>
                            </a:cubicBezTo>
                            <a:cubicBezTo>
                              <a:pt x="17867" y="176"/>
                              <a:pt x="17869" y="163"/>
                              <a:pt x="17873" y="151"/>
                            </a:cubicBezTo>
                            <a:cubicBezTo>
                              <a:pt x="17877" y="138"/>
                              <a:pt x="17882" y="128"/>
                              <a:pt x="17889" y="119"/>
                            </a:cubicBezTo>
                            <a:cubicBezTo>
                              <a:pt x="17896" y="110"/>
                              <a:pt x="17905" y="103"/>
                              <a:pt x="17915" y="98"/>
                            </a:cubicBezTo>
                            <a:cubicBezTo>
                              <a:pt x="17925" y="93"/>
                              <a:pt x="17936" y="91"/>
                              <a:pt x="17948" y="91"/>
                            </a:cubicBezTo>
                            <a:cubicBezTo>
                              <a:pt x="17961" y="91"/>
                              <a:pt x="17973" y="93"/>
                              <a:pt x="17983" y="98"/>
                            </a:cubicBezTo>
                            <a:cubicBezTo>
                              <a:pt x="17992" y="103"/>
                              <a:pt x="18000" y="110"/>
                              <a:pt x="18007" y="119"/>
                            </a:cubicBezTo>
                            <a:cubicBezTo>
                              <a:pt x="18013" y="128"/>
                              <a:pt x="18017" y="138"/>
                              <a:pt x="18020" y="149"/>
                            </a:cubicBezTo>
                            <a:cubicBezTo>
                              <a:pt x="18023" y="161"/>
                              <a:pt x="18024" y="173"/>
                              <a:pt x="18024" y="186"/>
                            </a:cubicBezTo>
                            <a:cubicBezTo>
                              <a:pt x="18024" y="198"/>
                              <a:pt x="18024" y="198"/>
                              <a:pt x="18024" y="198"/>
                            </a:cubicBezTo>
                            <a:cubicBezTo>
                              <a:pt x="17893" y="198"/>
                              <a:pt x="17893" y="198"/>
                              <a:pt x="17893" y="198"/>
                            </a:cubicBezTo>
                            <a:cubicBezTo>
                              <a:pt x="17893" y="208"/>
                              <a:pt x="17894" y="218"/>
                              <a:pt x="17897" y="227"/>
                            </a:cubicBezTo>
                            <a:cubicBezTo>
                              <a:pt x="17900" y="236"/>
                              <a:pt x="17904" y="244"/>
                              <a:pt x="17909" y="250"/>
                            </a:cubicBezTo>
                            <a:cubicBezTo>
                              <a:pt x="17914" y="257"/>
                              <a:pt x="17921" y="262"/>
                              <a:pt x="17929" y="266"/>
                            </a:cubicBezTo>
                            <a:cubicBezTo>
                              <a:pt x="17937" y="270"/>
                              <a:pt x="17946" y="272"/>
                              <a:pt x="17956" y="272"/>
                            </a:cubicBezTo>
                            <a:cubicBezTo>
                              <a:pt x="17960" y="272"/>
                              <a:pt x="17965" y="271"/>
                              <a:pt x="17970" y="270"/>
                            </a:cubicBezTo>
                            <a:cubicBezTo>
                              <a:pt x="17976" y="269"/>
                              <a:pt x="17981" y="268"/>
                              <a:pt x="17985" y="267"/>
                            </a:cubicBezTo>
                            <a:cubicBezTo>
                              <a:pt x="17990" y="266"/>
                              <a:pt x="17995" y="264"/>
                              <a:pt x="17999" y="263"/>
                            </a:cubicBezTo>
                            <a:cubicBezTo>
                              <a:pt x="18004" y="261"/>
                              <a:pt x="18007" y="259"/>
                              <a:pt x="18010" y="257"/>
                            </a:cubicBezTo>
                            <a:lnTo>
                              <a:pt x="18010" y="281"/>
                            </a:lnTo>
                            <a:close/>
                            <a:moveTo>
                              <a:pt x="17998" y="178"/>
                            </a:moveTo>
                            <a:cubicBezTo>
                              <a:pt x="17998" y="169"/>
                              <a:pt x="17998" y="161"/>
                              <a:pt x="17996" y="153"/>
                            </a:cubicBezTo>
                            <a:cubicBezTo>
                              <a:pt x="17994" y="145"/>
                              <a:pt x="17991" y="138"/>
                              <a:pt x="17987" y="132"/>
                            </a:cubicBezTo>
                            <a:cubicBezTo>
                              <a:pt x="17983" y="125"/>
                              <a:pt x="17978" y="120"/>
                              <a:pt x="17972" y="117"/>
                            </a:cubicBezTo>
                            <a:cubicBezTo>
                              <a:pt x="17966" y="113"/>
                              <a:pt x="17958" y="111"/>
                              <a:pt x="17949" y="111"/>
                            </a:cubicBezTo>
                            <a:cubicBezTo>
                              <a:pt x="17941" y="111"/>
                              <a:pt x="17933" y="113"/>
                              <a:pt x="17926" y="117"/>
                            </a:cubicBezTo>
                            <a:cubicBezTo>
                              <a:pt x="17919" y="121"/>
                              <a:pt x="17913" y="126"/>
                              <a:pt x="17908" y="132"/>
                            </a:cubicBezTo>
                            <a:cubicBezTo>
                              <a:pt x="17903" y="139"/>
                              <a:pt x="17899" y="146"/>
                              <a:pt x="17897" y="154"/>
                            </a:cubicBezTo>
                            <a:cubicBezTo>
                              <a:pt x="17894" y="162"/>
                              <a:pt x="17893" y="170"/>
                              <a:pt x="17893" y="178"/>
                            </a:cubicBezTo>
                            <a:lnTo>
                              <a:pt x="17998" y="1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C8232" id="Freeform 110" o:spid="_x0000_s1026" style="position:absolute;margin-left:62.65pt;margin-top:795.2pt;width:414.85pt;height:8.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8024,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" path="m108,24v29,,29,,29,c242,287,242,287,242,287v-27,,-27,,-27,c186,217,186,217,186,217v-132,,-132,,-132,c25,287,25,287,25,287,,287,,287,,287l108,24xm121,49c63,194,63,194,63,194v115,,115,,115,l121,49xm381,140v,-7,,-14,,-22c381,111,381,103,380,95v23,,23,,23,c403,129,403,129,403,129v1,,1,,1,c406,125,408,121,411,116v3,-5,7,-9,12,-13c428,100,433,96,440,94v7,-2,16,-3,26,-3c478,91,488,92,496,96v8,4,15,9,20,16c522,118,526,126,528,135v2,9,3,19,3,29c531,287,531,287,531,287v-23,,-23,,-23,c508,170,508,170,508,170v,-18,-4,-32,-11,-43c490,116,478,111,462,111v-11,,-20,2,-27,6c428,122,422,127,417,134v-4,7,-7,14,-9,23c406,165,405,173,405,181v,106,,106,,106c381,287,381,287,381,287r,-147xm702,256v-1,,-1,,-1,c698,262,695,267,690,272v-4,4,-9,8,-15,11c670,286,664,288,658,290v-6,1,-12,2,-18,2c626,292,615,290,607,286v-8,-4,-15,-9,-19,-15c583,266,580,260,579,253v-2,-6,-3,-11,-3,-15c576,227,578,218,582,210v3,-7,8,-14,14,-19c602,187,609,183,617,180v8,-3,16,-5,25,-7c651,172,660,171,669,171v9,-1,17,-1,26,-1c699,170,699,170,699,170v,-10,,-10,,-10c699,144,696,131,690,123v-7,-8,-18,-12,-34,-12c645,111,636,112,626,114v-9,3,-18,7,-27,13c599,104,599,104,599,104v4,-2,8,-4,13,-5c617,97,621,96,627,94v5,-1,10,-2,15,-2c647,91,651,91,656,91v23,,41,5,51,17c718,119,723,137,723,162v,85,,85,,85c723,255,723,262,723,268v,6,1,13,2,19c702,287,702,287,702,287r,-31xm699,190v-6,,-6,,-6,c682,190,672,191,661,192v-11,1,-20,3,-29,6c623,201,616,206,611,212v-6,6,-9,14,-9,25c602,243,603,248,606,253v2,4,5,8,8,11c618,266,622,268,627,270v5,1,10,2,15,2c656,272,667,269,675,264v8,-6,13,-12,17,-19c695,237,697,230,698,222v1,-8,1,-15,1,-20l699,190xm863,115v-44,,-44,,-44,c819,240,819,240,819,240v,9,2,16,6,22c828,268,835,272,845,272v4,,8,-1,11,-2c859,269,863,268,866,267v2,20,2,20,2,20c865,288,861,289,856,290v-6,1,-11,2,-17,2c828,292,820,290,814,287v-6,-4,-10,-8,-13,-14c798,267,797,261,796,253v-1,-8,-1,-16,-1,-25c795,115,795,115,795,115v-38,,-38,,-38,c757,95,757,95,757,95v38,,38,,38,c795,49,795,49,795,49v24,-9,24,-9,24,-9c819,95,819,95,819,95v44,,44,,44,l863,115xm929,44v-24,,-24,,-24,c905,12,905,12,905,12v24,,24,,24,l929,44xm905,95v24,,24,,24,c929,287,929,287,929,287v-24,,-24,,-24,l905,95xm980,153v3,-12,8,-23,16,-32c1003,112,1012,104,1024,99v11,-6,24,-8,40,-8c1080,91,1093,93,1104,99v12,5,21,13,28,22c1140,130,1145,141,1149,153v3,13,5,25,5,38c1154,204,1152,217,1149,229v-4,12,-9,23,-17,32c1125,271,1116,278,1104,284v-11,5,-24,8,-40,8c1048,292,1035,289,1024,284v-12,-6,-21,-13,-28,-23c988,252,983,241,980,229v-4,-12,-6,-25,-6,-38c974,178,976,166,980,153xm1004,223v3,9,7,18,13,25c1022,255,1029,261,1037,265v8,4,17,7,27,7c1074,272,1083,269,1091,265v8,-4,15,-10,20,-17c1117,241,1121,232,1124,223v2,-10,4,-21,4,-32c1128,180,1126,170,1124,160v-3,-10,-7,-18,-13,-26c1106,127,1099,121,1091,117v-8,-4,-17,-6,-27,-6c1054,111,1045,113,1037,117v-8,4,-15,10,-20,17c1011,142,1007,150,1004,160v-2,10,-4,20,-4,31c1000,202,1002,213,1004,223xm1199,140v,-7,,-14,-1,-22c1198,111,1198,103,1197,95v23,,23,,23,c1220,129,1220,129,1220,129v1,,1,,1,c1223,125,1225,121,1228,116v3,-5,7,-9,12,-13c1245,100,1251,96,1258,94v7,-2,15,-3,25,-3c1295,91,1305,92,1313,96v9,4,15,9,21,16c1339,118,1343,126,1345,135v3,9,4,19,4,29c1349,287,1349,287,1349,287v-24,,-24,,-24,c1325,170,1325,170,1325,170v,-18,-4,-32,-11,-43c1307,116,1296,111,1279,111v-10,,-19,2,-27,6c1245,122,1239,127,1235,134v-5,7,-8,14,-10,23c1223,165,1222,173,1222,181v,106,,106,,106c1199,287,1199,287,1199,287r,-147xm1519,256v-1,,-1,,-1,c1516,262,1512,267,1508,272v-5,4,-10,8,-16,11c1487,286,1481,288,1475,290v-6,1,-12,2,-18,2c1443,292,1432,290,1424,286v-8,-4,-15,-9,-19,-15c1400,266,1397,260,1396,253v-2,-6,-2,-11,-2,-15c1394,227,1395,218,1399,210v3,-7,8,-14,14,-19c1419,187,1426,183,1434,180v8,-3,16,-5,25,-7c1468,172,1477,171,1486,171v9,-1,18,-1,26,-1c1517,170,1517,170,1517,170v,-10,,-10,,-10c1517,144,1513,131,1507,123v-7,-8,-18,-12,-34,-12c1463,111,1453,112,1444,114v-10,3,-19,7,-28,13c1416,104,1416,104,1416,104v4,-2,8,-4,13,-5c1434,97,1439,96,1444,94v5,-1,10,-2,15,-2c1464,91,1469,91,1473,91v24,,41,5,52,17c1535,119,1540,137,1540,162v,85,,85,,85c1540,255,1540,262,1541,268v,6,,13,1,19c1519,287,1519,287,1519,287r,-31xm1517,190v-7,,-7,,-7,c1499,190,1489,191,1478,192v-10,1,-20,3,-29,6c1441,201,1433,206,1428,212v-6,6,-8,14,-8,25c1420,243,1421,248,1423,253v2,4,5,8,9,11c1435,266,1439,268,1444,270v5,1,10,2,16,2c1474,272,1485,269,1492,264v8,-6,14,-12,17,-19c1513,237,1515,230,1515,222v1,-8,2,-15,2,-20l1517,190xm1597,5v24,,24,,24,c1621,287,1621,287,1621,287v-24,,-24,,-24,l1597,5xm1783,95v24,,24,,24,c1805,130,1805,130,1805,130v1,,1,,1,c1808,127,1810,124,1813,119v2,-4,6,-8,11,-13c1829,102,1835,98,1842,95v7,-3,16,-4,26,-4c1882,91,1894,93,1904,98v10,5,18,12,25,21c1935,128,1940,139,1943,151v2,12,4,26,4,40c1947,206,1945,219,1942,231v-3,12,-8,23,-15,32c1920,272,1912,279,1902,284v-9,5,-21,8,-34,8c1853,292,1840,289,1831,283v-10,-6,-17,-16,-23,-28c1807,255,1807,255,1807,255v,112,,112,,112c1783,367,1783,367,1783,367r,-272xm1918,163v-1,-10,-4,-18,-9,-26c1905,129,1899,123,1892,118v-7,-5,-17,-7,-28,-7c1853,111,1844,113,1837,118v-7,5,-13,12,-17,20c1815,146,1812,154,1810,164v-2,9,-3,18,-3,27c1807,200,1808,209,1810,219v2,9,5,18,10,26c1824,253,1830,259,1837,264v7,5,16,8,27,8c1875,272,1885,269,1892,264v7,-5,13,-11,17,-19c1914,238,1917,229,1918,220v2,-10,3,-19,3,-29c1921,182,1920,172,1918,163xm2106,256v-1,,-1,,-1,c2102,262,2099,267,2094,272v-4,4,-9,8,-15,11c2074,286,2068,288,2062,290v-6,1,-12,2,-18,2c2030,292,2019,290,2011,286v-8,-4,-15,-9,-19,-15c1987,266,1984,260,1983,253v-2,-6,-3,-11,-3,-15c1980,227,1982,218,1986,210v3,-7,8,-14,14,-19c2006,187,2013,183,2021,180v8,-3,16,-5,25,-7c2055,172,2064,171,2073,171v9,-1,18,-1,26,-1c2103,170,2103,170,2103,170v,-10,,-10,,-10c2103,144,2100,131,2094,123v-7,-8,-18,-12,-34,-12c2050,111,2040,112,2030,114v-9,3,-18,7,-27,13c2003,104,2003,104,2003,104v4,-2,8,-4,13,-5c2021,97,2026,96,2031,94v5,-1,10,-2,15,-2c2051,91,2055,91,2060,91v24,,41,5,51,17c2122,119,2127,137,2127,162v,85,,85,,85c2127,255,2127,262,2127,268v1,6,1,13,2,19c2106,287,2106,287,2106,287r,-31xm2103,190v-6,,-6,,-6,c2086,190,2076,191,2065,192v-11,1,-20,3,-29,6c2027,201,2020,206,2015,212v-6,6,-9,14,-9,25c2006,243,2008,248,2010,253v2,4,5,8,8,11c2022,266,2026,268,2031,270v5,1,10,2,15,2c2061,272,2071,269,2079,264v8,-6,13,-12,17,-19c2099,237,2102,230,2102,222v1,-8,1,-15,1,-20l2103,190xm2184,138v,-5,,-10,,-14c2184,121,2184,117,2184,114v-1,-3,-1,-6,-1,-9c2183,102,2183,99,2182,95v24,,24,,24,c2206,132,2206,132,2206,132v1,,1,,1,c2209,127,2212,122,2215,117v3,-5,6,-10,10,-14c2230,99,2234,96,2239,94v6,-2,11,-3,17,-3c2259,91,2262,91,2265,91v3,1,6,1,8,2c2273,118,2273,118,2273,118v-3,-1,-6,-2,-9,-2c2261,116,2258,115,2255,115v-9,,-17,3,-23,8c2226,127,2221,133,2217,141v-3,7,-6,16,-7,25c2208,175,2208,184,2208,192v,95,,95,,95c2184,287,2184,287,2184,287r,-149xm2392,115v-43,,-43,,-43,c2349,240,2349,240,2349,240v,9,1,16,5,22c2358,268,2365,272,2374,272v5,,9,-1,12,-2c2389,269,2393,268,2396,267v2,20,2,20,2,20c2395,288,2391,289,2385,290v-5,1,-11,2,-16,2c2358,292,2350,290,2344,287v-6,-4,-10,-8,-13,-14c2328,267,2326,261,2326,253v-1,-8,-1,-16,-1,-25c2325,115,2325,115,2325,115v-38,,-38,,-38,c2287,95,2287,95,2287,95v38,,38,,38,c2325,49,2325,49,2325,49v24,-9,24,-9,24,-9c2349,95,2349,95,2349,95v43,,43,,43,l2392,115xm2435,140v,-7,,-14,,-22c2435,111,2434,103,2433,95v23,,23,,23,c2456,129,2456,129,2456,129v1,,1,,1,c2459,125,2462,121,2465,116v3,-5,7,-9,11,-13c2481,100,2487,96,2494,94v7,-2,15,-3,25,-3c2531,91,2541,92,2550,96v8,4,15,9,20,16c2575,118,2579,126,2581,135v3,9,4,19,4,29c2585,287,2585,287,2585,287v-24,,-24,,-24,c2561,170,2561,170,2561,170v,-18,-3,-32,-10,-43c2544,116,2532,111,2516,111v-11,,-20,2,-28,6c2481,122,2475,127,2471,134v-4,7,-8,14,-9,23c2460,165,2459,173,2459,181v,106,,106,,106c2435,287,2435,287,2435,287r,-147xm2774,281v-9,4,-18,7,-28,8c2736,291,2727,292,2718,292v-16,,-30,-3,-41,-8c2666,279,2657,272,2650,263v-7,-9,-12,-19,-15,-32c2632,219,2630,206,2630,191v,-15,2,-28,6,-40c2640,138,2646,128,2653,119v7,-9,15,-16,25,-21c2688,93,2699,91,2711,91v14,,26,2,35,7c2756,103,2764,110,2770,119v6,9,11,19,14,30c2786,161,2788,173,2788,186v,12,,12,,12c2656,198,2656,198,2656,198v,10,2,20,4,29c2663,236,2667,244,2673,250v5,7,11,12,19,16c2700,270,2709,272,2720,272v4,,9,-1,14,-2c2739,269,2744,268,2749,267v5,-1,9,-3,14,-4c2767,261,2771,259,2774,257r,24xm2762,178v,-9,-1,-17,-3,-25c2758,145,2755,138,2751,132v-4,-7,-9,-12,-15,-15c2729,113,2722,111,2713,111v-9,,-17,2,-24,6c2682,121,2677,126,2672,132v-5,7,-9,14,-12,22c2658,162,2656,170,2656,178r106,xm2833,138v,-5,,-10,,-14c2833,121,2833,117,2833,114v,-3,,-6,,-9c2833,102,2832,99,2832,95v23,,23,,23,c2855,132,2855,132,2855,132v1,,1,,1,c2858,127,2861,122,2864,117v3,-5,7,-10,11,-14c2879,99,2884,96,2889,94v5,-2,11,-3,17,-3c2908,91,2911,91,2914,91v4,1,6,1,8,2c2922,118,2922,118,2922,118v-2,-1,-5,-2,-8,-2c2911,116,2908,115,2905,115v-9,,-17,3,-24,8c2875,127,2870,133,2867,141v-4,7,-6,16,-8,25c2858,175,2857,184,2857,192v,95,,95,,95c2833,287,2833,287,2833,287r,-149xm2944,259v7,4,15,7,24,9c2976,270,2985,272,2994,272v6,,11,-1,16,-3c3015,268,3020,266,3024,263v4,-3,7,-7,9,-11c3036,248,3037,243,3037,237v,-7,-2,-14,-7,-19c3026,213,3020,209,3013,205v-7,-4,-14,-8,-22,-11c2983,190,2975,186,2968,182v-7,-4,-12,-10,-17,-16c2947,160,2944,152,2944,143v,-10,2,-18,6,-24c2953,112,2958,107,2964,102v6,-4,12,-7,20,-9c2992,91,2999,91,3007,91v5,,12,,21,1c3037,94,3046,96,3055,99v-3,21,-3,21,-3,21c3046,117,3039,115,3031,113v-8,-1,-15,-2,-21,-2c2997,111,2987,113,2980,118v-8,4,-12,13,-12,25c2968,149,2971,154,2975,158v5,4,11,8,18,11c3000,173,3007,176,3016,180v8,3,15,8,22,13c3045,198,3051,204,3056,211v5,7,7,16,7,26c3063,247,3061,256,3056,263v-4,7,-9,13,-16,17c3034,284,3026,287,3019,289v-8,2,-16,3,-23,3c2986,292,2977,291,2968,290v-9,-1,-18,-4,-26,-7l2944,259xm3105,5v24,,24,,24,c3129,127,3129,127,3129,127v1,,1,,1,c3135,117,3143,108,3153,101v10,-7,23,-10,37,-10c3203,91,3213,93,3222,97v9,4,15,9,20,17c3247,121,3251,130,3253,140v2,10,3,21,3,32c3256,287,3256,287,3256,287v-24,,-24,,-24,c3232,173,3232,173,3232,173v,-9,-1,-16,-2,-24c3229,141,3227,135,3224,129v-3,-5,-8,-10,-14,-13c3204,113,3196,111,3186,111v-10,,-19,2,-27,7c3152,122,3146,128,3142,135v-5,7,-8,15,-10,24c3130,168,3129,176,3129,184v,103,,103,,103c3105,287,3105,287,3105,287r,-282xm3339,44v-24,,-24,,-24,c3315,12,3315,12,3315,12v24,,24,,24,l3339,44xm3315,95v24,,24,,24,c3339,287,3339,287,3339,287v-24,,-24,,-24,l3315,95xm3397,95v23,,23,,23,c3419,130,3419,130,3419,130v1,,1,,1,c3421,127,3423,124,3426,119v3,-4,7,-8,11,-13c3442,102,3448,98,3455,95v7,-3,16,-4,26,-4c3495,91,3507,93,3517,98v10,5,19,12,25,21c3548,128,3553,139,3556,151v3,12,4,26,4,40c3560,206,3559,219,3555,231v-3,12,-8,23,-14,32c3534,272,3526,279,3516,284v-10,5,-22,8,-35,8c3466,292,3454,289,3444,283v-9,-6,-17,-16,-23,-28c3420,255,3420,255,3420,255v,112,,112,,112c3397,367,3397,367,3397,367r,-272xm3532,163v-2,-10,-5,-18,-9,-26c3518,129,3513,123,3505,118v-7,-5,-16,-7,-28,-7c3467,111,3458,113,3451,118v-8,5,-14,12,-18,20c3429,146,3425,154,3423,164v-2,9,-3,18,-3,27c3420,200,3421,209,3423,219v2,9,6,18,10,26c3437,253,3443,259,3451,264v7,5,16,8,26,8c3489,272,3498,269,3505,264v8,-5,13,-11,18,-19c3527,238,3530,229,3532,220v1,-10,2,-19,2,-29c3534,182,3533,172,3532,163xm3704,153v4,-12,9,-23,16,-32c3728,112,3737,104,3748,99v11,-6,25,-8,40,-8c3804,91,3818,93,3829,99v11,5,20,13,28,22c3864,130,3869,141,3873,153v3,13,5,25,5,38c3878,204,3876,217,3873,229v-4,12,-9,23,-16,32c3849,271,3840,278,3829,284v-11,5,-25,8,-41,8c3773,292,3759,289,3748,284v-11,-6,-20,-13,-28,-23c3713,252,3708,241,3704,229v-4,-12,-5,-25,-5,-38c3699,178,3700,166,3704,153xm3729,223v3,9,7,18,12,25c3747,255,3753,261,3761,265v8,4,17,7,27,7c3799,272,3808,269,3816,265v8,-4,14,-10,20,-17c3841,241,3845,232,3848,223v3,-10,4,-21,4,-32c3852,180,3851,170,3848,160v-3,-10,-7,-18,-12,-26c3830,127,3824,121,3816,117v-8,-4,-17,-6,-28,-6c3778,111,3769,113,3761,117v-8,4,-14,10,-20,17c3736,142,3732,150,3729,160v-3,10,-4,20,-4,31c3725,202,3726,213,3729,223xm3939,115v-39,,-39,,-39,c3900,95,3900,95,3900,95v39,,39,,39,c3939,81,3939,81,3939,81v,-10,1,-20,1,-30c3941,42,3943,33,3946,25v3,-7,8,-13,15,-18c3968,2,3978,,3990,v4,,8,,13,1c4007,2,4010,3,4013,4v-2,21,-2,21,-2,21c4008,23,4006,22,4002,22v-3,-1,-6,-2,-10,-2c3984,20,3978,22,3974,26v-4,4,-7,9,-8,15c3964,47,3963,53,3963,60v,6,,13,,18c3963,95,3963,95,3963,95v43,,43,,43,c4006,115,4006,115,4006,115v-43,,-43,,-43,c3963,287,3963,287,3963,287v-24,,-24,,-24,l3939,115xm4144,153v4,-12,9,-23,16,-32c4168,112,4177,104,4188,99v12,-6,25,-8,41,-8c4244,91,4258,93,4269,99v11,5,21,13,28,22c4304,130,4310,141,4313,153v4,13,5,25,5,38c4318,204,4317,217,4313,229v-3,12,-9,23,-16,32c4290,271,4280,278,4269,284v-11,5,-25,8,-40,8c4213,292,4200,289,4188,284v-11,-6,-20,-13,-28,-23c4153,252,4148,241,4144,229v-3,-12,-5,-25,-5,-38c4139,178,4141,166,4144,153xm4169,223v3,9,7,18,12,25c4187,255,4193,261,4201,265v8,4,17,7,28,7c4239,272,4248,269,4256,265v8,-4,15,-10,20,-17c4281,241,4285,232,4288,223v3,-10,4,-21,4,-32c4292,180,4291,170,4288,160v-3,-10,-7,-18,-12,-26c4271,127,4264,121,4256,117v-8,-4,-17,-6,-27,-6c4218,111,4209,113,4201,117v-8,4,-14,10,-20,17c4176,142,4172,150,4169,160v-3,10,-4,20,-4,31c4165,202,4166,213,4169,223xm4363,138v,-5,,-10,,-14c4363,121,4363,117,4363,114v,-3,,-6,,-9c4363,102,4362,99,4362,95v24,,24,,24,c4386,132,4386,132,4386,132v,,,,,c4389,127,4391,122,4394,117v3,-5,7,-10,11,-14c4409,99,4414,96,4419,94v5,-2,11,-3,17,-3c4438,91,4441,91,4445,91v3,1,5,1,7,2c4452,118,4452,118,4452,118v-2,-1,-5,-2,-8,-2c4441,116,4438,115,4435,115v-9,,-17,3,-23,8c4405,127,4400,133,4397,141v-4,7,-6,16,-8,25c4388,175,4387,184,4387,192v,95,,95,,95c4363,287,4363,287,4363,287r,-149xm4641,272v,13,-1,25,-5,37c4633,321,4628,331,4621,340v-7,9,-16,16,-28,21c4582,366,4568,369,4551,369v-13,,-24,-1,-35,-4c4506,362,4498,360,4493,359v2,-24,2,-24,2,-24c4502,339,4511,342,4521,345v10,2,20,3,30,3c4567,348,4579,346,4588,341v8,-5,15,-12,20,-22c4612,310,4615,300,4616,288v1,-12,2,-25,2,-38c4617,250,4617,250,4617,250v-6,14,-15,24,-25,29c4582,285,4571,287,4559,287v-16,,-29,-3,-39,-9c4510,272,4501,265,4495,255v-6,-9,-11,-19,-14,-31c4479,213,4478,202,4478,191v,-14,1,-28,4,-40c4485,139,4489,128,4496,119v6,-9,14,-16,25,-21c4531,93,4543,91,4557,91v6,,12,,17,c4580,92,4585,93,4590,95v4,2,9,5,13,8c4608,107,4612,111,4617,117v,,,,,c4617,95,4617,95,4617,95v24,,24,,24,l4641,272xm4507,219v2,9,5,17,9,24c4521,250,4526,256,4533,260v7,5,16,7,26,7c4570,267,4579,265,4586,260v8,-5,14,-11,18,-18c4609,235,4612,227,4614,218v2,-9,3,-18,3,-27c4617,180,4616,169,4615,159v-2,-10,-5,-18,-10,-25c4601,127,4595,121,4588,117v-8,-4,-17,-6,-28,-6c4549,111,4540,113,4533,118v-8,5,-14,11,-18,19c4511,145,4508,153,4506,163v-2,9,-2,19,-2,28c4504,201,4505,210,4507,219xm4809,256v-1,,-1,,-1,c4806,262,4802,267,4798,272v-5,4,-10,8,-15,11c4777,286,4771,288,4765,290v-6,1,-12,2,-18,2c4734,292,4723,290,4714,286v-8,-4,-14,-9,-19,-15c4691,266,4688,260,4686,253v-1,-6,-2,-11,-2,-15c4684,227,4686,218,4689,210v4,-7,8,-14,14,-19c4709,187,4716,183,4724,180v8,-3,17,-5,25,-7c4758,172,4767,171,4776,171v9,-1,18,-1,26,-1c4807,170,4807,170,4807,170v,-10,,-10,,-10c4807,144,4803,131,4797,123v-7,-8,-18,-12,-34,-12c4753,111,4743,112,4734,114v-10,3,-19,7,-28,13c4706,104,4706,104,4706,104v4,-2,8,-4,13,-5c4724,97,4729,96,4734,94v5,-1,10,-2,15,-2c4754,91,4759,91,4763,91v24,,41,5,52,17c4825,119,4831,137,4831,162v,85,,85,,85c4831,255,4831,262,4831,268v,6,,13,1,19c4809,287,4809,287,4809,287r,-31xm4807,190v-7,,-7,,-7,c4790,190,4779,191,4768,192v-10,1,-20,3,-29,6c4731,201,4724,206,4718,212v-5,6,-8,14,-8,25c4710,243,4711,248,4713,253v2,4,5,8,9,11c4725,266,4730,268,4734,270v5,1,10,2,16,2c4764,272,4775,269,4782,264v8,-6,14,-12,17,-19c4803,237,4805,230,4806,222v,-8,1,-15,1,-20l4807,190xm4887,140v,-7,,-14,,-22c4887,111,4886,103,4886,95v23,,23,,23,c4909,129,4909,129,4909,129v,,,,,c4911,125,4914,121,4917,116v3,-5,7,-9,12,-13c4933,100,4939,96,4946,94v7,-2,16,-3,26,-3c4983,91,4993,92,5002,96v8,4,15,9,20,16c5027,118,5031,126,5034,135v2,9,3,19,3,29c5037,287,5037,287,5037,287v-24,,-24,,-24,c5013,170,5013,170,5013,170v,-18,-3,-32,-10,-43c4996,116,4984,111,4968,111v-11,,-20,2,-27,6c4933,122,4928,127,4923,134v-4,7,-7,14,-9,23c4912,165,4911,173,4911,181v,106,,106,,106c4887,287,4887,287,4887,287r,-147xm5121,44v-24,,-24,,-24,c5097,12,5097,12,5097,12v24,,24,,24,l5121,44xm5097,95v24,,24,,24,c5121,287,5121,287,5121,287v-24,,-24,,-24,l5097,95xm5166,259v7,4,15,7,23,9c5198,270,5207,272,5216,272v6,,11,-1,16,-3c5237,268,5242,266,5246,263v4,-3,7,-7,9,-11c5257,248,5259,243,5259,237v,-7,-3,-14,-7,-19c5247,213,5242,209,5235,205v-7,-4,-15,-8,-23,-11c5204,190,5197,186,5190,182v-7,-4,-12,-10,-17,-16c5168,160,5166,152,5166,143v,-10,2,-18,5,-24c5175,112,5180,107,5186,102v6,-4,12,-7,20,-9c5213,91,5221,91,5229,91v5,,12,,21,1c5259,94,5268,96,5276,99v-2,21,-2,21,-2,21c5268,117,5261,115,5253,113v-8,-1,-15,-2,-22,-2c5219,111,5209,113,5201,118v-7,4,-11,13,-11,25c5190,149,5192,154,5197,158v5,4,10,8,17,11c5221,173,5229,176,5237,180v8,3,16,8,23,13c5267,198,5273,204,5278,211v4,7,7,16,7,26c5285,247,5282,256,5278,263v-4,7,-9,13,-16,17c5255,284,5248,287,5240,289v-8,2,-15,3,-23,3c5208,292,5199,291,5190,290v-9,-1,-18,-4,-26,-7l5166,259xm5438,256v-1,,-1,,-1,c5434,262,5431,267,5426,272v-4,4,-9,8,-15,11c5406,286,5400,288,5394,290v-6,1,-12,2,-18,2c5362,292,5351,290,5343,286v-8,-4,-15,-9,-19,-15c5319,266,5316,260,5315,253v-2,-6,-2,-11,-2,-15c5313,227,5314,218,5318,210v3,-7,8,-14,14,-19c5338,187,5345,183,5353,180v8,-3,16,-5,25,-7c5387,172,5396,171,5405,171v9,-1,18,-1,26,-1c5435,170,5435,170,5435,170v,-10,,-10,,-10c5435,144,5432,131,5426,123v-7,-8,-18,-12,-34,-12c5382,111,5372,112,5362,114v-9,3,-18,7,-27,13c5335,104,5335,104,5335,104v4,-2,8,-4,13,-5c5353,97,5358,96,5363,94v5,-1,10,-2,15,-2c5383,91,5387,91,5392,91v24,,41,5,51,17c5454,119,5459,137,5459,162v,85,,85,,85c5459,255,5459,262,5459,268v1,6,1,13,2,19c5438,287,5438,287,5438,287r,-31xm5435,190v-6,,-6,,-6,c5418,190,5408,191,5397,192v-10,1,-20,3,-29,6c5359,201,5352,206,5347,212v-6,6,-8,14,-8,25c5339,243,5340,248,5342,253v2,4,5,8,8,11c5354,266,5358,268,5363,270v5,1,10,2,16,2c5393,272,5403,269,5411,264v8,-6,13,-12,17,-19c5431,237,5434,230,5434,222v1,-8,1,-15,1,-20l5435,190xm5599,115v-44,,-44,,-44,c5555,240,5555,240,5555,240v,9,2,16,6,22c5564,268,5571,272,5581,272v4,,8,-1,11,-2c5596,269,5599,268,5603,267v1,20,1,20,1,20c5601,288,5597,289,5592,290v-6,1,-11,2,-17,2c5564,292,5556,290,5550,287v-6,-4,-10,-8,-13,-14c5535,267,5533,261,5532,253v,-8,-1,-16,-1,-25c5531,115,5531,115,5531,115v-37,,-37,,-37,c5494,95,5494,95,5494,95v37,,37,,37,c5531,49,5531,49,5531,49v24,-9,24,-9,24,-9c5555,95,5555,95,5555,95v44,,44,,44,l5599,115xm5665,44v-24,,-24,,-24,c5641,12,5641,12,5641,12v24,,24,,24,l5665,44xm5641,95v24,,24,,24,c5665,287,5665,287,5665,287v-24,,-24,,-24,l5641,95xm5716,153v3,-12,9,-23,16,-32c5739,112,5748,104,5760,99v11,-6,25,-8,40,-8c5816,91,5829,93,5840,99v12,5,21,13,28,22c5876,130,5881,141,5885,153v3,13,5,25,5,38c5890,204,5888,217,5885,229v-4,12,-9,23,-17,32c5861,271,5852,278,5840,284v-11,5,-24,8,-40,8c5785,292,5771,289,5760,284v-12,-6,-21,-13,-28,-23c5725,252,5719,241,5716,229v-4,-12,-6,-25,-6,-38c5710,178,5712,166,5716,153xm5741,223v2,9,6,18,12,25c5758,255,5765,261,5773,265v8,4,17,7,27,7c5810,272,5820,269,5827,265v8,-4,15,-10,20,-17c5853,241,5857,232,5860,223v2,-10,4,-21,4,-32c5864,180,5862,170,5860,160v-3,-10,-7,-18,-13,-26c5842,127,5835,121,5827,117v-7,-4,-17,-6,-27,-6c5790,111,5781,113,5773,117v-8,4,-15,10,-20,17c5747,142,5743,150,5741,160v-3,10,-5,20,-5,31c5736,202,5738,213,5741,223xm5935,140v,-7,,-14,,-22c5934,111,5934,103,5933,95v23,,23,,23,c5956,129,5956,129,5956,129v1,,1,,1,c5959,125,5962,121,5965,116v3,-5,7,-9,11,-13c5981,100,5987,96,5994,94v7,-2,15,-3,25,-3c6031,91,6041,92,6049,96v9,4,16,9,21,16c6075,118,6079,126,6081,135v3,9,4,19,4,29c6085,287,6085,287,6085,287v-24,,-24,,-24,c6061,170,6061,170,6061,170v,-18,-3,-32,-10,-43c6044,116,6032,111,6016,111v-11,,-20,2,-28,6c5981,122,5975,127,5971,134v-5,7,-8,14,-10,23c5960,165,5959,173,5959,181v,106,,106,,106c5935,287,5935,287,5935,287r,-147xm6130,259v7,4,15,7,23,9c6162,270,6171,272,6180,272v6,,11,-1,16,-3c6201,268,6206,266,6210,263v4,-3,7,-7,9,-11c6221,248,6223,243,6223,237v,-7,-3,-14,-7,-19c6211,213,6206,209,6199,205v-7,-4,-15,-8,-23,-11c6168,190,6161,186,6154,182v-7,-4,-13,-10,-17,-16c6132,160,6130,152,6130,143v,-10,2,-18,5,-24c6139,112,6144,107,6150,102v6,-4,12,-7,20,-9c6177,91,6185,91,6193,91v5,,12,,21,1c6223,94,6232,96,6240,99v-2,21,-2,21,-2,21c6232,117,6225,115,6217,113v-8,-1,-15,-2,-22,-2c6183,111,6173,113,6165,118v-7,4,-11,13,-11,25c6154,149,6156,154,6161,158v5,4,10,8,17,11c6185,173,6193,176,6201,180v8,3,16,8,23,13c6231,198,6237,204,6242,211v4,7,7,16,7,26c6249,247,6246,256,6242,263v-4,7,-10,13,-16,17c6219,284,6212,287,6204,289v-8,2,-15,3,-23,3c6172,292,6163,291,6154,290v-9,-1,-18,-4,-26,-7l6130,259xm6594,287v-29,,-29,,-29,c6513,121,6513,121,6513,121v-1,,-1,,-1,c6459,287,6459,287,6459,287v-28,,-28,,-28,c6369,95,6369,95,6369,95v26,,26,,26,c6445,261,6445,261,6445,261v1,,1,,1,c6500,95,6500,95,6500,95v28,,28,,28,c6579,261,6579,261,6579,261v1,,1,,1,c6633,95,6633,95,6633,95v24,,24,,24,l6594,287xm6680,153v4,-12,9,-23,16,-32c6704,112,6713,104,6724,99v11,-6,25,-8,41,-8c6780,91,6794,93,6805,99v11,5,20,13,28,22c6840,130,6845,141,6849,153v4,13,5,25,5,38c6854,204,6853,217,6849,229v-4,12,-9,23,-16,32c6825,271,6816,278,6805,284v-11,5,-25,8,-40,8c6749,292,6735,289,6724,284v-11,-6,-20,-13,-28,-23c6689,252,6684,241,6680,229v-3,-12,-5,-25,-5,-38c6675,178,6677,166,6680,153xm6705,223v3,9,7,18,12,25c6723,255,6729,261,6737,265v8,4,17,7,28,7c6775,272,6784,269,6792,265v8,-4,14,-10,20,-17c6817,241,6821,232,6824,223v3,-10,4,-21,4,-32c6828,180,6827,170,6824,160v-3,-10,-7,-18,-12,-26c6806,127,6800,121,6792,117v-8,-4,-17,-6,-27,-6c6754,111,6745,113,6737,117v-8,4,-14,10,-20,17c6712,142,6708,150,6705,160v-3,10,-4,20,-4,31c6701,202,6702,213,6705,223xm6899,138v,-5,,-10,,-14c6899,121,6899,117,6899,114v,-3,,-6,,-9c6898,102,6898,99,6898,95v23,,23,,23,c6921,132,6921,132,6921,132v1,,1,,1,c6924,127,6927,122,6930,117v3,-5,7,-10,11,-14c6945,99,6950,96,6955,94v5,-2,11,-3,17,-3c6974,91,6977,91,6980,91v4,1,6,1,8,2c6988,118,6988,118,6988,118v-2,-1,-5,-2,-8,-2c6977,116,6974,115,6971,115v-10,,-17,3,-24,8c6941,127,6936,133,6933,141v-4,7,-6,16,-8,25c6924,175,6923,184,6923,192v,95,,95,,95c6899,287,6899,287,6899,287r,-149xm7025,5v24,,24,,24,c7049,174,7049,174,7049,174v86,-79,86,-79,86,-79c7165,95,7165,95,7165,95v-94,85,-94,85,-94,85c7176,287,7176,287,7176,287v-32,,-32,,-32,c7049,189,7049,189,7049,189v,98,,98,,98c7025,287,7025,287,7025,287r,-282xm7237,44v-24,,-24,,-24,c7213,12,7213,12,7213,12v24,,24,,24,l7237,44xm7213,95v24,,24,,24,c7237,287,7237,287,7237,287v-24,,-24,,-24,l7213,95xm7297,140v,-7,,-14,,-22c7297,111,7296,103,7296,95v23,,23,,23,c7319,129,7319,129,7319,129v,,,,,c7321,125,7324,121,7327,116v3,-5,7,-9,12,-13c7343,100,7349,96,7356,94v7,-2,15,-3,26,-3c7393,91,7403,92,7412,96v8,4,15,9,20,16c7437,118,7441,126,7444,135v2,9,3,19,3,29c7447,287,7447,287,7447,287v-24,,-24,,-24,c7423,170,7423,170,7423,170v,-18,-3,-32,-10,-43c7406,116,7394,111,7378,111v-11,,-20,2,-27,6c7343,122,7337,127,7333,134v-4,7,-7,14,-9,23c7322,165,7321,173,7321,181v,106,,106,,106c7297,287,7297,287,7297,287r,-147xm7659,272v,13,-1,25,-5,37c7651,321,7646,331,7639,340v-7,9,-17,16,-28,21c7600,366,7586,369,7569,369v-13,,-24,-1,-35,-4c7524,362,7516,360,7511,359v2,-24,2,-24,2,-24c7520,339,7529,342,7539,345v10,2,20,3,30,3c7585,348,7597,346,7606,341v8,-5,15,-12,20,-22c7630,310,7633,300,7634,288v1,-12,2,-25,2,-38c7635,250,7635,250,7635,250v-7,14,-15,24,-25,29c7600,285,7589,287,7577,287v-16,,-29,-3,-39,-9c7527,272,7519,265,7513,255v-7,-9,-11,-19,-14,-31c7497,213,7495,202,7495,191v,-14,2,-28,5,-40c7503,139,7507,128,7514,119v6,-9,14,-16,24,-21c7548,93,7561,91,7575,91v6,,12,,17,c7598,92,7603,93,7607,95v5,2,10,5,14,8c7626,107,7630,111,7635,117v,,,,,c7635,95,7635,95,7635,95v24,,24,,24,l7659,272xm7524,219v2,9,6,17,10,24c7538,250,7544,256,7551,260v7,5,16,7,26,7c7588,267,7597,265,7604,260v8,-5,14,-11,18,-18c7627,235,7630,227,7632,218v2,-9,3,-18,3,-27c7635,180,7634,169,7633,159v-2,-10,-6,-18,-10,-25c7619,127,7613,121,7606,117v-8,-4,-17,-6,-28,-6c7567,111,7558,113,7550,118v-7,5,-13,11,-17,19c7529,145,7526,153,7524,163v-2,9,-3,19,-3,28c7521,201,7522,210,7524,219xm7904,115v-44,,-44,,-44,c7860,240,7860,240,7860,240v,9,2,16,6,22c7870,268,7877,272,7886,272v5,,9,-1,12,-2c7901,269,7904,268,7908,267v2,20,2,20,2,20c7907,288,7903,289,7897,290v-5,1,-11,2,-17,2c7870,292,7862,290,7856,287v-6,-4,-10,-8,-13,-14c7840,267,7838,261,7838,253v-1,-8,-1,-16,-1,-25c7837,115,7837,115,7837,115v-38,,-38,,-38,c7799,95,7799,95,7799,95v38,,38,,38,c7837,49,7837,49,7837,49v23,-9,23,-9,23,-9c7860,95,7860,95,7860,95v44,,44,,44,l7904,115xm7937,153v4,-12,9,-23,17,-32c7961,112,7970,104,7982,99v11,-6,24,-8,40,-8c8038,91,8051,93,8062,99v12,5,21,13,28,22c8097,130,8103,141,8106,153v4,13,6,25,6,38c8112,204,8110,217,8106,229v-3,12,-9,23,-16,32c8083,271,8074,278,8062,284v-11,5,-24,8,-40,8c8006,292,7993,289,7982,284v-12,-6,-21,-13,-28,-23c7946,252,7941,241,7937,229v-3,-12,-5,-25,-5,-38c7932,178,7934,166,7937,153xm7962,223v3,9,7,18,13,25c7980,255,7987,261,7995,265v7,4,17,7,27,7c8032,272,8041,269,8049,265v8,-4,15,-10,20,-17c8075,241,8079,232,8082,223v2,-10,4,-21,4,-32c8086,180,8084,170,8082,160v-3,-10,-7,-18,-13,-26c8064,127,8057,121,8049,117v-8,-4,-17,-6,-27,-6c8012,111,8002,113,7995,117v-8,4,-15,10,-20,17c7969,142,7965,150,7962,160v-2,10,-4,20,-4,31c7958,202,7960,213,7962,223xm8309,272v,13,-2,25,-5,37c8301,321,8296,331,8289,340v-7,9,-17,16,-28,21c8249,366,8235,369,8219,369v-13,,-25,-1,-35,-4c8173,362,8166,360,8161,359v2,-24,2,-24,2,-24c8170,339,8178,342,8188,345v10,2,21,3,31,3c8234,348,8247,346,8255,341v9,-5,16,-12,20,-22c8280,310,8283,300,8284,288v1,-12,2,-25,2,-38c8285,250,8285,250,8285,250v-7,14,-15,24,-25,29c8250,285,8239,287,8226,287v-15,,-28,-3,-38,-9c8177,272,8169,265,8163,255v-7,-9,-11,-19,-14,-31c8147,213,8145,202,8145,191v,-14,2,-28,5,-40c8152,139,8157,128,8164,119v6,-9,14,-16,24,-21c8198,93,8210,91,8224,91v7,,13,,18,c8247,92,8252,93,8257,95v5,2,10,5,14,8c8275,107,8280,111,8284,117v1,,1,,1,c8285,95,8285,95,8285,95v24,,24,,24,l8309,272xm8174,219v2,9,5,17,10,24c8188,250,8194,256,8201,260v7,5,16,7,26,7c8238,267,8247,265,8254,260v7,-5,13,-11,18,-18c8277,235,8280,227,8282,218v2,-9,3,-18,3,-27c8285,180,8284,169,8282,159v-2,-10,-5,-18,-9,-25c8268,127,8263,121,8255,117v-7,-4,-16,-6,-27,-6c8217,111,8208,113,8200,118v-7,5,-13,11,-17,19c8178,145,8175,153,8174,163v-2,9,-3,19,-3,28c8171,201,8172,210,8174,219xm8495,281v-8,4,-17,7,-27,8c8458,291,8448,292,8439,292v-15,,-29,-3,-40,-8c8388,279,8379,272,8372,263v-7,-9,-12,-19,-15,-32c8353,219,8352,206,8352,191v,-15,2,-28,6,-40c8362,138,8367,128,8374,119v7,-9,16,-16,26,-21c8410,93,8421,91,8433,91v14,,25,2,35,7c8478,103,8485,110,8492,119v6,9,10,19,13,30c8508,161,8510,173,8510,186v,12,,12,,12c8378,198,8378,198,8378,198v,10,1,20,4,29c8385,236,8389,244,8394,250v5,7,12,12,20,16c8422,270,8431,272,8441,272v5,,9,-1,14,-2c8461,269,8466,268,8471,267v4,-1,9,-3,13,-4c8489,261,8492,259,8495,257r,24xm8484,178v,-9,-1,-17,-3,-25c8479,145,8476,138,8472,132v-3,-7,-9,-12,-15,-15c8451,113,8443,111,8435,111v-9,,-17,2,-24,6c8404,121,8398,126,8393,132v-5,7,-8,14,-11,22c8379,162,8378,170,8378,178r106,xm8638,115v-44,,-44,,-44,c8594,240,8594,240,8594,240v,9,2,16,6,22c8603,268,8610,272,8620,272v4,,8,-1,11,-2c8635,269,8638,268,8642,267v1,20,1,20,1,20c8640,288,8636,289,8631,290v-6,1,-11,2,-17,2c8603,292,8595,290,8589,287v-6,-4,-10,-8,-13,-14c8574,267,8572,261,8571,253v,-8,-1,-16,-1,-25c8570,115,8570,115,8570,115v-37,,-37,,-37,c8533,95,8533,95,8533,95v37,,37,,37,c8570,49,8570,49,8570,49v24,-9,24,-9,24,-9c8594,95,8594,95,8594,95v44,,44,,44,l8638,115xm8680,5v24,,24,,24,c8704,127,8704,127,8704,127v1,,1,,1,c8710,117,8718,108,8728,101v10,-7,23,-10,37,-10c8778,91,8788,93,8797,97v8,4,15,9,20,17c8822,121,8825,130,8828,140v2,10,3,21,3,32c8831,287,8831,287,8831,287v-24,,-24,,-24,c8807,173,8807,173,8807,173v,-9,-1,-16,-2,-24c8804,141,8802,135,8799,129v-3,-5,-8,-10,-14,-13c8779,113,8771,111,8761,111v-10,,-19,2,-27,7c8727,122,8721,128,8717,135v-5,7,-8,15,-10,24c8705,168,8704,176,8704,184v,103,,103,,103c8680,287,8680,287,8680,287r,-282xm9019,281v-8,4,-17,7,-27,8c8981,291,8972,292,8963,292v-16,,-29,-3,-40,-8c8912,279,8902,272,8896,263v-7,-9,-12,-19,-16,-32c8877,219,8876,206,8876,191v,-15,2,-28,6,-40c8886,138,8891,128,8898,119v7,-9,16,-16,26,-21c8934,93,8945,91,8957,91v13,,25,2,35,7c9001,103,9009,110,9016,119v6,9,10,19,13,30c9032,161,9033,173,9033,186v,12,,12,,12c8902,198,8902,198,8902,198v,10,1,20,4,29c8909,236,8913,244,8918,250v5,7,12,12,20,16c8946,270,8955,272,8965,272v4,,9,-1,14,-2c8984,269,8989,268,8994,267v5,-1,10,-3,14,-4c9013,261,9016,259,9019,257r,24xm9007,178v,-9,,-17,-2,-25c9003,145,9000,138,8996,132v-4,-7,-9,-12,-15,-15c8975,113,8967,111,8958,111v-8,,-16,2,-23,6c8928,121,8922,126,8917,132v-5,7,-9,14,-11,22c8903,162,8902,170,8902,178r105,xm9079,138v,-5,,-10,,-14c9079,121,9079,117,9078,114v,-3,,-6,,-9c9078,102,9078,99,9077,95v24,,24,,24,c9101,132,9101,132,9101,132v1,,1,,1,c9104,127,9107,122,9110,117v3,-5,6,-10,10,-14c9125,99,9129,96,9134,94v5,-2,11,-3,17,-3c9154,91,9157,91,9160,91v3,1,6,1,8,2c9168,118,9168,118,9168,118v-3,-1,-6,-2,-9,-2c9156,116,9153,115,9150,115v-9,,-17,3,-23,8c9121,127,9116,133,9112,141v-3,7,-6,16,-7,25c9103,175,9102,184,9102,192v,95,,95,,95c9079,287,9079,287,9079,287r,-149xm9392,115v-44,,-44,,-44,c9348,240,9348,240,9348,240v,9,2,16,6,22c9358,268,9364,272,9374,272v5,,8,-1,12,-2c9389,269,9392,268,9396,267v1,20,1,20,1,20c9395,288,9391,289,9385,290v-5,1,-11,2,-17,2c9358,292,9350,290,9344,287v-6,-4,-11,-8,-13,-14c9328,267,9326,261,9326,253v-1,-8,-1,-16,-1,-25c9325,115,9325,115,9325,115v-38,,-38,,-38,c9287,95,9287,95,9287,95v38,,38,,38,c9325,49,9325,49,9325,49v23,-9,23,-9,23,-9c9348,95,9348,95,9348,95v44,,44,,44,l9392,115xm9425,153v4,-12,9,-23,16,-32c9449,112,9458,104,9469,99v12,-6,25,-8,41,-8c9525,91,9539,93,9550,99v11,5,21,13,28,22c9585,130,9591,141,9594,153v4,13,5,25,5,38c9599,204,9598,217,9594,229v-3,12,-9,23,-16,32c9571,271,9561,278,9550,284v-11,5,-25,8,-40,8c9494,292,9481,289,9469,284v-11,-6,-20,-13,-28,-23c9434,252,9429,241,9425,229v-3,-12,-5,-25,-5,-38c9420,178,9422,166,9425,153xm9450,223v3,9,7,18,12,25c9468,255,9474,261,9482,265v8,4,17,7,28,7c9520,272,9529,269,9537,265v8,-4,15,-10,20,-17c9562,241,9567,232,9569,223v3,-10,4,-21,4,-32c9573,180,9572,170,9569,160v-2,-10,-7,-18,-12,-26c9552,127,9545,121,9537,117v-8,-4,-17,-6,-27,-6c9499,111,9490,113,9482,117v-8,4,-14,10,-20,17c9457,142,9453,150,9450,160v-3,10,-4,20,-4,31c9446,202,9447,213,9450,223xm9747,95v24,,24,,24,c9769,130,9769,130,9769,130v1,,1,,1,c9771,127,9774,124,9776,119v3,-4,7,-8,12,-13c9792,102,9798,98,9806,95v7,-3,15,-4,25,-4c9846,91,9858,93,9868,98v10,5,18,12,24,21c9899,128,9903,139,9906,151v3,12,5,26,5,40c9911,206,9909,219,9906,231v-4,12,-8,23,-15,32c9884,272,9876,279,9866,284v-10,5,-21,8,-35,8c9816,292,9804,289,9794,283v-9,-6,-17,-16,-23,-28c9771,255,9771,255,9771,255v,112,,112,,112c9747,367,9747,367,9747,367r,-272xm9882,163v-1,-10,-4,-18,-9,-26c9869,129,9863,123,9856,118v-8,-5,-17,-7,-28,-7c9817,111,9808,113,9801,118v-7,5,-13,12,-18,20c9779,146,9776,154,9774,164v-2,9,-3,18,-3,27c9771,200,9772,209,9774,219v2,9,5,18,9,26c9788,253,9794,259,9801,264v7,5,16,8,27,8c9839,272,9848,269,9856,264v7,-5,13,-11,17,-19c9878,238,9881,229,9882,220v2,-10,3,-19,3,-29c9885,182,9884,172,9882,163xm9959,138v,-5,,-10,,-14c9959,121,9959,117,9959,114v,-3,-1,-6,-1,-9c9958,102,9958,99,9957,95v24,,24,,24,c9981,132,9981,132,9981,132v1,,1,,1,c9984,127,9987,122,9990,117v3,-5,6,-10,11,-14c10005,99,10009,96,10015,94v5,-2,10,-3,16,-3c10034,91,10037,91,10040,91v3,1,6,1,8,2c10048,118,10048,118,10048,118v-3,-1,-5,-2,-8,-2c10037,116,10034,115,10031,115v-10,,-18,3,-24,8c10001,127,9996,133,9992,141v-3,7,-6,16,-7,25c9983,175,9983,184,9983,192v,95,,95,,95c9959,287,9959,287,9959,287r,-149xm10207,281v-8,4,-17,7,-27,8c10169,291,10160,292,10151,292v-16,,-29,-3,-40,-8c10100,279,10090,272,10084,263v-7,-9,-12,-19,-16,-32c10065,219,10064,206,10064,191v,-15,2,-28,6,-40c10074,138,10079,128,10086,119v7,-9,16,-16,26,-21c10122,93,10133,91,10145,91v13,,25,2,35,7c10189,103,10197,110,10203,119v7,9,11,19,14,30c10220,161,10221,173,10221,186v,12,,12,,12c10090,198,10090,198,10090,198v,10,1,20,4,29c10097,236,10101,244,10106,250v5,7,12,12,20,16c10134,270,10143,272,10153,272v4,,9,-1,14,-2c10172,269,10177,268,10182,267v5,-1,10,-3,14,-4c10201,261,10204,259,10207,257r,24xm10195,178v,-9,-1,-17,-2,-25c10191,145,10188,138,10184,132v-4,-7,-9,-12,-15,-15c10163,113,10155,111,10146,111v-8,,-16,2,-23,6c10116,121,10110,126,10105,132v-5,7,-9,14,-11,22c10091,162,10090,170,10090,178r105,xm10333,287v-27,,-27,,-27,c10240,95,10240,95,10240,95v26,,26,,26,c10319,261,10319,261,10319,261v1,,1,,1,c10376,95,10376,95,10376,95v25,,25,,25,l10333,287xm10563,281v-8,4,-17,7,-27,8c10526,291,10516,292,10507,292v-16,,-29,-3,-40,-8c10456,279,10446,272,10440,263v-7,-9,-12,-19,-15,-32c10421,219,10420,206,10420,191v,-15,2,-28,6,-40c10430,138,10435,128,10442,119v7,-9,16,-16,26,-21c10478,93,10489,91,10501,91v13,,25,2,35,7c10545,103,10553,110,10560,119v6,9,10,19,13,30c10576,161,10577,173,10577,186v,12,,12,,12c10446,198,10446,198,10446,198v,10,1,20,4,29c10453,236,10457,244,10462,250v5,7,12,12,20,16c10490,270,10499,272,10509,272v4,,9,-1,14,-2c10528,269,10534,268,10538,267v5,-1,10,-3,14,-4c10557,261,10560,259,10563,257r,24xm10551,178v,-9,,-17,-2,-25c10547,145,10544,138,10540,132v-4,-7,-9,-12,-15,-15c10519,113,10511,111,10502,111v-8,,-16,2,-23,6c10472,121,10466,126,10461,132v-5,7,-9,14,-11,22c10447,162,10446,170,10446,178r105,xm10623,140v,-7,,-14,-1,-22c10622,111,10622,103,10621,95v23,,23,,23,c10644,129,10644,129,10644,129v1,,1,,1,c10647,125,10649,121,10652,116v3,-5,7,-9,12,-13c10669,100,10675,96,10682,94v7,-2,15,-3,25,-3c10719,91,10729,92,10737,96v9,4,15,9,21,16c10763,118,10767,126,10769,135v3,9,4,19,4,29c10773,287,10773,287,10773,287v-24,,-24,,-24,c10749,170,10749,170,10749,170v,-18,-4,-32,-11,-43c10731,116,10720,111,10703,111v-10,,-19,2,-27,6c10669,122,10663,127,10659,134v-5,7,-8,14,-10,23c10647,165,10646,173,10646,181v,106,,106,,106c10623,287,10623,287,10623,287r,-147xm10915,115v-43,,-43,,-43,c10872,240,10872,240,10872,240v,9,2,16,5,22c10881,268,10888,272,10897,272v5,,9,-1,12,-2c10912,269,10916,268,10919,267v2,20,2,20,2,20c10918,288,10914,289,10908,290v-5,1,-11,2,-16,2c10881,292,10873,290,10867,287v-6,-4,-10,-8,-13,-14c10851,267,10849,261,10849,253v-1,-8,-1,-16,-1,-25c10848,115,10848,115,10848,115v-38,,-38,,-38,c10810,95,10810,95,10810,95v38,,38,,38,c10848,49,10848,49,10848,49v24,-9,24,-9,24,-9c10872,95,10872,95,10872,95v43,,43,,43,l10915,115xm11173,256v,,,,,c11170,262,11166,267,11162,272v-5,4,-10,8,-15,11c11141,286,11136,288,11130,290v-6,1,-13,2,-19,2c11098,292,11087,290,11079,286v-9,-4,-15,-9,-20,-15c11055,266,11052,260,11050,253v-1,-6,-2,-11,-2,-15c11048,227,11050,218,11053,210v4,-7,9,-14,15,-19c11074,187,11081,183,11089,180v8,-3,16,-5,25,-7c11123,172,11131,171,11141,171v9,-1,17,-1,25,-1c11171,170,11171,170,11171,170v,-10,,-10,,-10c11171,144,11168,131,11161,123v-6,-8,-18,-12,-34,-12c11117,111,11107,112,11098,114v-9,3,-18,7,-27,13c11071,104,11071,104,11071,104v4,-2,8,-4,13,-5c11088,97,11093,96,11098,94v5,-1,10,-2,15,-2c11118,91,11123,91,11127,91v24,,41,5,52,17c11190,119,11195,137,11195,162v,85,,85,,85c11195,255,11195,262,11195,268v,6,1,13,2,19c11173,287,11173,287,11173,287r,-31xm11171,190v-7,,-7,,-7,c11154,190,11143,191,11133,192v-11,1,-21,3,-29,6c11095,201,11088,206,11082,212v-5,6,-8,14,-8,25c11074,243,11075,248,11077,253v2,4,5,8,9,11c11090,266,11094,268,11099,270v4,1,10,2,15,2c11128,272,11139,269,11147,264v7,-6,13,-12,17,-19c11167,237,11169,230,11170,222v1,-8,1,-15,1,-20l11171,190xm11318,287v-28,,-28,,-28,c11225,95,11225,95,11225,95v26,,26,,26,c11304,261,11304,261,11304,261v1,,1,,1,c11361,95,11361,95,11361,95v25,,25,,25,l11318,287xm11409,153v4,-12,9,-23,17,-32c11433,112,11442,104,11454,99v11,-6,24,-8,40,-8c11509,91,11523,93,11534,99v12,5,21,13,28,22c11569,130,11575,141,11578,153v4,13,6,25,6,38c11584,204,11582,217,11578,229v-3,12,-9,23,-16,32c11555,271,11546,278,11534,284v-11,5,-25,8,-40,8c11478,292,11465,289,11454,284v-12,-6,-21,-13,-28,-23c11418,252,11413,241,11409,229v-3,-12,-5,-25,-5,-38c11404,178,11406,166,11409,153xm11434,223v3,9,7,18,13,25c11452,255,11459,261,11467,265v7,4,17,7,27,7c11504,272,11513,269,11521,265v8,-4,15,-10,20,-17c11547,241,11551,232,11553,223v3,-10,5,-21,5,-32c11558,180,11556,170,11553,160v-2,-10,-6,-18,-12,-26c11536,127,11529,121,11521,117v-8,-4,-17,-6,-27,-6c11484,111,11474,113,11467,117v-8,4,-15,10,-20,17c11441,142,11437,150,11434,160v-2,10,-4,20,-4,31c11430,202,11432,213,11434,223xm11652,44v-23,,-23,,-23,c11629,12,11629,12,11629,12v23,,23,,23,l11652,44xm11629,95v23,,23,,23,c11652,287,11652,287,11652,287v-23,,-23,,-23,l11629,95xm11865,287v-24,,-24,,-24,c11841,257,11841,257,11841,257v-1,,-1,,-1,c11834,269,11825,278,11816,284v-10,5,-22,8,-36,8c11767,292,11756,289,11746,284v-10,-5,-19,-12,-25,-21c11714,254,11709,243,11706,231v-3,-12,-5,-25,-5,-40c11701,177,11702,163,11705,151v3,-12,8,-23,14,-32c11726,110,11734,103,11744,98v10,-5,22,-7,36,-7c11790,91,11798,92,11805,95v7,3,13,7,18,11c11828,110,11832,114,11835,118v2,4,4,7,5,9c11841,127,11841,127,11841,127v,-122,,-122,,-122c11865,5,11865,5,11865,5r,282xm11729,220v2,9,5,18,9,25c11743,253,11749,259,11756,264v7,5,17,8,28,8c11794,272,11803,269,11811,264v7,-5,13,-11,17,-19c11833,237,11836,228,11838,219v2,-10,3,-19,3,-28c11841,182,11840,173,11838,164v-2,-10,-5,-18,-10,-26c11824,130,11818,123,11811,118v-8,-5,-17,-7,-27,-7c11773,111,11763,113,11756,118v-7,5,-13,11,-18,19c11734,145,11731,153,11729,163v-1,9,-2,19,-2,28c11727,201,11728,210,11729,220xm12032,256v,,,,,c12029,262,12026,267,12021,272v-4,4,-9,8,-15,11c12001,286,11995,288,11989,290v-6,1,-12,2,-18,2c11957,292,11946,290,11938,286v-9,-4,-15,-9,-19,-15c11914,266,11911,260,11910,253v-2,-6,-3,-11,-3,-15c11907,227,11909,218,11913,210v3,-7,8,-14,14,-19c11933,187,11940,183,11948,180v8,-3,16,-5,25,-7c11982,172,11991,171,12000,171v9,-1,17,-1,26,-1c12030,170,12030,170,12030,170v,-10,,-10,,-10c12030,144,12027,131,12020,123v-6,-8,-18,-12,-34,-12c11976,111,11967,112,11957,114v-9,3,-18,7,-27,13c11930,104,11930,104,11930,104v4,-2,8,-4,13,-5c11947,97,11952,96,11957,94v5,-1,10,-2,15,-2c11978,91,11982,91,11986,91v24,,42,5,52,17c12049,119,12054,137,12054,162v,85,,85,,85c12054,255,12054,262,12054,268v,6,1,13,2,19c12032,287,12032,287,12032,287r,-31xm12030,190v-7,,-7,,-7,c12013,190,12003,191,11992,192v-11,1,-20,3,-29,6c11954,201,11947,206,11942,212v-6,6,-9,14,-9,25c11933,243,11934,248,11936,253v3,4,6,8,9,11c11949,266,11953,268,11958,270v5,1,10,2,15,2c11987,272,11998,269,12006,264v8,-6,13,-12,17,-19c12026,237,12028,230,12029,222v1,-8,1,-15,1,-20l12030,190xm12108,5v24,,24,,24,c12132,127,12132,127,12132,127v1,,1,,1,c12134,125,12135,122,12138,118v3,-4,7,-8,12,-12c12155,102,12161,98,12168,95v7,-3,15,-4,25,-4c12207,91,12219,93,12229,98v10,5,18,12,25,21c12260,128,12265,139,12268,151v2,12,4,26,4,40c12272,206,12270,219,12267,231v-3,12,-8,23,-15,32c12245,272,12237,279,12227,284v-9,5,-21,8,-34,8c12179,292,12167,289,12157,284v-10,-6,-18,-15,-24,-27c12132,257,12132,257,12132,257v,30,,30,,30c12108,287,12108,287,12108,287r,-282xm12243,163v-1,-10,-4,-18,-9,-26c12230,129,12224,123,12217,118v-7,-5,-17,-7,-28,-7c12178,111,12169,113,12162,118v-8,5,-13,12,-18,20c12140,146,12137,154,12135,164v-2,9,-3,18,-3,27c12132,200,12133,209,12135,219v2,9,5,18,10,26c12149,253,12155,259,12162,264v7,5,16,8,27,8c12200,272,12210,269,12217,264v7,-5,13,-11,17,-19c12239,238,12242,229,12243,220v2,-10,3,-19,3,-29c12246,182,12245,172,12243,163xm12320,5v24,,24,,24,c12344,287,12344,287,12344,287v-24,,-24,,-24,l12320,5xm12533,281v-8,4,-18,7,-28,8c12495,291,12486,292,12477,292v-16,,-29,-3,-40,-8c12425,279,12416,272,12409,263v-7,-9,-12,-19,-15,-32c12391,219,12390,206,12390,191v,-15,2,-28,5,-40c12399,138,12405,128,12412,119v7,-9,15,-16,26,-21c12448,93,12459,91,12471,91v13,,25,2,35,7c12515,103,12523,110,12529,119v6,9,11,19,14,30c12546,161,12547,173,12547,186v,12,,12,,12c12416,198,12416,198,12416,198v,10,1,20,4,29c12423,236,12427,244,12432,250v5,7,12,12,20,16c12460,270,12469,272,12479,272v4,,9,-1,14,-2c12498,269,12503,268,12508,267v5,-1,10,-3,14,-4c12527,261,12530,259,12533,257r,24xm12521,178v,-9,-1,-17,-2,-25c12517,145,12514,138,12510,132v-4,-7,-9,-12,-15,-15c12488,113,12481,111,12472,111v-9,,-16,2,-23,6c12442,121,12436,126,12431,132v-5,7,-9,14,-11,22c12417,162,12416,170,12416,178r105,xm12695,5v24,,24,,24,c12719,127,12719,127,12719,127v1,,1,,1,c12720,125,12722,122,12725,118v3,-4,7,-8,12,-12c12742,102,12748,98,12755,95v7,-3,15,-4,25,-4c12794,91,12806,93,12816,98v10,5,18,12,25,21c12847,128,12852,139,12854,151v3,12,5,26,5,40c12859,206,12857,219,12854,231v-3,12,-8,23,-15,32c12832,272,12824,279,12814,284v-10,5,-21,8,-34,8c12766,292,12754,289,12744,284v-10,-6,-18,-15,-24,-27c12719,257,12719,257,12719,257v,30,,30,,30c12695,287,12695,287,12695,287r,-282xm12830,163v-1,-10,-4,-18,-9,-26c12817,129,12811,123,12804,118v-8,-5,-17,-7,-28,-7c12765,111,12756,113,12749,118v-8,5,-13,12,-18,20c12727,146,12724,154,12722,164v-2,9,-3,18,-3,27c12719,200,12720,209,12722,219v2,9,5,18,9,26c12736,253,12742,259,12749,264v7,5,16,8,27,8c12787,272,12796,269,12804,264v7,-5,13,-11,17,-19c12826,238,12829,229,12830,220v2,-10,3,-19,3,-29c12833,182,12832,172,12830,163xm12907,5v24,,24,,24,c12931,287,12931,287,12931,287v-24,,-24,,-24,l12907,5xm13015,44v-24,,-24,,-24,c12991,12,12991,12,12991,12v24,,24,,24,l13015,44xm12991,95v24,,24,,24,c13015,287,13015,287,13015,287v-24,,-24,,-24,l12991,95xm13075,140v,-7,-1,-14,-1,-22c13074,111,13074,103,13073,95v23,,23,,23,c13096,129,13096,129,13096,129v1,,1,,1,c13099,125,13101,121,13104,116v3,-5,7,-9,12,-13c13121,100,13127,96,13134,94v6,-2,15,-3,25,-3c13171,91,13181,92,13189,96v8,4,15,9,20,16c13215,118,13219,126,13221,135v2,9,4,19,4,29c13225,287,13225,287,13225,287v-24,,-24,,-24,c13201,170,13201,170,13201,170v,-18,-4,-32,-11,-43c13183,116,13172,111,13155,111v-11,,-20,2,-27,6c13121,122,13115,127,13111,134v-5,7,-8,14,-10,23c13099,165,13098,173,13098,181v,106,,106,,106c13075,287,13075,287,13075,287r,-147xm13437,287v-24,,-24,,-24,c13413,257,13413,257,13413,257v-1,,-1,,-1,c13405,269,13397,278,13387,284v-9,5,-21,8,-35,8c13339,292,13327,289,13318,284v-10,-5,-19,-12,-25,-21c13286,254,13281,243,13278,231v-4,-12,-5,-25,-5,-40c13273,177,13274,163,13277,151v3,-12,8,-23,14,-32c13298,110,13306,103,13316,98v10,-5,22,-7,36,-7c13362,91,13370,92,13377,95v7,3,13,7,18,11c13400,110,13404,114,13407,118v2,4,4,7,5,9c13413,127,13413,127,13413,127v,-122,,-122,,-122c13437,5,13437,5,13437,5r,282xm13301,220v2,9,5,18,9,25c13315,253,13321,259,13328,264v7,5,17,8,28,8c13366,272,13375,269,13383,264v7,-5,13,-11,17,-19c13405,237,13408,228,13410,219v2,-10,3,-19,3,-28c13413,182,13412,173,13410,164v-2,-10,-5,-18,-10,-26c13396,130,13390,123,13383,118v-8,-5,-17,-7,-27,-7c13345,111,13335,113,13328,118v-7,5,-13,11,-18,19c13306,145,13303,153,13301,163v-1,9,-2,19,-2,28c13299,201,13300,210,13301,220xm13494,140v,-7,,-14,,-22c13494,111,13493,103,13492,95v23,,23,,23,c13515,129,13515,129,13515,129v1,,1,,1,c13518,125,13521,121,13524,116v3,-5,7,-9,11,-13c13540,100,13546,96,13553,94v7,-2,15,-3,25,-3c13590,91,13600,92,13609,96v8,4,15,9,20,16c13634,118,13638,126,13640,135v3,9,4,19,4,29c13644,287,13644,287,13644,287v-24,,-24,,-24,c13620,170,13620,170,13620,170v,-18,-3,-32,-10,-43c13603,116,13591,111,13575,111v-11,,-20,2,-28,6c13540,122,13534,127,13530,134v-5,7,-8,14,-10,23c13519,165,13518,173,13518,181v,106,,106,,106c13494,287,13494,287,13494,287r,-147xm13833,281v-9,4,-18,7,-28,8c13795,291,13786,292,13777,292v-16,,-30,-3,-41,-8c13725,279,13716,272,13709,263v-7,-9,-12,-19,-15,-32c13691,219,13689,206,13689,191v,-15,2,-28,6,-40c13699,138,13704,128,13712,119v7,-9,15,-16,25,-21c13747,93,13758,91,13770,91v14,,25,2,35,7c13815,103,13823,110,13829,119v6,9,11,19,14,30c13845,161,13847,173,13847,186v,12,,12,,12c13715,198,13715,198,13715,198v,10,2,20,4,29c13722,236,13726,244,13731,250v6,7,12,12,20,16c13759,270,13768,272,13779,272v4,,9,-1,14,-2c13798,269,13803,268,13808,267v5,-1,9,-3,14,-4c13826,261,13830,259,13833,257r,24xm13821,178v,-9,-1,-17,-3,-25c13816,145,13814,138,13810,132v-4,-7,-9,-12,-16,-15c13788,113,13781,111,13772,111v-9,,-17,2,-24,6c13741,121,13735,126,13731,132v-5,7,-9,14,-12,22c13717,162,13715,170,13715,178r106,xm13877,259v8,4,16,7,24,9c13909,270,13918,272,13928,272v5,,11,-1,16,-3c13949,268,13953,266,13957,263v4,-3,8,-7,10,-11c13969,248,13970,243,13970,237v,-7,-2,-14,-7,-19c13959,213,13953,209,13946,205v-7,-4,-14,-8,-22,-11c13916,190,13909,186,13902,182v-7,-4,-13,-10,-17,-16c13880,160,13878,152,13878,143v,-10,2,-18,5,-24c13887,112,13891,107,13897,102v6,-4,13,-7,20,-9c13925,91,13933,91,13940,91v5,,12,,22,1c13971,94,13979,96,13988,99v-2,21,-2,21,-2,21c13979,117,13972,115,13965,113v-8,-1,-15,-2,-22,-2c13931,111,13921,113,13913,118v-8,4,-11,13,-11,25c13902,149,13904,154,13909,158v4,4,10,8,17,11c13933,173,13941,176,13949,180v8,3,16,8,23,13c13979,198,13985,204,13989,211v5,7,7,16,7,26c13996,247,13994,256,13990,263v-4,7,-10,13,-16,17c13967,284,13960,287,13952,289v-8,2,-16,3,-23,3c13920,292,13911,291,13902,290v-10,-1,-18,-4,-27,-7l13877,259xm14024,259v7,4,15,7,24,9c14056,270,14065,272,14074,272v6,,11,-1,17,-3c14096,268,14100,266,14104,263v4,-3,7,-7,10,-11c14116,248,14117,243,14117,237v,-7,-2,-14,-7,-19c14106,213,14100,209,14093,205v-7,-4,-14,-8,-22,-11c14063,190,14055,186,14048,182v-6,-4,-12,-10,-17,-16c14027,160,14024,152,14024,143v,-10,2,-18,6,-24c14033,112,14038,107,14044,102v6,-4,13,-7,20,-9c14072,91,14079,91,14087,91v5,,12,,21,1c14117,94,14126,96,14135,99v-3,21,-3,21,-3,21c14126,117,14119,115,14111,113v-8,-1,-15,-2,-21,-2c14077,111,14067,113,14060,118v-8,4,-12,13,-12,25c14048,149,14051,154,14055,158v5,4,11,8,18,11c14080,173,14087,176,14096,180v8,3,15,8,22,13c14125,198,14131,204,14136,211v5,7,7,16,7,26c14143,247,14141,256,14137,263v-5,7,-10,13,-17,17c14114,284,14107,287,14099,289v-8,2,-16,3,-23,3c14066,292,14057,291,14048,290v-9,-1,-18,-4,-26,-7l14024,259xm14401,256v-1,,-1,,-1,c14398,262,14394,267,14390,272v-5,4,-10,8,-16,11c14369,286,14363,288,14357,290v-6,1,-12,2,-18,2c14325,292,14315,290,14306,286v-8,-4,-14,-9,-19,-15c14282,266,14279,260,14278,253v-2,-6,-2,-11,-2,-15c14276,227,14277,218,14281,210v4,-7,8,-14,14,-19c14301,187,14308,183,14316,180v8,-3,16,-5,25,-7c14350,172,14359,171,14368,171v9,-1,18,-1,26,-1c14399,170,14399,170,14399,170v,-10,,-10,,-10c14399,144,14395,131,14389,123v-7,-8,-18,-12,-34,-12c14345,111,14335,112,14326,114v-10,3,-19,7,-28,13c14298,104,14298,104,14298,104v4,-2,8,-4,13,-5c14316,97,14321,96,14326,94v5,-1,10,-2,15,-2c14346,91,14351,91,14355,91v24,,41,5,52,17c14417,119,14422,137,14422,162v,85,,85,,85c14422,255,14422,262,14423,268v,6,,13,1,19c14401,287,14401,287,14401,287r,-31xm14399,190v-7,,-7,,-7,c14382,190,14371,191,14360,192v-10,1,-20,3,-29,6c14323,201,14316,206,14310,212v-6,6,-8,14,-8,25c14302,243,14303,248,14305,253v2,4,5,8,9,11c14317,266,14321,268,14326,270v5,1,10,2,16,2c14356,272,14367,269,14374,264v8,-6,14,-12,17,-19c14395,237,14397,230,14397,222v1,-8,2,-15,2,-20l14399,190xm14479,140v,-7,,-14,,-22c14479,111,14478,103,14477,95v23,,23,,23,c14500,129,14500,129,14500,129v1,,1,,1,c14503,125,14506,121,14509,116v3,-5,7,-9,11,-13c14525,100,14531,96,14538,94v7,-2,15,-3,25,-3c14575,91,14585,92,14594,96v8,4,15,9,20,16c14619,118,14623,126,14625,135v3,9,4,19,4,29c14629,287,14629,287,14629,287v-24,,-24,,-24,c14605,170,14605,170,14605,170v,-18,-3,-32,-10,-43c14588,116,14576,111,14560,111v-11,,-20,2,-27,6c14525,122,14519,127,14515,134v-4,7,-8,14,-9,23c14504,165,14503,173,14503,181v,106,,106,,106c14479,287,14479,287,14479,287r,-147xm14841,287v-24,,-24,,-24,c14817,257,14817,257,14817,257v,,,,,c14810,269,14802,278,14792,284v-10,5,-22,8,-35,8c14743,292,14732,289,14722,284v-10,-5,-18,-12,-25,-21c14690,254,14685,243,14682,231v-3,-12,-5,-25,-5,-40c14677,177,14679,163,14682,151v3,-12,7,-23,14,-32c14702,110,14710,103,14720,98v10,-5,22,-7,37,-7c14766,91,14774,92,14781,95v7,3,13,7,18,11c14804,110,14808,114,14811,118v3,4,5,7,6,9c14817,127,14817,127,14817,127v,-122,,-122,,-122c14841,5,14841,5,14841,5r,282xm14706,220v1,9,4,18,9,25c14719,253,14725,259,14732,264v8,5,17,8,28,8c14771,272,14780,269,14787,264v7,-5,13,-11,18,-19c14809,237,14812,228,14814,219v2,-10,3,-19,3,-28c14817,182,14816,173,14814,164v-2,-10,-5,-18,-9,-26c14800,130,14794,123,14787,118v-7,-5,-16,-7,-27,-7c14749,111,14740,113,14732,118v-7,5,-13,11,-17,19c14710,145,14707,153,14706,163v-2,9,-3,19,-3,28c14703,201,14704,210,14706,220xm15027,44v-24,,-24,,-24,c15003,12,15003,12,15003,12v24,,24,,24,l15027,44xm15003,95v24,,24,,24,c15027,287,15027,287,15027,287v-24,,-24,,-24,l15003,95xm15319,287v,-127,,-127,,-127c15319,153,15319,146,15317,140v-1,-5,-4,-11,-7,-15c15307,121,15303,117,15298,115v-6,-3,-12,-4,-19,-4c15272,111,15266,112,15259,115v-6,3,-11,7,-16,13c15238,134,15234,141,15231,150v-3,9,-4,19,-4,31c15227,287,15227,287,15227,287v-24,,-24,,-24,c15203,160,15203,160,15203,160v,-7,-1,-14,-2,-20c15200,135,15197,129,15194,125v-3,-4,-7,-8,-12,-10c15176,112,15170,111,15162,111v-6,,-13,1,-19,4c15137,118,15132,122,15127,128v-5,6,-9,13,-12,22c15112,159,15111,169,15111,181v,106,,106,,106c15087,287,15087,287,15087,287v,-147,,-147,,-147c15087,133,15087,126,15087,118v,-7,-1,-15,-2,-23c15108,95,15108,95,15108,95v,32,,32,,32c15109,128,15109,128,15109,128v2,-3,4,-7,7,-11c15118,112,15122,108,15127,104v4,-4,10,-7,16,-10c15150,92,15159,91,15169,91v4,,9,,14,1c15189,93,15194,95,15199,98v5,3,9,8,13,13c15216,116,15219,123,15220,131v1,,1,,1,c15225,120,15233,110,15243,102v11,-8,24,-11,39,-11c15292,91,15301,92,15308,95v8,4,14,8,19,14c15332,114,15336,121,15339,129v3,8,4,17,4,26c15343,287,15343,287,15343,287r-24,xm15399,95v24,,24,,24,c15421,130,15421,130,15421,130v1,,1,,1,c15423,127,15425,124,15428,119v3,-4,7,-8,12,-13c15444,102,15450,98,15457,95v8,-3,16,-4,26,-4c15497,91,15509,93,15519,98v11,5,19,12,25,21c15551,128,15555,139,15558,151v3,12,5,26,5,40c15563,206,15561,219,15558,231v-4,12,-9,23,-15,32c15536,272,15528,279,15518,284v-10,5,-21,8,-35,8c15468,292,15456,289,15446,283v-9,-6,-17,-16,-23,-28c15423,255,15423,255,15423,255v,112,,112,,112c15399,367,15399,367,15399,367r,-272xm15534,163v-2,-10,-5,-18,-9,-26c15521,129,15515,123,15507,118v-7,-5,-16,-7,-27,-7c15469,111,15460,113,15453,118v-8,5,-13,12,-18,20c15431,146,15428,154,15426,164v-2,9,-3,18,-3,27c15423,200,15424,209,15426,219v2,9,5,18,9,26c15440,253,15445,259,15453,264v7,5,16,8,27,8c15491,272,15500,269,15507,264v8,-5,14,-11,18,-19c15529,238,15532,229,15534,220v2,-10,3,-19,3,-29c15537,182,15536,172,15534,163xm15611,138v,-5,,-10,,-14c15611,121,15611,117,15611,114v-1,-3,-1,-6,-1,-9c15610,102,15610,99,15609,95v24,,24,,24,c15633,132,15633,132,15633,132v1,,1,,1,c15636,127,15639,122,15642,117v3,-5,6,-10,10,-14c15657,99,15661,96,15666,94v6,-2,11,-3,17,-3c15686,91,15689,91,15692,91v3,1,6,1,8,2c15700,118,15700,118,15700,118v-3,-1,-6,-2,-9,-2c15689,116,15685,115,15682,115v-9,,-17,3,-23,8c15653,127,15648,133,15644,141v-3,7,-6,16,-7,25c15635,175,15635,184,15635,192v,95,,95,,95c15611,287,15611,287,15611,287r,-149xm15720,153v4,-12,9,-23,16,-32c15744,112,15753,104,15764,99v12,-6,25,-8,41,-8c15820,91,15834,93,15845,99v11,5,21,13,28,22c15880,130,15886,141,15889,153v4,13,5,25,5,38c15894,204,15893,217,15889,229v-3,12,-9,23,-16,32c15866,271,15856,278,15845,284v-11,5,-25,8,-40,8c15789,292,15776,289,15764,284v-11,-6,-20,-13,-28,-23c15729,252,15724,241,15720,229v-3,-12,-5,-25,-5,-38c15715,178,15717,166,15720,153xm15745,223v3,9,7,18,12,25c15763,255,15769,261,15777,265v8,4,17,7,28,7c15815,272,15824,269,15832,265v8,-4,15,-10,20,-17c15857,241,15861,232,15864,223v3,-10,4,-21,4,-32c15868,180,15867,170,15864,160v-3,-10,-7,-18,-12,-26c15847,127,15840,121,15832,117v-8,-4,-17,-6,-27,-6c15794,111,15785,113,15777,117v-8,4,-14,10,-20,17c15752,142,15748,150,15745,160v-3,10,-4,20,-4,31c15741,202,15742,213,15745,223xm16006,287v-28,,-28,,-28,c15913,95,15913,95,15913,95v26,,26,,26,c15992,261,15992,261,15992,261v1,,1,,1,c16049,95,16049,95,16049,95v25,,25,,25,l16006,287xm16236,281v-9,4,-18,7,-28,8c16198,291,16189,292,16180,292v-16,,-29,-3,-41,-8c16128,279,16119,272,16112,263v-7,-9,-12,-19,-15,-32c16094,219,16092,206,16092,191v,-15,2,-28,6,-40c16102,138,16108,128,16115,119v7,-9,15,-16,25,-21c16150,93,16161,91,16173,91v14,,26,2,35,7c16218,103,16226,110,16232,119v6,9,11,19,14,30c16249,161,16250,173,16250,186v,12,,12,,12c16118,198,16118,198,16118,198v,10,2,20,5,29c16125,236,16129,244,16135,250v5,7,12,12,19,16c16162,270,16171,272,16182,272v4,,9,-1,14,-2c16201,269,16206,268,16211,267v5,-1,10,-3,14,-4c16229,261,16233,259,16236,257r,24xm16224,178v,-9,-1,-17,-3,-25c16220,145,16217,138,16213,132v-4,-7,-9,-12,-15,-15c16191,113,16184,111,16175,111v-9,,-17,2,-24,6c16144,121,16139,126,16134,132v-5,7,-9,14,-12,22c16120,162,16118,170,16118,178r106,xm16467,287v-28,,-28,,-28,c16374,95,16374,95,16374,95v26,,26,,26,c16453,261,16453,261,16453,261v1,,1,,1,c16509,95,16509,95,16509,95v25,,25,,25,l16467,287xm16591,44v-23,,-23,,-23,c16568,12,16568,12,16568,12v23,,23,,23,l16591,44xm16568,95v23,,23,,23,c16591,287,16591,287,16591,287v-23,,-23,,-23,l16568,95xm16637,259v7,4,15,7,23,9c16669,270,16677,272,16687,272v6,,11,-1,16,-3c16708,268,16713,266,16717,263v4,-3,7,-7,9,-11c16728,248,16729,243,16729,237v,-7,-2,-14,-6,-19c16718,213,16712,209,16705,205v-6,-4,-14,-8,-22,-11c16675,190,16668,186,16661,182v-7,-4,-13,-10,-17,-16c16639,160,16637,152,16637,143v,-10,2,-18,5,-24c16646,112,16651,107,16656,102v6,-4,13,-7,21,-9c16684,91,16692,91,16700,91v5,,12,,21,1c16730,94,16739,96,16747,99v-2,21,-2,21,-2,21c16739,117,16732,115,16724,113v-8,-1,-15,-2,-22,-2c16690,111,16680,113,16672,118v-7,4,-11,13,-11,25c16661,149,16663,154,16668,158v4,4,10,8,17,11c16692,173,16700,176,16708,180v8,3,16,8,23,13c16738,198,16744,204,16748,211v5,7,7,16,7,26c16755,247,16753,256,16749,263v-4,7,-10,13,-16,17c16726,284,16719,287,16711,289v-8,2,-15,3,-23,3c16679,292,16670,291,16661,290v-9,-1,-18,-4,-27,-7l16637,259xm16822,44v-24,,-24,,-24,c16798,12,16798,12,16798,12v24,,24,,24,l16822,44xm16798,95v24,,24,,24,c16822,287,16822,287,16822,287v-24,,-24,,-24,l16798,95xm16872,153v4,-12,9,-23,17,-32c16896,112,16905,104,16916,99v12,-6,25,-8,41,-8c16972,91,16986,93,16997,99v11,5,21,13,28,22c17032,130,17038,141,17041,153v4,13,5,25,5,38c17046,204,17045,217,17041,229v-3,12,-9,23,-16,32c17018,271,17008,278,16997,284v-11,5,-25,8,-40,8c16941,292,16928,289,16916,284v-11,-6,-20,-13,-27,-23c16881,252,16876,241,16872,229v-3,-12,-5,-25,-5,-38c16867,178,16869,166,16872,153xm16897,223v3,9,7,18,12,25c16915,255,16922,261,16929,265v8,4,17,7,28,7c16967,272,16976,269,16984,265v8,-4,15,-10,20,-17c17009,241,17014,232,17016,223v3,-10,5,-21,5,-32c17021,180,17019,170,17016,160v-2,-10,-7,-18,-12,-26c16999,127,16992,121,16984,117v-8,-4,-17,-6,-27,-6c16946,111,16937,113,16929,117v-7,4,-14,10,-20,17c16904,142,16900,150,16897,160v-3,10,-4,20,-4,31c16893,202,16894,213,16897,223xm17091,140v,-7,,-14,,-22c17091,111,17091,103,17090,95v23,,23,,23,c17113,129,17113,129,17113,129v1,,1,,1,c17116,125,17118,121,17121,116v3,-5,7,-9,12,-13c17138,100,17143,96,17150,94v7,-2,16,-3,26,-3c17188,91,17198,92,17206,96v8,4,15,9,20,16c17232,118,17236,126,17238,135v2,9,4,19,4,29c17242,287,17242,287,17242,287v-24,,-24,,-24,c17218,170,17218,170,17218,170v,-18,-4,-32,-11,-43c17200,116,17188,111,17172,111v-11,,-20,2,-27,6c17138,122,17132,127,17127,134v-4,7,-7,14,-9,23c17116,165,17115,173,17115,181v,106,,106,,106c17091,287,17091,287,17091,287r,-147xm17531,121v-6,-3,-13,-5,-20,-7c17503,112,17497,111,17490,111v-12,,-22,2,-31,6c17450,121,17442,126,17436,134v-6,7,-10,15,-14,25c17419,169,17418,179,17418,191v,11,1,21,4,31c17426,232,17430,241,17436,248v6,7,13,13,22,17c17467,269,17477,272,17487,272v8,,15,-1,22,-3c17516,268,17523,266,17531,263v2,22,2,22,2,22c17525,288,17517,290,17509,291v-8,,-16,1,-25,1c17468,292,17455,289,17443,284v-11,-6,-21,-13,-29,-22c17407,252,17401,242,17397,229v-3,-12,-5,-24,-5,-38c17392,176,17394,163,17398,151v5,-13,11,-23,20,-32c17426,110,17436,103,17448,98v11,-5,24,-7,39,-7c17498,91,17508,91,17516,93v8,2,14,4,17,5l17531,121xm17684,256v-1,,-1,,-1,c17681,262,17677,267,17673,272v-5,4,-10,8,-16,11c17652,286,17646,288,17640,290v-6,1,-12,2,-18,2c17608,292,17598,290,17589,286v-8,-4,-14,-9,-19,-15c17565,266,17562,260,17561,253v-2,-6,-2,-11,-2,-15c17559,227,17560,218,17564,210v4,-7,8,-14,14,-19c17584,187,17591,183,17599,180v8,-3,16,-5,25,-7c17633,172,17642,171,17651,171v9,-1,18,-1,26,-1c17682,170,17682,170,17682,170v,-10,,-10,,-10c17682,144,17678,131,17672,123v-7,-8,-18,-12,-34,-12c17628,111,17618,112,17609,114v-10,3,-19,7,-28,13c17581,104,17581,104,17581,104v4,-2,8,-4,13,-5c17599,97,17604,96,17609,94v5,-1,10,-2,15,-2c17629,91,17634,91,17638,91v24,,41,5,52,17c17700,119,17705,137,17705,162v,85,,85,,85c17705,255,17705,262,17706,268v,6,,13,1,19c17684,287,17684,287,17684,287r,-31xm17682,190v-7,,-7,,-7,c17665,190,17654,191,17643,192v-10,1,-20,3,-29,6c17606,201,17599,206,17593,212v-6,6,-8,14,-8,25c17585,243,17586,248,17588,253v2,4,5,8,9,11c17600,266,17604,268,17609,270v5,1,10,2,16,2c17639,272,17650,269,17657,264v8,-6,14,-12,17,-19c17678,237,17680,230,17680,222v1,-8,2,-15,2,-20l17682,190xm17762,138v,-5,,-10,,-14c17762,121,17762,117,17762,114v,-3,-1,-6,-1,-9c17761,102,17761,99,17760,95v24,,24,,24,c17784,132,17784,132,17784,132v1,,1,,1,c17787,127,17790,122,17793,117v3,-5,6,-10,11,-14c17808,99,17812,96,17818,94v5,-2,10,-3,16,-3c17837,91,17840,91,17843,91v3,1,6,1,8,2c17851,118,17851,118,17851,118v-3,-1,-5,-2,-8,-2c17840,116,17837,115,17834,115v-10,,-18,3,-24,8c17804,127,17799,133,17796,141v-4,7,-7,16,-8,25c17786,175,17786,184,17786,192v,95,,95,,95c17762,287,17762,287,17762,287r,-149xm18010,281v-8,4,-17,7,-27,8c17972,291,17963,292,17954,292v-16,,-29,-3,-40,-8c17903,279,17894,272,17887,263v-7,-9,-12,-19,-16,-32c17868,219,17867,206,17867,191v,-15,2,-28,6,-40c17877,138,17882,128,17889,119v7,-9,16,-16,26,-21c17925,93,17936,91,17948,91v13,,25,2,35,7c17992,103,18000,110,18007,119v6,9,10,19,13,30c18023,161,18024,173,18024,186v,12,,12,,12c17893,198,17893,198,17893,198v,10,1,20,4,29c17900,236,17904,244,17909,250v5,7,12,12,20,16c17937,270,17946,272,17956,272v4,,9,-1,14,-2c17976,269,17981,268,17985,267v5,-1,10,-3,14,-4c18004,261,18007,259,18010,257r,24xm17998,178v,-9,,-17,-2,-25c17994,145,17991,138,17987,132v-4,-7,-9,-12,-15,-15c17966,113,17958,111,17949,111v-8,,-16,2,-23,6c17919,121,17913,126,17908,132v-5,7,-9,14,-11,22c17894,162,17893,170,17893,178r105,xe" stroked="f">
              <v:path arrowok="t" o:connecttype="custom" o:connectlocs="192340,85338;204325,55911;322710,83572;361003,39432;417419,62385;529081,48260;615605,75333;693944,80041;711775,41198;834837,38843;888038,56794;992977,27955;1127440,35606;1159301,12065;1275348,40609;1308964,56205;1396072,50320;1453365,26778;1534627,27073;1567658,27661;1623782,11771;1681659,39432;1797706,30015;1989169,29133;2042662,34724;2175955,39726;2231787,27955;2325034,35606;2418865,93872;2442834,67976;2505096,67093;2618220,26778;2663528,41492;2753560,56205;2872822,32664;2941808,56205;3047331,67976;3149055,48260;3230025,74450;3288780,27955;3405996,12948;3428504,64739;3499827,80041;3578751,47966;3717891,37372;3797399,3531;3881000,44435;3981262,84455;4010201,45317;4122740,77393;4178571,56205;4241125,34135;4306311,77687;4418265,44140;4508297,75038;4563251,84455;4678713,84455;4833053,27955;4884792,85044;4948516,34429;5125071,83866;5175640,78864;5256610,85044" o:connectangles="0,0,0,0,0,0,0,0,0,0,0,0,0,0,0,0,0,0,0,0,0,0,0,0,0,0,0,0,0,0,0,0,0,0,0,0,0,0,0,0,0,0,0,0,0,0,0,0,0,0,0,0,0,0,0,0,0,0,0,0,0,0,0"/>
              <o:lock v:ext="edit" aspectratio="t" verticies="t"/>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CAC" w:rsidRDefault="00CD4CAC">
      <w:r>
        <w:separator/>
      </w:r>
    </w:p>
  </w:footnote>
  <w:footnote w:type="continuationSeparator" w:id="0">
    <w:p w:rsidR="00CD4CAC" w:rsidRDefault="00CD4CAC">
      <w:r>
        <w:continuationSeparator/>
      </w:r>
    </w:p>
  </w:footnote>
  <w:footnote w:id="1">
    <w:p w:rsidR="00084C01" w:rsidRDefault="00084C01">
      <w:pPr>
        <w:pStyle w:val="FootnoteText"/>
      </w:pPr>
      <w:r>
        <w:rPr>
          <w:rStyle w:val="FootnoteReference"/>
        </w:rPr>
        <w:footnoteRef/>
      </w:r>
      <w:r>
        <w:t xml:space="preserve"> </w:t>
      </w:r>
      <w:r w:rsidRPr="00084C01">
        <w:t xml:space="preserve">Bourne, R, Flaxman, S, Braithwaite, T et al. </w:t>
      </w:r>
      <w:r w:rsidRPr="00084C01">
        <w:rPr>
          <w:i/>
          <w:iCs/>
        </w:rPr>
        <w:t>Magnitude, Temporal Trends, and Projections</w:t>
      </w:r>
      <w:r>
        <w:rPr>
          <w:i/>
          <w:iCs/>
        </w:rPr>
        <w:t xml:space="preserve"> </w:t>
      </w:r>
      <w:r w:rsidRPr="00084C01">
        <w:rPr>
          <w:i/>
          <w:iCs/>
        </w:rPr>
        <w:t>of the Global Prevalence of Blindness and Distance and Near Vision Impairment: A</w:t>
      </w:r>
      <w:r>
        <w:rPr>
          <w:i/>
          <w:iCs/>
        </w:rPr>
        <w:t xml:space="preserve"> </w:t>
      </w:r>
      <w:r w:rsidRPr="00084C01">
        <w:rPr>
          <w:i/>
          <w:iCs/>
        </w:rPr>
        <w:t>Systematic Review and Meta-Analysis</w:t>
      </w:r>
      <w:r w:rsidRPr="00084C01">
        <w:t xml:space="preserve">, </w:t>
      </w:r>
      <w:hyperlink r:id="rId1" w:history="1">
        <w:r w:rsidRPr="00084C01">
          <w:rPr>
            <w:rStyle w:val="Hyperlink"/>
          </w:rPr>
          <w:t>The Lancet Global Health</w:t>
        </w:r>
      </w:hyperlink>
      <w:r w:rsidRPr="00084C01">
        <w:t xml:space="preserve"> 2017, 5(9): 888-897.</w:t>
      </w:r>
    </w:p>
  </w:footnote>
  <w:footnote w:id="2">
    <w:p w:rsidR="003E557D" w:rsidRDefault="003E557D">
      <w:pPr>
        <w:pStyle w:val="FootnoteText"/>
      </w:pPr>
      <w:r>
        <w:rPr>
          <w:rStyle w:val="FootnoteReference"/>
        </w:rPr>
        <w:footnoteRef/>
      </w:r>
      <w:r>
        <w:t xml:space="preserve"> Access Economics, 2010, </w:t>
      </w:r>
      <w:r>
        <w:rPr>
          <w:i/>
        </w:rPr>
        <w:t xml:space="preserve">Clear Focus: The Economic Impact of Vision Loss in Australia in 2009: A Report prepared for Vision 2020 Australia, </w:t>
      </w:r>
      <w:r>
        <w:t>Melbourne</w:t>
      </w:r>
    </w:p>
  </w:footnote>
  <w:footnote w:id="3">
    <w:p w:rsidR="003E557D" w:rsidRDefault="003E557D">
      <w:pPr>
        <w:pStyle w:val="FootnoteText"/>
      </w:pPr>
      <w:r>
        <w:rPr>
          <w:rStyle w:val="FootnoteReference"/>
        </w:rPr>
        <w:footnoteRef/>
      </w:r>
      <w:r>
        <w:t xml:space="preserve"> </w:t>
      </w:r>
      <w:r>
        <w:rPr>
          <w:i/>
        </w:rPr>
        <w:t>National Eye Health Survey Summary Report</w:t>
      </w:r>
      <w:r>
        <w:t xml:space="preserve"> 2016.</w:t>
      </w:r>
    </w:p>
  </w:footnote>
  <w:footnote w:id="4">
    <w:p w:rsidR="003E557D" w:rsidRDefault="003E557D">
      <w:pPr>
        <w:pStyle w:val="FootnoteText"/>
      </w:pPr>
      <w:r>
        <w:rPr>
          <w:rStyle w:val="FootnoteReference"/>
        </w:rPr>
        <w:footnoteRef/>
      </w:r>
      <w:r>
        <w:t xml:space="preserve"> Access Economics, 2010, </w:t>
      </w:r>
      <w:r>
        <w:rPr>
          <w:i/>
        </w:rPr>
        <w:t xml:space="preserve">Clear Focus: The Economic Impact of Vision Loss in Australia in 2009: A Report prepared for Vision 2020 Australia, </w:t>
      </w:r>
      <w:r>
        <w:t>Melbourne</w:t>
      </w:r>
    </w:p>
  </w:footnote>
  <w:footnote w:id="5">
    <w:p w:rsidR="003E557D" w:rsidRDefault="003E557D">
      <w:pPr>
        <w:pStyle w:val="FootnoteText"/>
      </w:pPr>
      <w:r>
        <w:rPr>
          <w:rStyle w:val="FootnoteReference"/>
        </w:rPr>
        <w:footnoteRef/>
      </w:r>
      <w:r>
        <w:t xml:space="preserve"> </w:t>
      </w:r>
      <w:r>
        <w:rPr>
          <w:i/>
        </w:rPr>
        <w:t>National Eye Health Survey Summary Report</w:t>
      </w:r>
      <w:r>
        <w:t xml:space="preserve"> 2016.</w:t>
      </w:r>
    </w:p>
  </w:footnote>
  <w:footnote w:id="6">
    <w:p w:rsidR="003E557D" w:rsidRDefault="003E557D">
      <w:pPr>
        <w:pStyle w:val="FootnoteText"/>
      </w:pPr>
      <w:r>
        <w:rPr>
          <w:rStyle w:val="FootnoteReference"/>
        </w:rPr>
        <w:footnoteRef/>
      </w:r>
      <w:r>
        <w:t xml:space="preserve"> </w:t>
      </w:r>
      <w:r w:rsidRPr="00084C01">
        <w:t xml:space="preserve">Bourne, R, Flaxman, S, Braithwaite, T et al. </w:t>
      </w:r>
      <w:r w:rsidRPr="00084C01">
        <w:rPr>
          <w:i/>
          <w:iCs/>
        </w:rPr>
        <w:t>Magnitude, Temporal Trends, a</w:t>
      </w:r>
      <w:r w:rsidRPr="00366002">
        <w:rPr>
          <w:i/>
          <w:iCs/>
        </w:rPr>
        <w:t xml:space="preserve">nd </w:t>
      </w:r>
      <w:r w:rsidRPr="00366002">
        <w:rPr>
          <w:i/>
          <w:iCs/>
          <w:color w:val="auto"/>
        </w:rPr>
        <w:t>Projections of the Global Prevalence of Blindness and Distance and Near Vision Impairment: A Systematic Review and Meta-Analysis</w:t>
      </w:r>
      <w:r w:rsidRPr="00366002">
        <w:rPr>
          <w:color w:val="auto"/>
        </w:rPr>
        <w:t xml:space="preserve">, </w:t>
      </w:r>
      <w:hyperlink r:id="rId2" w:history="1">
        <w:r w:rsidRPr="00596099">
          <w:rPr>
            <w:rStyle w:val="Hyperlink"/>
            <w:b w:val="0"/>
            <w:color w:val="auto"/>
          </w:rPr>
          <w:t>The Lancet Global Health</w:t>
        </w:r>
      </w:hyperlink>
      <w:r w:rsidRPr="00596099">
        <w:rPr>
          <w:b/>
          <w:color w:val="auto"/>
        </w:rPr>
        <w:t xml:space="preserve"> 2017</w:t>
      </w:r>
      <w:r w:rsidRPr="00084C01">
        <w:t>, 5(9): 888-897.</w:t>
      </w:r>
    </w:p>
  </w:footnote>
  <w:footnote w:id="7">
    <w:p w:rsidR="00D66A81" w:rsidRDefault="00D66A81">
      <w:pPr>
        <w:pStyle w:val="FootnoteText"/>
      </w:pPr>
      <w:r>
        <w:rPr>
          <w:rStyle w:val="FootnoteReference"/>
        </w:rPr>
        <w:footnoteRef/>
      </w:r>
      <w:r>
        <w:t xml:space="preserve"> </w:t>
      </w:r>
      <w:r w:rsidRPr="008030AD">
        <w:t>J.B. Jonas, R. George, R. Asokan, S. R Flaxman, J. Keeffe, J. Leasher, K. Naidoo, K. Pesudovs, H. Price, L. Vijaya, R.A White, T. Y Wong, S. Resnikoff, h.R Taylor, R.A Bourne, on behalf of the Vision Loss Expert Group of the Global Burden of Disease Study, Prevalence and causes of vision loss</w:t>
      </w:r>
      <w:r w:rsidR="00044505">
        <w:t xml:space="preserve"> in Southeast Asia and Oceania:</w:t>
      </w:r>
      <w:r w:rsidRPr="008030AD">
        <w:t>1990-2010, Journal of Ophth</w:t>
      </w:r>
      <w:r w:rsidR="00044505">
        <w:t>almology, Vol 98(5), p.586-91,</w:t>
      </w:r>
      <w:r w:rsidRPr="008030AD">
        <w:t>2014.</w:t>
      </w:r>
    </w:p>
  </w:footnote>
  <w:footnote w:id="8">
    <w:p w:rsidR="00361666" w:rsidRDefault="00361666">
      <w:pPr>
        <w:pStyle w:val="FootnoteText"/>
      </w:pPr>
      <w:r>
        <w:rPr>
          <w:rStyle w:val="FootnoteReference"/>
        </w:rPr>
        <w:footnoteRef/>
      </w:r>
      <w:r>
        <w:t xml:space="preserve"> Funding for a National Eye Health Survey in 2020, which is also identified in </w:t>
      </w:r>
      <w:r w:rsidRPr="00361666">
        <w:rPr>
          <w:i/>
        </w:rPr>
        <w:t>Strong Eyes, Strong Communities</w:t>
      </w:r>
      <w:r>
        <w:t xml:space="preserve">, is addressed separately in this submission. </w:t>
      </w:r>
    </w:p>
  </w:footnote>
  <w:footnote w:id="9">
    <w:p w:rsidR="001D320E" w:rsidRPr="001D320E" w:rsidRDefault="001D320E" w:rsidP="001D320E">
      <w:pPr>
        <w:pStyle w:val="FootnoteText"/>
        <w:ind w:right="424"/>
        <w:rPr>
          <w:sz w:val="14"/>
        </w:rPr>
      </w:pPr>
      <w:r w:rsidRPr="001D320E">
        <w:rPr>
          <w:rStyle w:val="FootnoteReference"/>
          <w:sz w:val="14"/>
        </w:rPr>
        <w:footnoteRef/>
      </w:r>
      <w:r w:rsidRPr="001D320E">
        <w:rPr>
          <w:sz w:val="14"/>
        </w:rPr>
        <w:t xml:space="preserve"> The George Institute (2017), “Low Vision, Quality of Life and Independence: A Review of the Evidence on Aids and Technologies”, </w:t>
      </w:r>
      <w:r w:rsidRPr="001D320E">
        <w:rPr>
          <w:i/>
          <w:sz w:val="14"/>
        </w:rPr>
        <w:t>Macular Disease Foundation Australia</w:t>
      </w:r>
      <w:r w:rsidRPr="001D320E">
        <w:rPr>
          <w:sz w:val="14"/>
        </w:rPr>
        <w:t>, Australia.</w:t>
      </w:r>
    </w:p>
  </w:footnote>
  <w:footnote w:id="10">
    <w:p w:rsidR="001D320E" w:rsidRDefault="001D320E" w:rsidP="001D320E">
      <w:pPr>
        <w:pStyle w:val="FootnoteText"/>
      </w:pPr>
      <w:r w:rsidRPr="001D320E">
        <w:rPr>
          <w:rStyle w:val="FootnoteReference"/>
          <w:sz w:val="14"/>
        </w:rPr>
        <w:footnoteRef/>
      </w:r>
      <w:r w:rsidRPr="001D320E">
        <w:rPr>
          <w:sz w:val="14"/>
        </w:rPr>
        <w:t xml:space="preserve"> Ibid. </w:t>
      </w:r>
    </w:p>
  </w:footnote>
  <w:footnote w:id="11">
    <w:p w:rsidR="004334BE" w:rsidRPr="00366002" w:rsidRDefault="004334BE" w:rsidP="004334BE">
      <w:pPr>
        <w:pStyle w:val="FootnoteText"/>
        <w:rPr>
          <w:b/>
          <w:color w:val="auto"/>
        </w:rPr>
      </w:pPr>
      <w:r>
        <w:rPr>
          <w:rStyle w:val="FootnoteReference"/>
        </w:rPr>
        <w:footnoteRef/>
      </w:r>
      <w:r>
        <w:t xml:space="preserve"> </w:t>
      </w:r>
      <w:hyperlink r:id="rId3" w:history="1">
        <w:r w:rsidRPr="00366002">
          <w:rPr>
            <w:rStyle w:val="Hyperlink"/>
            <w:b w:val="0"/>
            <w:color w:val="auto"/>
          </w:rPr>
          <w:t>https://www.who.int/blindness/actionplan/en/index1.html</w:t>
        </w:r>
      </w:hyperlink>
    </w:p>
    <w:p w:rsidR="004334BE" w:rsidRDefault="004334BE">
      <w:pPr>
        <w:pStyle w:val="FootnoteText"/>
      </w:pPr>
    </w:p>
  </w:footnote>
  <w:footnote w:id="12">
    <w:p w:rsidR="003A16F3" w:rsidRDefault="003A16F3" w:rsidP="003A16F3">
      <w:pPr>
        <w:pStyle w:val="FootnoteText"/>
      </w:pPr>
      <w:r>
        <w:rPr>
          <w:rStyle w:val="FootnoteReference"/>
        </w:rPr>
        <w:footnoteRef/>
      </w:r>
      <w:r>
        <w:t xml:space="preserve"> Access Economics, </w:t>
      </w:r>
      <w:r w:rsidRPr="00361666">
        <w:rPr>
          <w:i/>
        </w:rPr>
        <w:t>Investing in Sight: Strategic Interventions to Prevent Vision Loss in Australia</w:t>
      </w:r>
      <w:r>
        <w:t>, 2005.</w:t>
      </w:r>
    </w:p>
  </w:footnote>
  <w:footnote w:id="13">
    <w:p w:rsidR="006D19EA" w:rsidRDefault="006D19EA" w:rsidP="006D19EA">
      <w:pPr>
        <w:pStyle w:val="FootnoteText"/>
      </w:pPr>
      <w:r>
        <w:rPr>
          <w:rStyle w:val="FootnoteReference"/>
        </w:rPr>
        <w:footnoteRef/>
      </w:r>
      <w:r>
        <w:t xml:space="preserve"> </w:t>
      </w:r>
      <w:hyperlink r:id="rId4" w:history="1">
        <w:r w:rsidRPr="00892EBC">
          <w:rPr>
            <w:rStyle w:val="A8"/>
          </w:rPr>
          <w:t>w</w:t>
        </w:r>
        <w:r w:rsidRPr="00892EBC">
          <w:rPr>
            <w:rStyle w:val="A8"/>
            <w:b/>
          </w:rPr>
          <w:t>ww.keepsight.org.au/health_professional</w:t>
        </w:r>
      </w:hyperlink>
    </w:p>
  </w:footnote>
  <w:footnote w:id="14">
    <w:p w:rsidR="006D19EA" w:rsidRDefault="006D19EA" w:rsidP="006D19EA">
      <w:pPr>
        <w:pStyle w:val="FootnoteText"/>
        <w:rPr>
          <w:rStyle w:val="A8"/>
        </w:rPr>
      </w:pPr>
      <w:r>
        <w:rPr>
          <w:rStyle w:val="FootnoteReference"/>
        </w:rPr>
        <w:footnoteRef/>
      </w:r>
      <w:r>
        <w:t xml:space="preserve"> </w:t>
      </w:r>
      <w:r>
        <w:rPr>
          <w:rStyle w:val="A8"/>
        </w:rPr>
        <w:t xml:space="preserve">Deloitte Access Economics, </w:t>
      </w:r>
      <w:r>
        <w:rPr>
          <w:rStyle w:val="A8"/>
          <w:i/>
          <w:iCs/>
        </w:rPr>
        <w:t>The economic impact of diabetic macular oedema in Australia</w:t>
      </w:r>
      <w:r>
        <w:rPr>
          <w:rStyle w:val="A8"/>
        </w:rPr>
        <w:t>, 2015</w:t>
      </w:r>
    </w:p>
    <w:p w:rsidR="006D19EA" w:rsidRDefault="006D19EA" w:rsidP="006D19E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Cover"/>
  <w:p w:rsidR="00F443C5" w:rsidRDefault="00F443C5">
    <w:pPr>
      <w:pStyle w:val="Header"/>
    </w:pPr>
    <w:r>
      <w:rPr>
        <w:noProof/>
        <w:lang w:eastAsia="en-AU"/>
      </w:rPr>
      <mc:AlternateContent>
        <mc:Choice Requires="wpg">
          <w:drawing>
            <wp:anchor distT="0" distB="0" distL="114300" distR="114300" simplePos="0" relativeHeight="251658752" behindDoc="0" locked="1" layoutInCell="1" allowOverlap="1" wp14:anchorId="2211316A" wp14:editId="08A1775E">
              <wp:simplePos x="0" y="0"/>
              <wp:positionH relativeFrom="column">
                <wp:posOffset>-237490</wp:posOffset>
              </wp:positionH>
              <wp:positionV relativeFrom="paragraph">
                <wp:posOffset>-241300</wp:posOffset>
              </wp:positionV>
              <wp:extent cx="7112000" cy="10261600"/>
              <wp:effectExtent l="0" t="6350" r="0" b="0"/>
              <wp:wrapNone/>
              <wp:docPr id="7" name="VCover_Group"/>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000" cy="10261600"/>
                        <a:chOff x="335" y="340"/>
                        <a:chExt cx="11200" cy="16160"/>
                      </a:xfrm>
                    </wpg:grpSpPr>
                    <pic:pic xmlns:pic="http://schemas.openxmlformats.org/drawingml/2006/picture">
                      <pic:nvPicPr>
                        <pic:cNvPr id="8" name="Cover_Yellow" descr="Report Cover ORANGE BLEND 96dpi rgb q8" hidden="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35" y="342"/>
                          <a:ext cx="10942" cy="16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Cover_Blue" descr="Report Cover BLUE BLEND 96dpi rgb q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335" y="342"/>
                          <a:ext cx="10942" cy="16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0" name="Logo_grp"/>
                      <wpg:cNvGrpSpPr>
                        <a:grpSpLocks noChangeAspect="1"/>
                      </wpg:cNvGrpSpPr>
                      <wpg:grpSpPr bwMode="auto">
                        <a:xfrm>
                          <a:off x="9577" y="674"/>
                          <a:ext cx="1752" cy="1140"/>
                          <a:chOff x="657" y="482"/>
                          <a:chExt cx="4534" cy="2950"/>
                        </a:xfrm>
                      </wpg:grpSpPr>
                      <wps:wsp>
                        <wps:cNvPr id="11" name="Freeform 285"/>
                        <wps:cNvSpPr>
                          <a:spLocks noChangeAspect="1" noEditPoints="1"/>
                        </wps:cNvSpPr>
                        <wps:spPr bwMode="auto">
                          <a:xfrm>
                            <a:off x="657" y="482"/>
                            <a:ext cx="4534" cy="2950"/>
                          </a:xfrm>
                          <a:custGeom>
                            <a:avLst/>
                            <a:gdLst>
                              <a:gd name="T0" fmla="*/ 7779 w 18075"/>
                              <a:gd name="T1" fmla="*/ 432 h 11762"/>
                              <a:gd name="T2" fmla="*/ 7422 w 18075"/>
                              <a:gd name="T3" fmla="*/ 432 h 11762"/>
                              <a:gd name="T4" fmla="*/ 13640 w 18075"/>
                              <a:gd name="T5" fmla="*/ 688 h 11762"/>
                              <a:gd name="T6" fmla="*/ 15897 w 18075"/>
                              <a:gd name="T7" fmla="*/ 56 h 11762"/>
                              <a:gd name="T8" fmla="*/ 988 w 18075"/>
                              <a:gd name="T9" fmla="*/ 8721 h 11762"/>
                              <a:gd name="T10" fmla="*/ 1855 w 18075"/>
                              <a:gd name="T11" fmla="*/ 8713 h 11762"/>
                              <a:gd name="T12" fmla="*/ 2412 w 18075"/>
                              <a:gd name="T13" fmla="*/ 9490 h 11762"/>
                              <a:gd name="T14" fmla="*/ 6357 w 18075"/>
                              <a:gd name="T15" fmla="*/ 9194 h 11762"/>
                              <a:gd name="T16" fmla="*/ 6664 w 18075"/>
                              <a:gd name="T17" fmla="*/ 9480 h 11762"/>
                              <a:gd name="T18" fmla="*/ 7753 w 18075"/>
                              <a:gd name="T19" fmla="*/ 9487 h 11762"/>
                              <a:gd name="T20" fmla="*/ 7753 w 18075"/>
                              <a:gd name="T21" fmla="*/ 9141 h 11762"/>
                              <a:gd name="T22" fmla="*/ 10609 w 18075"/>
                              <a:gd name="T23" fmla="*/ 8846 h 11762"/>
                              <a:gd name="T24" fmla="*/ 11268 w 18075"/>
                              <a:gd name="T25" fmla="*/ 8818 h 11762"/>
                              <a:gd name="T26" fmla="*/ 14017 w 18075"/>
                              <a:gd name="T27" fmla="*/ 8709 h 11762"/>
                              <a:gd name="T28" fmla="*/ 15152 w 18075"/>
                              <a:gd name="T29" fmla="*/ 9387 h 11762"/>
                              <a:gd name="T30" fmla="*/ 16263 w 18075"/>
                              <a:gd name="T31" fmla="*/ 9011 h 11762"/>
                              <a:gd name="T32" fmla="*/ 16724 w 18075"/>
                              <a:gd name="T33" fmla="*/ 8719 h 11762"/>
                              <a:gd name="T34" fmla="*/ 12897 w 18075"/>
                              <a:gd name="T35" fmla="*/ 8914 h 11762"/>
                              <a:gd name="T36" fmla="*/ 12689 w 18075"/>
                              <a:gd name="T37" fmla="*/ 9243 h 11762"/>
                              <a:gd name="T38" fmla="*/ 4096 w 18075"/>
                              <a:gd name="T39" fmla="*/ 8715 h 11762"/>
                              <a:gd name="T40" fmla="*/ 4008 w 18075"/>
                              <a:gd name="T41" fmla="*/ 3954 h 11762"/>
                              <a:gd name="T42" fmla="*/ 2558 w 18075"/>
                              <a:gd name="T43" fmla="*/ 4215 h 11762"/>
                              <a:gd name="T44" fmla="*/ 2682 w 18075"/>
                              <a:gd name="T45" fmla="*/ 3773 h 11762"/>
                              <a:gd name="T46" fmla="*/ 2535 w 18075"/>
                              <a:gd name="T47" fmla="*/ 3488 h 11762"/>
                              <a:gd name="T48" fmla="*/ 112 w 18075"/>
                              <a:gd name="T49" fmla="*/ 3958 h 11762"/>
                              <a:gd name="T50" fmla="*/ 266 w 18075"/>
                              <a:gd name="T51" fmla="*/ 3322 h 11762"/>
                              <a:gd name="T52" fmla="*/ 1660 w 18075"/>
                              <a:gd name="T53" fmla="*/ 4819 h 11762"/>
                              <a:gd name="T54" fmla="*/ 555 w 18075"/>
                              <a:gd name="T55" fmla="*/ 2876 h 11762"/>
                              <a:gd name="T56" fmla="*/ 2147 w 18075"/>
                              <a:gd name="T57" fmla="*/ 3334 h 11762"/>
                              <a:gd name="T58" fmla="*/ 1347 w 18075"/>
                              <a:gd name="T59" fmla="*/ 2388 h 11762"/>
                              <a:gd name="T60" fmla="*/ 2321 w 18075"/>
                              <a:gd name="T61" fmla="*/ 3359 h 11762"/>
                              <a:gd name="T62" fmla="*/ 1083 w 18075"/>
                              <a:gd name="T63" fmla="*/ 2489 h 11762"/>
                              <a:gd name="T64" fmla="*/ 598 w 18075"/>
                              <a:gd name="T65" fmla="*/ 2830 h 11762"/>
                              <a:gd name="T66" fmla="*/ 2184 w 18075"/>
                              <a:gd name="T67" fmla="*/ 5780 h 11762"/>
                              <a:gd name="T68" fmla="*/ 1703 w 18075"/>
                              <a:gd name="T69" fmla="*/ 7044 h 11762"/>
                              <a:gd name="T70" fmla="*/ 2430 w 18075"/>
                              <a:gd name="T71" fmla="*/ 5879 h 11762"/>
                              <a:gd name="T72" fmla="*/ 2330 w 18075"/>
                              <a:gd name="T73" fmla="*/ 4399 h 11762"/>
                              <a:gd name="T74" fmla="*/ 2830 w 18075"/>
                              <a:gd name="T75" fmla="*/ 5881 h 11762"/>
                              <a:gd name="T76" fmla="*/ 3930 w 18075"/>
                              <a:gd name="T77" fmla="*/ 4328 h 11762"/>
                              <a:gd name="T78" fmla="*/ 7391 w 18075"/>
                              <a:gd name="T79" fmla="*/ 4550 h 11762"/>
                              <a:gd name="T80" fmla="*/ 4186 w 18075"/>
                              <a:gd name="T81" fmla="*/ 5343 h 11762"/>
                              <a:gd name="T82" fmla="*/ 4213 w 18075"/>
                              <a:gd name="T83" fmla="*/ 5453 h 11762"/>
                              <a:gd name="T84" fmla="*/ 7387 w 18075"/>
                              <a:gd name="T85" fmla="*/ 4786 h 11762"/>
                              <a:gd name="T86" fmla="*/ 4103 w 18075"/>
                              <a:gd name="T87" fmla="*/ 4528 h 11762"/>
                              <a:gd name="T88" fmla="*/ 9875 w 18075"/>
                              <a:gd name="T89" fmla="*/ 5089 h 11762"/>
                              <a:gd name="T90" fmla="*/ 8875 w 18075"/>
                              <a:gd name="T91" fmla="*/ 3898 h 11762"/>
                              <a:gd name="T92" fmla="*/ 11655 w 18075"/>
                              <a:gd name="T93" fmla="*/ 6984 h 11762"/>
                              <a:gd name="T94" fmla="*/ 1518 w 18075"/>
                              <a:gd name="T95" fmla="*/ 1354 h 11762"/>
                              <a:gd name="T96" fmla="*/ 1147 w 18075"/>
                              <a:gd name="T97" fmla="*/ 10709 h 11762"/>
                              <a:gd name="T98" fmla="*/ 2975 w 18075"/>
                              <a:gd name="T99" fmla="*/ 11717 h 11762"/>
                              <a:gd name="T100" fmla="*/ 5989 w 18075"/>
                              <a:gd name="T101" fmla="*/ 11254 h 11762"/>
                              <a:gd name="T102" fmla="*/ 5257 w 18075"/>
                              <a:gd name="T103" fmla="*/ 10871 h 11762"/>
                              <a:gd name="T104" fmla="*/ 8501 w 18075"/>
                              <a:gd name="T105" fmla="*/ 10618 h 11762"/>
                              <a:gd name="T106" fmla="*/ 10668 w 18075"/>
                              <a:gd name="T107" fmla="*/ 11669 h 11762"/>
                              <a:gd name="T108" fmla="*/ 10188 w 18075"/>
                              <a:gd name="T109" fmla="*/ 10768 h 11762"/>
                              <a:gd name="T110" fmla="*/ 13017 w 18075"/>
                              <a:gd name="T111" fmla="*/ 11719 h 11762"/>
                              <a:gd name="T112" fmla="*/ 13799 w 18075"/>
                              <a:gd name="T113" fmla="*/ 10390 h 11762"/>
                              <a:gd name="T114" fmla="*/ 16590 w 18075"/>
                              <a:gd name="T115" fmla="*/ 11453 h 11762"/>
                              <a:gd name="T116" fmla="*/ 17419 w 18075"/>
                              <a:gd name="T117" fmla="*/ 8068 h 117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8075" h="11762">
                                <a:moveTo>
                                  <a:pt x="17843" y="4714"/>
                                </a:moveTo>
                                <a:cubicBezTo>
                                  <a:pt x="17843" y="6099"/>
                                  <a:pt x="16723" y="7221"/>
                                  <a:pt x="15341" y="7221"/>
                                </a:cubicBezTo>
                                <a:cubicBezTo>
                                  <a:pt x="13959" y="7221"/>
                                  <a:pt x="12839" y="6099"/>
                                  <a:pt x="12839" y="4714"/>
                                </a:cubicBezTo>
                                <a:cubicBezTo>
                                  <a:pt x="12839" y="3329"/>
                                  <a:pt x="13959" y="2207"/>
                                  <a:pt x="15341" y="2207"/>
                                </a:cubicBezTo>
                                <a:cubicBezTo>
                                  <a:pt x="16723" y="2207"/>
                                  <a:pt x="17843" y="3329"/>
                                  <a:pt x="17843" y="4714"/>
                                </a:cubicBezTo>
                                <a:moveTo>
                                  <a:pt x="4355" y="34"/>
                                </a:moveTo>
                                <a:cubicBezTo>
                                  <a:pt x="3991" y="34"/>
                                  <a:pt x="3991" y="34"/>
                                  <a:pt x="3991" y="34"/>
                                </a:cubicBezTo>
                                <a:cubicBezTo>
                                  <a:pt x="3991" y="1341"/>
                                  <a:pt x="3991" y="1341"/>
                                  <a:pt x="3991" y="1341"/>
                                </a:cubicBezTo>
                                <a:cubicBezTo>
                                  <a:pt x="4355" y="1341"/>
                                  <a:pt x="4355" y="1341"/>
                                  <a:pt x="4355" y="1341"/>
                                </a:cubicBezTo>
                                <a:lnTo>
                                  <a:pt x="4355" y="34"/>
                                </a:lnTo>
                                <a:close/>
                                <a:moveTo>
                                  <a:pt x="7779" y="432"/>
                                </a:moveTo>
                                <a:cubicBezTo>
                                  <a:pt x="7750" y="64"/>
                                  <a:pt x="7428" y="0"/>
                                  <a:pt x="7157" y="0"/>
                                </a:cubicBezTo>
                                <a:cubicBezTo>
                                  <a:pt x="6725" y="0"/>
                                  <a:pt x="6597" y="246"/>
                                  <a:pt x="6597" y="437"/>
                                </a:cubicBezTo>
                                <a:cubicBezTo>
                                  <a:pt x="6597" y="926"/>
                                  <a:pt x="7456" y="761"/>
                                  <a:pt x="7456" y="980"/>
                                </a:cubicBezTo>
                                <a:cubicBezTo>
                                  <a:pt x="7456" y="1029"/>
                                  <a:pt x="7412" y="1115"/>
                                  <a:pt x="7224" y="1115"/>
                                </a:cubicBezTo>
                                <a:cubicBezTo>
                                  <a:pt x="6996" y="1115"/>
                                  <a:pt x="6922" y="1034"/>
                                  <a:pt x="6922" y="923"/>
                                </a:cubicBezTo>
                                <a:cubicBezTo>
                                  <a:pt x="6547" y="923"/>
                                  <a:pt x="6547" y="923"/>
                                  <a:pt x="6547" y="923"/>
                                </a:cubicBezTo>
                                <a:cubicBezTo>
                                  <a:pt x="6558" y="1272"/>
                                  <a:pt x="6899" y="1375"/>
                                  <a:pt x="7214" y="1375"/>
                                </a:cubicBezTo>
                                <a:cubicBezTo>
                                  <a:pt x="7430" y="1375"/>
                                  <a:pt x="7821" y="1306"/>
                                  <a:pt x="7821" y="926"/>
                                </a:cubicBezTo>
                                <a:cubicBezTo>
                                  <a:pt x="7821" y="444"/>
                                  <a:pt x="6954" y="594"/>
                                  <a:pt x="6954" y="388"/>
                                </a:cubicBezTo>
                                <a:cubicBezTo>
                                  <a:pt x="6954" y="332"/>
                                  <a:pt x="6980" y="260"/>
                                  <a:pt x="7177" y="260"/>
                                </a:cubicBezTo>
                                <a:cubicBezTo>
                                  <a:pt x="7376" y="260"/>
                                  <a:pt x="7407" y="349"/>
                                  <a:pt x="7422" y="432"/>
                                </a:cubicBezTo>
                                <a:lnTo>
                                  <a:pt x="7779" y="432"/>
                                </a:lnTo>
                                <a:close/>
                                <a:moveTo>
                                  <a:pt x="10407" y="45"/>
                                </a:moveTo>
                                <a:cubicBezTo>
                                  <a:pt x="10042" y="45"/>
                                  <a:pt x="10042" y="45"/>
                                  <a:pt x="10042" y="45"/>
                                </a:cubicBezTo>
                                <a:cubicBezTo>
                                  <a:pt x="10042" y="1351"/>
                                  <a:pt x="10042" y="1351"/>
                                  <a:pt x="10042" y="1351"/>
                                </a:cubicBezTo>
                                <a:cubicBezTo>
                                  <a:pt x="10407" y="1351"/>
                                  <a:pt x="10407" y="1351"/>
                                  <a:pt x="10407" y="1351"/>
                                </a:cubicBezTo>
                                <a:lnTo>
                                  <a:pt x="10407" y="45"/>
                                </a:lnTo>
                                <a:close/>
                                <a:moveTo>
                                  <a:pt x="13640" y="688"/>
                                </a:moveTo>
                                <a:cubicBezTo>
                                  <a:pt x="13640" y="521"/>
                                  <a:pt x="13590" y="290"/>
                                  <a:pt x="13325" y="290"/>
                                </a:cubicBezTo>
                                <a:cubicBezTo>
                                  <a:pt x="13060" y="290"/>
                                  <a:pt x="13010" y="521"/>
                                  <a:pt x="13010" y="688"/>
                                </a:cubicBezTo>
                                <a:cubicBezTo>
                                  <a:pt x="13010" y="854"/>
                                  <a:pt x="13060" y="1085"/>
                                  <a:pt x="13325" y="1085"/>
                                </a:cubicBezTo>
                                <a:cubicBezTo>
                                  <a:pt x="13590" y="1085"/>
                                  <a:pt x="13640" y="854"/>
                                  <a:pt x="13640" y="688"/>
                                </a:cubicBezTo>
                                <a:moveTo>
                                  <a:pt x="13994" y="688"/>
                                </a:moveTo>
                                <a:cubicBezTo>
                                  <a:pt x="13994" y="1159"/>
                                  <a:pt x="13677" y="1375"/>
                                  <a:pt x="13325" y="1375"/>
                                </a:cubicBezTo>
                                <a:cubicBezTo>
                                  <a:pt x="12974" y="1375"/>
                                  <a:pt x="12656" y="1159"/>
                                  <a:pt x="12656" y="688"/>
                                </a:cubicBezTo>
                                <a:cubicBezTo>
                                  <a:pt x="12656" y="216"/>
                                  <a:pt x="12974" y="0"/>
                                  <a:pt x="13325" y="0"/>
                                </a:cubicBezTo>
                                <a:cubicBezTo>
                                  <a:pt x="13677" y="0"/>
                                  <a:pt x="13994" y="216"/>
                                  <a:pt x="13994" y="688"/>
                                </a:cubicBezTo>
                                <a:moveTo>
                                  <a:pt x="17188" y="457"/>
                                </a:moveTo>
                                <a:cubicBezTo>
                                  <a:pt x="17188" y="171"/>
                                  <a:pt x="16970" y="22"/>
                                  <a:pt x="16691" y="22"/>
                                </a:cubicBezTo>
                                <a:cubicBezTo>
                                  <a:pt x="16420" y="22"/>
                                  <a:pt x="16313" y="168"/>
                                  <a:pt x="16262" y="247"/>
                                </a:cubicBezTo>
                                <a:cubicBezTo>
                                  <a:pt x="16257" y="247"/>
                                  <a:pt x="16257" y="247"/>
                                  <a:pt x="16257" y="247"/>
                                </a:cubicBezTo>
                                <a:cubicBezTo>
                                  <a:pt x="16257" y="56"/>
                                  <a:pt x="16257" y="56"/>
                                  <a:pt x="16257" y="56"/>
                                </a:cubicBezTo>
                                <a:cubicBezTo>
                                  <a:pt x="15897" y="56"/>
                                  <a:pt x="15897" y="56"/>
                                  <a:pt x="15897" y="56"/>
                                </a:cubicBezTo>
                                <a:cubicBezTo>
                                  <a:pt x="15897" y="1358"/>
                                  <a:pt x="15897" y="1358"/>
                                  <a:pt x="15897" y="1358"/>
                                </a:cubicBezTo>
                                <a:cubicBezTo>
                                  <a:pt x="16273" y="1358"/>
                                  <a:pt x="16273" y="1358"/>
                                  <a:pt x="16273" y="1358"/>
                                </a:cubicBezTo>
                                <a:cubicBezTo>
                                  <a:pt x="16273" y="611"/>
                                  <a:pt x="16273" y="611"/>
                                  <a:pt x="16273" y="611"/>
                                </a:cubicBezTo>
                                <a:cubicBezTo>
                                  <a:pt x="16273" y="413"/>
                                  <a:pt x="16402" y="310"/>
                                  <a:pt x="16568" y="310"/>
                                </a:cubicBezTo>
                                <a:cubicBezTo>
                                  <a:pt x="16807" y="310"/>
                                  <a:pt x="16812" y="472"/>
                                  <a:pt x="16812" y="568"/>
                                </a:cubicBezTo>
                                <a:cubicBezTo>
                                  <a:pt x="16812" y="1358"/>
                                  <a:pt x="16812" y="1358"/>
                                  <a:pt x="16812" y="1358"/>
                                </a:cubicBezTo>
                                <a:cubicBezTo>
                                  <a:pt x="17188" y="1358"/>
                                  <a:pt x="17188" y="1358"/>
                                  <a:pt x="17188" y="1358"/>
                                </a:cubicBezTo>
                                <a:lnTo>
                                  <a:pt x="17188" y="457"/>
                                </a:lnTo>
                                <a:close/>
                                <a:moveTo>
                                  <a:pt x="682" y="8857"/>
                                </a:moveTo>
                                <a:cubicBezTo>
                                  <a:pt x="988" y="8857"/>
                                  <a:pt x="988" y="8857"/>
                                  <a:pt x="988" y="8857"/>
                                </a:cubicBezTo>
                                <a:cubicBezTo>
                                  <a:pt x="988" y="8721"/>
                                  <a:pt x="988" y="8721"/>
                                  <a:pt x="988" y="8721"/>
                                </a:cubicBezTo>
                                <a:cubicBezTo>
                                  <a:pt x="162" y="8721"/>
                                  <a:pt x="162" y="8721"/>
                                  <a:pt x="162" y="8721"/>
                                </a:cubicBezTo>
                                <a:cubicBezTo>
                                  <a:pt x="162" y="8857"/>
                                  <a:pt x="162" y="8857"/>
                                  <a:pt x="162" y="8857"/>
                                </a:cubicBezTo>
                                <a:cubicBezTo>
                                  <a:pt x="469" y="8857"/>
                                  <a:pt x="469" y="8857"/>
                                  <a:pt x="469" y="8857"/>
                                </a:cubicBezTo>
                                <a:cubicBezTo>
                                  <a:pt x="469" y="9492"/>
                                  <a:pt x="469" y="9492"/>
                                  <a:pt x="469" y="9492"/>
                                </a:cubicBezTo>
                                <a:cubicBezTo>
                                  <a:pt x="682" y="9492"/>
                                  <a:pt x="682" y="9492"/>
                                  <a:pt x="682" y="9492"/>
                                </a:cubicBezTo>
                                <a:lnTo>
                                  <a:pt x="682" y="8857"/>
                                </a:lnTo>
                                <a:close/>
                                <a:moveTo>
                                  <a:pt x="1855" y="9138"/>
                                </a:moveTo>
                                <a:cubicBezTo>
                                  <a:pt x="1855" y="9483"/>
                                  <a:pt x="1855" y="9483"/>
                                  <a:pt x="1855" y="9483"/>
                                </a:cubicBezTo>
                                <a:cubicBezTo>
                                  <a:pt x="2077" y="9483"/>
                                  <a:pt x="2077" y="9483"/>
                                  <a:pt x="2077" y="9483"/>
                                </a:cubicBezTo>
                                <a:cubicBezTo>
                                  <a:pt x="2077" y="8713"/>
                                  <a:pt x="2077" y="8713"/>
                                  <a:pt x="2077" y="8713"/>
                                </a:cubicBezTo>
                                <a:cubicBezTo>
                                  <a:pt x="1855" y="8713"/>
                                  <a:pt x="1855" y="8713"/>
                                  <a:pt x="1855" y="8713"/>
                                </a:cubicBezTo>
                                <a:cubicBezTo>
                                  <a:pt x="1855" y="9004"/>
                                  <a:pt x="1855" y="9004"/>
                                  <a:pt x="1855" y="9004"/>
                                </a:cubicBezTo>
                                <a:cubicBezTo>
                                  <a:pt x="1440" y="9004"/>
                                  <a:pt x="1440" y="9004"/>
                                  <a:pt x="1440" y="9004"/>
                                </a:cubicBezTo>
                                <a:cubicBezTo>
                                  <a:pt x="1440" y="8713"/>
                                  <a:pt x="1440" y="8713"/>
                                  <a:pt x="1440" y="8713"/>
                                </a:cubicBezTo>
                                <a:cubicBezTo>
                                  <a:pt x="1218" y="8713"/>
                                  <a:pt x="1218" y="8713"/>
                                  <a:pt x="1218" y="8713"/>
                                </a:cubicBezTo>
                                <a:cubicBezTo>
                                  <a:pt x="1218" y="9483"/>
                                  <a:pt x="1218" y="9483"/>
                                  <a:pt x="1218" y="9483"/>
                                </a:cubicBezTo>
                                <a:cubicBezTo>
                                  <a:pt x="1440" y="9483"/>
                                  <a:pt x="1440" y="9483"/>
                                  <a:pt x="1440" y="9483"/>
                                </a:cubicBezTo>
                                <a:cubicBezTo>
                                  <a:pt x="1440" y="9138"/>
                                  <a:pt x="1440" y="9138"/>
                                  <a:pt x="1440" y="9138"/>
                                </a:cubicBezTo>
                                <a:lnTo>
                                  <a:pt x="1855" y="9138"/>
                                </a:lnTo>
                                <a:close/>
                                <a:moveTo>
                                  <a:pt x="3226" y="8719"/>
                                </a:moveTo>
                                <a:cubicBezTo>
                                  <a:pt x="2412" y="8719"/>
                                  <a:pt x="2412" y="8719"/>
                                  <a:pt x="2412" y="8719"/>
                                </a:cubicBezTo>
                                <a:cubicBezTo>
                                  <a:pt x="2412" y="9490"/>
                                  <a:pt x="2412" y="9490"/>
                                  <a:pt x="2412" y="9490"/>
                                </a:cubicBezTo>
                                <a:cubicBezTo>
                                  <a:pt x="3252" y="9490"/>
                                  <a:pt x="3252" y="9490"/>
                                  <a:pt x="3252" y="9490"/>
                                </a:cubicBezTo>
                                <a:cubicBezTo>
                                  <a:pt x="3252" y="9354"/>
                                  <a:pt x="3252" y="9354"/>
                                  <a:pt x="3252" y="9354"/>
                                </a:cubicBezTo>
                                <a:cubicBezTo>
                                  <a:pt x="2639" y="9354"/>
                                  <a:pt x="2639" y="9354"/>
                                  <a:pt x="2639" y="9354"/>
                                </a:cubicBezTo>
                                <a:cubicBezTo>
                                  <a:pt x="2639" y="9154"/>
                                  <a:pt x="2639" y="9154"/>
                                  <a:pt x="2639" y="9154"/>
                                </a:cubicBezTo>
                                <a:cubicBezTo>
                                  <a:pt x="3178" y="9154"/>
                                  <a:pt x="3178" y="9154"/>
                                  <a:pt x="3178" y="9154"/>
                                </a:cubicBezTo>
                                <a:cubicBezTo>
                                  <a:pt x="3178" y="9018"/>
                                  <a:pt x="3178" y="9018"/>
                                  <a:pt x="3178" y="9018"/>
                                </a:cubicBezTo>
                                <a:cubicBezTo>
                                  <a:pt x="2639" y="9018"/>
                                  <a:pt x="2639" y="9018"/>
                                  <a:pt x="2639" y="9018"/>
                                </a:cubicBezTo>
                                <a:cubicBezTo>
                                  <a:pt x="2639" y="8856"/>
                                  <a:pt x="2639" y="8856"/>
                                  <a:pt x="2639" y="8856"/>
                                </a:cubicBezTo>
                                <a:cubicBezTo>
                                  <a:pt x="3226" y="8856"/>
                                  <a:pt x="3226" y="8856"/>
                                  <a:pt x="3226" y="8856"/>
                                </a:cubicBezTo>
                                <a:lnTo>
                                  <a:pt x="3226" y="8719"/>
                                </a:lnTo>
                                <a:close/>
                                <a:moveTo>
                                  <a:pt x="6357" y="9194"/>
                                </a:moveTo>
                                <a:cubicBezTo>
                                  <a:pt x="6614" y="9194"/>
                                  <a:pt x="6614" y="9194"/>
                                  <a:pt x="6614" y="9194"/>
                                </a:cubicBezTo>
                                <a:cubicBezTo>
                                  <a:pt x="6566" y="9350"/>
                                  <a:pt x="6396" y="9364"/>
                                  <a:pt x="6345" y="9364"/>
                                </a:cubicBezTo>
                                <a:cubicBezTo>
                                  <a:pt x="6188" y="9364"/>
                                  <a:pt x="6024" y="9310"/>
                                  <a:pt x="6024" y="9099"/>
                                </a:cubicBezTo>
                                <a:cubicBezTo>
                                  <a:pt x="6024" y="8901"/>
                                  <a:pt x="6176" y="8822"/>
                                  <a:pt x="6341" y="8822"/>
                                </a:cubicBezTo>
                                <a:cubicBezTo>
                                  <a:pt x="6505" y="8822"/>
                                  <a:pt x="6583" y="8919"/>
                                  <a:pt x="6583" y="8949"/>
                                </a:cubicBezTo>
                                <a:cubicBezTo>
                                  <a:pt x="6814" y="8949"/>
                                  <a:pt x="6814" y="8949"/>
                                  <a:pt x="6814" y="8949"/>
                                </a:cubicBezTo>
                                <a:cubicBezTo>
                                  <a:pt x="6802" y="8842"/>
                                  <a:pt x="6668" y="8689"/>
                                  <a:pt x="6329" y="8689"/>
                                </a:cubicBezTo>
                                <a:cubicBezTo>
                                  <a:pt x="5955" y="8688"/>
                                  <a:pt x="5788" y="8886"/>
                                  <a:pt x="5788" y="9097"/>
                                </a:cubicBezTo>
                                <a:cubicBezTo>
                                  <a:pt x="5788" y="9367"/>
                                  <a:pt x="6030" y="9500"/>
                                  <a:pt x="6296" y="9500"/>
                                </a:cubicBezTo>
                                <a:cubicBezTo>
                                  <a:pt x="6498" y="9500"/>
                                  <a:pt x="6583" y="9431"/>
                                  <a:pt x="6642" y="9383"/>
                                </a:cubicBezTo>
                                <a:cubicBezTo>
                                  <a:pt x="6664" y="9480"/>
                                  <a:pt x="6664" y="9480"/>
                                  <a:pt x="6664" y="9480"/>
                                </a:cubicBezTo>
                                <a:cubicBezTo>
                                  <a:pt x="6819" y="9480"/>
                                  <a:pt x="6819" y="9480"/>
                                  <a:pt x="6819" y="9480"/>
                                </a:cubicBezTo>
                                <a:cubicBezTo>
                                  <a:pt x="6819" y="9065"/>
                                  <a:pt x="6819" y="9065"/>
                                  <a:pt x="6819" y="9065"/>
                                </a:cubicBezTo>
                                <a:cubicBezTo>
                                  <a:pt x="6357" y="9065"/>
                                  <a:pt x="6357" y="9065"/>
                                  <a:pt x="6357" y="9065"/>
                                </a:cubicBezTo>
                                <a:lnTo>
                                  <a:pt x="6357" y="9194"/>
                                </a:lnTo>
                                <a:close/>
                                <a:moveTo>
                                  <a:pt x="5493" y="8709"/>
                                </a:moveTo>
                                <a:cubicBezTo>
                                  <a:pt x="5271" y="8709"/>
                                  <a:pt x="5271" y="8709"/>
                                  <a:pt x="5271" y="8709"/>
                                </a:cubicBezTo>
                                <a:cubicBezTo>
                                  <a:pt x="5271" y="9480"/>
                                  <a:pt x="5271" y="9480"/>
                                  <a:pt x="5271" y="9480"/>
                                </a:cubicBezTo>
                                <a:cubicBezTo>
                                  <a:pt x="5493" y="9480"/>
                                  <a:pt x="5493" y="9480"/>
                                  <a:pt x="5493" y="9480"/>
                                </a:cubicBezTo>
                                <a:lnTo>
                                  <a:pt x="5493" y="8709"/>
                                </a:lnTo>
                                <a:close/>
                                <a:moveTo>
                                  <a:pt x="7753" y="9141"/>
                                </a:moveTo>
                                <a:cubicBezTo>
                                  <a:pt x="7753" y="9487"/>
                                  <a:pt x="7753" y="9487"/>
                                  <a:pt x="7753" y="9487"/>
                                </a:cubicBezTo>
                                <a:cubicBezTo>
                                  <a:pt x="7974" y="9487"/>
                                  <a:pt x="7974" y="9487"/>
                                  <a:pt x="7974" y="9487"/>
                                </a:cubicBezTo>
                                <a:cubicBezTo>
                                  <a:pt x="7974" y="8716"/>
                                  <a:pt x="7974" y="8716"/>
                                  <a:pt x="7974" y="8716"/>
                                </a:cubicBezTo>
                                <a:cubicBezTo>
                                  <a:pt x="7753" y="8716"/>
                                  <a:pt x="7753" y="8716"/>
                                  <a:pt x="7753" y="8716"/>
                                </a:cubicBezTo>
                                <a:cubicBezTo>
                                  <a:pt x="7753" y="9008"/>
                                  <a:pt x="7753" y="9008"/>
                                  <a:pt x="7753" y="9008"/>
                                </a:cubicBezTo>
                                <a:cubicBezTo>
                                  <a:pt x="7338" y="9008"/>
                                  <a:pt x="7338" y="9008"/>
                                  <a:pt x="7338" y="9008"/>
                                </a:cubicBezTo>
                                <a:cubicBezTo>
                                  <a:pt x="7338" y="8716"/>
                                  <a:pt x="7338" y="8716"/>
                                  <a:pt x="7338" y="8716"/>
                                </a:cubicBezTo>
                                <a:cubicBezTo>
                                  <a:pt x="7116" y="8716"/>
                                  <a:pt x="7116" y="8716"/>
                                  <a:pt x="7116" y="8716"/>
                                </a:cubicBezTo>
                                <a:cubicBezTo>
                                  <a:pt x="7116" y="9487"/>
                                  <a:pt x="7116" y="9487"/>
                                  <a:pt x="7116" y="9487"/>
                                </a:cubicBezTo>
                                <a:cubicBezTo>
                                  <a:pt x="7338" y="9487"/>
                                  <a:pt x="7338" y="9487"/>
                                  <a:pt x="7338" y="9487"/>
                                </a:cubicBezTo>
                                <a:cubicBezTo>
                                  <a:pt x="7338" y="9141"/>
                                  <a:pt x="7338" y="9141"/>
                                  <a:pt x="7338" y="9141"/>
                                </a:cubicBezTo>
                                <a:lnTo>
                                  <a:pt x="7753" y="9141"/>
                                </a:lnTo>
                                <a:close/>
                                <a:moveTo>
                                  <a:pt x="8733" y="8852"/>
                                </a:moveTo>
                                <a:cubicBezTo>
                                  <a:pt x="9040" y="8852"/>
                                  <a:pt x="9040" y="8852"/>
                                  <a:pt x="9040" y="8852"/>
                                </a:cubicBezTo>
                                <a:cubicBezTo>
                                  <a:pt x="9040" y="8716"/>
                                  <a:pt x="9040" y="8716"/>
                                  <a:pt x="9040" y="8716"/>
                                </a:cubicBezTo>
                                <a:cubicBezTo>
                                  <a:pt x="8214" y="8716"/>
                                  <a:pt x="8214" y="8716"/>
                                  <a:pt x="8214" y="8716"/>
                                </a:cubicBezTo>
                                <a:cubicBezTo>
                                  <a:pt x="8214" y="8852"/>
                                  <a:pt x="8214" y="8852"/>
                                  <a:pt x="8214" y="8852"/>
                                </a:cubicBezTo>
                                <a:cubicBezTo>
                                  <a:pt x="8521" y="8852"/>
                                  <a:pt x="8521" y="8852"/>
                                  <a:pt x="8521" y="8852"/>
                                </a:cubicBezTo>
                                <a:cubicBezTo>
                                  <a:pt x="8521" y="9487"/>
                                  <a:pt x="8521" y="9487"/>
                                  <a:pt x="8521" y="9487"/>
                                </a:cubicBezTo>
                                <a:cubicBezTo>
                                  <a:pt x="8733" y="9487"/>
                                  <a:pt x="8733" y="9487"/>
                                  <a:pt x="8733" y="9487"/>
                                </a:cubicBezTo>
                                <a:lnTo>
                                  <a:pt x="8733" y="8852"/>
                                </a:lnTo>
                                <a:close/>
                                <a:moveTo>
                                  <a:pt x="10302" y="8846"/>
                                </a:moveTo>
                                <a:cubicBezTo>
                                  <a:pt x="10609" y="8846"/>
                                  <a:pt x="10609" y="8846"/>
                                  <a:pt x="10609" y="8846"/>
                                </a:cubicBezTo>
                                <a:cubicBezTo>
                                  <a:pt x="10609" y="8709"/>
                                  <a:pt x="10609" y="8709"/>
                                  <a:pt x="10609" y="8709"/>
                                </a:cubicBezTo>
                                <a:cubicBezTo>
                                  <a:pt x="9783" y="8709"/>
                                  <a:pt x="9783" y="8709"/>
                                  <a:pt x="9783" y="8709"/>
                                </a:cubicBezTo>
                                <a:cubicBezTo>
                                  <a:pt x="9783" y="8846"/>
                                  <a:pt x="9783" y="8846"/>
                                  <a:pt x="9783" y="8846"/>
                                </a:cubicBezTo>
                                <a:cubicBezTo>
                                  <a:pt x="10090" y="8846"/>
                                  <a:pt x="10090" y="8846"/>
                                  <a:pt x="10090" y="8846"/>
                                </a:cubicBezTo>
                                <a:cubicBezTo>
                                  <a:pt x="10090" y="9480"/>
                                  <a:pt x="10090" y="9480"/>
                                  <a:pt x="10090" y="9480"/>
                                </a:cubicBezTo>
                                <a:cubicBezTo>
                                  <a:pt x="10302" y="9480"/>
                                  <a:pt x="10302" y="9480"/>
                                  <a:pt x="10302" y="9480"/>
                                </a:cubicBezTo>
                                <a:lnTo>
                                  <a:pt x="10302" y="8846"/>
                                </a:lnTo>
                                <a:close/>
                                <a:moveTo>
                                  <a:pt x="11000" y="9088"/>
                                </a:moveTo>
                                <a:cubicBezTo>
                                  <a:pt x="11000" y="9304"/>
                                  <a:pt x="11157" y="9357"/>
                                  <a:pt x="11268" y="9357"/>
                                </a:cubicBezTo>
                                <a:cubicBezTo>
                                  <a:pt x="11380" y="9357"/>
                                  <a:pt x="11537" y="9304"/>
                                  <a:pt x="11537" y="9088"/>
                                </a:cubicBezTo>
                                <a:cubicBezTo>
                                  <a:pt x="11537" y="8872"/>
                                  <a:pt x="11380" y="8818"/>
                                  <a:pt x="11268" y="8818"/>
                                </a:cubicBezTo>
                                <a:cubicBezTo>
                                  <a:pt x="11157" y="8818"/>
                                  <a:pt x="11000" y="8872"/>
                                  <a:pt x="11000" y="9088"/>
                                </a:cubicBezTo>
                                <a:moveTo>
                                  <a:pt x="10793" y="9088"/>
                                </a:moveTo>
                                <a:cubicBezTo>
                                  <a:pt x="10793" y="8726"/>
                                  <a:pt x="11137" y="8682"/>
                                  <a:pt x="11268" y="8682"/>
                                </a:cubicBezTo>
                                <a:cubicBezTo>
                                  <a:pt x="11399" y="8682"/>
                                  <a:pt x="11744" y="8726"/>
                                  <a:pt x="11744" y="9088"/>
                                </a:cubicBezTo>
                                <a:cubicBezTo>
                                  <a:pt x="11744" y="9449"/>
                                  <a:pt x="11399" y="9493"/>
                                  <a:pt x="11268" y="9493"/>
                                </a:cubicBezTo>
                                <a:cubicBezTo>
                                  <a:pt x="11137" y="9493"/>
                                  <a:pt x="10793" y="9449"/>
                                  <a:pt x="10793" y="9088"/>
                                </a:cubicBezTo>
                                <a:moveTo>
                                  <a:pt x="14017" y="8709"/>
                                </a:moveTo>
                                <a:cubicBezTo>
                                  <a:pt x="13795" y="8709"/>
                                  <a:pt x="13795" y="8709"/>
                                  <a:pt x="13795" y="8709"/>
                                </a:cubicBezTo>
                                <a:cubicBezTo>
                                  <a:pt x="13795" y="9480"/>
                                  <a:pt x="13795" y="9480"/>
                                  <a:pt x="13795" y="9480"/>
                                </a:cubicBezTo>
                                <a:cubicBezTo>
                                  <a:pt x="14017" y="9480"/>
                                  <a:pt x="14017" y="9480"/>
                                  <a:pt x="14017" y="9480"/>
                                </a:cubicBezTo>
                                <a:lnTo>
                                  <a:pt x="14017" y="8709"/>
                                </a:lnTo>
                                <a:close/>
                                <a:moveTo>
                                  <a:pt x="14867" y="9198"/>
                                </a:moveTo>
                                <a:cubicBezTo>
                                  <a:pt x="15124" y="9198"/>
                                  <a:pt x="15124" y="9198"/>
                                  <a:pt x="15124" y="9198"/>
                                </a:cubicBezTo>
                                <a:cubicBezTo>
                                  <a:pt x="15076" y="9354"/>
                                  <a:pt x="14907" y="9367"/>
                                  <a:pt x="14856" y="9367"/>
                                </a:cubicBezTo>
                                <a:cubicBezTo>
                                  <a:pt x="14699" y="9367"/>
                                  <a:pt x="14534" y="9313"/>
                                  <a:pt x="14534" y="9102"/>
                                </a:cubicBezTo>
                                <a:cubicBezTo>
                                  <a:pt x="14534" y="8905"/>
                                  <a:pt x="14687" y="8825"/>
                                  <a:pt x="14852" y="8825"/>
                                </a:cubicBezTo>
                                <a:cubicBezTo>
                                  <a:pt x="15015" y="8825"/>
                                  <a:pt x="15093" y="8922"/>
                                  <a:pt x="15093" y="8952"/>
                                </a:cubicBezTo>
                                <a:cubicBezTo>
                                  <a:pt x="15324" y="8952"/>
                                  <a:pt x="15324" y="8952"/>
                                  <a:pt x="15324" y="8952"/>
                                </a:cubicBezTo>
                                <a:cubicBezTo>
                                  <a:pt x="15312" y="8846"/>
                                  <a:pt x="15178" y="8692"/>
                                  <a:pt x="14839" y="8692"/>
                                </a:cubicBezTo>
                                <a:cubicBezTo>
                                  <a:pt x="14466" y="8691"/>
                                  <a:pt x="14298" y="8890"/>
                                  <a:pt x="14298" y="9100"/>
                                </a:cubicBezTo>
                                <a:cubicBezTo>
                                  <a:pt x="14298" y="9371"/>
                                  <a:pt x="14540" y="9504"/>
                                  <a:pt x="14807" y="9504"/>
                                </a:cubicBezTo>
                                <a:cubicBezTo>
                                  <a:pt x="15009" y="9504"/>
                                  <a:pt x="15093" y="9434"/>
                                  <a:pt x="15152" y="9387"/>
                                </a:cubicBezTo>
                                <a:cubicBezTo>
                                  <a:pt x="15175" y="9483"/>
                                  <a:pt x="15175" y="9483"/>
                                  <a:pt x="15175" y="9483"/>
                                </a:cubicBezTo>
                                <a:cubicBezTo>
                                  <a:pt x="15329" y="9483"/>
                                  <a:pt x="15329" y="9483"/>
                                  <a:pt x="15329" y="9483"/>
                                </a:cubicBezTo>
                                <a:cubicBezTo>
                                  <a:pt x="15329" y="9068"/>
                                  <a:pt x="15329" y="9068"/>
                                  <a:pt x="15329" y="9068"/>
                                </a:cubicBezTo>
                                <a:cubicBezTo>
                                  <a:pt x="14867" y="9068"/>
                                  <a:pt x="14867" y="9068"/>
                                  <a:pt x="14867" y="9068"/>
                                </a:cubicBezTo>
                                <a:lnTo>
                                  <a:pt x="14867" y="9198"/>
                                </a:lnTo>
                                <a:close/>
                                <a:moveTo>
                                  <a:pt x="16263" y="9144"/>
                                </a:moveTo>
                                <a:cubicBezTo>
                                  <a:pt x="16263" y="9490"/>
                                  <a:pt x="16263" y="9490"/>
                                  <a:pt x="16263" y="9490"/>
                                </a:cubicBezTo>
                                <a:cubicBezTo>
                                  <a:pt x="16485" y="9490"/>
                                  <a:pt x="16485" y="9490"/>
                                  <a:pt x="16485" y="9490"/>
                                </a:cubicBezTo>
                                <a:cubicBezTo>
                                  <a:pt x="16485" y="8719"/>
                                  <a:pt x="16485" y="8719"/>
                                  <a:pt x="16485" y="8719"/>
                                </a:cubicBezTo>
                                <a:cubicBezTo>
                                  <a:pt x="16263" y="8719"/>
                                  <a:pt x="16263" y="8719"/>
                                  <a:pt x="16263" y="8719"/>
                                </a:cubicBezTo>
                                <a:cubicBezTo>
                                  <a:pt x="16263" y="9011"/>
                                  <a:pt x="16263" y="9011"/>
                                  <a:pt x="16263" y="9011"/>
                                </a:cubicBezTo>
                                <a:cubicBezTo>
                                  <a:pt x="15849" y="9011"/>
                                  <a:pt x="15849" y="9011"/>
                                  <a:pt x="15849" y="9011"/>
                                </a:cubicBezTo>
                                <a:cubicBezTo>
                                  <a:pt x="15849" y="8719"/>
                                  <a:pt x="15849" y="8719"/>
                                  <a:pt x="15849" y="8719"/>
                                </a:cubicBezTo>
                                <a:cubicBezTo>
                                  <a:pt x="15626" y="8719"/>
                                  <a:pt x="15626" y="8719"/>
                                  <a:pt x="15626" y="8719"/>
                                </a:cubicBezTo>
                                <a:cubicBezTo>
                                  <a:pt x="15626" y="9490"/>
                                  <a:pt x="15626" y="9490"/>
                                  <a:pt x="15626" y="9490"/>
                                </a:cubicBezTo>
                                <a:cubicBezTo>
                                  <a:pt x="15849" y="9490"/>
                                  <a:pt x="15849" y="9490"/>
                                  <a:pt x="15849" y="9490"/>
                                </a:cubicBezTo>
                                <a:cubicBezTo>
                                  <a:pt x="15849" y="9144"/>
                                  <a:pt x="15849" y="9144"/>
                                  <a:pt x="15849" y="9144"/>
                                </a:cubicBezTo>
                                <a:lnTo>
                                  <a:pt x="16263" y="9144"/>
                                </a:lnTo>
                                <a:close/>
                                <a:moveTo>
                                  <a:pt x="17243" y="8856"/>
                                </a:moveTo>
                                <a:cubicBezTo>
                                  <a:pt x="17550" y="8856"/>
                                  <a:pt x="17550" y="8856"/>
                                  <a:pt x="17550" y="8856"/>
                                </a:cubicBezTo>
                                <a:cubicBezTo>
                                  <a:pt x="17550" y="8719"/>
                                  <a:pt x="17550" y="8719"/>
                                  <a:pt x="17550" y="8719"/>
                                </a:cubicBezTo>
                                <a:cubicBezTo>
                                  <a:pt x="16724" y="8719"/>
                                  <a:pt x="16724" y="8719"/>
                                  <a:pt x="16724" y="8719"/>
                                </a:cubicBezTo>
                                <a:cubicBezTo>
                                  <a:pt x="16724" y="8856"/>
                                  <a:pt x="16724" y="8856"/>
                                  <a:pt x="16724" y="8856"/>
                                </a:cubicBezTo>
                                <a:cubicBezTo>
                                  <a:pt x="17031" y="8856"/>
                                  <a:pt x="17031" y="8856"/>
                                  <a:pt x="17031" y="8856"/>
                                </a:cubicBezTo>
                                <a:cubicBezTo>
                                  <a:pt x="17031" y="9490"/>
                                  <a:pt x="17031" y="9490"/>
                                  <a:pt x="17031" y="9490"/>
                                </a:cubicBezTo>
                                <a:cubicBezTo>
                                  <a:pt x="17243" y="9490"/>
                                  <a:pt x="17243" y="9490"/>
                                  <a:pt x="17243" y="9490"/>
                                </a:cubicBezTo>
                                <a:lnTo>
                                  <a:pt x="17243" y="8856"/>
                                </a:lnTo>
                                <a:close/>
                                <a:moveTo>
                                  <a:pt x="12689" y="9243"/>
                                </a:moveTo>
                                <a:cubicBezTo>
                                  <a:pt x="12689" y="9338"/>
                                  <a:pt x="12751" y="9500"/>
                                  <a:pt x="13112" y="9500"/>
                                </a:cubicBezTo>
                                <a:cubicBezTo>
                                  <a:pt x="13199" y="9500"/>
                                  <a:pt x="13503" y="9480"/>
                                  <a:pt x="13503" y="9248"/>
                                </a:cubicBezTo>
                                <a:cubicBezTo>
                                  <a:pt x="13503" y="9109"/>
                                  <a:pt x="13379" y="9067"/>
                                  <a:pt x="13243" y="9041"/>
                                </a:cubicBezTo>
                                <a:cubicBezTo>
                                  <a:pt x="13002" y="8995"/>
                                  <a:pt x="13002" y="8995"/>
                                  <a:pt x="13002" y="8995"/>
                                </a:cubicBezTo>
                                <a:cubicBezTo>
                                  <a:pt x="12961" y="8987"/>
                                  <a:pt x="12897" y="8974"/>
                                  <a:pt x="12897" y="8914"/>
                                </a:cubicBezTo>
                                <a:cubicBezTo>
                                  <a:pt x="12897" y="8845"/>
                                  <a:pt x="12991" y="8822"/>
                                  <a:pt x="13070" y="8822"/>
                                </a:cubicBezTo>
                                <a:cubicBezTo>
                                  <a:pt x="13250" y="8822"/>
                                  <a:pt x="13267" y="8904"/>
                                  <a:pt x="13273" y="8938"/>
                                </a:cubicBezTo>
                                <a:cubicBezTo>
                                  <a:pt x="13471" y="8938"/>
                                  <a:pt x="13471" y="8938"/>
                                  <a:pt x="13471" y="8938"/>
                                </a:cubicBezTo>
                                <a:cubicBezTo>
                                  <a:pt x="13470" y="8844"/>
                                  <a:pt x="13388" y="8689"/>
                                  <a:pt x="13085" y="8689"/>
                                </a:cubicBezTo>
                                <a:cubicBezTo>
                                  <a:pt x="12763" y="8689"/>
                                  <a:pt x="12704" y="8840"/>
                                  <a:pt x="12704" y="8926"/>
                                </a:cubicBezTo>
                                <a:cubicBezTo>
                                  <a:pt x="12704" y="9096"/>
                                  <a:pt x="12859" y="9124"/>
                                  <a:pt x="13019" y="9152"/>
                                </a:cubicBezTo>
                                <a:cubicBezTo>
                                  <a:pt x="13125" y="9172"/>
                                  <a:pt x="13125" y="9172"/>
                                  <a:pt x="13125" y="9172"/>
                                </a:cubicBezTo>
                                <a:cubicBezTo>
                                  <a:pt x="13230" y="9191"/>
                                  <a:pt x="13304" y="9207"/>
                                  <a:pt x="13304" y="9268"/>
                                </a:cubicBezTo>
                                <a:cubicBezTo>
                                  <a:pt x="13304" y="9349"/>
                                  <a:pt x="13195" y="9367"/>
                                  <a:pt x="13097" y="9367"/>
                                </a:cubicBezTo>
                                <a:cubicBezTo>
                                  <a:pt x="12917" y="9367"/>
                                  <a:pt x="12889" y="9286"/>
                                  <a:pt x="12888" y="9243"/>
                                </a:cubicBezTo>
                                <a:lnTo>
                                  <a:pt x="12689" y="9243"/>
                                </a:lnTo>
                                <a:close/>
                                <a:moveTo>
                                  <a:pt x="4561" y="9052"/>
                                </a:moveTo>
                                <a:cubicBezTo>
                                  <a:pt x="4673" y="9052"/>
                                  <a:pt x="4728" y="9024"/>
                                  <a:pt x="4728" y="8948"/>
                                </a:cubicBezTo>
                                <a:cubicBezTo>
                                  <a:pt x="4728" y="8907"/>
                                  <a:pt x="4703" y="8847"/>
                                  <a:pt x="4576" y="8847"/>
                                </a:cubicBezTo>
                                <a:cubicBezTo>
                                  <a:pt x="4308" y="8847"/>
                                  <a:pt x="4308" y="8847"/>
                                  <a:pt x="4308" y="8847"/>
                                </a:cubicBezTo>
                                <a:cubicBezTo>
                                  <a:pt x="4308" y="9052"/>
                                  <a:pt x="4308" y="9052"/>
                                  <a:pt x="4308" y="9052"/>
                                </a:cubicBezTo>
                                <a:lnTo>
                                  <a:pt x="4561" y="9052"/>
                                </a:lnTo>
                                <a:close/>
                                <a:moveTo>
                                  <a:pt x="4530" y="9182"/>
                                </a:moveTo>
                                <a:cubicBezTo>
                                  <a:pt x="4308" y="9182"/>
                                  <a:pt x="4308" y="9182"/>
                                  <a:pt x="4308" y="9182"/>
                                </a:cubicBezTo>
                                <a:cubicBezTo>
                                  <a:pt x="4308" y="9482"/>
                                  <a:pt x="4308" y="9482"/>
                                  <a:pt x="4308" y="9482"/>
                                </a:cubicBezTo>
                                <a:cubicBezTo>
                                  <a:pt x="4096" y="9482"/>
                                  <a:pt x="4096" y="9482"/>
                                  <a:pt x="4096" y="9482"/>
                                </a:cubicBezTo>
                                <a:cubicBezTo>
                                  <a:pt x="4096" y="8715"/>
                                  <a:pt x="4096" y="8715"/>
                                  <a:pt x="4096" y="8715"/>
                                </a:cubicBezTo>
                                <a:cubicBezTo>
                                  <a:pt x="4619" y="8715"/>
                                  <a:pt x="4619" y="8715"/>
                                  <a:pt x="4619" y="8715"/>
                                </a:cubicBezTo>
                                <a:cubicBezTo>
                                  <a:pt x="4893" y="8715"/>
                                  <a:pt x="4941" y="8866"/>
                                  <a:pt x="4943" y="8932"/>
                                </a:cubicBezTo>
                                <a:cubicBezTo>
                                  <a:pt x="4947" y="9019"/>
                                  <a:pt x="4838" y="9130"/>
                                  <a:pt x="4747" y="9121"/>
                                </a:cubicBezTo>
                                <a:cubicBezTo>
                                  <a:pt x="4745" y="9120"/>
                                  <a:pt x="4976" y="9482"/>
                                  <a:pt x="4976" y="9482"/>
                                </a:cubicBezTo>
                                <a:cubicBezTo>
                                  <a:pt x="4722" y="9482"/>
                                  <a:pt x="4722" y="9482"/>
                                  <a:pt x="4722" y="9482"/>
                                </a:cubicBezTo>
                                <a:moveTo>
                                  <a:pt x="2600" y="4167"/>
                                </a:moveTo>
                                <a:cubicBezTo>
                                  <a:pt x="3532" y="4890"/>
                                  <a:pt x="3532" y="4890"/>
                                  <a:pt x="3532" y="4890"/>
                                </a:cubicBezTo>
                                <a:cubicBezTo>
                                  <a:pt x="3583" y="4844"/>
                                  <a:pt x="3628" y="4795"/>
                                  <a:pt x="3672" y="4746"/>
                                </a:cubicBezTo>
                                <a:cubicBezTo>
                                  <a:pt x="2615" y="4146"/>
                                  <a:pt x="2615" y="4146"/>
                                  <a:pt x="2615" y="4146"/>
                                </a:cubicBezTo>
                                <a:cubicBezTo>
                                  <a:pt x="2610" y="4153"/>
                                  <a:pt x="2605" y="4160"/>
                                  <a:pt x="2600" y="4167"/>
                                </a:cubicBezTo>
                                <a:moveTo>
                                  <a:pt x="4008" y="3954"/>
                                </a:moveTo>
                                <a:cubicBezTo>
                                  <a:pt x="3999" y="4040"/>
                                  <a:pt x="3986" y="4116"/>
                                  <a:pt x="3972" y="4177"/>
                                </a:cubicBezTo>
                                <a:cubicBezTo>
                                  <a:pt x="2687" y="3951"/>
                                  <a:pt x="2687" y="3951"/>
                                  <a:pt x="2687" y="3951"/>
                                </a:cubicBezTo>
                                <a:cubicBezTo>
                                  <a:pt x="2688" y="3939"/>
                                  <a:pt x="2689" y="3927"/>
                                  <a:pt x="2690" y="3914"/>
                                </a:cubicBezTo>
                                <a:cubicBezTo>
                                  <a:pt x="4008" y="3954"/>
                                  <a:pt x="4008" y="3954"/>
                                  <a:pt x="4008" y="3954"/>
                                </a:cubicBezTo>
                                <a:moveTo>
                                  <a:pt x="2690" y="3851"/>
                                </a:moveTo>
                                <a:cubicBezTo>
                                  <a:pt x="2690" y="3846"/>
                                  <a:pt x="2690" y="3841"/>
                                  <a:pt x="2689" y="3836"/>
                                </a:cubicBezTo>
                                <a:cubicBezTo>
                                  <a:pt x="4019" y="3629"/>
                                  <a:pt x="4019" y="3629"/>
                                  <a:pt x="4019" y="3629"/>
                                </a:cubicBezTo>
                                <a:cubicBezTo>
                                  <a:pt x="4024" y="3721"/>
                                  <a:pt x="4022" y="3810"/>
                                  <a:pt x="4015" y="3892"/>
                                </a:cubicBezTo>
                                <a:cubicBezTo>
                                  <a:pt x="2690" y="3851"/>
                                  <a:pt x="2690" y="3851"/>
                                  <a:pt x="2690" y="3851"/>
                                </a:cubicBezTo>
                                <a:moveTo>
                                  <a:pt x="2541" y="4232"/>
                                </a:moveTo>
                                <a:cubicBezTo>
                                  <a:pt x="2547" y="4226"/>
                                  <a:pt x="2552" y="4220"/>
                                  <a:pt x="2558" y="4215"/>
                                </a:cubicBezTo>
                                <a:cubicBezTo>
                                  <a:pt x="3484" y="4933"/>
                                  <a:pt x="3484" y="4933"/>
                                  <a:pt x="3484" y="4933"/>
                                </a:cubicBezTo>
                                <a:cubicBezTo>
                                  <a:pt x="3436" y="4975"/>
                                  <a:pt x="3386" y="5017"/>
                                  <a:pt x="3332" y="5058"/>
                                </a:cubicBezTo>
                                <a:cubicBezTo>
                                  <a:pt x="2541" y="4232"/>
                                  <a:pt x="2541" y="4232"/>
                                  <a:pt x="2541" y="4232"/>
                                </a:cubicBezTo>
                                <a:moveTo>
                                  <a:pt x="2629" y="3618"/>
                                </a:moveTo>
                                <a:cubicBezTo>
                                  <a:pt x="2626" y="3612"/>
                                  <a:pt x="2623" y="3607"/>
                                  <a:pt x="2620" y="3602"/>
                                </a:cubicBezTo>
                                <a:cubicBezTo>
                                  <a:pt x="3709" y="2807"/>
                                  <a:pt x="3709" y="2807"/>
                                  <a:pt x="3709" y="2807"/>
                                </a:cubicBezTo>
                                <a:cubicBezTo>
                                  <a:pt x="3757" y="2863"/>
                                  <a:pt x="3799" y="2922"/>
                                  <a:pt x="3835" y="2982"/>
                                </a:cubicBezTo>
                                <a:cubicBezTo>
                                  <a:pt x="2629" y="3618"/>
                                  <a:pt x="2629" y="3618"/>
                                  <a:pt x="2629" y="3618"/>
                                </a:cubicBezTo>
                                <a:moveTo>
                                  <a:pt x="3975" y="3328"/>
                                </a:moveTo>
                                <a:cubicBezTo>
                                  <a:pt x="3994" y="3408"/>
                                  <a:pt x="4007" y="3488"/>
                                  <a:pt x="4014" y="3565"/>
                                </a:cubicBezTo>
                                <a:cubicBezTo>
                                  <a:pt x="2682" y="3773"/>
                                  <a:pt x="2682" y="3773"/>
                                  <a:pt x="2682" y="3773"/>
                                </a:cubicBezTo>
                                <a:cubicBezTo>
                                  <a:pt x="2681" y="3764"/>
                                  <a:pt x="2678" y="3755"/>
                                  <a:pt x="2676" y="3745"/>
                                </a:cubicBezTo>
                                <a:cubicBezTo>
                                  <a:pt x="3975" y="3328"/>
                                  <a:pt x="3975" y="3328"/>
                                  <a:pt x="3975" y="3328"/>
                                </a:cubicBezTo>
                                <a:moveTo>
                                  <a:pt x="2658" y="3685"/>
                                </a:moveTo>
                                <a:cubicBezTo>
                                  <a:pt x="2657" y="3682"/>
                                  <a:pt x="2656" y="3679"/>
                                  <a:pt x="2655" y="3676"/>
                                </a:cubicBezTo>
                                <a:cubicBezTo>
                                  <a:pt x="3865" y="3037"/>
                                  <a:pt x="3865" y="3037"/>
                                  <a:pt x="3865" y="3037"/>
                                </a:cubicBezTo>
                                <a:cubicBezTo>
                                  <a:pt x="3905" y="3112"/>
                                  <a:pt x="3935" y="3190"/>
                                  <a:pt x="3958" y="3267"/>
                                </a:cubicBezTo>
                                <a:cubicBezTo>
                                  <a:pt x="2658" y="3685"/>
                                  <a:pt x="2658" y="3685"/>
                                  <a:pt x="2658" y="3685"/>
                                </a:cubicBezTo>
                                <a:moveTo>
                                  <a:pt x="3469" y="2595"/>
                                </a:moveTo>
                                <a:cubicBezTo>
                                  <a:pt x="3543" y="2646"/>
                                  <a:pt x="3608" y="2702"/>
                                  <a:pt x="3665" y="2760"/>
                                </a:cubicBezTo>
                                <a:cubicBezTo>
                                  <a:pt x="2585" y="3548"/>
                                  <a:pt x="2585" y="3548"/>
                                  <a:pt x="2585" y="3548"/>
                                </a:cubicBezTo>
                                <a:cubicBezTo>
                                  <a:pt x="2570" y="3527"/>
                                  <a:pt x="2553" y="3507"/>
                                  <a:pt x="2535" y="3488"/>
                                </a:cubicBezTo>
                                <a:cubicBezTo>
                                  <a:pt x="3469" y="2595"/>
                                  <a:pt x="3469" y="2595"/>
                                  <a:pt x="3469" y="2595"/>
                                </a:cubicBezTo>
                                <a:moveTo>
                                  <a:pt x="2415" y="3398"/>
                                </a:moveTo>
                                <a:cubicBezTo>
                                  <a:pt x="2411" y="3396"/>
                                  <a:pt x="2407" y="3394"/>
                                  <a:pt x="2403" y="3392"/>
                                </a:cubicBezTo>
                                <a:cubicBezTo>
                                  <a:pt x="2943" y="2366"/>
                                  <a:pt x="2943" y="2366"/>
                                  <a:pt x="2943" y="2366"/>
                                </a:cubicBezTo>
                                <a:cubicBezTo>
                                  <a:pt x="3016" y="2385"/>
                                  <a:pt x="3085" y="2407"/>
                                  <a:pt x="3149" y="2431"/>
                                </a:cubicBezTo>
                                <a:cubicBezTo>
                                  <a:pt x="2415" y="3398"/>
                                  <a:pt x="2415" y="3398"/>
                                  <a:pt x="2415" y="3398"/>
                                </a:cubicBezTo>
                                <a:moveTo>
                                  <a:pt x="112" y="3958"/>
                                </a:moveTo>
                                <a:cubicBezTo>
                                  <a:pt x="112" y="3958"/>
                                  <a:pt x="113" y="3855"/>
                                  <a:pt x="145" y="3701"/>
                                </a:cubicBezTo>
                                <a:cubicBezTo>
                                  <a:pt x="1434" y="3906"/>
                                  <a:pt x="1434" y="3906"/>
                                  <a:pt x="1434" y="3906"/>
                                </a:cubicBezTo>
                                <a:cubicBezTo>
                                  <a:pt x="1427" y="3934"/>
                                  <a:pt x="1423" y="3954"/>
                                  <a:pt x="1423" y="3958"/>
                                </a:cubicBezTo>
                                <a:cubicBezTo>
                                  <a:pt x="112" y="3958"/>
                                  <a:pt x="112" y="3958"/>
                                  <a:pt x="112" y="3958"/>
                                </a:cubicBezTo>
                                <a:moveTo>
                                  <a:pt x="159" y="3639"/>
                                </a:moveTo>
                                <a:cubicBezTo>
                                  <a:pt x="178" y="3561"/>
                                  <a:pt x="204" y="3473"/>
                                  <a:pt x="241" y="3380"/>
                                </a:cubicBezTo>
                                <a:cubicBezTo>
                                  <a:pt x="1466" y="3813"/>
                                  <a:pt x="1466" y="3813"/>
                                  <a:pt x="1466" y="3813"/>
                                </a:cubicBezTo>
                                <a:cubicBezTo>
                                  <a:pt x="1461" y="3824"/>
                                  <a:pt x="1457" y="3835"/>
                                  <a:pt x="1454" y="3846"/>
                                </a:cubicBezTo>
                                <a:cubicBezTo>
                                  <a:pt x="159" y="3639"/>
                                  <a:pt x="159" y="3639"/>
                                  <a:pt x="159" y="3639"/>
                                </a:cubicBezTo>
                                <a:moveTo>
                                  <a:pt x="2648" y="4092"/>
                                </a:moveTo>
                                <a:cubicBezTo>
                                  <a:pt x="2649" y="4089"/>
                                  <a:pt x="2651" y="4086"/>
                                  <a:pt x="2652" y="4083"/>
                                </a:cubicBezTo>
                                <a:cubicBezTo>
                                  <a:pt x="3850" y="4497"/>
                                  <a:pt x="3850" y="4497"/>
                                  <a:pt x="3850" y="4497"/>
                                </a:cubicBezTo>
                                <a:cubicBezTo>
                                  <a:pt x="3810" y="4567"/>
                                  <a:pt x="3765" y="4633"/>
                                  <a:pt x="3713" y="4697"/>
                                </a:cubicBezTo>
                                <a:cubicBezTo>
                                  <a:pt x="2648" y="4092"/>
                                  <a:pt x="2648" y="4092"/>
                                  <a:pt x="2648" y="4092"/>
                                </a:cubicBezTo>
                                <a:moveTo>
                                  <a:pt x="266" y="3322"/>
                                </a:moveTo>
                                <a:cubicBezTo>
                                  <a:pt x="295" y="3256"/>
                                  <a:pt x="331" y="3188"/>
                                  <a:pt x="373" y="3119"/>
                                </a:cubicBezTo>
                                <a:cubicBezTo>
                                  <a:pt x="1511" y="3720"/>
                                  <a:pt x="1511" y="3720"/>
                                  <a:pt x="1511" y="3720"/>
                                </a:cubicBezTo>
                                <a:cubicBezTo>
                                  <a:pt x="1504" y="3732"/>
                                  <a:pt x="1497" y="3744"/>
                                  <a:pt x="1492" y="3755"/>
                                </a:cubicBezTo>
                                <a:cubicBezTo>
                                  <a:pt x="266" y="3322"/>
                                  <a:pt x="266" y="3322"/>
                                  <a:pt x="266" y="3322"/>
                                </a:cubicBezTo>
                                <a:moveTo>
                                  <a:pt x="1951" y="4643"/>
                                </a:moveTo>
                                <a:cubicBezTo>
                                  <a:pt x="1969" y="4632"/>
                                  <a:pt x="1986" y="4622"/>
                                  <a:pt x="2003" y="4612"/>
                                </a:cubicBezTo>
                                <a:cubicBezTo>
                                  <a:pt x="1639" y="7044"/>
                                  <a:pt x="1639" y="7044"/>
                                  <a:pt x="1639" y="7044"/>
                                </a:cubicBezTo>
                                <a:cubicBezTo>
                                  <a:pt x="1182" y="7044"/>
                                  <a:pt x="1182" y="7044"/>
                                  <a:pt x="1182" y="7044"/>
                                </a:cubicBezTo>
                                <a:cubicBezTo>
                                  <a:pt x="1951" y="4643"/>
                                  <a:pt x="1951" y="4643"/>
                                  <a:pt x="1951" y="4643"/>
                                </a:cubicBezTo>
                                <a:moveTo>
                                  <a:pt x="1470" y="4932"/>
                                </a:moveTo>
                                <a:cubicBezTo>
                                  <a:pt x="1537" y="4893"/>
                                  <a:pt x="1600" y="4855"/>
                                  <a:pt x="1660" y="4819"/>
                                </a:cubicBezTo>
                                <a:cubicBezTo>
                                  <a:pt x="531" y="7044"/>
                                  <a:pt x="531" y="7044"/>
                                  <a:pt x="531" y="7044"/>
                                </a:cubicBezTo>
                                <a:cubicBezTo>
                                  <a:pt x="3" y="7044"/>
                                  <a:pt x="3" y="7044"/>
                                  <a:pt x="3" y="7044"/>
                                </a:cubicBezTo>
                                <a:cubicBezTo>
                                  <a:pt x="3" y="7044"/>
                                  <a:pt x="1" y="7019"/>
                                  <a:pt x="0" y="6976"/>
                                </a:cubicBezTo>
                                <a:cubicBezTo>
                                  <a:pt x="1470" y="4932"/>
                                  <a:pt x="1470" y="4932"/>
                                  <a:pt x="1470" y="4932"/>
                                </a:cubicBezTo>
                                <a:moveTo>
                                  <a:pt x="1220" y="5081"/>
                                </a:moveTo>
                                <a:cubicBezTo>
                                  <a:pt x="1260" y="5058"/>
                                  <a:pt x="1298" y="5035"/>
                                  <a:pt x="1335" y="5013"/>
                                </a:cubicBezTo>
                                <a:cubicBezTo>
                                  <a:pt x="3" y="6864"/>
                                  <a:pt x="3" y="6864"/>
                                  <a:pt x="3" y="6864"/>
                                </a:cubicBezTo>
                                <a:cubicBezTo>
                                  <a:pt x="3" y="6861"/>
                                  <a:pt x="3" y="6858"/>
                                  <a:pt x="3" y="6854"/>
                                </a:cubicBezTo>
                                <a:cubicBezTo>
                                  <a:pt x="28" y="6492"/>
                                  <a:pt x="203" y="5686"/>
                                  <a:pt x="1220" y="5081"/>
                                </a:cubicBezTo>
                                <a:moveTo>
                                  <a:pt x="407" y="3066"/>
                                </a:moveTo>
                                <a:cubicBezTo>
                                  <a:pt x="450" y="3002"/>
                                  <a:pt x="498" y="2938"/>
                                  <a:pt x="555" y="2876"/>
                                </a:cubicBezTo>
                                <a:cubicBezTo>
                                  <a:pt x="1569" y="3628"/>
                                  <a:pt x="1569" y="3628"/>
                                  <a:pt x="1569" y="3628"/>
                                </a:cubicBezTo>
                                <a:cubicBezTo>
                                  <a:pt x="1559" y="3641"/>
                                  <a:pt x="1551" y="3653"/>
                                  <a:pt x="1543" y="3665"/>
                                </a:cubicBezTo>
                                <a:cubicBezTo>
                                  <a:pt x="407" y="3066"/>
                                  <a:pt x="407" y="3066"/>
                                  <a:pt x="407" y="3066"/>
                                </a:cubicBezTo>
                                <a:moveTo>
                                  <a:pt x="1762" y="4758"/>
                                </a:moveTo>
                                <a:cubicBezTo>
                                  <a:pt x="1799" y="4736"/>
                                  <a:pt x="1834" y="4714"/>
                                  <a:pt x="1869" y="4693"/>
                                </a:cubicBezTo>
                                <a:cubicBezTo>
                                  <a:pt x="1115" y="7044"/>
                                  <a:pt x="1115" y="7044"/>
                                  <a:pt x="1115" y="7044"/>
                                </a:cubicBezTo>
                                <a:cubicBezTo>
                                  <a:pt x="601" y="7044"/>
                                  <a:pt x="601" y="7044"/>
                                  <a:pt x="601" y="7044"/>
                                </a:cubicBezTo>
                                <a:cubicBezTo>
                                  <a:pt x="1762" y="4758"/>
                                  <a:pt x="1762" y="4758"/>
                                  <a:pt x="1762" y="4758"/>
                                </a:cubicBezTo>
                                <a:moveTo>
                                  <a:pt x="2292" y="2277"/>
                                </a:moveTo>
                                <a:cubicBezTo>
                                  <a:pt x="2306" y="2278"/>
                                  <a:pt x="2319" y="2279"/>
                                  <a:pt x="2332" y="2279"/>
                                </a:cubicBezTo>
                                <a:cubicBezTo>
                                  <a:pt x="2147" y="3334"/>
                                  <a:pt x="2147" y="3334"/>
                                  <a:pt x="2147" y="3334"/>
                                </a:cubicBezTo>
                                <a:cubicBezTo>
                                  <a:pt x="2140" y="3334"/>
                                  <a:pt x="2134" y="3334"/>
                                  <a:pt x="2127" y="3334"/>
                                </a:cubicBezTo>
                                <a:cubicBezTo>
                                  <a:pt x="2129" y="2276"/>
                                  <a:pt x="2129" y="2276"/>
                                  <a:pt x="2129" y="2276"/>
                                </a:cubicBezTo>
                                <a:cubicBezTo>
                                  <a:pt x="2182" y="2276"/>
                                  <a:pt x="2236" y="2276"/>
                                  <a:pt x="2292" y="2277"/>
                                </a:cubicBezTo>
                                <a:moveTo>
                                  <a:pt x="2396" y="2283"/>
                                </a:moveTo>
                                <a:cubicBezTo>
                                  <a:pt x="2466" y="2287"/>
                                  <a:pt x="2533" y="2293"/>
                                  <a:pt x="2598" y="2301"/>
                                </a:cubicBezTo>
                                <a:cubicBezTo>
                                  <a:pt x="2260" y="3344"/>
                                  <a:pt x="2260" y="3344"/>
                                  <a:pt x="2260" y="3344"/>
                                </a:cubicBezTo>
                                <a:cubicBezTo>
                                  <a:pt x="2243" y="3341"/>
                                  <a:pt x="2227" y="3339"/>
                                  <a:pt x="2211" y="3337"/>
                                </a:cubicBezTo>
                                <a:cubicBezTo>
                                  <a:pt x="2396" y="2283"/>
                                  <a:pt x="2396" y="2283"/>
                                  <a:pt x="2396" y="2283"/>
                                </a:cubicBezTo>
                                <a:moveTo>
                                  <a:pt x="1874" y="3387"/>
                                </a:moveTo>
                                <a:cubicBezTo>
                                  <a:pt x="1866" y="3390"/>
                                  <a:pt x="1857" y="3393"/>
                                  <a:pt x="1849" y="3397"/>
                                </a:cubicBezTo>
                                <a:cubicBezTo>
                                  <a:pt x="1347" y="2388"/>
                                  <a:pt x="1347" y="2388"/>
                                  <a:pt x="1347" y="2388"/>
                                </a:cubicBezTo>
                                <a:cubicBezTo>
                                  <a:pt x="1410" y="2368"/>
                                  <a:pt x="1478" y="2351"/>
                                  <a:pt x="1548" y="2336"/>
                                </a:cubicBezTo>
                                <a:cubicBezTo>
                                  <a:pt x="1874" y="3387"/>
                                  <a:pt x="1874" y="3387"/>
                                  <a:pt x="1874" y="3387"/>
                                </a:cubicBezTo>
                                <a:moveTo>
                                  <a:pt x="2487" y="3446"/>
                                </a:moveTo>
                                <a:cubicBezTo>
                                  <a:pt x="2481" y="3441"/>
                                  <a:pt x="2475" y="3437"/>
                                  <a:pt x="2469" y="3432"/>
                                </a:cubicBezTo>
                                <a:cubicBezTo>
                                  <a:pt x="3210" y="2456"/>
                                  <a:pt x="3210" y="2456"/>
                                  <a:pt x="3210" y="2456"/>
                                </a:cubicBezTo>
                                <a:cubicBezTo>
                                  <a:pt x="3284" y="2487"/>
                                  <a:pt x="3352" y="2522"/>
                                  <a:pt x="3413" y="2560"/>
                                </a:cubicBezTo>
                                <a:cubicBezTo>
                                  <a:pt x="2487" y="3446"/>
                                  <a:pt x="2487" y="3446"/>
                                  <a:pt x="2487" y="3446"/>
                                </a:cubicBezTo>
                                <a:moveTo>
                                  <a:pt x="2661" y="2309"/>
                                </a:moveTo>
                                <a:cubicBezTo>
                                  <a:pt x="2738" y="2320"/>
                                  <a:pt x="2811" y="2334"/>
                                  <a:pt x="2880" y="2350"/>
                                </a:cubicBezTo>
                                <a:cubicBezTo>
                                  <a:pt x="2345" y="3367"/>
                                  <a:pt x="2345" y="3367"/>
                                  <a:pt x="2345" y="3367"/>
                                </a:cubicBezTo>
                                <a:cubicBezTo>
                                  <a:pt x="2337" y="3364"/>
                                  <a:pt x="2329" y="3362"/>
                                  <a:pt x="2321" y="3359"/>
                                </a:cubicBezTo>
                                <a:cubicBezTo>
                                  <a:pt x="2661" y="2309"/>
                                  <a:pt x="2661" y="2309"/>
                                  <a:pt x="2661" y="2309"/>
                                </a:cubicBezTo>
                                <a:moveTo>
                                  <a:pt x="1977" y="3354"/>
                                </a:moveTo>
                                <a:cubicBezTo>
                                  <a:pt x="1962" y="3358"/>
                                  <a:pt x="1947" y="3362"/>
                                  <a:pt x="1933" y="3366"/>
                                </a:cubicBezTo>
                                <a:cubicBezTo>
                                  <a:pt x="1610" y="2323"/>
                                  <a:pt x="1610" y="2323"/>
                                  <a:pt x="1610" y="2323"/>
                                </a:cubicBezTo>
                                <a:cubicBezTo>
                                  <a:pt x="1672" y="2312"/>
                                  <a:pt x="1737" y="2303"/>
                                  <a:pt x="1805" y="2295"/>
                                </a:cubicBezTo>
                                <a:cubicBezTo>
                                  <a:pt x="1977" y="3354"/>
                                  <a:pt x="1977" y="3354"/>
                                  <a:pt x="1977" y="3354"/>
                                </a:cubicBezTo>
                                <a:moveTo>
                                  <a:pt x="1083" y="2489"/>
                                </a:moveTo>
                                <a:cubicBezTo>
                                  <a:pt x="1146" y="2459"/>
                                  <a:pt x="1213" y="2431"/>
                                  <a:pt x="1285" y="2406"/>
                                </a:cubicBezTo>
                                <a:cubicBezTo>
                                  <a:pt x="1793" y="3426"/>
                                  <a:pt x="1793" y="3426"/>
                                  <a:pt x="1793" y="3426"/>
                                </a:cubicBezTo>
                                <a:cubicBezTo>
                                  <a:pt x="1782" y="3432"/>
                                  <a:pt x="1771" y="3437"/>
                                  <a:pt x="1761" y="3444"/>
                                </a:cubicBezTo>
                                <a:cubicBezTo>
                                  <a:pt x="1083" y="2489"/>
                                  <a:pt x="1083" y="2489"/>
                                  <a:pt x="1083" y="2489"/>
                                </a:cubicBezTo>
                                <a:moveTo>
                                  <a:pt x="824" y="2637"/>
                                </a:moveTo>
                                <a:cubicBezTo>
                                  <a:pt x="886" y="2594"/>
                                  <a:pt x="952" y="2554"/>
                                  <a:pt x="1025" y="2517"/>
                                </a:cubicBezTo>
                                <a:cubicBezTo>
                                  <a:pt x="1710" y="3481"/>
                                  <a:pt x="1710" y="3481"/>
                                  <a:pt x="1710" y="3481"/>
                                </a:cubicBezTo>
                                <a:cubicBezTo>
                                  <a:pt x="1699" y="3490"/>
                                  <a:pt x="1688" y="3498"/>
                                  <a:pt x="1678" y="3507"/>
                                </a:cubicBezTo>
                                <a:cubicBezTo>
                                  <a:pt x="824" y="2637"/>
                                  <a:pt x="824" y="2637"/>
                                  <a:pt x="824" y="2637"/>
                                </a:cubicBezTo>
                                <a:moveTo>
                                  <a:pt x="2064" y="3340"/>
                                </a:moveTo>
                                <a:cubicBezTo>
                                  <a:pt x="2055" y="3341"/>
                                  <a:pt x="2047" y="3342"/>
                                  <a:pt x="2039" y="3343"/>
                                </a:cubicBezTo>
                                <a:cubicBezTo>
                                  <a:pt x="1868" y="2289"/>
                                  <a:pt x="1868" y="2289"/>
                                  <a:pt x="1868" y="2289"/>
                                </a:cubicBezTo>
                                <a:cubicBezTo>
                                  <a:pt x="1931" y="2283"/>
                                  <a:pt x="1997" y="2279"/>
                                  <a:pt x="2066" y="2277"/>
                                </a:cubicBezTo>
                                <a:cubicBezTo>
                                  <a:pt x="2064" y="3340"/>
                                  <a:pt x="2064" y="3340"/>
                                  <a:pt x="2064" y="3340"/>
                                </a:cubicBezTo>
                                <a:moveTo>
                                  <a:pt x="598" y="2830"/>
                                </a:moveTo>
                                <a:cubicBezTo>
                                  <a:pt x="651" y="2776"/>
                                  <a:pt x="709" y="2724"/>
                                  <a:pt x="773" y="2675"/>
                                </a:cubicBezTo>
                                <a:cubicBezTo>
                                  <a:pt x="1632" y="3551"/>
                                  <a:pt x="1632" y="3551"/>
                                  <a:pt x="1632" y="3551"/>
                                </a:cubicBezTo>
                                <a:cubicBezTo>
                                  <a:pt x="1624" y="3560"/>
                                  <a:pt x="1616" y="3569"/>
                                  <a:pt x="1608" y="3578"/>
                                </a:cubicBezTo>
                                <a:cubicBezTo>
                                  <a:pt x="598" y="2830"/>
                                  <a:pt x="598" y="2830"/>
                                  <a:pt x="598" y="2830"/>
                                </a:cubicBezTo>
                                <a:moveTo>
                                  <a:pt x="2764" y="5880"/>
                                </a:moveTo>
                                <a:cubicBezTo>
                                  <a:pt x="3157" y="7044"/>
                                  <a:pt x="3157" y="7044"/>
                                  <a:pt x="3157" y="7044"/>
                                </a:cubicBezTo>
                                <a:cubicBezTo>
                                  <a:pt x="2682" y="7044"/>
                                  <a:pt x="2682" y="7044"/>
                                  <a:pt x="2682" y="7044"/>
                                </a:cubicBezTo>
                                <a:cubicBezTo>
                                  <a:pt x="2494" y="5880"/>
                                  <a:pt x="2494" y="5880"/>
                                  <a:pt x="2494" y="5880"/>
                                </a:cubicBezTo>
                                <a:lnTo>
                                  <a:pt x="2764" y="5880"/>
                                </a:lnTo>
                                <a:close/>
                                <a:moveTo>
                                  <a:pt x="2393" y="5656"/>
                                </a:moveTo>
                                <a:cubicBezTo>
                                  <a:pt x="2324" y="5696"/>
                                  <a:pt x="2254" y="5738"/>
                                  <a:pt x="2184" y="5780"/>
                                </a:cubicBezTo>
                                <a:cubicBezTo>
                                  <a:pt x="2184" y="4497"/>
                                  <a:pt x="2184" y="4497"/>
                                  <a:pt x="2184" y="4497"/>
                                </a:cubicBezTo>
                                <a:cubicBezTo>
                                  <a:pt x="2191" y="4492"/>
                                  <a:pt x="2198" y="4488"/>
                                  <a:pt x="2204" y="4484"/>
                                </a:cubicBezTo>
                                <a:cubicBezTo>
                                  <a:pt x="2393" y="5656"/>
                                  <a:pt x="2393" y="5656"/>
                                  <a:pt x="2393" y="5656"/>
                                </a:cubicBezTo>
                                <a:moveTo>
                                  <a:pt x="2639" y="5511"/>
                                </a:moveTo>
                                <a:cubicBezTo>
                                  <a:pt x="2577" y="5547"/>
                                  <a:pt x="2515" y="5584"/>
                                  <a:pt x="2452" y="5621"/>
                                </a:cubicBezTo>
                                <a:cubicBezTo>
                                  <a:pt x="2262" y="4446"/>
                                  <a:pt x="2262" y="4446"/>
                                  <a:pt x="2262" y="4446"/>
                                </a:cubicBezTo>
                                <a:cubicBezTo>
                                  <a:pt x="2266" y="4443"/>
                                  <a:pt x="2271" y="4439"/>
                                  <a:pt x="2276" y="4437"/>
                                </a:cubicBezTo>
                                <a:cubicBezTo>
                                  <a:pt x="2639" y="5511"/>
                                  <a:pt x="2639" y="5511"/>
                                  <a:pt x="2639" y="5511"/>
                                </a:cubicBezTo>
                                <a:moveTo>
                                  <a:pt x="2121" y="5878"/>
                                </a:moveTo>
                                <a:cubicBezTo>
                                  <a:pt x="2121" y="7044"/>
                                  <a:pt x="2121" y="7044"/>
                                  <a:pt x="2121" y="7044"/>
                                </a:cubicBezTo>
                                <a:cubicBezTo>
                                  <a:pt x="1703" y="7044"/>
                                  <a:pt x="1703" y="7044"/>
                                  <a:pt x="1703" y="7044"/>
                                </a:cubicBezTo>
                                <a:cubicBezTo>
                                  <a:pt x="2073" y="4568"/>
                                  <a:pt x="2073" y="4568"/>
                                  <a:pt x="2073" y="4568"/>
                                </a:cubicBezTo>
                                <a:cubicBezTo>
                                  <a:pt x="2090" y="4557"/>
                                  <a:pt x="2106" y="4547"/>
                                  <a:pt x="2121" y="4537"/>
                                </a:cubicBezTo>
                                <a:cubicBezTo>
                                  <a:pt x="2121" y="5819"/>
                                  <a:pt x="2121" y="5819"/>
                                  <a:pt x="2121" y="5819"/>
                                </a:cubicBezTo>
                                <a:cubicBezTo>
                                  <a:pt x="2089" y="5838"/>
                                  <a:pt x="2057" y="5858"/>
                                  <a:pt x="2024" y="5878"/>
                                </a:cubicBezTo>
                                <a:lnTo>
                                  <a:pt x="2121" y="5878"/>
                                </a:lnTo>
                                <a:close/>
                                <a:moveTo>
                                  <a:pt x="3281" y="5096"/>
                                </a:moveTo>
                                <a:cubicBezTo>
                                  <a:pt x="3229" y="5135"/>
                                  <a:pt x="3174" y="5174"/>
                                  <a:pt x="3117" y="5212"/>
                                </a:cubicBezTo>
                                <a:cubicBezTo>
                                  <a:pt x="2463" y="4300"/>
                                  <a:pt x="2463" y="4300"/>
                                  <a:pt x="2463" y="4300"/>
                                </a:cubicBezTo>
                                <a:cubicBezTo>
                                  <a:pt x="2474" y="4291"/>
                                  <a:pt x="2484" y="4283"/>
                                  <a:pt x="2494" y="4274"/>
                                </a:cubicBezTo>
                                <a:cubicBezTo>
                                  <a:pt x="3281" y="5096"/>
                                  <a:pt x="3281" y="5096"/>
                                  <a:pt x="3281" y="5096"/>
                                </a:cubicBezTo>
                                <a:moveTo>
                                  <a:pt x="2430" y="5879"/>
                                </a:moveTo>
                                <a:cubicBezTo>
                                  <a:pt x="2618" y="7044"/>
                                  <a:pt x="2618" y="7044"/>
                                  <a:pt x="2618" y="7044"/>
                                </a:cubicBezTo>
                                <a:cubicBezTo>
                                  <a:pt x="2184" y="7044"/>
                                  <a:pt x="2184" y="7044"/>
                                  <a:pt x="2184" y="7044"/>
                                </a:cubicBezTo>
                                <a:cubicBezTo>
                                  <a:pt x="2184" y="5879"/>
                                  <a:pt x="2184" y="5879"/>
                                  <a:pt x="2184" y="5879"/>
                                </a:cubicBezTo>
                                <a:lnTo>
                                  <a:pt x="2430" y="5879"/>
                                </a:lnTo>
                                <a:close/>
                                <a:moveTo>
                                  <a:pt x="4111" y="6597"/>
                                </a:moveTo>
                                <a:cubicBezTo>
                                  <a:pt x="3599" y="5883"/>
                                  <a:pt x="3599" y="5883"/>
                                  <a:pt x="3599" y="5883"/>
                                </a:cubicBezTo>
                                <a:cubicBezTo>
                                  <a:pt x="4111" y="5885"/>
                                  <a:pt x="4111" y="5885"/>
                                  <a:pt x="4111" y="5885"/>
                                </a:cubicBezTo>
                                <a:lnTo>
                                  <a:pt x="4111" y="6597"/>
                                </a:lnTo>
                                <a:close/>
                                <a:moveTo>
                                  <a:pt x="2862" y="5376"/>
                                </a:moveTo>
                                <a:cubicBezTo>
                                  <a:pt x="2807" y="5410"/>
                                  <a:pt x="2751" y="5444"/>
                                  <a:pt x="2694" y="5478"/>
                                </a:cubicBezTo>
                                <a:cubicBezTo>
                                  <a:pt x="2330" y="4399"/>
                                  <a:pt x="2330" y="4399"/>
                                  <a:pt x="2330" y="4399"/>
                                </a:cubicBezTo>
                                <a:cubicBezTo>
                                  <a:pt x="2337" y="4395"/>
                                  <a:pt x="2343" y="4390"/>
                                  <a:pt x="2350" y="4385"/>
                                </a:cubicBezTo>
                                <a:cubicBezTo>
                                  <a:pt x="2862" y="5376"/>
                                  <a:pt x="2862" y="5376"/>
                                  <a:pt x="2862" y="5376"/>
                                </a:cubicBezTo>
                                <a:moveTo>
                                  <a:pt x="3065" y="5247"/>
                                </a:moveTo>
                                <a:cubicBezTo>
                                  <a:pt x="3016" y="5279"/>
                                  <a:pt x="2967" y="5311"/>
                                  <a:pt x="2916" y="5343"/>
                                </a:cubicBezTo>
                                <a:cubicBezTo>
                                  <a:pt x="2402" y="4348"/>
                                  <a:pt x="2402" y="4348"/>
                                  <a:pt x="2402" y="4348"/>
                                </a:cubicBezTo>
                                <a:cubicBezTo>
                                  <a:pt x="2406" y="4345"/>
                                  <a:pt x="2410" y="4342"/>
                                  <a:pt x="2413" y="4339"/>
                                </a:cubicBezTo>
                                <a:cubicBezTo>
                                  <a:pt x="3065" y="5247"/>
                                  <a:pt x="3065" y="5247"/>
                                  <a:pt x="3065" y="5247"/>
                                </a:cubicBezTo>
                                <a:moveTo>
                                  <a:pt x="3123" y="5882"/>
                                </a:moveTo>
                                <a:cubicBezTo>
                                  <a:pt x="3723" y="7044"/>
                                  <a:pt x="3723" y="7044"/>
                                  <a:pt x="3723" y="7044"/>
                                </a:cubicBezTo>
                                <a:cubicBezTo>
                                  <a:pt x="3223" y="7044"/>
                                  <a:pt x="3223" y="7044"/>
                                  <a:pt x="3223" y="7044"/>
                                </a:cubicBezTo>
                                <a:cubicBezTo>
                                  <a:pt x="2830" y="5881"/>
                                  <a:pt x="2830" y="5881"/>
                                  <a:pt x="2830" y="5881"/>
                                </a:cubicBezTo>
                                <a:lnTo>
                                  <a:pt x="3123" y="5882"/>
                                </a:lnTo>
                                <a:close/>
                                <a:moveTo>
                                  <a:pt x="3522" y="5883"/>
                                </a:moveTo>
                                <a:cubicBezTo>
                                  <a:pt x="4111" y="6705"/>
                                  <a:pt x="4111" y="6705"/>
                                  <a:pt x="4111" y="6705"/>
                                </a:cubicBezTo>
                                <a:cubicBezTo>
                                  <a:pt x="4111" y="7044"/>
                                  <a:pt x="4111" y="7044"/>
                                  <a:pt x="4111" y="7044"/>
                                </a:cubicBezTo>
                                <a:cubicBezTo>
                                  <a:pt x="3795" y="7044"/>
                                  <a:pt x="3795" y="7044"/>
                                  <a:pt x="3795" y="7044"/>
                                </a:cubicBezTo>
                                <a:cubicBezTo>
                                  <a:pt x="3194" y="5882"/>
                                  <a:pt x="3194" y="5882"/>
                                  <a:pt x="3194" y="5882"/>
                                </a:cubicBezTo>
                                <a:lnTo>
                                  <a:pt x="3522" y="5883"/>
                                </a:lnTo>
                                <a:close/>
                                <a:moveTo>
                                  <a:pt x="2674" y="4024"/>
                                </a:moveTo>
                                <a:cubicBezTo>
                                  <a:pt x="2675" y="4020"/>
                                  <a:pt x="2676" y="4017"/>
                                  <a:pt x="2677" y="4013"/>
                                </a:cubicBezTo>
                                <a:cubicBezTo>
                                  <a:pt x="3956" y="4239"/>
                                  <a:pt x="3956" y="4239"/>
                                  <a:pt x="3956" y="4239"/>
                                </a:cubicBezTo>
                                <a:cubicBezTo>
                                  <a:pt x="3946" y="4279"/>
                                  <a:pt x="3936" y="4309"/>
                                  <a:pt x="3930" y="4328"/>
                                </a:cubicBezTo>
                                <a:cubicBezTo>
                                  <a:pt x="3915" y="4366"/>
                                  <a:pt x="3899" y="4404"/>
                                  <a:pt x="3880" y="4441"/>
                                </a:cubicBezTo>
                                <a:cubicBezTo>
                                  <a:pt x="2674" y="4024"/>
                                  <a:pt x="2674" y="4024"/>
                                  <a:pt x="2674" y="4024"/>
                                </a:cubicBezTo>
                                <a:moveTo>
                                  <a:pt x="6479" y="3398"/>
                                </a:moveTo>
                                <a:cubicBezTo>
                                  <a:pt x="6377" y="3398"/>
                                  <a:pt x="5952" y="3422"/>
                                  <a:pt x="5722" y="3885"/>
                                </a:cubicBezTo>
                                <a:cubicBezTo>
                                  <a:pt x="4211" y="3880"/>
                                  <a:pt x="4211" y="3880"/>
                                  <a:pt x="4211" y="3880"/>
                                </a:cubicBezTo>
                                <a:cubicBezTo>
                                  <a:pt x="4238" y="3778"/>
                                  <a:pt x="4270" y="3682"/>
                                  <a:pt x="4305" y="3593"/>
                                </a:cubicBezTo>
                                <a:cubicBezTo>
                                  <a:pt x="8312" y="2990"/>
                                  <a:pt x="8312" y="2990"/>
                                  <a:pt x="8312" y="2990"/>
                                </a:cubicBezTo>
                                <a:cubicBezTo>
                                  <a:pt x="8510" y="3218"/>
                                  <a:pt x="8674" y="3514"/>
                                  <a:pt x="8773" y="3896"/>
                                </a:cubicBezTo>
                                <a:cubicBezTo>
                                  <a:pt x="7228" y="3890"/>
                                  <a:pt x="7228" y="3890"/>
                                  <a:pt x="7228" y="3890"/>
                                </a:cubicBezTo>
                                <a:cubicBezTo>
                                  <a:pt x="6995" y="3473"/>
                                  <a:pt x="6583" y="3398"/>
                                  <a:pt x="6479" y="3398"/>
                                </a:cubicBezTo>
                                <a:moveTo>
                                  <a:pt x="7391" y="4550"/>
                                </a:moveTo>
                                <a:cubicBezTo>
                                  <a:pt x="7384" y="4308"/>
                                  <a:pt x="7336" y="4117"/>
                                  <a:pt x="7266" y="3965"/>
                                </a:cubicBezTo>
                                <a:cubicBezTo>
                                  <a:pt x="8792" y="3970"/>
                                  <a:pt x="8792" y="3970"/>
                                  <a:pt x="8792" y="3970"/>
                                </a:cubicBezTo>
                                <a:cubicBezTo>
                                  <a:pt x="8831" y="4141"/>
                                  <a:pt x="8859" y="4329"/>
                                  <a:pt x="8869" y="4535"/>
                                </a:cubicBezTo>
                                <a:cubicBezTo>
                                  <a:pt x="8877" y="4682"/>
                                  <a:pt x="8875" y="4819"/>
                                  <a:pt x="8865" y="4950"/>
                                </a:cubicBezTo>
                                <a:cubicBezTo>
                                  <a:pt x="7391" y="4711"/>
                                  <a:pt x="7391" y="4711"/>
                                  <a:pt x="7391" y="4711"/>
                                </a:cubicBezTo>
                                <a:cubicBezTo>
                                  <a:pt x="7393" y="4659"/>
                                  <a:pt x="7393" y="4605"/>
                                  <a:pt x="7391" y="4550"/>
                                </a:cubicBezTo>
                                <a:moveTo>
                                  <a:pt x="6421" y="2210"/>
                                </a:moveTo>
                                <a:cubicBezTo>
                                  <a:pt x="6486" y="2210"/>
                                  <a:pt x="6732" y="2209"/>
                                  <a:pt x="7046" y="2277"/>
                                </a:cubicBezTo>
                                <a:cubicBezTo>
                                  <a:pt x="4610" y="3053"/>
                                  <a:pt x="4610" y="3053"/>
                                  <a:pt x="4610" y="3053"/>
                                </a:cubicBezTo>
                                <a:cubicBezTo>
                                  <a:pt x="5262" y="2206"/>
                                  <a:pt x="6306" y="2210"/>
                                  <a:pt x="6421" y="2210"/>
                                </a:cubicBezTo>
                                <a:moveTo>
                                  <a:pt x="4186" y="5343"/>
                                </a:moveTo>
                                <a:cubicBezTo>
                                  <a:pt x="4160" y="5229"/>
                                  <a:pt x="4139" y="5108"/>
                                  <a:pt x="4125" y="4979"/>
                                </a:cubicBezTo>
                                <a:cubicBezTo>
                                  <a:pt x="7700" y="6809"/>
                                  <a:pt x="7700" y="6809"/>
                                  <a:pt x="7700" y="6809"/>
                                </a:cubicBezTo>
                                <a:cubicBezTo>
                                  <a:pt x="7272" y="7045"/>
                                  <a:pt x="6848" y="7121"/>
                                  <a:pt x="6665" y="7128"/>
                                </a:cubicBezTo>
                                <a:cubicBezTo>
                                  <a:pt x="4186" y="5343"/>
                                  <a:pt x="4186" y="5343"/>
                                  <a:pt x="4186" y="5343"/>
                                </a:cubicBezTo>
                                <a:moveTo>
                                  <a:pt x="7185" y="2311"/>
                                </a:moveTo>
                                <a:cubicBezTo>
                                  <a:pt x="7529" y="2404"/>
                                  <a:pt x="7928" y="2582"/>
                                  <a:pt x="8252" y="2924"/>
                                </a:cubicBezTo>
                                <a:cubicBezTo>
                                  <a:pt x="4340" y="3513"/>
                                  <a:pt x="4340" y="3513"/>
                                  <a:pt x="4340" y="3513"/>
                                </a:cubicBezTo>
                                <a:cubicBezTo>
                                  <a:pt x="4399" y="3380"/>
                                  <a:pt x="4464" y="3261"/>
                                  <a:pt x="4537" y="3154"/>
                                </a:cubicBezTo>
                                <a:cubicBezTo>
                                  <a:pt x="7185" y="2311"/>
                                  <a:pt x="7185" y="2311"/>
                                  <a:pt x="7185" y="2311"/>
                                </a:cubicBezTo>
                                <a:moveTo>
                                  <a:pt x="6538" y="7128"/>
                                </a:moveTo>
                                <a:cubicBezTo>
                                  <a:pt x="6056" y="7114"/>
                                  <a:pt x="4623" y="6970"/>
                                  <a:pt x="4213" y="5453"/>
                                </a:cubicBezTo>
                                <a:cubicBezTo>
                                  <a:pt x="6538" y="7128"/>
                                  <a:pt x="6538" y="7128"/>
                                  <a:pt x="6538" y="7128"/>
                                </a:cubicBezTo>
                                <a:moveTo>
                                  <a:pt x="6522" y="5948"/>
                                </a:moveTo>
                                <a:cubicBezTo>
                                  <a:pt x="6757" y="5944"/>
                                  <a:pt x="6977" y="5826"/>
                                  <a:pt x="7137" y="5599"/>
                                </a:cubicBezTo>
                                <a:cubicBezTo>
                                  <a:pt x="8520" y="6052"/>
                                  <a:pt x="8520" y="6052"/>
                                  <a:pt x="8520" y="6052"/>
                                </a:cubicBezTo>
                                <a:cubicBezTo>
                                  <a:pt x="8317" y="6372"/>
                                  <a:pt x="8049" y="6603"/>
                                  <a:pt x="7777" y="6765"/>
                                </a:cubicBezTo>
                                <a:cubicBezTo>
                                  <a:pt x="4117" y="4891"/>
                                  <a:pt x="4117" y="4891"/>
                                  <a:pt x="4117" y="4891"/>
                                </a:cubicBezTo>
                                <a:cubicBezTo>
                                  <a:pt x="4109" y="4800"/>
                                  <a:pt x="4104" y="4705"/>
                                  <a:pt x="4103" y="4606"/>
                                </a:cubicBezTo>
                                <a:cubicBezTo>
                                  <a:pt x="5615" y="5101"/>
                                  <a:pt x="5615" y="5101"/>
                                  <a:pt x="5615" y="5101"/>
                                </a:cubicBezTo>
                                <a:cubicBezTo>
                                  <a:pt x="5750" y="5741"/>
                                  <a:pt x="6176" y="5954"/>
                                  <a:pt x="6522" y="5948"/>
                                </a:cubicBezTo>
                                <a:moveTo>
                                  <a:pt x="7179" y="5534"/>
                                </a:moveTo>
                                <a:cubicBezTo>
                                  <a:pt x="7292" y="5347"/>
                                  <a:pt x="7367" y="5097"/>
                                  <a:pt x="7387" y="4786"/>
                                </a:cubicBezTo>
                                <a:cubicBezTo>
                                  <a:pt x="8858" y="5024"/>
                                  <a:pt x="8858" y="5024"/>
                                  <a:pt x="8858" y="5024"/>
                                </a:cubicBezTo>
                                <a:cubicBezTo>
                                  <a:pt x="8821" y="5409"/>
                                  <a:pt x="8712" y="5726"/>
                                  <a:pt x="8560" y="5987"/>
                                </a:cubicBezTo>
                                <a:cubicBezTo>
                                  <a:pt x="7179" y="5534"/>
                                  <a:pt x="7179" y="5534"/>
                                  <a:pt x="7179" y="5534"/>
                                </a:cubicBezTo>
                                <a:moveTo>
                                  <a:pt x="5688" y="3959"/>
                                </a:moveTo>
                                <a:cubicBezTo>
                                  <a:pt x="5637" y="4083"/>
                                  <a:pt x="5599" y="4234"/>
                                  <a:pt x="5583" y="4418"/>
                                </a:cubicBezTo>
                                <a:cubicBezTo>
                                  <a:pt x="4144" y="4185"/>
                                  <a:pt x="4144" y="4185"/>
                                  <a:pt x="4144" y="4185"/>
                                </a:cubicBezTo>
                                <a:cubicBezTo>
                                  <a:pt x="4157" y="4105"/>
                                  <a:pt x="4173" y="4028"/>
                                  <a:pt x="4191" y="3954"/>
                                </a:cubicBezTo>
                                <a:cubicBezTo>
                                  <a:pt x="5688" y="3959"/>
                                  <a:pt x="5688" y="3959"/>
                                  <a:pt x="5688" y="3959"/>
                                </a:cubicBezTo>
                                <a:moveTo>
                                  <a:pt x="5573" y="4572"/>
                                </a:moveTo>
                                <a:cubicBezTo>
                                  <a:pt x="5569" y="4738"/>
                                  <a:pt x="5578" y="4886"/>
                                  <a:pt x="5599" y="5017"/>
                                </a:cubicBezTo>
                                <a:cubicBezTo>
                                  <a:pt x="4103" y="4528"/>
                                  <a:pt x="4103" y="4528"/>
                                  <a:pt x="4103" y="4528"/>
                                </a:cubicBezTo>
                                <a:cubicBezTo>
                                  <a:pt x="4103" y="4520"/>
                                  <a:pt x="4102" y="4513"/>
                                  <a:pt x="4102" y="4507"/>
                                </a:cubicBezTo>
                                <a:cubicBezTo>
                                  <a:pt x="4110" y="4420"/>
                                  <a:pt x="4120" y="4338"/>
                                  <a:pt x="4132" y="4258"/>
                                </a:cubicBezTo>
                                <a:cubicBezTo>
                                  <a:pt x="5577" y="4493"/>
                                  <a:pt x="5577" y="4493"/>
                                  <a:pt x="5577" y="4493"/>
                                </a:cubicBezTo>
                                <a:cubicBezTo>
                                  <a:pt x="5575" y="4518"/>
                                  <a:pt x="5574" y="4545"/>
                                  <a:pt x="5573" y="4572"/>
                                </a:cubicBezTo>
                                <a:moveTo>
                                  <a:pt x="11055" y="2217"/>
                                </a:moveTo>
                                <a:cubicBezTo>
                                  <a:pt x="11372" y="2228"/>
                                  <a:pt x="11633" y="2275"/>
                                  <a:pt x="11847" y="2348"/>
                                </a:cubicBezTo>
                                <a:cubicBezTo>
                                  <a:pt x="9418" y="2713"/>
                                  <a:pt x="9418" y="2713"/>
                                  <a:pt x="9418" y="2713"/>
                                </a:cubicBezTo>
                                <a:cubicBezTo>
                                  <a:pt x="9738" y="2418"/>
                                  <a:pt x="10247" y="2190"/>
                                  <a:pt x="11055" y="2217"/>
                                </a:cubicBezTo>
                                <a:moveTo>
                                  <a:pt x="12693" y="4267"/>
                                </a:moveTo>
                                <a:cubicBezTo>
                                  <a:pt x="12519" y="4735"/>
                                  <a:pt x="12057" y="5057"/>
                                  <a:pt x="11510" y="5386"/>
                                </a:cubicBezTo>
                                <a:cubicBezTo>
                                  <a:pt x="9875" y="5089"/>
                                  <a:pt x="9875" y="5089"/>
                                  <a:pt x="9875" y="5089"/>
                                </a:cubicBezTo>
                                <a:cubicBezTo>
                                  <a:pt x="9910" y="5066"/>
                                  <a:pt x="9946" y="5043"/>
                                  <a:pt x="9983" y="5021"/>
                                </a:cubicBezTo>
                                <a:cubicBezTo>
                                  <a:pt x="11121" y="4344"/>
                                  <a:pt x="11387" y="4190"/>
                                  <a:pt x="11441" y="3946"/>
                                </a:cubicBezTo>
                                <a:cubicBezTo>
                                  <a:pt x="12764" y="3953"/>
                                  <a:pt x="12764" y="3953"/>
                                  <a:pt x="12764" y="3953"/>
                                </a:cubicBezTo>
                                <a:cubicBezTo>
                                  <a:pt x="12742" y="4107"/>
                                  <a:pt x="12709" y="4222"/>
                                  <a:pt x="12693" y="4267"/>
                                </a:cubicBezTo>
                                <a:moveTo>
                                  <a:pt x="11987" y="2402"/>
                                </a:moveTo>
                                <a:cubicBezTo>
                                  <a:pt x="12747" y="2733"/>
                                  <a:pt x="12820" y="3431"/>
                                  <a:pt x="12774" y="3879"/>
                                </a:cubicBezTo>
                                <a:cubicBezTo>
                                  <a:pt x="11451" y="3872"/>
                                  <a:pt x="11451" y="3872"/>
                                  <a:pt x="11451" y="3872"/>
                                </a:cubicBezTo>
                                <a:cubicBezTo>
                                  <a:pt x="11453" y="3850"/>
                                  <a:pt x="11454" y="3827"/>
                                  <a:pt x="11454" y="3804"/>
                                </a:cubicBezTo>
                                <a:cubicBezTo>
                                  <a:pt x="11454" y="3543"/>
                                  <a:pt x="11244" y="3246"/>
                                  <a:pt x="10860" y="3275"/>
                                </a:cubicBezTo>
                                <a:cubicBezTo>
                                  <a:pt x="10304" y="3317"/>
                                  <a:pt x="10186" y="3869"/>
                                  <a:pt x="10186" y="3898"/>
                                </a:cubicBezTo>
                                <a:cubicBezTo>
                                  <a:pt x="8875" y="3898"/>
                                  <a:pt x="8875" y="3898"/>
                                  <a:pt x="8875" y="3898"/>
                                </a:cubicBezTo>
                                <a:cubicBezTo>
                                  <a:pt x="8875" y="3898"/>
                                  <a:pt x="8880" y="3288"/>
                                  <a:pt x="9329" y="2802"/>
                                </a:cubicBezTo>
                                <a:cubicBezTo>
                                  <a:pt x="11987" y="2402"/>
                                  <a:pt x="11987" y="2402"/>
                                  <a:pt x="11987" y="2402"/>
                                </a:cubicBezTo>
                                <a:moveTo>
                                  <a:pt x="8766" y="6984"/>
                                </a:moveTo>
                                <a:cubicBezTo>
                                  <a:pt x="8766" y="6984"/>
                                  <a:pt x="8725" y="6628"/>
                                  <a:pt x="8918" y="6173"/>
                                </a:cubicBezTo>
                                <a:cubicBezTo>
                                  <a:pt x="11414" y="6984"/>
                                  <a:pt x="11414" y="6984"/>
                                  <a:pt x="11414" y="6984"/>
                                </a:cubicBezTo>
                                <a:cubicBezTo>
                                  <a:pt x="8766" y="6984"/>
                                  <a:pt x="8766" y="6984"/>
                                  <a:pt x="8766" y="6984"/>
                                </a:cubicBezTo>
                                <a:moveTo>
                                  <a:pt x="11414" y="5443"/>
                                </a:moveTo>
                                <a:cubicBezTo>
                                  <a:pt x="11211" y="5563"/>
                                  <a:pt x="10999" y="5686"/>
                                  <a:pt x="10787" y="5818"/>
                                </a:cubicBezTo>
                                <a:cubicBezTo>
                                  <a:pt x="12874" y="5825"/>
                                  <a:pt x="12874" y="5825"/>
                                  <a:pt x="12874" y="5825"/>
                                </a:cubicBezTo>
                                <a:cubicBezTo>
                                  <a:pt x="12874" y="6984"/>
                                  <a:pt x="12874" y="6984"/>
                                  <a:pt x="12874" y="6984"/>
                                </a:cubicBezTo>
                                <a:cubicBezTo>
                                  <a:pt x="11655" y="6984"/>
                                  <a:pt x="11655" y="6984"/>
                                  <a:pt x="11655" y="6984"/>
                                </a:cubicBezTo>
                                <a:cubicBezTo>
                                  <a:pt x="8949" y="6105"/>
                                  <a:pt x="8949" y="6105"/>
                                  <a:pt x="8949" y="6105"/>
                                </a:cubicBezTo>
                                <a:cubicBezTo>
                                  <a:pt x="9093" y="5799"/>
                                  <a:pt x="9345" y="5455"/>
                                  <a:pt x="9787" y="5148"/>
                                </a:cubicBezTo>
                                <a:lnTo>
                                  <a:pt x="11414" y="5443"/>
                                </a:lnTo>
                                <a:close/>
                                <a:moveTo>
                                  <a:pt x="2018" y="48"/>
                                </a:moveTo>
                                <a:cubicBezTo>
                                  <a:pt x="1630" y="48"/>
                                  <a:pt x="1630" y="48"/>
                                  <a:pt x="1630" y="48"/>
                                </a:cubicBezTo>
                                <a:cubicBezTo>
                                  <a:pt x="1335" y="1010"/>
                                  <a:pt x="1335" y="1010"/>
                                  <a:pt x="1335" y="1010"/>
                                </a:cubicBezTo>
                                <a:cubicBezTo>
                                  <a:pt x="1330" y="1010"/>
                                  <a:pt x="1330" y="1010"/>
                                  <a:pt x="1330" y="1010"/>
                                </a:cubicBezTo>
                                <a:cubicBezTo>
                                  <a:pt x="1044" y="48"/>
                                  <a:pt x="1044" y="48"/>
                                  <a:pt x="1044" y="48"/>
                                </a:cubicBezTo>
                                <a:cubicBezTo>
                                  <a:pt x="637" y="48"/>
                                  <a:pt x="637" y="48"/>
                                  <a:pt x="637" y="48"/>
                                </a:cubicBezTo>
                                <a:cubicBezTo>
                                  <a:pt x="1135" y="1354"/>
                                  <a:pt x="1135" y="1354"/>
                                  <a:pt x="1135" y="1354"/>
                                </a:cubicBezTo>
                                <a:cubicBezTo>
                                  <a:pt x="1518" y="1354"/>
                                  <a:pt x="1518" y="1354"/>
                                  <a:pt x="1518" y="1354"/>
                                </a:cubicBezTo>
                                <a:lnTo>
                                  <a:pt x="2018" y="48"/>
                                </a:lnTo>
                                <a:close/>
                                <a:moveTo>
                                  <a:pt x="1418" y="10390"/>
                                </a:moveTo>
                                <a:cubicBezTo>
                                  <a:pt x="874" y="10390"/>
                                  <a:pt x="874" y="10390"/>
                                  <a:pt x="874" y="10390"/>
                                </a:cubicBezTo>
                                <a:cubicBezTo>
                                  <a:pt x="76" y="11719"/>
                                  <a:pt x="76" y="11719"/>
                                  <a:pt x="76" y="11719"/>
                                </a:cubicBezTo>
                                <a:cubicBezTo>
                                  <a:pt x="557" y="11719"/>
                                  <a:pt x="557" y="11719"/>
                                  <a:pt x="557" y="11719"/>
                                </a:cubicBezTo>
                                <a:cubicBezTo>
                                  <a:pt x="717" y="11453"/>
                                  <a:pt x="717" y="11453"/>
                                  <a:pt x="717" y="11453"/>
                                </a:cubicBezTo>
                                <a:cubicBezTo>
                                  <a:pt x="1565" y="11453"/>
                                  <a:pt x="1565" y="11453"/>
                                  <a:pt x="1565" y="11453"/>
                                </a:cubicBezTo>
                                <a:cubicBezTo>
                                  <a:pt x="1722" y="11719"/>
                                  <a:pt x="1722" y="11719"/>
                                  <a:pt x="1722" y="11719"/>
                                </a:cubicBezTo>
                                <a:cubicBezTo>
                                  <a:pt x="2203" y="11719"/>
                                  <a:pt x="2203" y="11719"/>
                                  <a:pt x="2203" y="11719"/>
                                </a:cubicBezTo>
                                <a:lnTo>
                                  <a:pt x="1418" y="10390"/>
                                </a:lnTo>
                                <a:close/>
                                <a:moveTo>
                                  <a:pt x="1147" y="10709"/>
                                </a:moveTo>
                                <a:cubicBezTo>
                                  <a:pt x="1452" y="11225"/>
                                  <a:pt x="1452" y="11225"/>
                                  <a:pt x="1452" y="11225"/>
                                </a:cubicBezTo>
                                <a:cubicBezTo>
                                  <a:pt x="865" y="11225"/>
                                  <a:pt x="865" y="11225"/>
                                  <a:pt x="865" y="11225"/>
                                </a:cubicBezTo>
                                <a:lnTo>
                                  <a:pt x="1147" y="10709"/>
                                </a:lnTo>
                                <a:close/>
                                <a:moveTo>
                                  <a:pt x="3845" y="10390"/>
                                </a:moveTo>
                                <a:cubicBezTo>
                                  <a:pt x="3845" y="11311"/>
                                  <a:pt x="3845" y="11311"/>
                                  <a:pt x="3845" y="11311"/>
                                </a:cubicBezTo>
                                <a:cubicBezTo>
                                  <a:pt x="3845" y="11394"/>
                                  <a:pt x="3779" y="11524"/>
                                  <a:pt x="3405" y="11524"/>
                                </a:cubicBezTo>
                                <a:cubicBezTo>
                                  <a:pt x="3022" y="11524"/>
                                  <a:pt x="2978" y="11394"/>
                                  <a:pt x="2972" y="11311"/>
                                </a:cubicBezTo>
                                <a:cubicBezTo>
                                  <a:pt x="2972" y="10390"/>
                                  <a:pt x="2972" y="10390"/>
                                  <a:pt x="2972" y="10390"/>
                                </a:cubicBezTo>
                                <a:cubicBezTo>
                                  <a:pt x="2501" y="10390"/>
                                  <a:pt x="2501" y="10390"/>
                                  <a:pt x="2501" y="10390"/>
                                </a:cubicBezTo>
                                <a:cubicBezTo>
                                  <a:pt x="2501" y="11307"/>
                                  <a:pt x="2501" y="11307"/>
                                  <a:pt x="2501" y="11307"/>
                                </a:cubicBezTo>
                                <a:cubicBezTo>
                                  <a:pt x="2501" y="11438"/>
                                  <a:pt x="2595" y="11595"/>
                                  <a:pt x="2975" y="11717"/>
                                </a:cubicBezTo>
                                <a:cubicBezTo>
                                  <a:pt x="3100" y="11744"/>
                                  <a:pt x="3257" y="11761"/>
                                  <a:pt x="3418" y="11761"/>
                                </a:cubicBezTo>
                                <a:cubicBezTo>
                                  <a:pt x="3578" y="11761"/>
                                  <a:pt x="3744" y="11742"/>
                                  <a:pt x="3886" y="11706"/>
                                </a:cubicBezTo>
                                <a:cubicBezTo>
                                  <a:pt x="4265" y="11598"/>
                                  <a:pt x="4316" y="11424"/>
                                  <a:pt x="4316" y="11307"/>
                                </a:cubicBezTo>
                                <a:cubicBezTo>
                                  <a:pt x="4316" y="10390"/>
                                  <a:pt x="4316" y="10390"/>
                                  <a:pt x="4316" y="10390"/>
                                </a:cubicBezTo>
                                <a:lnTo>
                                  <a:pt x="3845" y="10390"/>
                                </a:lnTo>
                                <a:close/>
                                <a:moveTo>
                                  <a:pt x="6441" y="10795"/>
                                </a:moveTo>
                                <a:cubicBezTo>
                                  <a:pt x="6460" y="10751"/>
                                  <a:pt x="6429" y="10627"/>
                                  <a:pt x="6309" y="10538"/>
                                </a:cubicBezTo>
                                <a:cubicBezTo>
                                  <a:pt x="6086" y="10374"/>
                                  <a:pt x="5660" y="10369"/>
                                  <a:pt x="5537" y="10369"/>
                                </a:cubicBezTo>
                                <a:cubicBezTo>
                                  <a:pt x="4978" y="10369"/>
                                  <a:pt x="4714" y="10525"/>
                                  <a:pt x="4677" y="10736"/>
                                </a:cubicBezTo>
                                <a:cubicBezTo>
                                  <a:pt x="4639" y="10951"/>
                                  <a:pt x="4843" y="11055"/>
                                  <a:pt x="5091" y="11105"/>
                                </a:cubicBezTo>
                                <a:cubicBezTo>
                                  <a:pt x="5386" y="11163"/>
                                  <a:pt x="5839" y="11163"/>
                                  <a:pt x="5989" y="11254"/>
                                </a:cubicBezTo>
                                <a:cubicBezTo>
                                  <a:pt x="6102" y="11320"/>
                                  <a:pt x="6081" y="11424"/>
                                  <a:pt x="5980" y="11478"/>
                                </a:cubicBezTo>
                                <a:cubicBezTo>
                                  <a:pt x="5920" y="11511"/>
                                  <a:pt x="5773" y="11538"/>
                                  <a:pt x="5616" y="11540"/>
                                </a:cubicBezTo>
                                <a:cubicBezTo>
                                  <a:pt x="5459" y="11544"/>
                                  <a:pt x="5289" y="11524"/>
                                  <a:pt x="5186" y="11461"/>
                                </a:cubicBezTo>
                                <a:cubicBezTo>
                                  <a:pt x="5107" y="11414"/>
                                  <a:pt x="5088" y="11360"/>
                                  <a:pt x="5088" y="11325"/>
                                </a:cubicBezTo>
                                <a:cubicBezTo>
                                  <a:pt x="4630" y="11325"/>
                                  <a:pt x="4630" y="11325"/>
                                  <a:pt x="4630" y="11325"/>
                                </a:cubicBezTo>
                                <a:cubicBezTo>
                                  <a:pt x="4645" y="11451"/>
                                  <a:pt x="4746" y="11582"/>
                                  <a:pt x="4950" y="11668"/>
                                </a:cubicBezTo>
                                <a:cubicBezTo>
                                  <a:pt x="5120" y="11739"/>
                                  <a:pt x="5396" y="11762"/>
                                  <a:pt x="5512" y="11761"/>
                                </a:cubicBezTo>
                                <a:cubicBezTo>
                                  <a:pt x="5766" y="11759"/>
                                  <a:pt x="6033" y="11740"/>
                                  <a:pt x="6228" y="11668"/>
                                </a:cubicBezTo>
                                <a:cubicBezTo>
                                  <a:pt x="6514" y="11560"/>
                                  <a:pt x="6636" y="11245"/>
                                  <a:pt x="6372" y="11084"/>
                                </a:cubicBezTo>
                                <a:cubicBezTo>
                                  <a:pt x="6228" y="10999"/>
                                  <a:pt x="5958" y="10966"/>
                                  <a:pt x="5832" y="10953"/>
                                </a:cubicBezTo>
                                <a:cubicBezTo>
                                  <a:pt x="5745" y="10944"/>
                                  <a:pt x="5311" y="10904"/>
                                  <a:pt x="5257" y="10871"/>
                                </a:cubicBezTo>
                                <a:cubicBezTo>
                                  <a:pt x="5154" y="10848"/>
                                  <a:pt x="5101" y="10829"/>
                                  <a:pt x="5113" y="10738"/>
                                </a:cubicBezTo>
                                <a:cubicBezTo>
                                  <a:pt x="5129" y="10629"/>
                                  <a:pt x="5298" y="10583"/>
                                  <a:pt x="5528" y="10585"/>
                                </a:cubicBezTo>
                                <a:cubicBezTo>
                                  <a:pt x="5851" y="10589"/>
                                  <a:pt x="6005" y="10687"/>
                                  <a:pt x="5999" y="10795"/>
                                </a:cubicBezTo>
                                <a:lnTo>
                                  <a:pt x="6441" y="10795"/>
                                </a:lnTo>
                                <a:close/>
                                <a:moveTo>
                                  <a:pt x="6668" y="10390"/>
                                </a:moveTo>
                                <a:cubicBezTo>
                                  <a:pt x="6668" y="10618"/>
                                  <a:pt x="6668" y="10618"/>
                                  <a:pt x="6668" y="10618"/>
                                </a:cubicBezTo>
                                <a:cubicBezTo>
                                  <a:pt x="7361" y="10618"/>
                                  <a:pt x="7361" y="10618"/>
                                  <a:pt x="7361" y="10618"/>
                                </a:cubicBezTo>
                                <a:cubicBezTo>
                                  <a:pt x="7361" y="11719"/>
                                  <a:pt x="7361" y="11719"/>
                                  <a:pt x="7361" y="11719"/>
                                </a:cubicBezTo>
                                <a:cubicBezTo>
                                  <a:pt x="7833" y="11719"/>
                                  <a:pt x="7833" y="11719"/>
                                  <a:pt x="7833" y="11719"/>
                                </a:cubicBezTo>
                                <a:cubicBezTo>
                                  <a:pt x="7833" y="10618"/>
                                  <a:pt x="7833" y="10618"/>
                                  <a:pt x="7833" y="10618"/>
                                </a:cubicBezTo>
                                <a:cubicBezTo>
                                  <a:pt x="8501" y="10618"/>
                                  <a:pt x="8501" y="10618"/>
                                  <a:pt x="8501" y="10618"/>
                                </a:cubicBezTo>
                                <a:cubicBezTo>
                                  <a:pt x="8501" y="10390"/>
                                  <a:pt x="8501" y="10390"/>
                                  <a:pt x="8501" y="10390"/>
                                </a:cubicBezTo>
                                <a:lnTo>
                                  <a:pt x="6668" y="10390"/>
                                </a:lnTo>
                                <a:close/>
                                <a:moveTo>
                                  <a:pt x="8793" y="11719"/>
                                </a:moveTo>
                                <a:cubicBezTo>
                                  <a:pt x="9264" y="11719"/>
                                  <a:pt x="9264" y="11719"/>
                                  <a:pt x="9264" y="11719"/>
                                </a:cubicBezTo>
                                <a:cubicBezTo>
                                  <a:pt x="9264" y="11194"/>
                                  <a:pt x="9264" y="11194"/>
                                  <a:pt x="9264" y="11194"/>
                                </a:cubicBezTo>
                                <a:cubicBezTo>
                                  <a:pt x="9817" y="11194"/>
                                  <a:pt x="9817" y="11194"/>
                                  <a:pt x="9817" y="11194"/>
                                </a:cubicBezTo>
                                <a:cubicBezTo>
                                  <a:pt x="9981" y="11194"/>
                                  <a:pt x="10093" y="11238"/>
                                  <a:pt x="10100" y="11327"/>
                                </a:cubicBezTo>
                                <a:cubicBezTo>
                                  <a:pt x="10093" y="11424"/>
                                  <a:pt x="10093" y="11529"/>
                                  <a:pt x="10100" y="11595"/>
                                </a:cubicBezTo>
                                <a:cubicBezTo>
                                  <a:pt x="10106" y="11639"/>
                                  <a:pt x="10125" y="11679"/>
                                  <a:pt x="10162" y="11719"/>
                                </a:cubicBezTo>
                                <a:cubicBezTo>
                                  <a:pt x="10668" y="11719"/>
                                  <a:pt x="10668" y="11719"/>
                                  <a:pt x="10668" y="11719"/>
                                </a:cubicBezTo>
                                <a:cubicBezTo>
                                  <a:pt x="10668" y="11669"/>
                                  <a:pt x="10668" y="11669"/>
                                  <a:pt x="10668" y="11669"/>
                                </a:cubicBezTo>
                                <a:cubicBezTo>
                                  <a:pt x="10618" y="11651"/>
                                  <a:pt x="10580" y="11635"/>
                                  <a:pt x="10580" y="11560"/>
                                </a:cubicBezTo>
                                <a:cubicBezTo>
                                  <a:pt x="10577" y="11493"/>
                                  <a:pt x="10570" y="11318"/>
                                  <a:pt x="10558" y="11263"/>
                                </a:cubicBezTo>
                                <a:cubicBezTo>
                                  <a:pt x="10533" y="11143"/>
                                  <a:pt x="10382" y="11110"/>
                                  <a:pt x="10304" y="11079"/>
                                </a:cubicBezTo>
                                <a:cubicBezTo>
                                  <a:pt x="10457" y="11026"/>
                                  <a:pt x="10558" y="10984"/>
                                  <a:pt x="10615" y="10870"/>
                                </a:cubicBezTo>
                                <a:cubicBezTo>
                                  <a:pt x="10671" y="10755"/>
                                  <a:pt x="10624" y="10660"/>
                                  <a:pt x="10593" y="10601"/>
                                </a:cubicBezTo>
                                <a:cubicBezTo>
                                  <a:pt x="10526" y="10458"/>
                                  <a:pt x="10294" y="10396"/>
                                  <a:pt x="10065" y="10390"/>
                                </a:cubicBezTo>
                                <a:cubicBezTo>
                                  <a:pt x="8793" y="10390"/>
                                  <a:pt x="8793" y="10390"/>
                                  <a:pt x="8793" y="10390"/>
                                </a:cubicBezTo>
                                <a:lnTo>
                                  <a:pt x="8793" y="11719"/>
                                </a:lnTo>
                                <a:close/>
                                <a:moveTo>
                                  <a:pt x="9264" y="10618"/>
                                </a:moveTo>
                                <a:cubicBezTo>
                                  <a:pt x="9902" y="10618"/>
                                  <a:pt x="9902" y="10618"/>
                                  <a:pt x="9902" y="10618"/>
                                </a:cubicBezTo>
                                <a:cubicBezTo>
                                  <a:pt x="10112" y="10618"/>
                                  <a:pt x="10188" y="10673"/>
                                  <a:pt x="10188" y="10768"/>
                                </a:cubicBezTo>
                                <a:cubicBezTo>
                                  <a:pt x="10216" y="10898"/>
                                  <a:pt x="10018" y="10966"/>
                                  <a:pt x="9908" y="10966"/>
                                </a:cubicBezTo>
                                <a:cubicBezTo>
                                  <a:pt x="9264" y="10966"/>
                                  <a:pt x="9264" y="10966"/>
                                  <a:pt x="9264" y="10966"/>
                                </a:cubicBezTo>
                                <a:lnTo>
                                  <a:pt x="9264" y="10618"/>
                                </a:lnTo>
                                <a:close/>
                                <a:moveTo>
                                  <a:pt x="12232" y="10390"/>
                                </a:moveTo>
                                <a:cubicBezTo>
                                  <a:pt x="11689" y="10390"/>
                                  <a:pt x="11689" y="10390"/>
                                  <a:pt x="11689" y="10390"/>
                                </a:cubicBezTo>
                                <a:cubicBezTo>
                                  <a:pt x="10891" y="11719"/>
                                  <a:pt x="10891" y="11719"/>
                                  <a:pt x="10891" y="11719"/>
                                </a:cubicBezTo>
                                <a:cubicBezTo>
                                  <a:pt x="11371" y="11719"/>
                                  <a:pt x="11371" y="11719"/>
                                  <a:pt x="11371" y="11719"/>
                                </a:cubicBezTo>
                                <a:cubicBezTo>
                                  <a:pt x="11531" y="11453"/>
                                  <a:pt x="11531" y="11453"/>
                                  <a:pt x="11531" y="11453"/>
                                </a:cubicBezTo>
                                <a:cubicBezTo>
                                  <a:pt x="12379" y="11453"/>
                                  <a:pt x="12379" y="11453"/>
                                  <a:pt x="12379" y="11453"/>
                                </a:cubicBezTo>
                                <a:cubicBezTo>
                                  <a:pt x="12536" y="11719"/>
                                  <a:pt x="12536" y="11719"/>
                                  <a:pt x="12536" y="11719"/>
                                </a:cubicBezTo>
                                <a:cubicBezTo>
                                  <a:pt x="13017" y="11719"/>
                                  <a:pt x="13017" y="11719"/>
                                  <a:pt x="13017" y="11719"/>
                                </a:cubicBezTo>
                                <a:lnTo>
                                  <a:pt x="12232" y="10390"/>
                                </a:lnTo>
                                <a:close/>
                                <a:moveTo>
                                  <a:pt x="11962" y="10709"/>
                                </a:moveTo>
                                <a:cubicBezTo>
                                  <a:pt x="12266" y="11225"/>
                                  <a:pt x="12266" y="11225"/>
                                  <a:pt x="12266" y="11225"/>
                                </a:cubicBezTo>
                                <a:cubicBezTo>
                                  <a:pt x="11679" y="11225"/>
                                  <a:pt x="11679" y="11225"/>
                                  <a:pt x="11679" y="11225"/>
                                </a:cubicBezTo>
                                <a:lnTo>
                                  <a:pt x="11962" y="10709"/>
                                </a:lnTo>
                                <a:close/>
                                <a:moveTo>
                                  <a:pt x="13328" y="10390"/>
                                </a:moveTo>
                                <a:cubicBezTo>
                                  <a:pt x="13328" y="11719"/>
                                  <a:pt x="13328" y="11719"/>
                                  <a:pt x="13328" y="11719"/>
                                </a:cubicBezTo>
                                <a:cubicBezTo>
                                  <a:pt x="14894" y="11719"/>
                                  <a:pt x="14894" y="11719"/>
                                  <a:pt x="14894" y="11719"/>
                                </a:cubicBezTo>
                                <a:cubicBezTo>
                                  <a:pt x="14894" y="11491"/>
                                  <a:pt x="14894" y="11491"/>
                                  <a:pt x="14894" y="11491"/>
                                </a:cubicBezTo>
                                <a:cubicBezTo>
                                  <a:pt x="13799" y="11491"/>
                                  <a:pt x="13799" y="11491"/>
                                  <a:pt x="13799" y="11491"/>
                                </a:cubicBezTo>
                                <a:cubicBezTo>
                                  <a:pt x="13799" y="10390"/>
                                  <a:pt x="13799" y="10390"/>
                                  <a:pt x="13799" y="10390"/>
                                </a:cubicBezTo>
                                <a:lnTo>
                                  <a:pt x="13328" y="10390"/>
                                </a:lnTo>
                                <a:close/>
                                <a:moveTo>
                                  <a:pt x="15664" y="10390"/>
                                </a:moveTo>
                                <a:cubicBezTo>
                                  <a:pt x="15193" y="10390"/>
                                  <a:pt x="15193" y="10390"/>
                                  <a:pt x="15193" y="10390"/>
                                </a:cubicBezTo>
                                <a:cubicBezTo>
                                  <a:pt x="15193" y="11719"/>
                                  <a:pt x="15193" y="11719"/>
                                  <a:pt x="15193" y="11719"/>
                                </a:cubicBezTo>
                                <a:cubicBezTo>
                                  <a:pt x="15664" y="11719"/>
                                  <a:pt x="15664" y="11719"/>
                                  <a:pt x="15664" y="11719"/>
                                </a:cubicBezTo>
                                <a:lnTo>
                                  <a:pt x="15664" y="10390"/>
                                </a:lnTo>
                                <a:close/>
                                <a:moveTo>
                                  <a:pt x="17290" y="10390"/>
                                </a:moveTo>
                                <a:cubicBezTo>
                                  <a:pt x="16747" y="10390"/>
                                  <a:pt x="16747" y="10390"/>
                                  <a:pt x="16747" y="10390"/>
                                </a:cubicBezTo>
                                <a:cubicBezTo>
                                  <a:pt x="15950" y="11719"/>
                                  <a:pt x="15950" y="11719"/>
                                  <a:pt x="15950" y="11719"/>
                                </a:cubicBezTo>
                                <a:cubicBezTo>
                                  <a:pt x="16430" y="11719"/>
                                  <a:pt x="16430" y="11719"/>
                                  <a:pt x="16430" y="11719"/>
                                </a:cubicBezTo>
                                <a:cubicBezTo>
                                  <a:pt x="16590" y="11453"/>
                                  <a:pt x="16590" y="11453"/>
                                  <a:pt x="16590" y="11453"/>
                                </a:cubicBezTo>
                                <a:cubicBezTo>
                                  <a:pt x="17438" y="11453"/>
                                  <a:pt x="17438" y="11453"/>
                                  <a:pt x="17438" y="11453"/>
                                </a:cubicBezTo>
                                <a:cubicBezTo>
                                  <a:pt x="17595" y="11719"/>
                                  <a:pt x="17595" y="11719"/>
                                  <a:pt x="17595" y="11719"/>
                                </a:cubicBezTo>
                                <a:cubicBezTo>
                                  <a:pt x="18075" y="11719"/>
                                  <a:pt x="18075" y="11719"/>
                                  <a:pt x="18075" y="11719"/>
                                </a:cubicBezTo>
                                <a:lnTo>
                                  <a:pt x="17290" y="10390"/>
                                </a:lnTo>
                                <a:close/>
                                <a:moveTo>
                                  <a:pt x="17020" y="10709"/>
                                </a:moveTo>
                                <a:cubicBezTo>
                                  <a:pt x="17325" y="11225"/>
                                  <a:pt x="17325" y="11225"/>
                                  <a:pt x="17325" y="11225"/>
                                </a:cubicBezTo>
                                <a:cubicBezTo>
                                  <a:pt x="16738" y="11225"/>
                                  <a:pt x="16738" y="11225"/>
                                  <a:pt x="16738" y="11225"/>
                                </a:cubicBezTo>
                                <a:lnTo>
                                  <a:pt x="17020" y="10709"/>
                                </a:lnTo>
                                <a:close/>
                                <a:moveTo>
                                  <a:pt x="208" y="8132"/>
                                </a:moveTo>
                                <a:cubicBezTo>
                                  <a:pt x="17419" y="8132"/>
                                  <a:pt x="17419" y="8132"/>
                                  <a:pt x="17419" y="8132"/>
                                </a:cubicBezTo>
                                <a:cubicBezTo>
                                  <a:pt x="17419" y="8068"/>
                                  <a:pt x="17419" y="8068"/>
                                  <a:pt x="17419" y="8068"/>
                                </a:cubicBezTo>
                                <a:cubicBezTo>
                                  <a:pt x="208" y="8068"/>
                                  <a:pt x="208" y="8068"/>
                                  <a:pt x="208" y="8068"/>
                                </a:cubicBezTo>
                                <a:cubicBezTo>
                                  <a:pt x="208" y="8132"/>
                                  <a:pt x="208" y="8132"/>
                                  <a:pt x="208" y="8132"/>
                                </a:cubicBez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 name="Group 286"/>
                        <wpg:cNvGrpSpPr>
                          <a:grpSpLocks noChangeAspect="1"/>
                        </wpg:cNvGrpSpPr>
                        <wpg:grpSpPr bwMode="auto">
                          <a:xfrm>
                            <a:off x="657" y="1026"/>
                            <a:ext cx="4485" cy="1274"/>
                            <a:chOff x="657" y="1026"/>
                            <a:chExt cx="4485" cy="1274"/>
                          </a:xfrm>
                        </wpg:grpSpPr>
                        <wps:wsp>
                          <wps:cNvPr id="13" name="Freeform 287"/>
                          <wps:cNvSpPr>
                            <a:spLocks noChangeAspect="1" noEditPoints="1"/>
                          </wps:cNvSpPr>
                          <wps:spPr bwMode="auto">
                            <a:xfrm>
                              <a:off x="3870" y="1026"/>
                              <a:ext cx="1272" cy="1274"/>
                            </a:xfrm>
                            <a:custGeom>
                              <a:avLst/>
                              <a:gdLst>
                                <a:gd name="T0" fmla="*/ 4470 w 5073"/>
                                <a:gd name="T1" fmla="*/ 2236 h 5078"/>
                                <a:gd name="T2" fmla="*/ 4490 w 5073"/>
                                <a:gd name="T3" fmla="*/ 1726 h 5078"/>
                                <a:gd name="T4" fmla="*/ 4252 w 5073"/>
                                <a:gd name="T5" fmla="*/ 1124 h 5078"/>
                                <a:gd name="T6" fmla="*/ 3843 w 5073"/>
                                <a:gd name="T7" fmla="*/ 1306 h 5078"/>
                                <a:gd name="T8" fmla="*/ 1418 w 5073"/>
                                <a:gd name="T9" fmla="*/ 3274 h 5078"/>
                                <a:gd name="T10" fmla="*/ 962 w 5073"/>
                                <a:gd name="T11" fmla="*/ 3274 h 5078"/>
                                <a:gd name="T12" fmla="*/ 840 w 5073"/>
                                <a:gd name="T13" fmla="*/ 2797 h 5078"/>
                                <a:gd name="T14" fmla="*/ 1544 w 5073"/>
                                <a:gd name="T15" fmla="*/ 3921 h 5078"/>
                                <a:gd name="T16" fmla="*/ 905 w 5073"/>
                                <a:gd name="T17" fmla="*/ 1654 h 5078"/>
                                <a:gd name="T18" fmla="*/ 1693 w 5073"/>
                                <a:gd name="T19" fmla="*/ 1156 h 5078"/>
                                <a:gd name="T20" fmla="*/ 2307 w 5073"/>
                                <a:gd name="T21" fmla="*/ 1249 h 5078"/>
                                <a:gd name="T22" fmla="*/ 1923 w 5073"/>
                                <a:gd name="T23" fmla="*/ 1055 h 5078"/>
                                <a:gd name="T24" fmla="*/ 1782 w 5073"/>
                                <a:gd name="T25" fmla="*/ 1553 h 5078"/>
                                <a:gd name="T26" fmla="*/ 1208 w 5073"/>
                                <a:gd name="T27" fmla="*/ 2062 h 5078"/>
                                <a:gd name="T28" fmla="*/ 1362 w 5073"/>
                                <a:gd name="T29" fmla="*/ 1524 h 5078"/>
                                <a:gd name="T30" fmla="*/ 1190 w 5073"/>
                                <a:gd name="T31" fmla="*/ 1492 h 5078"/>
                                <a:gd name="T32" fmla="*/ 2492 w 5073"/>
                                <a:gd name="T33" fmla="*/ 2138 h 5078"/>
                                <a:gd name="T34" fmla="*/ 2817 w 5073"/>
                                <a:gd name="T35" fmla="*/ 2005 h 5078"/>
                                <a:gd name="T36" fmla="*/ 2898 w 5073"/>
                                <a:gd name="T37" fmla="*/ 2143 h 5078"/>
                                <a:gd name="T38" fmla="*/ 3176 w 5073"/>
                                <a:gd name="T39" fmla="*/ 2438 h 5078"/>
                                <a:gd name="T40" fmla="*/ 3545 w 5073"/>
                                <a:gd name="T41" fmla="*/ 2523 h 5078"/>
                                <a:gd name="T42" fmla="*/ 2356 w 5073"/>
                                <a:gd name="T43" fmla="*/ 2668 h 5078"/>
                                <a:gd name="T44" fmla="*/ 1406 w 5073"/>
                                <a:gd name="T45" fmla="*/ 2305 h 5078"/>
                                <a:gd name="T46" fmla="*/ 1899 w 5073"/>
                                <a:gd name="T47" fmla="*/ 1826 h 5078"/>
                                <a:gd name="T48" fmla="*/ 2275 w 5073"/>
                                <a:gd name="T49" fmla="*/ 1449 h 5078"/>
                                <a:gd name="T50" fmla="*/ 1313 w 5073"/>
                                <a:gd name="T51" fmla="*/ 2353 h 5078"/>
                                <a:gd name="T52" fmla="*/ 998 w 5073"/>
                                <a:gd name="T53" fmla="*/ 2341 h 5078"/>
                                <a:gd name="T54" fmla="*/ 1333 w 5073"/>
                                <a:gd name="T55" fmla="*/ 2256 h 5078"/>
                                <a:gd name="T56" fmla="*/ 2813 w 5073"/>
                                <a:gd name="T57" fmla="*/ 2676 h 5078"/>
                                <a:gd name="T58" fmla="*/ 2861 w 5073"/>
                                <a:gd name="T59" fmla="*/ 2834 h 5078"/>
                                <a:gd name="T60" fmla="*/ 3555 w 5073"/>
                                <a:gd name="T61" fmla="*/ 2588 h 5078"/>
                                <a:gd name="T62" fmla="*/ 3184 w 5073"/>
                                <a:gd name="T63" fmla="*/ 2680 h 5078"/>
                                <a:gd name="T64" fmla="*/ 3217 w 5073"/>
                                <a:gd name="T65" fmla="*/ 3485 h 5078"/>
                                <a:gd name="T66" fmla="*/ 3415 w 5073"/>
                                <a:gd name="T67" fmla="*/ 3177 h 5078"/>
                                <a:gd name="T68" fmla="*/ 3253 w 5073"/>
                                <a:gd name="T69" fmla="*/ 3004 h 5078"/>
                                <a:gd name="T70" fmla="*/ 3649 w 5073"/>
                                <a:gd name="T71" fmla="*/ 2878 h 5078"/>
                                <a:gd name="T72" fmla="*/ 3605 w 5073"/>
                                <a:gd name="T73" fmla="*/ 2349 h 5078"/>
                                <a:gd name="T74" fmla="*/ 986 w 5073"/>
                                <a:gd name="T75" fmla="*/ 1423 h 5078"/>
                                <a:gd name="T76" fmla="*/ 2053 w 5073"/>
                                <a:gd name="T77" fmla="*/ 2588 h 5078"/>
                                <a:gd name="T78" fmla="*/ 2492 w 5073"/>
                                <a:gd name="T79" fmla="*/ 3718 h 5078"/>
                                <a:gd name="T80" fmla="*/ 2557 w 5073"/>
                                <a:gd name="T81" fmla="*/ 3376 h 5078"/>
                                <a:gd name="T82" fmla="*/ 3172 w 5073"/>
                                <a:gd name="T83" fmla="*/ 3990 h 5078"/>
                                <a:gd name="T84" fmla="*/ 3985 w 5073"/>
                                <a:gd name="T85" fmla="*/ 3080 h 5078"/>
                                <a:gd name="T86" fmla="*/ 3639 w 5073"/>
                                <a:gd name="T87" fmla="*/ 1219 h 5078"/>
                                <a:gd name="T88" fmla="*/ 3564 w 5073"/>
                                <a:gd name="T89" fmla="*/ 1605 h 5078"/>
                                <a:gd name="T90" fmla="*/ 2753 w 5073"/>
                                <a:gd name="T91" fmla="*/ 1363 h 5078"/>
                                <a:gd name="T92" fmla="*/ 2667 w 5073"/>
                                <a:gd name="T93" fmla="*/ 1233 h 5078"/>
                                <a:gd name="T94" fmla="*/ 3286 w 5073"/>
                                <a:gd name="T95" fmla="*/ 1730 h 5078"/>
                                <a:gd name="T96" fmla="*/ 2780 w 5073"/>
                                <a:gd name="T97" fmla="*/ 1734 h 5078"/>
                                <a:gd name="T98" fmla="*/ 2728 w 5073"/>
                                <a:gd name="T99" fmla="*/ 2172 h 5078"/>
                                <a:gd name="T100" fmla="*/ 2492 w 5073"/>
                                <a:gd name="T101" fmla="*/ 768 h 5078"/>
                                <a:gd name="T102" fmla="*/ 1228 w 5073"/>
                                <a:gd name="T103" fmla="*/ 1346 h 5078"/>
                                <a:gd name="T104" fmla="*/ 1111 w 5073"/>
                                <a:gd name="T105" fmla="*/ 1460 h 5078"/>
                                <a:gd name="T106" fmla="*/ 606 w 5073"/>
                                <a:gd name="T107" fmla="*/ 1314 h 5078"/>
                                <a:gd name="T108" fmla="*/ 565 w 5073"/>
                                <a:gd name="T109" fmla="*/ 2333 h 5078"/>
                                <a:gd name="T110" fmla="*/ 907 w 5073"/>
                                <a:gd name="T111" fmla="*/ 3312 h 5078"/>
                                <a:gd name="T112" fmla="*/ 1313 w 5073"/>
                                <a:gd name="T113" fmla="*/ 4127 h 5078"/>
                                <a:gd name="T114" fmla="*/ 1899 w 5073"/>
                                <a:gd name="T115" fmla="*/ 4552 h 5078"/>
                                <a:gd name="T116" fmla="*/ 66 w 5073"/>
                                <a:gd name="T117" fmla="*/ 2588 h 5078"/>
                                <a:gd name="T118" fmla="*/ 3306 w 5073"/>
                                <a:gd name="T119" fmla="*/ 4463 h 5078"/>
                                <a:gd name="T120" fmla="*/ 2557 w 5073"/>
                                <a:gd name="T121" fmla="*/ 4377 h 5078"/>
                                <a:gd name="T122" fmla="*/ 4490 w 5073"/>
                                <a:gd name="T123" fmla="*/ 2664 h 50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073" h="5078">
                                  <a:moveTo>
                                    <a:pt x="2536" y="0"/>
                                  </a:moveTo>
                                  <a:cubicBezTo>
                                    <a:pt x="1136" y="0"/>
                                    <a:pt x="0" y="1137"/>
                                    <a:pt x="0" y="2539"/>
                                  </a:cubicBezTo>
                                  <a:cubicBezTo>
                                    <a:pt x="0" y="3941"/>
                                    <a:pt x="1136" y="5078"/>
                                    <a:pt x="2536" y="5078"/>
                                  </a:cubicBezTo>
                                  <a:cubicBezTo>
                                    <a:pt x="3938" y="5078"/>
                                    <a:pt x="5073" y="3941"/>
                                    <a:pt x="5073" y="2539"/>
                                  </a:cubicBezTo>
                                  <a:cubicBezTo>
                                    <a:pt x="5073" y="1137"/>
                                    <a:pt x="3938" y="0"/>
                                    <a:pt x="2536" y="0"/>
                                  </a:cubicBezTo>
                                  <a:close/>
                                  <a:moveTo>
                                    <a:pt x="2557" y="66"/>
                                  </a:moveTo>
                                  <a:cubicBezTo>
                                    <a:pt x="3907" y="79"/>
                                    <a:pt x="4997" y="1171"/>
                                    <a:pt x="5008" y="2523"/>
                                  </a:cubicBezTo>
                                  <a:cubicBezTo>
                                    <a:pt x="4562" y="2523"/>
                                    <a:pt x="4562" y="2523"/>
                                    <a:pt x="4562" y="2523"/>
                                  </a:cubicBezTo>
                                  <a:cubicBezTo>
                                    <a:pt x="4566" y="2472"/>
                                    <a:pt x="4562" y="2409"/>
                                    <a:pt x="4543" y="2369"/>
                                  </a:cubicBezTo>
                                  <a:cubicBezTo>
                                    <a:pt x="4518" y="2321"/>
                                    <a:pt x="4527" y="2268"/>
                                    <a:pt x="4506" y="2264"/>
                                  </a:cubicBezTo>
                                  <a:cubicBezTo>
                                    <a:pt x="4486" y="2260"/>
                                    <a:pt x="4458" y="2264"/>
                                    <a:pt x="4470" y="2236"/>
                                  </a:cubicBezTo>
                                  <a:cubicBezTo>
                                    <a:pt x="4482" y="2207"/>
                                    <a:pt x="4466" y="2175"/>
                                    <a:pt x="4490" y="2175"/>
                                  </a:cubicBezTo>
                                  <a:cubicBezTo>
                                    <a:pt x="4514" y="2175"/>
                                    <a:pt x="4543" y="2171"/>
                                    <a:pt x="4551" y="2195"/>
                                  </a:cubicBezTo>
                                  <a:cubicBezTo>
                                    <a:pt x="4559" y="2219"/>
                                    <a:pt x="4551" y="2248"/>
                                    <a:pt x="4575" y="2252"/>
                                  </a:cubicBezTo>
                                  <a:cubicBezTo>
                                    <a:pt x="4599" y="2256"/>
                                    <a:pt x="4587" y="2207"/>
                                    <a:pt x="4583" y="2191"/>
                                  </a:cubicBezTo>
                                  <a:cubicBezTo>
                                    <a:pt x="4579" y="2175"/>
                                    <a:pt x="4567" y="2183"/>
                                    <a:pt x="4563" y="2155"/>
                                  </a:cubicBezTo>
                                  <a:cubicBezTo>
                                    <a:pt x="4559" y="2127"/>
                                    <a:pt x="4551" y="2070"/>
                                    <a:pt x="4555" y="2054"/>
                                  </a:cubicBezTo>
                                  <a:cubicBezTo>
                                    <a:pt x="4559" y="2038"/>
                                    <a:pt x="4563" y="2046"/>
                                    <a:pt x="4567" y="1993"/>
                                  </a:cubicBezTo>
                                  <a:cubicBezTo>
                                    <a:pt x="4571" y="1941"/>
                                    <a:pt x="4547" y="1827"/>
                                    <a:pt x="4538" y="1811"/>
                                  </a:cubicBezTo>
                                  <a:cubicBezTo>
                                    <a:pt x="4530" y="1795"/>
                                    <a:pt x="4563" y="1807"/>
                                    <a:pt x="4563" y="1807"/>
                                  </a:cubicBezTo>
                                  <a:cubicBezTo>
                                    <a:pt x="4563" y="1807"/>
                                    <a:pt x="4547" y="1763"/>
                                    <a:pt x="4530" y="1747"/>
                                  </a:cubicBezTo>
                                  <a:cubicBezTo>
                                    <a:pt x="4514" y="1730"/>
                                    <a:pt x="4498" y="1706"/>
                                    <a:pt x="4490" y="1726"/>
                                  </a:cubicBezTo>
                                  <a:cubicBezTo>
                                    <a:pt x="4482" y="1747"/>
                                    <a:pt x="4470" y="1755"/>
                                    <a:pt x="4450" y="1734"/>
                                  </a:cubicBezTo>
                                  <a:cubicBezTo>
                                    <a:pt x="4430" y="1714"/>
                                    <a:pt x="4393" y="1561"/>
                                    <a:pt x="4434" y="1532"/>
                                  </a:cubicBezTo>
                                  <a:cubicBezTo>
                                    <a:pt x="4474" y="1504"/>
                                    <a:pt x="4466" y="1496"/>
                                    <a:pt x="4470" y="1480"/>
                                  </a:cubicBezTo>
                                  <a:cubicBezTo>
                                    <a:pt x="4474" y="1464"/>
                                    <a:pt x="4442" y="1431"/>
                                    <a:pt x="4442" y="1407"/>
                                  </a:cubicBezTo>
                                  <a:cubicBezTo>
                                    <a:pt x="4442" y="1383"/>
                                    <a:pt x="4417" y="1346"/>
                                    <a:pt x="4446" y="1342"/>
                                  </a:cubicBezTo>
                                  <a:cubicBezTo>
                                    <a:pt x="4463" y="1340"/>
                                    <a:pt x="4470" y="1359"/>
                                    <a:pt x="4482" y="1375"/>
                                  </a:cubicBezTo>
                                  <a:cubicBezTo>
                                    <a:pt x="4494" y="1391"/>
                                    <a:pt x="4510" y="1403"/>
                                    <a:pt x="4502" y="1346"/>
                                  </a:cubicBezTo>
                                  <a:cubicBezTo>
                                    <a:pt x="4494" y="1290"/>
                                    <a:pt x="4377" y="1096"/>
                                    <a:pt x="4324" y="1068"/>
                                  </a:cubicBezTo>
                                  <a:cubicBezTo>
                                    <a:pt x="4272" y="1039"/>
                                    <a:pt x="4268" y="1072"/>
                                    <a:pt x="4280" y="1072"/>
                                  </a:cubicBezTo>
                                  <a:cubicBezTo>
                                    <a:pt x="4303" y="1072"/>
                                    <a:pt x="4284" y="1112"/>
                                    <a:pt x="4268" y="1112"/>
                                  </a:cubicBezTo>
                                  <a:cubicBezTo>
                                    <a:pt x="4252" y="1112"/>
                                    <a:pt x="4284" y="1124"/>
                                    <a:pt x="4252" y="1124"/>
                                  </a:cubicBezTo>
                                  <a:cubicBezTo>
                                    <a:pt x="4219" y="1124"/>
                                    <a:pt x="4240" y="1120"/>
                                    <a:pt x="4219" y="1124"/>
                                  </a:cubicBezTo>
                                  <a:cubicBezTo>
                                    <a:pt x="4199" y="1128"/>
                                    <a:pt x="4231" y="1136"/>
                                    <a:pt x="4199" y="1140"/>
                                  </a:cubicBezTo>
                                  <a:cubicBezTo>
                                    <a:pt x="4167" y="1144"/>
                                    <a:pt x="4138" y="1120"/>
                                    <a:pt x="4114" y="1128"/>
                                  </a:cubicBezTo>
                                  <a:cubicBezTo>
                                    <a:pt x="4090" y="1136"/>
                                    <a:pt x="4098" y="1169"/>
                                    <a:pt x="4106" y="1185"/>
                                  </a:cubicBezTo>
                                  <a:cubicBezTo>
                                    <a:pt x="4114" y="1201"/>
                                    <a:pt x="4086" y="1229"/>
                                    <a:pt x="4086" y="1249"/>
                                  </a:cubicBezTo>
                                  <a:cubicBezTo>
                                    <a:pt x="4086" y="1270"/>
                                    <a:pt x="4041" y="1286"/>
                                    <a:pt x="4033" y="1253"/>
                                  </a:cubicBezTo>
                                  <a:cubicBezTo>
                                    <a:pt x="4025" y="1221"/>
                                    <a:pt x="4029" y="1213"/>
                                    <a:pt x="3997" y="1213"/>
                                  </a:cubicBezTo>
                                  <a:cubicBezTo>
                                    <a:pt x="3965" y="1213"/>
                                    <a:pt x="3965" y="1205"/>
                                    <a:pt x="3952" y="1225"/>
                                  </a:cubicBezTo>
                                  <a:cubicBezTo>
                                    <a:pt x="3940" y="1245"/>
                                    <a:pt x="3960" y="1253"/>
                                    <a:pt x="3936" y="1253"/>
                                  </a:cubicBezTo>
                                  <a:cubicBezTo>
                                    <a:pt x="3912" y="1253"/>
                                    <a:pt x="3888" y="1237"/>
                                    <a:pt x="3876" y="1274"/>
                                  </a:cubicBezTo>
                                  <a:cubicBezTo>
                                    <a:pt x="3864" y="1310"/>
                                    <a:pt x="3864" y="1306"/>
                                    <a:pt x="3843" y="1306"/>
                                  </a:cubicBezTo>
                                  <a:cubicBezTo>
                                    <a:pt x="3823" y="1306"/>
                                    <a:pt x="3811" y="1274"/>
                                    <a:pt x="3811" y="1233"/>
                                  </a:cubicBezTo>
                                  <a:cubicBezTo>
                                    <a:pt x="3811" y="1193"/>
                                    <a:pt x="3823" y="1152"/>
                                    <a:pt x="3791" y="1156"/>
                                  </a:cubicBezTo>
                                  <a:cubicBezTo>
                                    <a:pt x="3759" y="1161"/>
                                    <a:pt x="3771" y="1156"/>
                                    <a:pt x="3738" y="1161"/>
                                  </a:cubicBezTo>
                                  <a:cubicBezTo>
                                    <a:pt x="3706" y="1165"/>
                                    <a:pt x="3718" y="1136"/>
                                    <a:pt x="3690" y="1152"/>
                                  </a:cubicBezTo>
                                  <a:cubicBezTo>
                                    <a:pt x="3682" y="1157"/>
                                    <a:pt x="3677" y="1160"/>
                                    <a:pt x="3673" y="1162"/>
                                  </a:cubicBezTo>
                                  <a:cubicBezTo>
                                    <a:pt x="3367" y="916"/>
                                    <a:pt x="2979" y="768"/>
                                    <a:pt x="2557" y="766"/>
                                  </a:cubicBezTo>
                                  <a:lnTo>
                                    <a:pt x="2557" y="66"/>
                                  </a:lnTo>
                                  <a:close/>
                                  <a:moveTo>
                                    <a:pt x="1628" y="3497"/>
                                  </a:moveTo>
                                  <a:cubicBezTo>
                                    <a:pt x="1588" y="3497"/>
                                    <a:pt x="1588" y="3440"/>
                                    <a:pt x="1547" y="3440"/>
                                  </a:cubicBezTo>
                                  <a:cubicBezTo>
                                    <a:pt x="1507" y="3440"/>
                                    <a:pt x="1463" y="3428"/>
                                    <a:pt x="1463" y="3428"/>
                                  </a:cubicBezTo>
                                  <a:cubicBezTo>
                                    <a:pt x="1463" y="3428"/>
                                    <a:pt x="1511" y="3299"/>
                                    <a:pt x="1418" y="3274"/>
                                  </a:cubicBezTo>
                                  <a:cubicBezTo>
                                    <a:pt x="1325" y="3250"/>
                                    <a:pt x="1354" y="3246"/>
                                    <a:pt x="1309" y="3194"/>
                                  </a:cubicBezTo>
                                  <a:cubicBezTo>
                                    <a:pt x="1265" y="3141"/>
                                    <a:pt x="1244" y="3153"/>
                                    <a:pt x="1228" y="3153"/>
                                  </a:cubicBezTo>
                                  <a:cubicBezTo>
                                    <a:pt x="1212" y="3153"/>
                                    <a:pt x="1188" y="3113"/>
                                    <a:pt x="1172" y="3105"/>
                                  </a:cubicBezTo>
                                  <a:cubicBezTo>
                                    <a:pt x="1156" y="3097"/>
                                    <a:pt x="1119" y="3089"/>
                                    <a:pt x="1119" y="3109"/>
                                  </a:cubicBezTo>
                                  <a:cubicBezTo>
                                    <a:pt x="1119" y="3129"/>
                                    <a:pt x="1099" y="3145"/>
                                    <a:pt x="1099" y="3109"/>
                                  </a:cubicBezTo>
                                  <a:cubicBezTo>
                                    <a:pt x="1099" y="3072"/>
                                    <a:pt x="1087" y="3044"/>
                                    <a:pt x="1075" y="3064"/>
                                  </a:cubicBezTo>
                                  <a:cubicBezTo>
                                    <a:pt x="1063" y="3084"/>
                                    <a:pt x="1046" y="3113"/>
                                    <a:pt x="1030" y="3113"/>
                                  </a:cubicBezTo>
                                  <a:cubicBezTo>
                                    <a:pt x="1014" y="3113"/>
                                    <a:pt x="1014" y="3105"/>
                                    <a:pt x="1014" y="3141"/>
                                  </a:cubicBezTo>
                                  <a:cubicBezTo>
                                    <a:pt x="1014" y="3177"/>
                                    <a:pt x="1030" y="3206"/>
                                    <a:pt x="1006" y="3218"/>
                                  </a:cubicBezTo>
                                  <a:cubicBezTo>
                                    <a:pt x="982" y="3230"/>
                                    <a:pt x="982" y="3266"/>
                                    <a:pt x="966" y="3274"/>
                                  </a:cubicBezTo>
                                  <a:cubicBezTo>
                                    <a:pt x="965" y="3275"/>
                                    <a:pt x="963" y="3275"/>
                                    <a:pt x="962" y="3274"/>
                                  </a:cubicBezTo>
                                  <a:cubicBezTo>
                                    <a:pt x="916" y="3169"/>
                                    <a:pt x="879" y="3059"/>
                                    <a:pt x="854" y="2945"/>
                                  </a:cubicBezTo>
                                  <a:cubicBezTo>
                                    <a:pt x="862" y="2930"/>
                                    <a:pt x="877" y="2944"/>
                                    <a:pt x="877" y="2959"/>
                                  </a:cubicBezTo>
                                  <a:cubicBezTo>
                                    <a:pt x="877" y="2983"/>
                                    <a:pt x="901" y="3044"/>
                                    <a:pt x="917" y="3052"/>
                                  </a:cubicBezTo>
                                  <a:cubicBezTo>
                                    <a:pt x="933" y="3060"/>
                                    <a:pt x="941" y="3072"/>
                                    <a:pt x="941" y="3072"/>
                                  </a:cubicBezTo>
                                  <a:cubicBezTo>
                                    <a:pt x="941" y="3072"/>
                                    <a:pt x="921" y="3028"/>
                                    <a:pt x="925" y="2983"/>
                                  </a:cubicBezTo>
                                  <a:cubicBezTo>
                                    <a:pt x="929" y="2939"/>
                                    <a:pt x="941" y="2959"/>
                                    <a:pt x="921" y="2935"/>
                                  </a:cubicBezTo>
                                  <a:cubicBezTo>
                                    <a:pt x="901" y="2911"/>
                                    <a:pt x="889" y="2894"/>
                                    <a:pt x="877" y="2894"/>
                                  </a:cubicBezTo>
                                  <a:cubicBezTo>
                                    <a:pt x="864" y="2894"/>
                                    <a:pt x="840" y="2846"/>
                                    <a:pt x="860" y="2846"/>
                                  </a:cubicBezTo>
                                  <a:cubicBezTo>
                                    <a:pt x="881" y="2846"/>
                                    <a:pt x="889" y="2838"/>
                                    <a:pt x="889" y="2814"/>
                                  </a:cubicBezTo>
                                  <a:cubicBezTo>
                                    <a:pt x="889" y="2789"/>
                                    <a:pt x="885" y="2777"/>
                                    <a:pt x="885" y="2777"/>
                                  </a:cubicBezTo>
                                  <a:cubicBezTo>
                                    <a:pt x="885" y="2777"/>
                                    <a:pt x="844" y="2777"/>
                                    <a:pt x="840" y="2797"/>
                                  </a:cubicBezTo>
                                  <a:cubicBezTo>
                                    <a:pt x="838" y="2808"/>
                                    <a:pt x="835" y="2810"/>
                                    <a:pt x="830" y="2809"/>
                                  </a:cubicBezTo>
                                  <a:cubicBezTo>
                                    <a:pt x="821" y="2743"/>
                                    <a:pt x="816" y="2675"/>
                                    <a:pt x="814" y="2607"/>
                                  </a:cubicBezTo>
                                  <a:cubicBezTo>
                                    <a:pt x="852" y="2605"/>
                                    <a:pt x="967" y="2597"/>
                                    <a:pt x="974" y="2612"/>
                                  </a:cubicBezTo>
                                  <a:cubicBezTo>
                                    <a:pt x="982" y="2628"/>
                                    <a:pt x="977" y="2721"/>
                                    <a:pt x="998" y="2729"/>
                                  </a:cubicBezTo>
                                  <a:cubicBezTo>
                                    <a:pt x="1018" y="2737"/>
                                    <a:pt x="998" y="2620"/>
                                    <a:pt x="1010" y="2608"/>
                                  </a:cubicBezTo>
                                  <a:cubicBezTo>
                                    <a:pt x="1014" y="2603"/>
                                    <a:pt x="1020" y="2596"/>
                                    <a:pt x="1026" y="2588"/>
                                  </a:cubicBezTo>
                                  <a:cubicBezTo>
                                    <a:pt x="1310" y="2588"/>
                                    <a:pt x="1310" y="2588"/>
                                    <a:pt x="1310" y="2588"/>
                                  </a:cubicBezTo>
                                  <a:cubicBezTo>
                                    <a:pt x="1320" y="3229"/>
                                    <a:pt x="1841" y="3746"/>
                                    <a:pt x="2492" y="3783"/>
                                  </a:cubicBezTo>
                                  <a:cubicBezTo>
                                    <a:pt x="2492" y="4309"/>
                                    <a:pt x="2492" y="4309"/>
                                    <a:pt x="2492" y="4309"/>
                                  </a:cubicBezTo>
                                  <a:cubicBezTo>
                                    <a:pt x="2130" y="4297"/>
                                    <a:pt x="1795" y="4174"/>
                                    <a:pt x="1522" y="3973"/>
                                  </a:cubicBezTo>
                                  <a:cubicBezTo>
                                    <a:pt x="1528" y="3959"/>
                                    <a:pt x="1535" y="3942"/>
                                    <a:pt x="1544" y="3921"/>
                                  </a:cubicBezTo>
                                  <a:cubicBezTo>
                                    <a:pt x="1588" y="3812"/>
                                    <a:pt x="1628" y="3893"/>
                                    <a:pt x="1669" y="3852"/>
                                  </a:cubicBezTo>
                                  <a:cubicBezTo>
                                    <a:pt x="1709" y="3812"/>
                                    <a:pt x="1713" y="3727"/>
                                    <a:pt x="1713" y="3691"/>
                                  </a:cubicBezTo>
                                  <a:cubicBezTo>
                                    <a:pt x="1713" y="3654"/>
                                    <a:pt x="1778" y="3654"/>
                                    <a:pt x="1786" y="3610"/>
                                  </a:cubicBezTo>
                                  <a:cubicBezTo>
                                    <a:pt x="1794" y="3565"/>
                                    <a:pt x="1669" y="3497"/>
                                    <a:pt x="1628" y="3497"/>
                                  </a:cubicBezTo>
                                  <a:close/>
                                  <a:moveTo>
                                    <a:pt x="889" y="1629"/>
                                  </a:moveTo>
                                  <a:cubicBezTo>
                                    <a:pt x="885" y="1617"/>
                                    <a:pt x="885" y="1601"/>
                                    <a:pt x="885" y="1601"/>
                                  </a:cubicBezTo>
                                  <a:cubicBezTo>
                                    <a:pt x="921" y="1589"/>
                                    <a:pt x="921" y="1589"/>
                                    <a:pt x="921" y="1589"/>
                                  </a:cubicBezTo>
                                  <a:cubicBezTo>
                                    <a:pt x="921" y="1589"/>
                                    <a:pt x="953" y="1589"/>
                                    <a:pt x="974" y="1593"/>
                                  </a:cubicBezTo>
                                  <a:cubicBezTo>
                                    <a:pt x="994" y="1597"/>
                                    <a:pt x="986" y="1613"/>
                                    <a:pt x="974" y="1629"/>
                                  </a:cubicBezTo>
                                  <a:cubicBezTo>
                                    <a:pt x="961" y="1646"/>
                                    <a:pt x="957" y="1646"/>
                                    <a:pt x="937" y="1650"/>
                                  </a:cubicBezTo>
                                  <a:cubicBezTo>
                                    <a:pt x="917" y="1654"/>
                                    <a:pt x="905" y="1654"/>
                                    <a:pt x="905" y="1654"/>
                                  </a:cubicBezTo>
                                  <a:cubicBezTo>
                                    <a:pt x="905" y="1654"/>
                                    <a:pt x="913" y="1647"/>
                                    <a:pt x="881" y="1643"/>
                                  </a:cubicBezTo>
                                  <a:cubicBezTo>
                                    <a:pt x="848" y="1639"/>
                                    <a:pt x="893" y="1641"/>
                                    <a:pt x="889" y="1629"/>
                                  </a:cubicBezTo>
                                  <a:close/>
                                  <a:moveTo>
                                    <a:pt x="1438" y="1286"/>
                                  </a:moveTo>
                                  <a:cubicBezTo>
                                    <a:pt x="1463" y="1294"/>
                                    <a:pt x="1479" y="1306"/>
                                    <a:pt x="1515" y="1306"/>
                                  </a:cubicBezTo>
                                  <a:cubicBezTo>
                                    <a:pt x="1552" y="1306"/>
                                    <a:pt x="1580" y="1294"/>
                                    <a:pt x="1547" y="1274"/>
                                  </a:cubicBezTo>
                                  <a:cubicBezTo>
                                    <a:pt x="1515" y="1253"/>
                                    <a:pt x="1475" y="1278"/>
                                    <a:pt x="1475" y="1249"/>
                                  </a:cubicBezTo>
                                  <a:cubicBezTo>
                                    <a:pt x="1475" y="1235"/>
                                    <a:pt x="1473" y="1221"/>
                                    <a:pt x="1468" y="1212"/>
                                  </a:cubicBezTo>
                                  <a:cubicBezTo>
                                    <a:pt x="1510" y="1178"/>
                                    <a:pt x="1553" y="1147"/>
                                    <a:pt x="1598" y="1117"/>
                                  </a:cubicBezTo>
                                  <a:cubicBezTo>
                                    <a:pt x="1562" y="1143"/>
                                    <a:pt x="1515" y="1186"/>
                                    <a:pt x="1555" y="1221"/>
                                  </a:cubicBezTo>
                                  <a:cubicBezTo>
                                    <a:pt x="1616" y="1274"/>
                                    <a:pt x="1612" y="1217"/>
                                    <a:pt x="1637" y="1197"/>
                                  </a:cubicBezTo>
                                  <a:cubicBezTo>
                                    <a:pt x="1661" y="1177"/>
                                    <a:pt x="1669" y="1165"/>
                                    <a:pt x="1693" y="1156"/>
                                  </a:cubicBezTo>
                                  <a:cubicBezTo>
                                    <a:pt x="1717" y="1148"/>
                                    <a:pt x="1705" y="1104"/>
                                    <a:pt x="1734" y="1104"/>
                                  </a:cubicBezTo>
                                  <a:cubicBezTo>
                                    <a:pt x="1762" y="1104"/>
                                    <a:pt x="1754" y="1104"/>
                                    <a:pt x="1782" y="1092"/>
                                  </a:cubicBezTo>
                                  <a:cubicBezTo>
                                    <a:pt x="1810" y="1080"/>
                                    <a:pt x="1802" y="1063"/>
                                    <a:pt x="1839" y="1063"/>
                                  </a:cubicBezTo>
                                  <a:cubicBezTo>
                                    <a:pt x="1875" y="1063"/>
                                    <a:pt x="1863" y="1055"/>
                                    <a:pt x="1899" y="1031"/>
                                  </a:cubicBezTo>
                                  <a:cubicBezTo>
                                    <a:pt x="1935" y="1007"/>
                                    <a:pt x="1948" y="1011"/>
                                    <a:pt x="1935" y="983"/>
                                  </a:cubicBezTo>
                                  <a:cubicBezTo>
                                    <a:pt x="1925" y="958"/>
                                    <a:pt x="1921" y="974"/>
                                    <a:pt x="1914" y="953"/>
                                  </a:cubicBezTo>
                                  <a:cubicBezTo>
                                    <a:pt x="2094" y="882"/>
                                    <a:pt x="2289" y="840"/>
                                    <a:pt x="2492" y="833"/>
                                  </a:cubicBezTo>
                                  <a:cubicBezTo>
                                    <a:pt x="2492" y="1352"/>
                                    <a:pt x="2492" y="1352"/>
                                    <a:pt x="2492" y="1352"/>
                                  </a:cubicBezTo>
                                  <a:cubicBezTo>
                                    <a:pt x="2425" y="1356"/>
                                    <a:pt x="2360" y="1365"/>
                                    <a:pt x="2297" y="1378"/>
                                  </a:cubicBezTo>
                                  <a:cubicBezTo>
                                    <a:pt x="2298" y="1368"/>
                                    <a:pt x="2299" y="1358"/>
                                    <a:pt x="2299" y="1346"/>
                                  </a:cubicBezTo>
                                  <a:cubicBezTo>
                                    <a:pt x="2299" y="1286"/>
                                    <a:pt x="2263" y="1278"/>
                                    <a:pt x="2307" y="1249"/>
                                  </a:cubicBezTo>
                                  <a:cubicBezTo>
                                    <a:pt x="2352" y="1221"/>
                                    <a:pt x="2344" y="1201"/>
                                    <a:pt x="2368" y="1169"/>
                                  </a:cubicBezTo>
                                  <a:cubicBezTo>
                                    <a:pt x="2392" y="1136"/>
                                    <a:pt x="2429" y="1112"/>
                                    <a:pt x="2380" y="1112"/>
                                  </a:cubicBezTo>
                                  <a:cubicBezTo>
                                    <a:pt x="2332" y="1112"/>
                                    <a:pt x="2307" y="1152"/>
                                    <a:pt x="2295" y="1136"/>
                                  </a:cubicBezTo>
                                  <a:cubicBezTo>
                                    <a:pt x="2283" y="1120"/>
                                    <a:pt x="2323" y="1112"/>
                                    <a:pt x="2295" y="1104"/>
                                  </a:cubicBezTo>
                                  <a:cubicBezTo>
                                    <a:pt x="2267" y="1096"/>
                                    <a:pt x="2243" y="1096"/>
                                    <a:pt x="2251" y="1068"/>
                                  </a:cubicBezTo>
                                  <a:cubicBezTo>
                                    <a:pt x="2259" y="1039"/>
                                    <a:pt x="2255" y="1050"/>
                                    <a:pt x="2295" y="1050"/>
                                  </a:cubicBezTo>
                                  <a:cubicBezTo>
                                    <a:pt x="2336" y="1050"/>
                                    <a:pt x="2323" y="1003"/>
                                    <a:pt x="2287" y="999"/>
                                  </a:cubicBezTo>
                                  <a:cubicBezTo>
                                    <a:pt x="2251" y="995"/>
                                    <a:pt x="2135" y="981"/>
                                    <a:pt x="2107" y="1010"/>
                                  </a:cubicBezTo>
                                  <a:cubicBezTo>
                                    <a:pt x="2079" y="1038"/>
                                    <a:pt x="2105" y="1043"/>
                                    <a:pt x="2065" y="1039"/>
                                  </a:cubicBezTo>
                                  <a:cubicBezTo>
                                    <a:pt x="2025" y="1035"/>
                                    <a:pt x="2045" y="1023"/>
                                    <a:pt x="1992" y="1035"/>
                                  </a:cubicBezTo>
                                  <a:cubicBezTo>
                                    <a:pt x="1940" y="1047"/>
                                    <a:pt x="1935" y="1031"/>
                                    <a:pt x="1923" y="1055"/>
                                  </a:cubicBezTo>
                                  <a:cubicBezTo>
                                    <a:pt x="1911" y="1080"/>
                                    <a:pt x="1891" y="1088"/>
                                    <a:pt x="1871" y="1088"/>
                                  </a:cubicBezTo>
                                  <a:cubicBezTo>
                                    <a:pt x="1851" y="1088"/>
                                    <a:pt x="1835" y="1092"/>
                                    <a:pt x="1835" y="1112"/>
                                  </a:cubicBezTo>
                                  <a:cubicBezTo>
                                    <a:pt x="1835" y="1132"/>
                                    <a:pt x="1843" y="1169"/>
                                    <a:pt x="1818" y="1165"/>
                                  </a:cubicBezTo>
                                  <a:cubicBezTo>
                                    <a:pt x="1818" y="1165"/>
                                    <a:pt x="1715" y="1158"/>
                                    <a:pt x="1719" y="1214"/>
                                  </a:cubicBezTo>
                                  <a:cubicBezTo>
                                    <a:pt x="1723" y="1271"/>
                                    <a:pt x="1697" y="1245"/>
                                    <a:pt x="1693" y="1274"/>
                                  </a:cubicBezTo>
                                  <a:cubicBezTo>
                                    <a:pt x="1689" y="1302"/>
                                    <a:pt x="1685" y="1306"/>
                                    <a:pt x="1737" y="1310"/>
                                  </a:cubicBezTo>
                                  <a:cubicBezTo>
                                    <a:pt x="1790" y="1314"/>
                                    <a:pt x="1786" y="1304"/>
                                    <a:pt x="1786" y="1344"/>
                                  </a:cubicBezTo>
                                  <a:cubicBezTo>
                                    <a:pt x="1786" y="1384"/>
                                    <a:pt x="1802" y="1472"/>
                                    <a:pt x="1782" y="1492"/>
                                  </a:cubicBezTo>
                                  <a:cubicBezTo>
                                    <a:pt x="1762" y="1512"/>
                                    <a:pt x="1739" y="1520"/>
                                    <a:pt x="1767" y="1532"/>
                                  </a:cubicBezTo>
                                  <a:cubicBezTo>
                                    <a:pt x="1776" y="1536"/>
                                    <a:pt x="1780" y="1536"/>
                                    <a:pt x="1782" y="1535"/>
                                  </a:cubicBezTo>
                                  <a:cubicBezTo>
                                    <a:pt x="1781" y="1538"/>
                                    <a:pt x="1781" y="1543"/>
                                    <a:pt x="1782" y="1553"/>
                                  </a:cubicBezTo>
                                  <a:cubicBezTo>
                                    <a:pt x="1786" y="1589"/>
                                    <a:pt x="1743" y="1617"/>
                                    <a:pt x="1743" y="1629"/>
                                  </a:cubicBezTo>
                                  <a:cubicBezTo>
                                    <a:pt x="1743" y="1640"/>
                                    <a:pt x="1721" y="1641"/>
                                    <a:pt x="1715" y="1672"/>
                                  </a:cubicBezTo>
                                  <a:cubicBezTo>
                                    <a:pt x="1623" y="1754"/>
                                    <a:pt x="1544" y="1849"/>
                                    <a:pt x="1480" y="1954"/>
                                  </a:cubicBezTo>
                                  <a:cubicBezTo>
                                    <a:pt x="1477" y="1942"/>
                                    <a:pt x="1471" y="1936"/>
                                    <a:pt x="1463" y="1941"/>
                                  </a:cubicBezTo>
                                  <a:cubicBezTo>
                                    <a:pt x="1438" y="1953"/>
                                    <a:pt x="1437" y="1992"/>
                                    <a:pt x="1418" y="1985"/>
                                  </a:cubicBezTo>
                                  <a:cubicBezTo>
                                    <a:pt x="1374" y="1969"/>
                                    <a:pt x="1426" y="1896"/>
                                    <a:pt x="1410" y="1876"/>
                                  </a:cubicBezTo>
                                  <a:cubicBezTo>
                                    <a:pt x="1394" y="1856"/>
                                    <a:pt x="1362" y="1767"/>
                                    <a:pt x="1333" y="1799"/>
                                  </a:cubicBezTo>
                                  <a:cubicBezTo>
                                    <a:pt x="1305" y="1831"/>
                                    <a:pt x="1289" y="1872"/>
                                    <a:pt x="1289" y="1900"/>
                                  </a:cubicBezTo>
                                  <a:cubicBezTo>
                                    <a:pt x="1289" y="1928"/>
                                    <a:pt x="1289" y="1949"/>
                                    <a:pt x="1277" y="1981"/>
                                  </a:cubicBezTo>
                                  <a:cubicBezTo>
                                    <a:pt x="1265" y="2013"/>
                                    <a:pt x="1257" y="2021"/>
                                    <a:pt x="1236" y="2025"/>
                                  </a:cubicBezTo>
                                  <a:cubicBezTo>
                                    <a:pt x="1216" y="2030"/>
                                    <a:pt x="1220" y="2025"/>
                                    <a:pt x="1208" y="2062"/>
                                  </a:cubicBezTo>
                                  <a:cubicBezTo>
                                    <a:pt x="1196" y="2098"/>
                                    <a:pt x="1192" y="2139"/>
                                    <a:pt x="1172" y="2122"/>
                                  </a:cubicBezTo>
                                  <a:cubicBezTo>
                                    <a:pt x="1151" y="2106"/>
                                    <a:pt x="1143" y="2054"/>
                                    <a:pt x="1159" y="2030"/>
                                  </a:cubicBezTo>
                                  <a:cubicBezTo>
                                    <a:pt x="1176" y="2005"/>
                                    <a:pt x="1196" y="1997"/>
                                    <a:pt x="1159" y="1981"/>
                                  </a:cubicBezTo>
                                  <a:cubicBezTo>
                                    <a:pt x="1123" y="1965"/>
                                    <a:pt x="1107" y="1989"/>
                                    <a:pt x="1115" y="1953"/>
                                  </a:cubicBezTo>
                                  <a:cubicBezTo>
                                    <a:pt x="1123" y="1916"/>
                                    <a:pt x="1131" y="1924"/>
                                    <a:pt x="1115" y="1904"/>
                                  </a:cubicBezTo>
                                  <a:cubicBezTo>
                                    <a:pt x="1099" y="1884"/>
                                    <a:pt x="1058" y="1864"/>
                                    <a:pt x="1087" y="1811"/>
                                  </a:cubicBezTo>
                                  <a:cubicBezTo>
                                    <a:pt x="1115" y="1759"/>
                                    <a:pt x="1115" y="1747"/>
                                    <a:pt x="1159" y="1714"/>
                                  </a:cubicBezTo>
                                  <a:cubicBezTo>
                                    <a:pt x="1204" y="1682"/>
                                    <a:pt x="1184" y="1702"/>
                                    <a:pt x="1236" y="1674"/>
                                  </a:cubicBezTo>
                                  <a:cubicBezTo>
                                    <a:pt x="1289" y="1646"/>
                                    <a:pt x="1289" y="1629"/>
                                    <a:pt x="1337" y="1621"/>
                                  </a:cubicBezTo>
                                  <a:cubicBezTo>
                                    <a:pt x="1386" y="1613"/>
                                    <a:pt x="1374" y="1577"/>
                                    <a:pt x="1382" y="1553"/>
                                  </a:cubicBezTo>
                                  <a:cubicBezTo>
                                    <a:pt x="1390" y="1528"/>
                                    <a:pt x="1374" y="1504"/>
                                    <a:pt x="1362" y="1524"/>
                                  </a:cubicBezTo>
                                  <a:cubicBezTo>
                                    <a:pt x="1349" y="1544"/>
                                    <a:pt x="1341" y="1569"/>
                                    <a:pt x="1321" y="1569"/>
                                  </a:cubicBezTo>
                                  <a:cubicBezTo>
                                    <a:pt x="1301" y="1569"/>
                                    <a:pt x="1297" y="1581"/>
                                    <a:pt x="1309" y="1544"/>
                                  </a:cubicBezTo>
                                  <a:cubicBezTo>
                                    <a:pt x="1321" y="1508"/>
                                    <a:pt x="1285" y="1504"/>
                                    <a:pt x="1297" y="1480"/>
                                  </a:cubicBezTo>
                                  <a:cubicBezTo>
                                    <a:pt x="1309" y="1456"/>
                                    <a:pt x="1297" y="1403"/>
                                    <a:pt x="1313" y="1391"/>
                                  </a:cubicBezTo>
                                  <a:cubicBezTo>
                                    <a:pt x="1329" y="1379"/>
                                    <a:pt x="1349" y="1363"/>
                                    <a:pt x="1366" y="1350"/>
                                  </a:cubicBezTo>
                                  <a:cubicBezTo>
                                    <a:pt x="1382" y="1338"/>
                                    <a:pt x="1398" y="1318"/>
                                    <a:pt x="1398" y="1306"/>
                                  </a:cubicBezTo>
                                  <a:cubicBezTo>
                                    <a:pt x="1398" y="1294"/>
                                    <a:pt x="1370" y="1314"/>
                                    <a:pt x="1357" y="1330"/>
                                  </a:cubicBezTo>
                                  <a:cubicBezTo>
                                    <a:pt x="1346" y="1346"/>
                                    <a:pt x="1273" y="1407"/>
                                    <a:pt x="1269" y="1435"/>
                                  </a:cubicBezTo>
                                  <a:cubicBezTo>
                                    <a:pt x="1265" y="1464"/>
                                    <a:pt x="1269" y="1484"/>
                                    <a:pt x="1240" y="1496"/>
                                  </a:cubicBezTo>
                                  <a:cubicBezTo>
                                    <a:pt x="1212" y="1508"/>
                                    <a:pt x="1244" y="1549"/>
                                    <a:pt x="1216" y="1520"/>
                                  </a:cubicBezTo>
                                  <a:cubicBezTo>
                                    <a:pt x="1201" y="1505"/>
                                    <a:pt x="1192" y="1499"/>
                                    <a:pt x="1190" y="1492"/>
                                  </a:cubicBezTo>
                                  <a:cubicBezTo>
                                    <a:pt x="1262" y="1400"/>
                                    <a:pt x="1344" y="1316"/>
                                    <a:pt x="1433" y="1240"/>
                                  </a:cubicBezTo>
                                  <a:cubicBezTo>
                                    <a:pt x="1428" y="1260"/>
                                    <a:pt x="1426" y="1282"/>
                                    <a:pt x="1438" y="1286"/>
                                  </a:cubicBezTo>
                                  <a:close/>
                                  <a:moveTo>
                                    <a:pt x="1632" y="1096"/>
                                  </a:moveTo>
                                  <a:cubicBezTo>
                                    <a:pt x="1632" y="1096"/>
                                    <a:pt x="1629" y="1098"/>
                                    <a:pt x="1623" y="1101"/>
                                  </a:cubicBezTo>
                                  <a:cubicBezTo>
                                    <a:pt x="1626" y="1099"/>
                                    <a:pt x="1629" y="1098"/>
                                    <a:pt x="1631" y="1096"/>
                                  </a:cubicBezTo>
                                  <a:cubicBezTo>
                                    <a:pt x="1632" y="1096"/>
                                    <a:pt x="1632" y="1096"/>
                                    <a:pt x="1632" y="1096"/>
                                  </a:cubicBezTo>
                                  <a:close/>
                                  <a:moveTo>
                                    <a:pt x="2473" y="2450"/>
                                  </a:moveTo>
                                  <a:cubicBezTo>
                                    <a:pt x="2488" y="2464"/>
                                    <a:pt x="2486" y="2489"/>
                                    <a:pt x="2492" y="2506"/>
                                  </a:cubicBezTo>
                                  <a:cubicBezTo>
                                    <a:pt x="2492" y="2523"/>
                                    <a:pt x="2492" y="2523"/>
                                    <a:pt x="2492" y="2523"/>
                                  </a:cubicBezTo>
                                  <a:cubicBezTo>
                                    <a:pt x="2117" y="2523"/>
                                    <a:pt x="2117" y="2523"/>
                                    <a:pt x="2117" y="2523"/>
                                  </a:cubicBezTo>
                                  <a:cubicBezTo>
                                    <a:pt x="2131" y="2324"/>
                                    <a:pt x="2289" y="2163"/>
                                    <a:pt x="2492" y="2138"/>
                                  </a:cubicBezTo>
                                  <a:cubicBezTo>
                                    <a:pt x="2492" y="2385"/>
                                    <a:pt x="2492" y="2385"/>
                                    <a:pt x="2492" y="2385"/>
                                  </a:cubicBezTo>
                                  <a:cubicBezTo>
                                    <a:pt x="2473" y="2397"/>
                                    <a:pt x="2449" y="2396"/>
                                    <a:pt x="2449" y="2422"/>
                                  </a:cubicBezTo>
                                  <a:cubicBezTo>
                                    <a:pt x="2449" y="2450"/>
                                    <a:pt x="2453" y="2430"/>
                                    <a:pt x="2473" y="2450"/>
                                  </a:cubicBezTo>
                                  <a:close/>
                                  <a:moveTo>
                                    <a:pt x="2752" y="2511"/>
                                  </a:moveTo>
                                  <a:cubicBezTo>
                                    <a:pt x="2740" y="2498"/>
                                    <a:pt x="2780" y="2494"/>
                                    <a:pt x="2780" y="2494"/>
                                  </a:cubicBezTo>
                                  <a:cubicBezTo>
                                    <a:pt x="2790" y="2498"/>
                                    <a:pt x="2806" y="2515"/>
                                    <a:pt x="2804" y="2523"/>
                                  </a:cubicBezTo>
                                  <a:cubicBezTo>
                                    <a:pt x="2771" y="2523"/>
                                    <a:pt x="2771" y="2523"/>
                                    <a:pt x="2771" y="2523"/>
                                  </a:cubicBezTo>
                                  <a:cubicBezTo>
                                    <a:pt x="2764" y="2520"/>
                                    <a:pt x="2757" y="2515"/>
                                    <a:pt x="2752" y="2511"/>
                                  </a:cubicBezTo>
                                  <a:close/>
                                  <a:moveTo>
                                    <a:pt x="2821" y="2110"/>
                                  </a:moveTo>
                                  <a:cubicBezTo>
                                    <a:pt x="2825" y="2094"/>
                                    <a:pt x="2833" y="2078"/>
                                    <a:pt x="2841" y="2062"/>
                                  </a:cubicBezTo>
                                  <a:cubicBezTo>
                                    <a:pt x="2849" y="2046"/>
                                    <a:pt x="2825" y="2034"/>
                                    <a:pt x="2817" y="2005"/>
                                  </a:cubicBezTo>
                                  <a:cubicBezTo>
                                    <a:pt x="2809" y="1977"/>
                                    <a:pt x="2821" y="1973"/>
                                    <a:pt x="2841" y="1965"/>
                                  </a:cubicBezTo>
                                  <a:cubicBezTo>
                                    <a:pt x="2861" y="1957"/>
                                    <a:pt x="2867" y="1931"/>
                                    <a:pt x="2867" y="1907"/>
                                  </a:cubicBezTo>
                                  <a:cubicBezTo>
                                    <a:pt x="2867" y="1882"/>
                                    <a:pt x="2881" y="1828"/>
                                    <a:pt x="2907" y="1848"/>
                                  </a:cubicBezTo>
                                  <a:cubicBezTo>
                                    <a:pt x="2923" y="1860"/>
                                    <a:pt x="2942" y="1852"/>
                                    <a:pt x="2938" y="1872"/>
                                  </a:cubicBezTo>
                                  <a:cubicBezTo>
                                    <a:pt x="2934" y="1892"/>
                                    <a:pt x="2930" y="1916"/>
                                    <a:pt x="2898" y="1961"/>
                                  </a:cubicBezTo>
                                  <a:cubicBezTo>
                                    <a:pt x="2865" y="2005"/>
                                    <a:pt x="2918" y="2038"/>
                                    <a:pt x="2934" y="2038"/>
                                  </a:cubicBezTo>
                                  <a:cubicBezTo>
                                    <a:pt x="2950" y="2038"/>
                                    <a:pt x="2982" y="2013"/>
                                    <a:pt x="3007" y="2013"/>
                                  </a:cubicBezTo>
                                  <a:cubicBezTo>
                                    <a:pt x="3031" y="2013"/>
                                    <a:pt x="3023" y="2042"/>
                                    <a:pt x="3003" y="2054"/>
                                  </a:cubicBezTo>
                                  <a:cubicBezTo>
                                    <a:pt x="2982" y="2066"/>
                                    <a:pt x="2974" y="2078"/>
                                    <a:pt x="2950" y="2078"/>
                                  </a:cubicBezTo>
                                  <a:cubicBezTo>
                                    <a:pt x="2926" y="2078"/>
                                    <a:pt x="2958" y="2159"/>
                                    <a:pt x="2942" y="2143"/>
                                  </a:cubicBezTo>
                                  <a:cubicBezTo>
                                    <a:pt x="2926" y="2127"/>
                                    <a:pt x="2898" y="2143"/>
                                    <a:pt x="2898" y="2143"/>
                                  </a:cubicBezTo>
                                  <a:cubicBezTo>
                                    <a:pt x="2898" y="2143"/>
                                    <a:pt x="2898" y="2190"/>
                                    <a:pt x="2890" y="2203"/>
                                  </a:cubicBezTo>
                                  <a:cubicBezTo>
                                    <a:pt x="2871" y="2186"/>
                                    <a:pt x="2851" y="2169"/>
                                    <a:pt x="2829" y="2155"/>
                                  </a:cubicBezTo>
                                  <a:cubicBezTo>
                                    <a:pt x="2822" y="2140"/>
                                    <a:pt x="2818" y="2120"/>
                                    <a:pt x="2821" y="2110"/>
                                  </a:cubicBezTo>
                                  <a:close/>
                                  <a:moveTo>
                                    <a:pt x="3245" y="2462"/>
                                  </a:moveTo>
                                  <a:cubicBezTo>
                                    <a:pt x="3245" y="2482"/>
                                    <a:pt x="3269" y="2482"/>
                                    <a:pt x="3310" y="2506"/>
                                  </a:cubicBezTo>
                                  <a:cubicBezTo>
                                    <a:pt x="3321" y="2513"/>
                                    <a:pt x="3327" y="2518"/>
                                    <a:pt x="3330" y="2523"/>
                                  </a:cubicBezTo>
                                  <a:cubicBezTo>
                                    <a:pt x="3043" y="2523"/>
                                    <a:pt x="3043" y="2523"/>
                                    <a:pt x="3043" y="2523"/>
                                  </a:cubicBezTo>
                                  <a:cubicBezTo>
                                    <a:pt x="3044" y="2514"/>
                                    <a:pt x="3046" y="2505"/>
                                    <a:pt x="3047" y="2498"/>
                                  </a:cubicBezTo>
                                  <a:cubicBezTo>
                                    <a:pt x="3051" y="2474"/>
                                    <a:pt x="3071" y="2450"/>
                                    <a:pt x="3096" y="2426"/>
                                  </a:cubicBezTo>
                                  <a:cubicBezTo>
                                    <a:pt x="3120" y="2401"/>
                                    <a:pt x="3156" y="2454"/>
                                    <a:pt x="3156" y="2454"/>
                                  </a:cubicBezTo>
                                  <a:cubicBezTo>
                                    <a:pt x="3176" y="2438"/>
                                    <a:pt x="3176" y="2438"/>
                                    <a:pt x="3176" y="2438"/>
                                  </a:cubicBezTo>
                                  <a:cubicBezTo>
                                    <a:pt x="3197" y="2422"/>
                                    <a:pt x="3197" y="2405"/>
                                    <a:pt x="3217" y="2393"/>
                                  </a:cubicBezTo>
                                  <a:cubicBezTo>
                                    <a:pt x="3237" y="2381"/>
                                    <a:pt x="3257" y="2389"/>
                                    <a:pt x="3249" y="2405"/>
                                  </a:cubicBezTo>
                                  <a:cubicBezTo>
                                    <a:pt x="3241" y="2422"/>
                                    <a:pt x="3245" y="2442"/>
                                    <a:pt x="3245" y="2462"/>
                                  </a:cubicBezTo>
                                  <a:close/>
                                  <a:moveTo>
                                    <a:pt x="3391" y="2450"/>
                                  </a:moveTo>
                                  <a:cubicBezTo>
                                    <a:pt x="3387" y="2434"/>
                                    <a:pt x="3419" y="2409"/>
                                    <a:pt x="3419" y="2385"/>
                                  </a:cubicBezTo>
                                  <a:cubicBezTo>
                                    <a:pt x="3419" y="2361"/>
                                    <a:pt x="3464" y="2347"/>
                                    <a:pt x="3479" y="2349"/>
                                  </a:cubicBezTo>
                                  <a:cubicBezTo>
                                    <a:pt x="3544" y="2357"/>
                                    <a:pt x="3520" y="2418"/>
                                    <a:pt x="3520" y="2418"/>
                                  </a:cubicBezTo>
                                  <a:cubicBezTo>
                                    <a:pt x="3520" y="2418"/>
                                    <a:pt x="3500" y="2430"/>
                                    <a:pt x="3484" y="2442"/>
                                  </a:cubicBezTo>
                                  <a:cubicBezTo>
                                    <a:pt x="3468" y="2454"/>
                                    <a:pt x="3540" y="2478"/>
                                    <a:pt x="3556" y="2490"/>
                                  </a:cubicBezTo>
                                  <a:cubicBezTo>
                                    <a:pt x="3572" y="2502"/>
                                    <a:pt x="3552" y="2515"/>
                                    <a:pt x="3552" y="2515"/>
                                  </a:cubicBezTo>
                                  <a:cubicBezTo>
                                    <a:pt x="3552" y="2515"/>
                                    <a:pt x="3548" y="2517"/>
                                    <a:pt x="3545" y="2523"/>
                                  </a:cubicBezTo>
                                  <a:cubicBezTo>
                                    <a:pt x="3440" y="2523"/>
                                    <a:pt x="3440" y="2523"/>
                                    <a:pt x="3440" y="2523"/>
                                  </a:cubicBezTo>
                                  <a:cubicBezTo>
                                    <a:pt x="3425" y="2500"/>
                                    <a:pt x="3394" y="2462"/>
                                    <a:pt x="3391" y="2450"/>
                                  </a:cubicBezTo>
                                  <a:close/>
                                  <a:moveTo>
                                    <a:pt x="3249" y="3719"/>
                                  </a:moveTo>
                                  <a:cubicBezTo>
                                    <a:pt x="3245" y="3731"/>
                                    <a:pt x="3233" y="3739"/>
                                    <a:pt x="3233" y="3739"/>
                                  </a:cubicBezTo>
                                  <a:cubicBezTo>
                                    <a:pt x="3233" y="3739"/>
                                    <a:pt x="3217" y="3719"/>
                                    <a:pt x="3209" y="3707"/>
                                  </a:cubicBezTo>
                                  <a:cubicBezTo>
                                    <a:pt x="3201" y="3695"/>
                                    <a:pt x="3209" y="3642"/>
                                    <a:pt x="3209" y="3642"/>
                                  </a:cubicBezTo>
                                  <a:cubicBezTo>
                                    <a:pt x="3245" y="3650"/>
                                    <a:pt x="3253" y="3707"/>
                                    <a:pt x="3249" y="3719"/>
                                  </a:cubicBezTo>
                                  <a:close/>
                                  <a:moveTo>
                                    <a:pt x="2118" y="2588"/>
                                  </a:moveTo>
                                  <a:cubicBezTo>
                                    <a:pt x="2357" y="2588"/>
                                    <a:pt x="2357" y="2588"/>
                                    <a:pt x="2357" y="2588"/>
                                  </a:cubicBezTo>
                                  <a:cubicBezTo>
                                    <a:pt x="2353" y="2594"/>
                                    <a:pt x="2352" y="2602"/>
                                    <a:pt x="2352" y="2612"/>
                                  </a:cubicBezTo>
                                  <a:cubicBezTo>
                                    <a:pt x="2352" y="2636"/>
                                    <a:pt x="2323" y="2636"/>
                                    <a:pt x="2356" y="2668"/>
                                  </a:cubicBezTo>
                                  <a:cubicBezTo>
                                    <a:pt x="2388" y="2700"/>
                                    <a:pt x="2320" y="2688"/>
                                    <a:pt x="2368" y="2709"/>
                                  </a:cubicBezTo>
                                  <a:cubicBezTo>
                                    <a:pt x="2417" y="2729"/>
                                    <a:pt x="2433" y="2717"/>
                                    <a:pt x="2461" y="2721"/>
                                  </a:cubicBezTo>
                                  <a:cubicBezTo>
                                    <a:pt x="2489" y="2725"/>
                                    <a:pt x="2489" y="2769"/>
                                    <a:pt x="2469" y="2769"/>
                                  </a:cubicBezTo>
                                  <a:cubicBezTo>
                                    <a:pt x="2469" y="2769"/>
                                    <a:pt x="2417" y="2749"/>
                                    <a:pt x="2384" y="2785"/>
                                  </a:cubicBezTo>
                                  <a:cubicBezTo>
                                    <a:pt x="2352" y="2822"/>
                                    <a:pt x="2340" y="2834"/>
                                    <a:pt x="2323" y="2846"/>
                                  </a:cubicBezTo>
                                  <a:cubicBezTo>
                                    <a:pt x="2308" y="2857"/>
                                    <a:pt x="2332" y="2872"/>
                                    <a:pt x="2312" y="2897"/>
                                  </a:cubicBezTo>
                                  <a:cubicBezTo>
                                    <a:pt x="2205" y="2830"/>
                                    <a:pt x="2131" y="2717"/>
                                    <a:pt x="2118" y="2588"/>
                                  </a:cubicBezTo>
                                  <a:close/>
                                  <a:moveTo>
                                    <a:pt x="1376" y="2523"/>
                                  </a:moveTo>
                                  <a:cubicBezTo>
                                    <a:pt x="1378" y="2472"/>
                                    <a:pt x="1383" y="2423"/>
                                    <a:pt x="1392" y="2374"/>
                                  </a:cubicBezTo>
                                  <a:cubicBezTo>
                                    <a:pt x="1406" y="2382"/>
                                    <a:pt x="1411" y="2381"/>
                                    <a:pt x="1406" y="2357"/>
                                  </a:cubicBezTo>
                                  <a:cubicBezTo>
                                    <a:pt x="1398" y="2321"/>
                                    <a:pt x="1410" y="2333"/>
                                    <a:pt x="1406" y="2305"/>
                                  </a:cubicBezTo>
                                  <a:cubicBezTo>
                                    <a:pt x="1414" y="2274"/>
                                    <a:pt x="1422" y="2244"/>
                                    <a:pt x="1432" y="2214"/>
                                  </a:cubicBezTo>
                                  <a:cubicBezTo>
                                    <a:pt x="1465" y="2208"/>
                                    <a:pt x="1484" y="2215"/>
                                    <a:pt x="1503" y="2203"/>
                                  </a:cubicBezTo>
                                  <a:cubicBezTo>
                                    <a:pt x="1523" y="2191"/>
                                    <a:pt x="1511" y="2215"/>
                                    <a:pt x="1527" y="2191"/>
                                  </a:cubicBezTo>
                                  <a:cubicBezTo>
                                    <a:pt x="1544" y="2167"/>
                                    <a:pt x="1547" y="2127"/>
                                    <a:pt x="1515" y="2098"/>
                                  </a:cubicBezTo>
                                  <a:cubicBezTo>
                                    <a:pt x="1502" y="2087"/>
                                    <a:pt x="1494" y="2081"/>
                                    <a:pt x="1488" y="2076"/>
                                  </a:cubicBezTo>
                                  <a:cubicBezTo>
                                    <a:pt x="1547" y="1956"/>
                                    <a:pt x="1626" y="1847"/>
                                    <a:pt x="1722" y="1754"/>
                                  </a:cubicBezTo>
                                  <a:cubicBezTo>
                                    <a:pt x="1725" y="1769"/>
                                    <a:pt x="1727" y="1786"/>
                                    <a:pt x="1725" y="1811"/>
                                  </a:cubicBezTo>
                                  <a:cubicBezTo>
                                    <a:pt x="1721" y="1868"/>
                                    <a:pt x="1721" y="1912"/>
                                    <a:pt x="1734" y="1933"/>
                                  </a:cubicBezTo>
                                  <a:cubicBezTo>
                                    <a:pt x="1745" y="1953"/>
                                    <a:pt x="1798" y="2017"/>
                                    <a:pt x="1802" y="1989"/>
                                  </a:cubicBezTo>
                                  <a:cubicBezTo>
                                    <a:pt x="1806" y="1961"/>
                                    <a:pt x="1831" y="1949"/>
                                    <a:pt x="1847" y="1908"/>
                                  </a:cubicBezTo>
                                  <a:cubicBezTo>
                                    <a:pt x="1863" y="1868"/>
                                    <a:pt x="1859" y="1850"/>
                                    <a:pt x="1899" y="1826"/>
                                  </a:cubicBezTo>
                                  <a:cubicBezTo>
                                    <a:pt x="1940" y="1802"/>
                                    <a:pt x="1948" y="1814"/>
                                    <a:pt x="1972" y="1810"/>
                                  </a:cubicBezTo>
                                  <a:cubicBezTo>
                                    <a:pt x="1996" y="1806"/>
                                    <a:pt x="2014" y="1734"/>
                                    <a:pt x="2042" y="1734"/>
                                  </a:cubicBezTo>
                                  <a:cubicBezTo>
                                    <a:pt x="2071" y="1734"/>
                                    <a:pt x="2092" y="1728"/>
                                    <a:pt x="2120" y="1716"/>
                                  </a:cubicBezTo>
                                  <a:cubicBezTo>
                                    <a:pt x="2149" y="1703"/>
                                    <a:pt x="2200" y="1672"/>
                                    <a:pt x="2180" y="1665"/>
                                  </a:cubicBezTo>
                                  <a:cubicBezTo>
                                    <a:pt x="2159" y="1656"/>
                                    <a:pt x="2138" y="1694"/>
                                    <a:pt x="2154" y="1658"/>
                                  </a:cubicBezTo>
                                  <a:cubicBezTo>
                                    <a:pt x="2170" y="1621"/>
                                    <a:pt x="2178" y="1601"/>
                                    <a:pt x="2186" y="1621"/>
                                  </a:cubicBezTo>
                                  <a:cubicBezTo>
                                    <a:pt x="2194" y="1641"/>
                                    <a:pt x="2215" y="1682"/>
                                    <a:pt x="2210" y="1633"/>
                                  </a:cubicBezTo>
                                  <a:cubicBezTo>
                                    <a:pt x="2206" y="1585"/>
                                    <a:pt x="2186" y="1573"/>
                                    <a:pt x="2206" y="1569"/>
                                  </a:cubicBezTo>
                                  <a:cubicBezTo>
                                    <a:pt x="2227" y="1565"/>
                                    <a:pt x="2198" y="1553"/>
                                    <a:pt x="2231" y="1524"/>
                                  </a:cubicBezTo>
                                  <a:cubicBezTo>
                                    <a:pt x="2263" y="1496"/>
                                    <a:pt x="2263" y="1500"/>
                                    <a:pt x="2267" y="1476"/>
                                  </a:cubicBezTo>
                                  <a:cubicBezTo>
                                    <a:pt x="2268" y="1469"/>
                                    <a:pt x="2272" y="1459"/>
                                    <a:pt x="2275" y="1449"/>
                                  </a:cubicBezTo>
                                  <a:cubicBezTo>
                                    <a:pt x="2345" y="1432"/>
                                    <a:pt x="2418" y="1421"/>
                                    <a:pt x="2492" y="1417"/>
                                  </a:cubicBezTo>
                                  <a:cubicBezTo>
                                    <a:pt x="2492" y="2073"/>
                                    <a:pt x="2492" y="2073"/>
                                    <a:pt x="2492" y="2073"/>
                                  </a:cubicBezTo>
                                  <a:cubicBezTo>
                                    <a:pt x="2254" y="2099"/>
                                    <a:pt x="2066" y="2287"/>
                                    <a:pt x="2052" y="2523"/>
                                  </a:cubicBezTo>
                                  <a:lnTo>
                                    <a:pt x="1376" y="2523"/>
                                  </a:lnTo>
                                  <a:close/>
                                  <a:moveTo>
                                    <a:pt x="1098" y="2523"/>
                                  </a:moveTo>
                                  <a:cubicBezTo>
                                    <a:pt x="1107" y="2502"/>
                                    <a:pt x="1101" y="2475"/>
                                    <a:pt x="1115" y="2466"/>
                                  </a:cubicBezTo>
                                  <a:cubicBezTo>
                                    <a:pt x="1135" y="2454"/>
                                    <a:pt x="1147" y="2478"/>
                                    <a:pt x="1164" y="2462"/>
                                  </a:cubicBezTo>
                                  <a:cubicBezTo>
                                    <a:pt x="1180" y="2446"/>
                                    <a:pt x="1172" y="2418"/>
                                    <a:pt x="1192" y="2413"/>
                                  </a:cubicBezTo>
                                  <a:cubicBezTo>
                                    <a:pt x="1212" y="2409"/>
                                    <a:pt x="1212" y="2434"/>
                                    <a:pt x="1236" y="2413"/>
                                  </a:cubicBezTo>
                                  <a:cubicBezTo>
                                    <a:pt x="1261" y="2393"/>
                                    <a:pt x="1212" y="2361"/>
                                    <a:pt x="1244" y="2361"/>
                                  </a:cubicBezTo>
                                  <a:cubicBezTo>
                                    <a:pt x="1277" y="2361"/>
                                    <a:pt x="1293" y="2369"/>
                                    <a:pt x="1313" y="2353"/>
                                  </a:cubicBezTo>
                                  <a:cubicBezTo>
                                    <a:pt x="1323" y="2345"/>
                                    <a:pt x="1326" y="2341"/>
                                    <a:pt x="1331" y="2341"/>
                                  </a:cubicBezTo>
                                  <a:cubicBezTo>
                                    <a:pt x="1320" y="2400"/>
                                    <a:pt x="1313" y="2461"/>
                                    <a:pt x="1311" y="2523"/>
                                  </a:cubicBezTo>
                                  <a:lnTo>
                                    <a:pt x="1098" y="2523"/>
                                  </a:lnTo>
                                  <a:close/>
                                  <a:moveTo>
                                    <a:pt x="1156" y="2300"/>
                                  </a:moveTo>
                                  <a:cubicBezTo>
                                    <a:pt x="1188" y="2300"/>
                                    <a:pt x="1192" y="2325"/>
                                    <a:pt x="1180" y="2349"/>
                                  </a:cubicBezTo>
                                  <a:cubicBezTo>
                                    <a:pt x="1167" y="2373"/>
                                    <a:pt x="1147" y="2361"/>
                                    <a:pt x="1127" y="2361"/>
                                  </a:cubicBezTo>
                                  <a:cubicBezTo>
                                    <a:pt x="1107" y="2361"/>
                                    <a:pt x="1091" y="2381"/>
                                    <a:pt x="1075" y="2381"/>
                                  </a:cubicBezTo>
                                  <a:cubicBezTo>
                                    <a:pt x="1058" y="2381"/>
                                    <a:pt x="1038" y="2377"/>
                                    <a:pt x="1038" y="2361"/>
                                  </a:cubicBezTo>
                                  <a:cubicBezTo>
                                    <a:pt x="1038" y="2345"/>
                                    <a:pt x="1063" y="2296"/>
                                    <a:pt x="1063" y="2256"/>
                                  </a:cubicBezTo>
                                  <a:cubicBezTo>
                                    <a:pt x="1063" y="2215"/>
                                    <a:pt x="1038" y="2264"/>
                                    <a:pt x="1030" y="2280"/>
                                  </a:cubicBezTo>
                                  <a:cubicBezTo>
                                    <a:pt x="1022" y="2296"/>
                                    <a:pt x="1018" y="2337"/>
                                    <a:pt x="998" y="2341"/>
                                  </a:cubicBezTo>
                                  <a:cubicBezTo>
                                    <a:pt x="977" y="2345"/>
                                    <a:pt x="969" y="2325"/>
                                    <a:pt x="961" y="2300"/>
                                  </a:cubicBezTo>
                                  <a:cubicBezTo>
                                    <a:pt x="953" y="2276"/>
                                    <a:pt x="986" y="2260"/>
                                    <a:pt x="1002" y="2244"/>
                                  </a:cubicBezTo>
                                  <a:cubicBezTo>
                                    <a:pt x="1018" y="2228"/>
                                    <a:pt x="1014" y="2207"/>
                                    <a:pt x="1014" y="2191"/>
                                  </a:cubicBezTo>
                                  <a:cubicBezTo>
                                    <a:pt x="1014" y="2175"/>
                                    <a:pt x="969" y="2187"/>
                                    <a:pt x="945" y="2163"/>
                                  </a:cubicBezTo>
                                  <a:cubicBezTo>
                                    <a:pt x="921" y="2139"/>
                                    <a:pt x="1018" y="2131"/>
                                    <a:pt x="1018" y="2131"/>
                                  </a:cubicBezTo>
                                  <a:cubicBezTo>
                                    <a:pt x="1030" y="2118"/>
                                    <a:pt x="1071" y="2127"/>
                                    <a:pt x="1075" y="2155"/>
                                  </a:cubicBezTo>
                                  <a:cubicBezTo>
                                    <a:pt x="1079" y="2183"/>
                                    <a:pt x="1071" y="2215"/>
                                    <a:pt x="1087" y="2224"/>
                                  </a:cubicBezTo>
                                  <a:cubicBezTo>
                                    <a:pt x="1103" y="2232"/>
                                    <a:pt x="1139" y="2228"/>
                                    <a:pt x="1131" y="2256"/>
                                  </a:cubicBezTo>
                                  <a:cubicBezTo>
                                    <a:pt x="1123" y="2284"/>
                                    <a:pt x="1123" y="2300"/>
                                    <a:pt x="1156" y="2300"/>
                                  </a:cubicBezTo>
                                  <a:close/>
                                  <a:moveTo>
                                    <a:pt x="1353" y="2247"/>
                                  </a:moveTo>
                                  <a:cubicBezTo>
                                    <a:pt x="1345" y="2249"/>
                                    <a:pt x="1336" y="2249"/>
                                    <a:pt x="1333" y="2256"/>
                                  </a:cubicBezTo>
                                  <a:cubicBezTo>
                                    <a:pt x="1329" y="2268"/>
                                    <a:pt x="1281" y="2288"/>
                                    <a:pt x="1281" y="2260"/>
                                  </a:cubicBezTo>
                                  <a:cubicBezTo>
                                    <a:pt x="1281" y="2232"/>
                                    <a:pt x="1346" y="2219"/>
                                    <a:pt x="1346" y="2219"/>
                                  </a:cubicBezTo>
                                  <a:cubicBezTo>
                                    <a:pt x="1352" y="2218"/>
                                    <a:pt x="1357" y="2219"/>
                                    <a:pt x="1362" y="2219"/>
                                  </a:cubicBezTo>
                                  <a:cubicBezTo>
                                    <a:pt x="1359" y="2229"/>
                                    <a:pt x="1356" y="2238"/>
                                    <a:pt x="1353" y="2247"/>
                                  </a:cubicBezTo>
                                  <a:close/>
                                  <a:moveTo>
                                    <a:pt x="2557" y="2588"/>
                                  </a:moveTo>
                                  <a:cubicBezTo>
                                    <a:pt x="2576" y="2588"/>
                                    <a:pt x="2576" y="2588"/>
                                    <a:pt x="2576" y="2588"/>
                                  </a:cubicBezTo>
                                  <a:cubicBezTo>
                                    <a:pt x="2610" y="2617"/>
                                    <a:pt x="2604" y="2618"/>
                                    <a:pt x="2651" y="2612"/>
                                  </a:cubicBezTo>
                                  <a:cubicBezTo>
                                    <a:pt x="2708" y="2603"/>
                                    <a:pt x="2696" y="2595"/>
                                    <a:pt x="2732" y="2599"/>
                                  </a:cubicBezTo>
                                  <a:cubicBezTo>
                                    <a:pt x="2768" y="2603"/>
                                    <a:pt x="2768" y="2583"/>
                                    <a:pt x="2784" y="2608"/>
                                  </a:cubicBezTo>
                                  <a:cubicBezTo>
                                    <a:pt x="2801" y="2632"/>
                                    <a:pt x="2793" y="2599"/>
                                    <a:pt x="2801" y="2632"/>
                                  </a:cubicBezTo>
                                  <a:cubicBezTo>
                                    <a:pt x="2809" y="2664"/>
                                    <a:pt x="2841" y="2648"/>
                                    <a:pt x="2813" y="2676"/>
                                  </a:cubicBezTo>
                                  <a:cubicBezTo>
                                    <a:pt x="2784" y="2705"/>
                                    <a:pt x="2760" y="2696"/>
                                    <a:pt x="2784" y="2705"/>
                                  </a:cubicBezTo>
                                  <a:cubicBezTo>
                                    <a:pt x="2809" y="2713"/>
                                    <a:pt x="2780" y="2721"/>
                                    <a:pt x="2809" y="2713"/>
                                  </a:cubicBezTo>
                                  <a:cubicBezTo>
                                    <a:pt x="2837" y="2705"/>
                                    <a:pt x="2833" y="2725"/>
                                    <a:pt x="2841" y="2692"/>
                                  </a:cubicBezTo>
                                  <a:cubicBezTo>
                                    <a:pt x="2849" y="2660"/>
                                    <a:pt x="2805" y="2624"/>
                                    <a:pt x="2853" y="2616"/>
                                  </a:cubicBezTo>
                                  <a:cubicBezTo>
                                    <a:pt x="2901" y="2608"/>
                                    <a:pt x="2906" y="2595"/>
                                    <a:pt x="2914" y="2632"/>
                                  </a:cubicBezTo>
                                  <a:cubicBezTo>
                                    <a:pt x="2922" y="2668"/>
                                    <a:pt x="2926" y="2656"/>
                                    <a:pt x="2934" y="2676"/>
                                  </a:cubicBezTo>
                                  <a:cubicBezTo>
                                    <a:pt x="2938" y="2687"/>
                                    <a:pt x="2947" y="2690"/>
                                    <a:pt x="2949" y="2696"/>
                                  </a:cubicBezTo>
                                  <a:cubicBezTo>
                                    <a:pt x="2947" y="2703"/>
                                    <a:pt x="2944" y="2709"/>
                                    <a:pt x="2941" y="2716"/>
                                  </a:cubicBezTo>
                                  <a:cubicBezTo>
                                    <a:pt x="2938" y="2719"/>
                                    <a:pt x="2935" y="2724"/>
                                    <a:pt x="2930" y="2729"/>
                                  </a:cubicBezTo>
                                  <a:cubicBezTo>
                                    <a:pt x="2894" y="2769"/>
                                    <a:pt x="2885" y="2753"/>
                                    <a:pt x="2869" y="2806"/>
                                  </a:cubicBezTo>
                                  <a:cubicBezTo>
                                    <a:pt x="2866" y="2816"/>
                                    <a:pt x="2863" y="2826"/>
                                    <a:pt x="2861" y="2834"/>
                                  </a:cubicBezTo>
                                  <a:cubicBezTo>
                                    <a:pt x="2853" y="2841"/>
                                    <a:pt x="2845" y="2849"/>
                                    <a:pt x="2837" y="2856"/>
                                  </a:cubicBezTo>
                                  <a:cubicBezTo>
                                    <a:pt x="2835" y="2853"/>
                                    <a:pt x="2832" y="2848"/>
                                    <a:pt x="2829" y="2842"/>
                                  </a:cubicBezTo>
                                  <a:cubicBezTo>
                                    <a:pt x="2809" y="2802"/>
                                    <a:pt x="2801" y="2818"/>
                                    <a:pt x="2772" y="2818"/>
                                  </a:cubicBezTo>
                                  <a:cubicBezTo>
                                    <a:pt x="2744" y="2818"/>
                                    <a:pt x="2708" y="2834"/>
                                    <a:pt x="2728" y="2785"/>
                                  </a:cubicBezTo>
                                  <a:cubicBezTo>
                                    <a:pt x="2748" y="2737"/>
                                    <a:pt x="2772" y="2725"/>
                                    <a:pt x="2703" y="2725"/>
                                  </a:cubicBezTo>
                                  <a:cubicBezTo>
                                    <a:pt x="2635" y="2725"/>
                                    <a:pt x="2635" y="2745"/>
                                    <a:pt x="2603" y="2733"/>
                                  </a:cubicBezTo>
                                  <a:cubicBezTo>
                                    <a:pt x="2570" y="2721"/>
                                    <a:pt x="2554" y="2741"/>
                                    <a:pt x="2558" y="2696"/>
                                  </a:cubicBezTo>
                                  <a:cubicBezTo>
                                    <a:pt x="2562" y="2652"/>
                                    <a:pt x="2574" y="2644"/>
                                    <a:pt x="2566" y="2624"/>
                                  </a:cubicBezTo>
                                  <a:cubicBezTo>
                                    <a:pt x="2563" y="2616"/>
                                    <a:pt x="2561" y="2607"/>
                                    <a:pt x="2557" y="2599"/>
                                  </a:cubicBezTo>
                                  <a:lnTo>
                                    <a:pt x="2557" y="2588"/>
                                  </a:lnTo>
                                  <a:close/>
                                  <a:moveTo>
                                    <a:pt x="3555" y="2588"/>
                                  </a:moveTo>
                                  <a:cubicBezTo>
                                    <a:pt x="3562" y="2605"/>
                                    <a:pt x="3569" y="2621"/>
                                    <a:pt x="3569" y="2628"/>
                                  </a:cubicBezTo>
                                  <a:cubicBezTo>
                                    <a:pt x="3569" y="2640"/>
                                    <a:pt x="3516" y="2644"/>
                                    <a:pt x="3496" y="2648"/>
                                  </a:cubicBezTo>
                                  <a:cubicBezTo>
                                    <a:pt x="3476" y="2652"/>
                                    <a:pt x="3455" y="2636"/>
                                    <a:pt x="3455" y="2624"/>
                                  </a:cubicBezTo>
                                  <a:cubicBezTo>
                                    <a:pt x="3455" y="2618"/>
                                    <a:pt x="3454" y="2603"/>
                                    <a:pt x="3452" y="2588"/>
                                  </a:cubicBezTo>
                                  <a:lnTo>
                                    <a:pt x="3555" y="2588"/>
                                  </a:lnTo>
                                  <a:close/>
                                  <a:moveTo>
                                    <a:pt x="3002" y="2739"/>
                                  </a:moveTo>
                                  <a:cubicBezTo>
                                    <a:pt x="3004" y="2737"/>
                                    <a:pt x="3005" y="2736"/>
                                    <a:pt x="3007" y="2733"/>
                                  </a:cubicBezTo>
                                  <a:cubicBezTo>
                                    <a:pt x="3009" y="2729"/>
                                    <a:pt x="3011" y="2721"/>
                                    <a:pt x="3013" y="2711"/>
                                  </a:cubicBezTo>
                                  <a:cubicBezTo>
                                    <a:pt x="3022" y="2687"/>
                                    <a:pt x="3028" y="2663"/>
                                    <a:pt x="3033" y="2638"/>
                                  </a:cubicBezTo>
                                  <a:cubicBezTo>
                                    <a:pt x="3051" y="2670"/>
                                    <a:pt x="3094" y="2690"/>
                                    <a:pt x="3112" y="2700"/>
                                  </a:cubicBezTo>
                                  <a:cubicBezTo>
                                    <a:pt x="3132" y="2713"/>
                                    <a:pt x="3156" y="2696"/>
                                    <a:pt x="3184" y="2680"/>
                                  </a:cubicBezTo>
                                  <a:cubicBezTo>
                                    <a:pt x="3213" y="2664"/>
                                    <a:pt x="3213" y="2680"/>
                                    <a:pt x="3213" y="2696"/>
                                  </a:cubicBezTo>
                                  <a:cubicBezTo>
                                    <a:pt x="3213" y="2713"/>
                                    <a:pt x="3225" y="2721"/>
                                    <a:pt x="3225" y="2745"/>
                                  </a:cubicBezTo>
                                  <a:cubicBezTo>
                                    <a:pt x="3225" y="2769"/>
                                    <a:pt x="3181" y="2789"/>
                                    <a:pt x="3181" y="2814"/>
                                  </a:cubicBezTo>
                                  <a:cubicBezTo>
                                    <a:pt x="3181" y="2838"/>
                                    <a:pt x="3152" y="2834"/>
                                    <a:pt x="3132" y="2834"/>
                                  </a:cubicBezTo>
                                  <a:cubicBezTo>
                                    <a:pt x="3112" y="2834"/>
                                    <a:pt x="3086" y="2821"/>
                                    <a:pt x="3063" y="2826"/>
                                  </a:cubicBezTo>
                                  <a:cubicBezTo>
                                    <a:pt x="3047" y="2830"/>
                                    <a:pt x="3015" y="2822"/>
                                    <a:pt x="2991" y="2814"/>
                                  </a:cubicBezTo>
                                  <a:cubicBezTo>
                                    <a:pt x="2981" y="2810"/>
                                    <a:pt x="2974" y="2806"/>
                                    <a:pt x="2969" y="2800"/>
                                  </a:cubicBezTo>
                                  <a:cubicBezTo>
                                    <a:pt x="2981" y="2781"/>
                                    <a:pt x="2992" y="2760"/>
                                    <a:pt x="3002" y="2739"/>
                                  </a:cubicBezTo>
                                  <a:close/>
                                  <a:moveTo>
                                    <a:pt x="3160" y="3493"/>
                                  </a:moveTo>
                                  <a:cubicBezTo>
                                    <a:pt x="3160" y="3472"/>
                                    <a:pt x="3193" y="3460"/>
                                    <a:pt x="3193" y="3460"/>
                                  </a:cubicBezTo>
                                  <a:cubicBezTo>
                                    <a:pt x="3205" y="3464"/>
                                    <a:pt x="3217" y="3464"/>
                                    <a:pt x="3217" y="3485"/>
                                  </a:cubicBezTo>
                                  <a:cubicBezTo>
                                    <a:pt x="3217" y="3505"/>
                                    <a:pt x="3213" y="3505"/>
                                    <a:pt x="3209" y="3521"/>
                                  </a:cubicBezTo>
                                  <a:cubicBezTo>
                                    <a:pt x="3205" y="3537"/>
                                    <a:pt x="3176" y="3525"/>
                                    <a:pt x="3164" y="3525"/>
                                  </a:cubicBezTo>
                                  <a:cubicBezTo>
                                    <a:pt x="3152" y="3525"/>
                                    <a:pt x="3160" y="3513"/>
                                    <a:pt x="3160" y="3493"/>
                                  </a:cubicBezTo>
                                  <a:close/>
                                  <a:moveTo>
                                    <a:pt x="3176" y="2886"/>
                                  </a:moveTo>
                                  <a:cubicBezTo>
                                    <a:pt x="3189" y="2890"/>
                                    <a:pt x="3217" y="2899"/>
                                    <a:pt x="3229" y="2915"/>
                                  </a:cubicBezTo>
                                  <a:cubicBezTo>
                                    <a:pt x="3241" y="2931"/>
                                    <a:pt x="3261" y="2939"/>
                                    <a:pt x="3282" y="2955"/>
                                  </a:cubicBezTo>
                                  <a:cubicBezTo>
                                    <a:pt x="3302" y="2971"/>
                                    <a:pt x="3294" y="2959"/>
                                    <a:pt x="3306" y="2987"/>
                                  </a:cubicBezTo>
                                  <a:cubicBezTo>
                                    <a:pt x="3318" y="3016"/>
                                    <a:pt x="3318" y="3036"/>
                                    <a:pt x="3322" y="3048"/>
                                  </a:cubicBezTo>
                                  <a:cubicBezTo>
                                    <a:pt x="3326" y="3060"/>
                                    <a:pt x="3362" y="3080"/>
                                    <a:pt x="3362" y="3080"/>
                                  </a:cubicBezTo>
                                  <a:cubicBezTo>
                                    <a:pt x="3362" y="3080"/>
                                    <a:pt x="3374" y="3089"/>
                                    <a:pt x="3387" y="3101"/>
                                  </a:cubicBezTo>
                                  <a:cubicBezTo>
                                    <a:pt x="3399" y="3113"/>
                                    <a:pt x="3407" y="3165"/>
                                    <a:pt x="3415" y="3177"/>
                                  </a:cubicBezTo>
                                  <a:cubicBezTo>
                                    <a:pt x="3423" y="3190"/>
                                    <a:pt x="3451" y="3177"/>
                                    <a:pt x="3451" y="3177"/>
                                  </a:cubicBezTo>
                                  <a:cubicBezTo>
                                    <a:pt x="3451" y="3177"/>
                                    <a:pt x="3484" y="3165"/>
                                    <a:pt x="3500" y="3149"/>
                                  </a:cubicBezTo>
                                  <a:cubicBezTo>
                                    <a:pt x="3516" y="3133"/>
                                    <a:pt x="3528" y="3141"/>
                                    <a:pt x="3532" y="3153"/>
                                  </a:cubicBezTo>
                                  <a:cubicBezTo>
                                    <a:pt x="3536" y="3165"/>
                                    <a:pt x="3508" y="3186"/>
                                    <a:pt x="3500" y="3198"/>
                                  </a:cubicBezTo>
                                  <a:cubicBezTo>
                                    <a:pt x="3492" y="3210"/>
                                    <a:pt x="3472" y="3230"/>
                                    <a:pt x="3447" y="3234"/>
                                  </a:cubicBezTo>
                                  <a:cubicBezTo>
                                    <a:pt x="3423" y="3238"/>
                                    <a:pt x="3419" y="3234"/>
                                    <a:pt x="3395" y="3214"/>
                                  </a:cubicBezTo>
                                  <a:cubicBezTo>
                                    <a:pt x="3371" y="3194"/>
                                    <a:pt x="3371" y="3194"/>
                                    <a:pt x="3362" y="3177"/>
                                  </a:cubicBezTo>
                                  <a:cubicBezTo>
                                    <a:pt x="3354" y="3161"/>
                                    <a:pt x="3330" y="3161"/>
                                    <a:pt x="3330" y="3145"/>
                                  </a:cubicBezTo>
                                  <a:cubicBezTo>
                                    <a:pt x="3330" y="3129"/>
                                    <a:pt x="3294" y="3105"/>
                                    <a:pt x="3294" y="3105"/>
                                  </a:cubicBezTo>
                                  <a:cubicBezTo>
                                    <a:pt x="3294" y="3105"/>
                                    <a:pt x="3278" y="3076"/>
                                    <a:pt x="3278" y="3048"/>
                                  </a:cubicBezTo>
                                  <a:cubicBezTo>
                                    <a:pt x="3278" y="3020"/>
                                    <a:pt x="3253" y="3004"/>
                                    <a:pt x="3253" y="3004"/>
                                  </a:cubicBezTo>
                                  <a:lnTo>
                                    <a:pt x="3176" y="2886"/>
                                  </a:lnTo>
                                  <a:close/>
                                  <a:moveTo>
                                    <a:pt x="3609" y="2890"/>
                                  </a:moveTo>
                                  <a:cubicBezTo>
                                    <a:pt x="3577" y="2890"/>
                                    <a:pt x="3597" y="2915"/>
                                    <a:pt x="3581" y="2927"/>
                                  </a:cubicBezTo>
                                  <a:cubicBezTo>
                                    <a:pt x="3564" y="2939"/>
                                    <a:pt x="3552" y="2927"/>
                                    <a:pt x="3540" y="2915"/>
                                  </a:cubicBezTo>
                                  <a:cubicBezTo>
                                    <a:pt x="3528" y="2903"/>
                                    <a:pt x="3520" y="2899"/>
                                    <a:pt x="3516" y="2882"/>
                                  </a:cubicBezTo>
                                  <a:cubicBezTo>
                                    <a:pt x="3512" y="2866"/>
                                    <a:pt x="3476" y="2858"/>
                                    <a:pt x="3484" y="2822"/>
                                  </a:cubicBezTo>
                                  <a:cubicBezTo>
                                    <a:pt x="3492" y="2785"/>
                                    <a:pt x="3524" y="2814"/>
                                    <a:pt x="3524" y="2814"/>
                                  </a:cubicBezTo>
                                  <a:cubicBezTo>
                                    <a:pt x="3524" y="2814"/>
                                    <a:pt x="3544" y="2810"/>
                                    <a:pt x="3544" y="2834"/>
                                  </a:cubicBezTo>
                                  <a:cubicBezTo>
                                    <a:pt x="3544" y="2858"/>
                                    <a:pt x="3560" y="2846"/>
                                    <a:pt x="3581" y="2846"/>
                                  </a:cubicBezTo>
                                  <a:cubicBezTo>
                                    <a:pt x="3601" y="2846"/>
                                    <a:pt x="3601" y="2842"/>
                                    <a:pt x="3625" y="2842"/>
                                  </a:cubicBezTo>
                                  <a:cubicBezTo>
                                    <a:pt x="3649" y="2842"/>
                                    <a:pt x="3645" y="2858"/>
                                    <a:pt x="3649" y="2878"/>
                                  </a:cubicBezTo>
                                  <a:cubicBezTo>
                                    <a:pt x="3653" y="2899"/>
                                    <a:pt x="3641" y="2890"/>
                                    <a:pt x="3609" y="2890"/>
                                  </a:cubicBezTo>
                                  <a:close/>
                                  <a:moveTo>
                                    <a:pt x="3076" y="2588"/>
                                  </a:moveTo>
                                  <a:cubicBezTo>
                                    <a:pt x="3117" y="2588"/>
                                    <a:pt x="3117" y="2588"/>
                                    <a:pt x="3117" y="2588"/>
                                  </a:cubicBezTo>
                                  <a:cubicBezTo>
                                    <a:pt x="3104" y="2592"/>
                                    <a:pt x="3090" y="2591"/>
                                    <a:pt x="3076" y="2588"/>
                                  </a:cubicBezTo>
                                  <a:close/>
                                  <a:moveTo>
                                    <a:pt x="2784" y="3202"/>
                                  </a:moveTo>
                                  <a:cubicBezTo>
                                    <a:pt x="2788" y="3186"/>
                                    <a:pt x="2821" y="3210"/>
                                    <a:pt x="2821" y="3210"/>
                                  </a:cubicBezTo>
                                  <a:cubicBezTo>
                                    <a:pt x="2845" y="3226"/>
                                    <a:pt x="2837" y="3246"/>
                                    <a:pt x="2833" y="3258"/>
                                  </a:cubicBezTo>
                                  <a:cubicBezTo>
                                    <a:pt x="2829" y="3270"/>
                                    <a:pt x="2809" y="3262"/>
                                    <a:pt x="2796" y="3258"/>
                                  </a:cubicBezTo>
                                  <a:cubicBezTo>
                                    <a:pt x="2784" y="3254"/>
                                    <a:pt x="2793" y="3242"/>
                                    <a:pt x="2784" y="3230"/>
                                  </a:cubicBezTo>
                                  <a:cubicBezTo>
                                    <a:pt x="2776" y="3218"/>
                                    <a:pt x="2780" y="3218"/>
                                    <a:pt x="2784" y="3202"/>
                                  </a:cubicBezTo>
                                  <a:close/>
                                  <a:moveTo>
                                    <a:pt x="3605" y="2349"/>
                                  </a:moveTo>
                                  <a:cubicBezTo>
                                    <a:pt x="3605" y="2337"/>
                                    <a:pt x="3637" y="2337"/>
                                    <a:pt x="3637" y="2353"/>
                                  </a:cubicBezTo>
                                  <a:cubicBezTo>
                                    <a:pt x="3637" y="2369"/>
                                    <a:pt x="3657" y="2393"/>
                                    <a:pt x="3657" y="2418"/>
                                  </a:cubicBezTo>
                                  <a:cubicBezTo>
                                    <a:pt x="3657" y="2442"/>
                                    <a:pt x="3637" y="2462"/>
                                    <a:pt x="3621" y="2462"/>
                                  </a:cubicBezTo>
                                  <a:cubicBezTo>
                                    <a:pt x="3605" y="2462"/>
                                    <a:pt x="3597" y="2450"/>
                                    <a:pt x="3593" y="2426"/>
                                  </a:cubicBezTo>
                                  <a:cubicBezTo>
                                    <a:pt x="3589" y="2401"/>
                                    <a:pt x="3605" y="2349"/>
                                    <a:pt x="3605" y="2349"/>
                                  </a:cubicBezTo>
                                  <a:close/>
                                  <a:moveTo>
                                    <a:pt x="982" y="1452"/>
                                  </a:moveTo>
                                  <a:cubicBezTo>
                                    <a:pt x="990" y="1476"/>
                                    <a:pt x="974" y="1480"/>
                                    <a:pt x="974" y="1480"/>
                                  </a:cubicBezTo>
                                  <a:cubicBezTo>
                                    <a:pt x="974" y="1480"/>
                                    <a:pt x="925" y="1484"/>
                                    <a:pt x="905" y="1468"/>
                                  </a:cubicBezTo>
                                  <a:cubicBezTo>
                                    <a:pt x="885" y="1452"/>
                                    <a:pt x="908" y="1406"/>
                                    <a:pt x="908" y="1406"/>
                                  </a:cubicBezTo>
                                  <a:cubicBezTo>
                                    <a:pt x="908" y="1406"/>
                                    <a:pt x="941" y="1403"/>
                                    <a:pt x="957" y="1399"/>
                                  </a:cubicBezTo>
                                  <a:cubicBezTo>
                                    <a:pt x="974" y="1395"/>
                                    <a:pt x="998" y="1411"/>
                                    <a:pt x="986" y="1423"/>
                                  </a:cubicBezTo>
                                  <a:cubicBezTo>
                                    <a:pt x="974" y="1435"/>
                                    <a:pt x="974" y="1427"/>
                                    <a:pt x="982" y="1452"/>
                                  </a:cubicBezTo>
                                  <a:close/>
                                  <a:moveTo>
                                    <a:pt x="905" y="1759"/>
                                  </a:moveTo>
                                  <a:cubicBezTo>
                                    <a:pt x="873" y="1747"/>
                                    <a:pt x="885" y="1730"/>
                                    <a:pt x="885" y="1730"/>
                                  </a:cubicBezTo>
                                  <a:cubicBezTo>
                                    <a:pt x="913" y="1702"/>
                                    <a:pt x="913" y="1702"/>
                                    <a:pt x="913" y="1702"/>
                                  </a:cubicBezTo>
                                  <a:cubicBezTo>
                                    <a:pt x="933" y="1710"/>
                                    <a:pt x="933" y="1710"/>
                                    <a:pt x="933" y="1710"/>
                                  </a:cubicBezTo>
                                  <a:cubicBezTo>
                                    <a:pt x="953" y="1718"/>
                                    <a:pt x="933" y="1710"/>
                                    <a:pt x="949" y="1714"/>
                                  </a:cubicBezTo>
                                  <a:cubicBezTo>
                                    <a:pt x="957" y="1716"/>
                                    <a:pt x="959" y="1719"/>
                                    <a:pt x="959" y="1724"/>
                                  </a:cubicBezTo>
                                  <a:cubicBezTo>
                                    <a:pt x="952" y="1738"/>
                                    <a:pt x="945" y="1752"/>
                                    <a:pt x="938" y="1765"/>
                                  </a:cubicBezTo>
                                  <a:cubicBezTo>
                                    <a:pt x="930" y="1766"/>
                                    <a:pt x="918" y="1764"/>
                                    <a:pt x="905" y="1759"/>
                                  </a:cubicBezTo>
                                  <a:close/>
                                  <a:moveTo>
                                    <a:pt x="1375" y="2588"/>
                                  </a:moveTo>
                                  <a:cubicBezTo>
                                    <a:pt x="2053" y="2588"/>
                                    <a:pt x="2053" y="2588"/>
                                    <a:pt x="2053" y="2588"/>
                                  </a:cubicBezTo>
                                  <a:cubicBezTo>
                                    <a:pt x="2065" y="2733"/>
                                    <a:pt x="2143" y="2859"/>
                                    <a:pt x="2258" y="2939"/>
                                  </a:cubicBezTo>
                                  <a:cubicBezTo>
                                    <a:pt x="2257" y="2940"/>
                                    <a:pt x="2256" y="2941"/>
                                    <a:pt x="2255" y="2943"/>
                                  </a:cubicBezTo>
                                  <a:cubicBezTo>
                                    <a:pt x="2235" y="2967"/>
                                    <a:pt x="2174" y="3028"/>
                                    <a:pt x="2178" y="3072"/>
                                  </a:cubicBezTo>
                                  <a:cubicBezTo>
                                    <a:pt x="2182" y="3117"/>
                                    <a:pt x="2202" y="3177"/>
                                    <a:pt x="2186" y="3186"/>
                                  </a:cubicBezTo>
                                  <a:cubicBezTo>
                                    <a:pt x="2170" y="3194"/>
                                    <a:pt x="2158" y="3210"/>
                                    <a:pt x="2158" y="3238"/>
                                  </a:cubicBezTo>
                                  <a:cubicBezTo>
                                    <a:pt x="2158" y="3266"/>
                                    <a:pt x="2231" y="3323"/>
                                    <a:pt x="2251" y="3343"/>
                                  </a:cubicBezTo>
                                  <a:cubicBezTo>
                                    <a:pt x="2271" y="3363"/>
                                    <a:pt x="2320" y="3408"/>
                                    <a:pt x="2348" y="3416"/>
                                  </a:cubicBezTo>
                                  <a:cubicBezTo>
                                    <a:pt x="2376" y="3424"/>
                                    <a:pt x="2360" y="3432"/>
                                    <a:pt x="2388" y="3416"/>
                                  </a:cubicBezTo>
                                  <a:cubicBezTo>
                                    <a:pt x="2417" y="3400"/>
                                    <a:pt x="2461" y="3396"/>
                                    <a:pt x="2469" y="3408"/>
                                  </a:cubicBezTo>
                                  <a:cubicBezTo>
                                    <a:pt x="2472" y="3412"/>
                                    <a:pt x="2481" y="3410"/>
                                    <a:pt x="2492" y="3404"/>
                                  </a:cubicBezTo>
                                  <a:cubicBezTo>
                                    <a:pt x="2492" y="3718"/>
                                    <a:pt x="2492" y="3718"/>
                                    <a:pt x="2492" y="3718"/>
                                  </a:cubicBezTo>
                                  <a:cubicBezTo>
                                    <a:pt x="1875" y="3682"/>
                                    <a:pt x="1386" y="3192"/>
                                    <a:pt x="1375" y="2588"/>
                                  </a:cubicBezTo>
                                  <a:close/>
                                  <a:moveTo>
                                    <a:pt x="2558" y="3375"/>
                                  </a:moveTo>
                                  <a:cubicBezTo>
                                    <a:pt x="2590" y="3371"/>
                                    <a:pt x="2619" y="3384"/>
                                    <a:pt x="2623" y="3404"/>
                                  </a:cubicBezTo>
                                  <a:cubicBezTo>
                                    <a:pt x="2627" y="3424"/>
                                    <a:pt x="2659" y="3432"/>
                                    <a:pt x="2696" y="3432"/>
                                  </a:cubicBezTo>
                                  <a:cubicBezTo>
                                    <a:pt x="2732" y="3432"/>
                                    <a:pt x="2724" y="3456"/>
                                    <a:pt x="2711" y="3485"/>
                                  </a:cubicBezTo>
                                  <a:cubicBezTo>
                                    <a:pt x="2700" y="3513"/>
                                    <a:pt x="2696" y="3549"/>
                                    <a:pt x="2696" y="3549"/>
                                  </a:cubicBezTo>
                                  <a:cubicBezTo>
                                    <a:pt x="2696" y="3549"/>
                                    <a:pt x="2768" y="3594"/>
                                    <a:pt x="2780" y="3650"/>
                                  </a:cubicBezTo>
                                  <a:cubicBezTo>
                                    <a:pt x="2784" y="3670"/>
                                    <a:pt x="2788" y="3687"/>
                                    <a:pt x="2789" y="3701"/>
                                  </a:cubicBezTo>
                                  <a:cubicBezTo>
                                    <a:pt x="2716" y="3714"/>
                                    <a:pt x="2641" y="3722"/>
                                    <a:pt x="2564" y="3722"/>
                                  </a:cubicBezTo>
                                  <a:cubicBezTo>
                                    <a:pt x="2561" y="3722"/>
                                    <a:pt x="2559" y="3721"/>
                                    <a:pt x="2557" y="3721"/>
                                  </a:cubicBezTo>
                                  <a:cubicBezTo>
                                    <a:pt x="2557" y="3376"/>
                                    <a:pt x="2557" y="3376"/>
                                    <a:pt x="2557" y="3376"/>
                                  </a:cubicBezTo>
                                  <a:cubicBezTo>
                                    <a:pt x="2557" y="3376"/>
                                    <a:pt x="2558" y="3376"/>
                                    <a:pt x="2558" y="3375"/>
                                  </a:cubicBezTo>
                                  <a:close/>
                                  <a:moveTo>
                                    <a:pt x="2557" y="3786"/>
                                  </a:moveTo>
                                  <a:cubicBezTo>
                                    <a:pt x="2559" y="3786"/>
                                    <a:pt x="2561" y="3786"/>
                                    <a:pt x="2564" y="3786"/>
                                  </a:cubicBezTo>
                                  <a:cubicBezTo>
                                    <a:pt x="2630" y="3786"/>
                                    <a:pt x="2695" y="3781"/>
                                    <a:pt x="2759" y="3771"/>
                                  </a:cubicBezTo>
                                  <a:cubicBezTo>
                                    <a:pt x="2752" y="3776"/>
                                    <a:pt x="2750" y="3789"/>
                                    <a:pt x="2756" y="3836"/>
                                  </a:cubicBezTo>
                                  <a:cubicBezTo>
                                    <a:pt x="2768" y="3925"/>
                                    <a:pt x="2817" y="3909"/>
                                    <a:pt x="2817" y="3925"/>
                                  </a:cubicBezTo>
                                  <a:cubicBezTo>
                                    <a:pt x="2817" y="3941"/>
                                    <a:pt x="2801" y="3966"/>
                                    <a:pt x="2813" y="3998"/>
                                  </a:cubicBezTo>
                                  <a:cubicBezTo>
                                    <a:pt x="2825" y="4030"/>
                                    <a:pt x="2865" y="4026"/>
                                    <a:pt x="2869" y="4071"/>
                                  </a:cubicBezTo>
                                  <a:cubicBezTo>
                                    <a:pt x="2873" y="4115"/>
                                    <a:pt x="2861" y="4119"/>
                                    <a:pt x="2898" y="4123"/>
                                  </a:cubicBezTo>
                                  <a:cubicBezTo>
                                    <a:pt x="2934" y="4127"/>
                                    <a:pt x="3023" y="4148"/>
                                    <a:pt x="3043" y="4107"/>
                                  </a:cubicBezTo>
                                  <a:cubicBezTo>
                                    <a:pt x="3063" y="4067"/>
                                    <a:pt x="3172" y="4038"/>
                                    <a:pt x="3172" y="3990"/>
                                  </a:cubicBezTo>
                                  <a:cubicBezTo>
                                    <a:pt x="3172" y="3941"/>
                                    <a:pt x="3209" y="3937"/>
                                    <a:pt x="3229" y="3937"/>
                                  </a:cubicBezTo>
                                  <a:cubicBezTo>
                                    <a:pt x="3249" y="3937"/>
                                    <a:pt x="3209" y="3877"/>
                                    <a:pt x="3225" y="3852"/>
                                  </a:cubicBezTo>
                                  <a:cubicBezTo>
                                    <a:pt x="3241" y="3828"/>
                                    <a:pt x="3330" y="3792"/>
                                    <a:pt x="3342" y="3751"/>
                                  </a:cubicBezTo>
                                  <a:cubicBezTo>
                                    <a:pt x="3354" y="3711"/>
                                    <a:pt x="3314" y="3610"/>
                                    <a:pt x="3318" y="3561"/>
                                  </a:cubicBezTo>
                                  <a:cubicBezTo>
                                    <a:pt x="3319" y="3550"/>
                                    <a:pt x="3326" y="3539"/>
                                    <a:pt x="3336" y="3527"/>
                                  </a:cubicBezTo>
                                  <a:cubicBezTo>
                                    <a:pt x="3554" y="3361"/>
                                    <a:pt x="3715" y="3127"/>
                                    <a:pt x="3782" y="2857"/>
                                  </a:cubicBezTo>
                                  <a:cubicBezTo>
                                    <a:pt x="3812" y="2859"/>
                                    <a:pt x="3842" y="2867"/>
                                    <a:pt x="3847" y="2870"/>
                                  </a:cubicBezTo>
                                  <a:cubicBezTo>
                                    <a:pt x="3860" y="2878"/>
                                    <a:pt x="3872" y="2935"/>
                                    <a:pt x="3888" y="2935"/>
                                  </a:cubicBezTo>
                                  <a:cubicBezTo>
                                    <a:pt x="3904" y="2935"/>
                                    <a:pt x="3900" y="2882"/>
                                    <a:pt x="3912" y="2894"/>
                                  </a:cubicBezTo>
                                  <a:cubicBezTo>
                                    <a:pt x="3924" y="2907"/>
                                    <a:pt x="3940" y="2927"/>
                                    <a:pt x="3948" y="2967"/>
                                  </a:cubicBezTo>
                                  <a:cubicBezTo>
                                    <a:pt x="3957" y="3008"/>
                                    <a:pt x="3969" y="3052"/>
                                    <a:pt x="3985" y="3080"/>
                                  </a:cubicBezTo>
                                  <a:cubicBezTo>
                                    <a:pt x="4001" y="3109"/>
                                    <a:pt x="4025" y="3121"/>
                                    <a:pt x="4025" y="3121"/>
                                  </a:cubicBezTo>
                                  <a:cubicBezTo>
                                    <a:pt x="4025" y="3121"/>
                                    <a:pt x="4058" y="3101"/>
                                    <a:pt x="4066" y="3048"/>
                                  </a:cubicBezTo>
                                  <a:cubicBezTo>
                                    <a:pt x="4074" y="2996"/>
                                    <a:pt x="4054" y="2996"/>
                                    <a:pt x="4078" y="2971"/>
                                  </a:cubicBezTo>
                                  <a:cubicBezTo>
                                    <a:pt x="4102" y="2947"/>
                                    <a:pt x="4125" y="2923"/>
                                    <a:pt x="4138" y="2882"/>
                                  </a:cubicBezTo>
                                  <a:cubicBezTo>
                                    <a:pt x="4159" y="2822"/>
                                    <a:pt x="4211" y="2781"/>
                                    <a:pt x="4211" y="2781"/>
                                  </a:cubicBezTo>
                                  <a:cubicBezTo>
                                    <a:pt x="4211" y="2781"/>
                                    <a:pt x="4223" y="2797"/>
                                    <a:pt x="4256" y="2834"/>
                                  </a:cubicBezTo>
                                  <a:cubicBezTo>
                                    <a:pt x="4258" y="2836"/>
                                    <a:pt x="4260" y="2839"/>
                                    <a:pt x="4262" y="2841"/>
                                  </a:cubicBezTo>
                                  <a:cubicBezTo>
                                    <a:pt x="4133" y="3671"/>
                                    <a:pt x="3420" y="4306"/>
                                    <a:pt x="2557" y="4312"/>
                                  </a:cubicBezTo>
                                  <a:lnTo>
                                    <a:pt x="2557" y="3786"/>
                                  </a:lnTo>
                                  <a:close/>
                                  <a:moveTo>
                                    <a:pt x="2557" y="831"/>
                                  </a:moveTo>
                                  <a:cubicBezTo>
                                    <a:pt x="2967" y="833"/>
                                    <a:pt x="3344" y="978"/>
                                    <a:pt x="3639" y="1219"/>
                                  </a:cubicBezTo>
                                  <a:cubicBezTo>
                                    <a:pt x="3631" y="1236"/>
                                    <a:pt x="3625" y="1251"/>
                                    <a:pt x="3617" y="1270"/>
                                  </a:cubicBezTo>
                                  <a:cubicBezTo>
                                    <a:pt x="3599" y="1311"/>
                                    <a:pt x="3649" y="1338"/>
                                    <a:pt x="3629" y="1363"/>
                                  </a:cubicBezTo>
                                  <a:cubicBezTo>
                                    <a:pt x="3609" y="1387"/>
                                    <a:pt x="3589" y="1379"/>
                                    <a:pt x="3601" y="1419"/>
                                  </a:cubicBezTo>
                                  <a:cubicBezTo>
                                    <a:pt x="3613" y="1460"/>
                                    <a:pt x="3662" y="1456"/>
                                    <a:pt x="3649" y="1472"/>
                                  </a:cubicBezTo>
                                  <a:cubicBezTo>
                                    <a:pt x="3637" y="1488"/>
                                    <a:pt x="3589" y="1452"/>
                                    <a:pt x="3581" y="1472"/>
                                  </a:cubicBezTo>
                                  <a:cubicBezTo>
                                    <a:pt x="3572" y="1492"/>
                                    <a:pt x="3621" y="1508"/>
                                    <a:pt x="3593" y="1516"/>
                                  </a:cubicBezTo>
                                  <a:cubicBezTo>
                                    <a:pt x="3564" y="1524"/>
                                    <a:pt x="3540" y="1492"/>
                                    <a:pt x="3564" y="1540"/>
                                  </a:cubicBezTo>
                                  <a:cubicBezTo>
                                    <a:pt x="3589" y="1589"/>
                                    <a:pt x="3621" y="1601"/>
                                    <a:pt x="3621" y="1625"/>
                                  </a:cubicBezTo>
                                  <a:cubicBezTo>
                                    <a:pt x="3621" y="1650"/>
                                    <a:pt x="3662" y="1682"/>
                                    <a:pt x="3625" y="1702"/>
                                  </a:cubicBezTo>
                                  <a:cubicBezTo>
                                    <a:pt x="3589" y="1722"/>
                                    <a:pt x="3589" y="1743"/>
                                    <a:pt x="3585" y="1694"/>
                                  </a:cubicBezTo>
                                  <a:cubicBezTo>
                                    <a:pt x="3581" y="1646"/>
                                    <a:pt x="3585" y="1640"/>
                                    <a:pt x="3564" y="1605"/>
                                  </a:cubicBezTo>
                                  <a:cubicBezTo>
                                    <a:pt x="3548" y="1577"/>
                                    <a:pt x="3520" y="1589"/>
                                    <a:pt x="3524" y="1536"/>
                                  </a:cubicBezTo>
                                  <a:cubicBezTo>
                                    <a:pt x="3528" y="1484"/>
                                    <a:pt x="3504" y="1464"/>
                                    <a:pt x="3484" y="1452"/>
                                  </a:cubicBezTo>
                                  <a:cubicBezTo>
                                    <a:pt x="3463" y="1439"/>
                                    <a:pt x="3459" y="1532"/>
                                    <a:pt x="3479" y="1569"/>
                                  </a:cubicBezTo>
                                  <a:cubicBezTo>
                                    <a:pt x="3500" y="1605"/>
                                    <a:pt x="3500" y="1585"/>
                                    <a:pt x="3504" y="1613"/>
                                  </a:cubicBezTo>
                                  <a:cubicBezTo>
                                    <a:pt x="3508" y="1641"/>
                                    <a:pt x="3532" y="1658"/>
                                    <a:pt x="3508" y="1654"/>
                                  </a:cubicBezTo>
                                  <a:cubicBezTo>
                                    <a:pt x="3484" y="1650"/>
                                    <a:pt x="3500" y="1617"/>
                                    <a:pt x="3463" y="1617"/>
                                  </a:cubicBezTo>
                                  <a:cubicBezTo>
                                    <a:pt x="3427" y="1617"/>
                                    <a:pt x="3403" y="1605"/>
                                    <a:pt x="3403" y="1621"/>
                                  </a:cubicBezTo>
                                  <a:cubicBezTo>
                                    <a:pt x="3403" y="1637"/>
                                    <a:pt x="3439" y="1637"/>
                                    <a:pt x="3423" y="1654"/>
                                  </a:cubicBezTo>
                                  <a:cubicBezTo>
                                    <a:pt x="3412" y="1665"/>
                                    <a:pt x="3426" y="1672"/>
                                    <a:pt x="3421" y="1678"/>
                                  </a:cubicBezTo>
                                  <a:cubicBezTo>
                                    <a:pt x="3240" y="1514"/>
                                    <a:pt x="3010" y="1401"/>
                                    <a:pt x="2753" y="1363"/>
                                  </a:cubicBezTo>
                                  <a:cubicBezTo>
                                    <a:pt x="2753" y="1363"/>
                                    <a:pt x="2753" y="1363"/>
                                    <a:pt x="2753" y="1363"/>
                                  </a:cubicBezTo>
                                  <a:cubicBezTo>
                                    <a:pt x="2756" y="1336"/>
                                    <a:pt x="2743" y="1295"/>
                                    <a:pt x="2759" y="1295"/>
                                  </a:cubicBezTo>
                                  <a:cubicBezTo>
                                    <a:pt x="2775" y="1295"/>
                                    <a:pt x="2799" y="1301"/>
                                    <a:pt x="2796" y="1320"/>
                                  </a:cubicBezTo>
                                  <a:cubicBezTo>
                                    <a:pt x="2794" y="1338"/>
                                    <a:pt x="2815" y="1365"/>
                                    <a:pt x="2823" y="1352"/>
                                  </a:cubicBezTo>
                                  <a:cubicBezTo>
                                    <a:pt x="2832" y="1338"/>
                                    <a:pt x="2832" y="1338"/>
                                    <a:pt x="2821" y="1317"/>
                                  </a:cubicBezTo>
                                  <a:cubicBezTo>
                                    <a:pt x="2810" y="1295"/>
                                    <a:pt x="2770" y="1282"/>
                                    <a:pt x="2767" y="1263"/>
                                  </a:cubicBezTo>
                                  <a:cubicBezTo>
                                    <a:pt x="2764" y="1244"/>
                                    <a:pt x="2756" y="1239"/>
                                    <a:pt x="2772" y="1233"/>
                                  </a:cubicBezTo>
                                  <a:cubicBezTo>
                                    <a:pt x="2772" y="1233"/>
                                    <a:pt x="2794" y="1244"/>
                                    <a:pt x="2815" y="1241"/>
                                  </a:cubicBezTo>
                                  <a:cubicBezTo>
                                    <a:pt x="2837" y="1239"/>
                                    <a:pt x="2869" y="1225"/>
                                    <a:pt x="2835" y="1204"/>
                                  </a:cubicBezTo>
                                  <a:cubicBezTo>
                                    <a:pt x="2799" y="1182"/>
                                    <a:pt x="2756" y="1169"/>
                                    <a:pt x="2748" y="1185"/>
                                  </a:cubicBezTo>
                                  <a:cubicBezTo>
                                    <a:pt x="2740" y="1201"/>
                                    <a:pt x="2748" y="1220"/>
                                    <a:pt x="2729" y="1220"/>
                                  </a:cubicBezTo>
                                  <a:cubicBezTo>
                                    <a:pt x="2710" y="1220"/>
                                    <a:pt x="2670" y="1217"/>
                                    <a:pt x="2667" y="1233"/>
                                  </a:cubicBezTo>
                                  <a:cubicBezTo>
                                    <a:pt x="2665" y="1249"/>
                                    <a:pt x="2649" y="1258"/>
                                    <a:pt x="2673" y="1271"/>
                                  </a:cubicBezTo>
                                  <a:cubicBezTo>
                                    <a:pt x="2697" y="1284"/>
                                    <a:pt x="2705" y="1292"/>
                                    <a:pt x="2702" y="1306"/>
                                  </a:cubicBezTo>
                                  <a:cubicBezTo>
                                    <a:pt x="2700" y="1320"/>
                                    <a:pt x="2686" y="1347"/>
                                    <a:pt x="2713" y="1352"/>
                                  </a:cubicBezTo>
                                  <a:cubicBezTo>
                                    <a:pt x="2720" y="1353"/>
                                    <a:pt x="2726" y="1356"/>
                                    <a:pt x="2731" y="1360"/>
                                  </a:cubicBezTo>
                                  <a:cubicBezTo>
                                    <a:pt x="2676" y="1352"/>
                                    <a:pt x="2620" y="1349"/>
                                    <a:pt x="2564" y="1349"/>
                                  </a:cubicBezTo>
                                  <a:cubicBezTo>
                                    <a:pt x="2561" y="1349"/>
                                    <a:pt x="2559" y="1349"/>
                                    <a:pt x="2557" y="1349"/>
                                  </a:cubicBezTo>
                                  <a:lnTo>
                                    <a:pt x="2557" y="831"/>
                                  </a:lnTo>
                                  <a:close/>
                                  <a:moveTo>
                                    <a:pt x="2557" y="1414"/>
                                  </a:moveTo>
                                  <a:cubicBezTo>
                                    <a:pt x="2559" y="1414"/>
                                    <a:pt x="2561" y="1413"/>
                                    <a:pt x="2564" y="1413"/>
                                  </a:cubicBezTo>
                                  <a:cubicBezTo>
                                    <a:pt x="2861" y="1413"/>
                                    <a:pt x="3133" y="1519"/>
                                    <a:pt x="3341" y="1695"/>
                                  </a:cubicBezTo>
                                  <a:cubicBezTo>
                                    <a:pt x="3319" y="1699"/>
                                    <a:pt x="3299" y="1708"/>
                                    <a:pt x="3286" y="1730"/>
                                  </a:cubicBezTo>
                                  <a:cubicBezTo>
                                    <a:pt x="3261" y="1771"/>
                                    <a:pt x="3265" y="1811"/>
                                    <a:pt x="3209" y="1811"/>
                                  </a:cubicBezTo>
                                  <a:cubicBezTo>
                                    <a:pt x="3152" y="1811"/>
                                    <a:pt x="3205" y="1840"/>
                                    <a:pt x="3164" y="1868"/>
                                  </a:cubicBezTo>
                                  <a:cubicBezTo>
                                    <a:pt x="3124" y="1896"/>
                                    <a:pt x="3128" y="1920"/>
                                    <a:pt x="3104" y="1896"/>
                                  </a:cubicBezTo>
                                  <a:cubicBezTo>
                                    <a:pt x="3079" y="1872"/>
                                    <a:pt x="3011" y="1799"/>
                                    <a:pt x="3055" y="1795"/>
                                  </a:cubicBezTo>
                                  <a:cubicBezTo>
                                    <a:pt x="3100" y="1791"/>
                                    <a:pt x="3140" y="1831"/>
                                    <a:pt x="3156" y="1791"/>
                                  </a:cubicBezTo>
                                  <a:cubicBezTo>
                                    <a:pt x="3172" y="1751"/>
                                    <a:pt x="3148" y="1734"/>
                                    <a:pt x="3120" y="1734"/>
                                  </a:cubicBezTo>
                                  <a:cubicBezTo>
                                    <a:pt x="3091" y="1734"/>
                                    <a:pt x="3067" y="1702"/>
                                    <a:pt x="3039" y="1702"/>
                                  </a:cubicBezTo>
                                  <a:cubicBezTo>
                                    <a:pt x="3011" y="1702"/>
                                    <a:pt x="2978" y="1694"/>
                                    <a:pt x="2974" y="1666"/>
                                  </a:cubicBezTo>
                                  <a:cubicBezTo>
                                    <a:pt x="2970" y="1637"/>
                                    <a:pt x="2930" y="1654"/>
                                    <a:pt x="2894" y="1658"/>
                                  </a:cubicBezTo>
                                  <a:cubicBezTo>
                                    <a:pt x="2857" y="1662"/>
                                    <a:pt x="2853" y="1674"/>
                                    <a:pt x="2825" y="1694"/>
                                  </a:cubicBezTo>
                                  <a:cubicBezTo>
                                    <a:pt x="2796" y="1714"/>
                                    <a:pt x="2809" y="1718"/>
                                    <a:pt x="2780" y="1734"/>
                                  </a:cubicBezTo>
                                  <a:cubicBezTo>
                                    <a:pt x="2752" y="1751"/>
                                    <a:pt x="2724" y="1747"/>
                                    <a:pt x="2748" y="1767"/>
                                  </a:cubicBezTo>
                                  <a:cubicBezTo>
                                    <a:pt x="2772" y="1787"/>
                                    <a:pt x="2805" y="1771"/>
                                    <a:pt x="2768" y="1811"/>
                                  </a:cubicBezTo>
                                  <a:cubicBezTo>
                                    <a:pt x="2732" y="1852"/>
                                    <a:pt x="2744" y="1803"/>
                                    <a:pt x="2728" y="1868"/>
                                  </a:cubicBezTo>
                                  <a:cubicBezTo>
                                    <a:pt x="2711" y="1933"/>
                                    <a:pt x="2720" y="1941"/>
                                    <a:pt x="2675" y="1957"/>
                                  </a:cubicBezTo>
                                  <a:cubicBezTo>
                                    <a:pt x="2631" y="1973"/>
                                    <a:pt x="2619" y="1993"/>
                                    <a:pt x="2619" y="2021"/>
                                  </a:cubicBezTo>
                                  <a:cubicBezTo>
                                    <a:pt x="2619" y="2038"/>
                                    <a:pt x="2613" y="2057"/>
                                    <a:pt x="2613" y="2073"/>
                                  </a:cubicBezTo>
                                  <a:cubicBezTo>
                                    <a:pt x="2594" y="2071"/>
                                    <a:pt x="2576" y="2069"/>
                                    <a:pt x="2557" y="2069"/>
                                  </a:cubicBezTo>
                                  <a:lnTo>
                                    <a:pt x="2557" y="1414"/>
                                  </a:lnTo>
                                  <a:close/>
                                  <a:moveTo>
                                    <a:pt x="2671" y="2151"/>
                                  </a:moveTo>
                                  <a:cubicBezTo>
                                    <a:pt x="2682" y="2160"/>
                                    <a:pt x="2694" y="2167"/>
                                    <a:pt x="2708" y="2171"/>
                                  </a:cubicBezTo>
                                  <a:cubicBezTo>
                                    <a:pt x="2716" y="2173"/>
                                    <a:pt x="2722" y="2173"/>
                                    <a:pt x="2728" y="2172"/>
                                  </a:cubicBezTo>
                                  <a:cubicBezTo>
                                    <a:pt x="2745" y="2180"/>
                                    <a:pt x="2762" y="2189"/>
                                    <a:pt x="2779" y="2199"/>
                                  </a:cubicBezTo>
                                  <a:cubicBezTo>
                                    <a:pt x="2787" y="2217"/>
                                    <a:pt x="2792" y="2220"/>
                                    <a:pt x="2801" y="2232"/>
                                  </a:cubicBezTo>
                                  <a:cubicBezTo>
                                    <a:pt x="2813" y="2248"/>
                                    <a:pt x="2796" y="2256"/>
                                    <a:pt x="2776" y="2256"/>
                                  </a:cubicBezTo>
                                  <a:cubicBezTo>
                                    <a:pt x="2756" y="2256"/>
                                    <a:pt x="2752" y="2260"/>
                                    <a:pt x="2724" y="2260"/>
                                  </a:cubicBezTo>
                                  <a:cubicBezTo>
                                    <a:pt x="2696" y="2260"/>
                                    <a:pt x="2691" y="2252"/>
                                    <a:pt x="2659" y="2276"/>
                                  </a:cubicBezTo>
                                  <a:cubicBezTo>
                                    <a:pt x="2627" y="2300"/>
                                    <a:pt x="2627" y="2312"/>
                                    <a:pt x="2598" y="2333"/>
                                  </a:cubicBezTo>
                                  <a:cubicBezTo>
                                    <a:pt x="2587" y="2341"/>
                                    <a:pt x="2572" y="2347"/>
                                    <a:pt x="2557" y="2354"/>
                                  </a:cubicBezTo>
                                  <a:cubicBezTo>
                                    <a:pt x="2557" y="2134"/>
                                    <a:pt x="2557" y="2134"/>
                                    <a:pt x="2557" y="2134"/>
                                  </a:cubicBezTo>
                                  <a:cubicBezTo>
                                    <a:pt x="2596" y="2135"/>
                                    <a:pt x="2635" y="2141"/>
                                    <a:pt x="2671" y="2151"/>
                                  </a:cubicBezTo>
                                  <a:close/>
                                  <a:moveTo>
                                    <a:pt x="2492" y="67"/>
                                  </a:moveTo>
                                  <a:cubicBezTo>
                                    <a:pt x="2492" y="768"/>
                                    <a:pt x="2492" y="768"/>
                                    <a:pt x="2492" y="768"/>
                                  </a:cubicBezTo>
                                  <a:cubicBezTo>
                                    <a:pt x="2274" y="775"/>
                                    <a:pt x="2067" y="820"/>
                                    <a:pt x="1875" y="898"/>
                                  </a:cubicBezTo>
                                  <a:cubicBezTo>
                                    <a:pt x="1875" y="898"/>
                                    <a:pt x="1875" y="898"/>
                                    <a:pt x="1875" y="898"/>
                                  </a:cubicBezTo>
                                  <a:cubicBezTo>
                                    <a:pt x="1831" y="898"/>
                                    <a:pt x="1802" y="922"/>
                                    <a:pt x="1778" y="938"/>
                                  </a:cubicBezTo>
                                  <a:cubicBezTo>
                                    <a:pt x="1754" y="954"/>
                                    <a:pt x="1737" y="954"/>
                                    <a:pt x="1725" y="954"/>
                                  </a:cubicBezTo>
                                  <a:cubicBezTo>
                                    <a:pt x="1713" y="954"/>
                                    <a:pt x="1701" y="918"/>
                                    <a:pt x="1673" y="958"/>
                                  </a:cubicBezTo>
                                  <a:cubicBezTo>
                                    <a:pt x="1661" y="975"/>
                                    <a:pt x="1658" y="993"/>
                                    <a:pt x="1655" y="1005"/>
                                  </a:cubicBezTo>
                                  <a:cubicBezTo>
                                    <a:pt x="1648" y="1009"/>
                                    <a:pt x="1642" y="1013"/>
                                    <a:pt x="1635" y="1017"/>
                                  </a:cubicBezTo>
                                  <a:cubicBezTo>
                                    <a:pt x="1634" y="1016"/>
                                    <a:pt x="1633" y="1016"/>
                                    <a:pt x="1632" y="1015"/>
                                  </a:cubicBezTo>
                                  <a:cubicBezTo>
                                    <a:pt x="1600" y="991"/>
                                    <a:pt x="1580" y="1003"/>
                                    <a:pt x="1580" y="1035"/>
                                  </a:cubicBezTo>
                                  <a:cubicBezTo>
                                    <a:pt x="1580" y="1040"/>
                                    <a:pt x="1580" y="1045"/>
                                    <a:pt x="1581" y="1050"/>
                                  </a:cubicBezTo>
                                  <a:cubicBezTo>
                                    <a:pt x="1451" y="1133"/>
                                    <a:pt x="1333" y="1233"/>
                                    <a:pt x="1228" y="1346"/>
                                  </a:cubicBezTo>
                                  <a:cubicBezTo>
                                    <a:pt x="1228" y="1294"/>
                                    <a:pt x="1228" y="1294"/>
                                    <a:pt x="1228" y="1294"/>
                                  </a:cubicBezTo>
                                  <a:cubicBezTo>
                                    <a:pt x="1228" y="1294"/>
                                    <a:pt x="1261" y="1290"/>
                                    <a:pt x="1265" y="1278"/>
                                  </a:cubicBezTo>
                                  <a:cubicBezTo>
                                    <a:pt x="1269" y="1266"/>
                                    <a:pt x="1253" y="1262"/>
                                    <a:pt x="1236" y="1282"/>
                                  </a:cubicBezTo>
                                  <a:cubicBezTo>
                                    <a:pt x="1220" y="1302"/>
                                    <a:pt x="1204" y="1298"/>
                                    <a:pt x="1192" y="1270"/>
                                  </a:cubicBezTo>
                                  <a:cubicBezTo>
                                    <a:pt x="1180" y="1241"/>
                                    <a:pt x="1164" y="1225"/>
                                    <a:pt x="1151" y="1241"/>
                                  </a:cubicBezTo>
                                  <a:cubicBezTo>
                                    <a:pt x="1139" y="1258"/>
                                    <a:pt x="1147" y="1266"/>
                                    <a:pt x="1131" y="1274"/>
                                  </a:cubicBezTo>
                                  <a:cubicBezTo>
                                    <a:pt x="1115" y="1282"/>
                                    <a:pt x="1087" y="1302"/>
                                    <a:pt x="1103" y="1322"/>
                                  </a:cubicBezTo>
                                  <a:cubicBezTo>
                                    <a:pt x="1119" y="1342"/>
                                    <a:pt x="1123" y="1346"/>
                                    <a:pt x="1103" y="1346"/>
                                  </a:cubicBezTo>
                                  <a:cubicBezTo>
                                    <a:pt x="1083" y="1346"/>
                                    <a:pt x="1054" y="1363"/>
                                    <a:pt x="1083" y="1387"/>
                                  </a:cubicBezTo>
                                  <a:cubicBezTo>
                                    <a:pt x="1111" y="1411"/>
                                    <a:pt x="1143" y="1395"/>
                                    <a:pt x="1135" y="1419"/>
                                  </a:cubicBezTo>
                                  <a:cubicBezTo>
                                    <a:pt x="1127" y="1443"/>
                                    <a:pt x="1151" y="1460"/>
                                    <a:pt x="1111" y="1460"/>
                                  </a:cubicBezTo>
                                  <a:cubicBezTo>
                                    <a:pt x="1071" y="1460"/>
                                    <a:pt x="1030" y="1480"/>
                                    <a:pt x="1038" y="1427"/>
                                  </a:cubicBezTo>
                                  <a:cubicBezTo>
                                    <a:pt x="1046" y="1375"/>
                                    <a:pt x="1038" y="1342"/>
                                    <a:pt x="1018" y="1326"/>
                                  </a:cubicBezTo>
                                  <a:cubicBezTo>
                                    <a:pt x="998" y="1310"/>
                                    <a:pt x="998" y="1286"/>
                                    <a:pt x="990" y="1270"/>
                                  </a:cubicBezTo>
                                  <a:cubicBezTo>
                                    <a:pt x="982" y="1253"/>
                                    <a:pt x="1006" y="1266"/>
                                    <a:pt x="949" y="1266"/>
                                  </a:cubicBezTo>
                                  <a:cubicBezTo>
                                    <a:pt x="893" y="1266"/>
                                    <a:pt x="893" y="1173"/>
                                    <a:pt x="893" y="1120"/>
                                  </a:cubicBezTo>
                                  <a:cubicBezTo>
                                    <a:pt x="893" y="1068"/>
                                    <a:pt x="889" y="1059"/>
                                    <a:pt x="856" y="1084"/>
                                  </a:cubicBezTo>
                                  <a:cubicBezTo>
                                    <a:pt x="824" y="1108"/>
                                    <a:pt x="816" y="1080"/>
                                    <a:pt x="784" y="1112"/>
                                  </a:cubicBezTo>
                                  <a:cubicBezTo>
                                    <a:pt x="751" y="1144"/>
                                    <a:pt x="787" y="1177"/>
                                    <a:pt x="751" y="1177"/>
                                  </a:cubicBezTo>
                                  <a:cubicBezTo>
                                    <a:pt x="715" y="1177"/>
                                    <a:pt x="711" y="1144"/>
                                    <a:pt x="703" y="1197"/>
                                  </a:cubicBezTo>
                                  <a:cubicBezTo>
                                    <a:pt x="695" y="1249"/>
                                    <a:pt x="707" y="1258"/>
                                    <a:pt x="662" y="1270"/>
                                  </a:cubicBezTo>
                                  <a:cubicBezTo>
                                    <a:pt x="618" y="1282"/>
                                    <a:pt x="630" y="1294"/>
                                    <a:pt x="606" y="1314"/>
                                  </a:cubicBezTo>
                                  <a:cubicBezTo>
                                    <a:pt x="581" y="1334"/>
                                    <a:pt x="569" y="1294"/>
                                    <a:pt x="578" y="1367"/>
                                  </a:cubicBezTo>
                                  <a:cubicBezTo>
                                    <a:pt x="586" y="1439"/>
                                    <a:pt x="611" y="1430"/>
                                    <a:pt x="563" y="1438"/>
                                  </a:cubicBezTo>
                                  <a:cubicBezTo>
                                    <a:pt x="514" y="1446"/>
                                    <a:pt x="493" y="1488"/>
                                    <a:pt x="533" y="1484"/>
                                  </a:cubicBezTo>
                                  <a:cubicBezTo>
                                    <a:pt x="573" y="1480"/>
                                    <a:pt x="601" y="1442"/>
                                    <a:pt x="617" y="1422"/>
                                  </a:cubicBezTo>
                                  <a:cubicBezTo>
                                    <a:pt x="633" y="1401"/>
                                    <a:pt x="662" y="1359"/>
                                    <a:pt x="666" y="1427"/>
                                  </a:cubicBezTo>
                                  <a:cubicBezTo>
                                    <a:pt x="670" y="1496"/>
                                    <a:pt x="683" y="1520"/>
                                    <a:pt x="670" y="1577"/>
                                  </a:cubicBezTo>
                                  <a:cubicBezTo>
                                    <a:pt x="658" y="1633"/>
                                    <a:pt x="662" y="1641"/>
                                    <a:pt x="650" y="1706"/>
                                  </a:cubicBezTo>
                                  <a:cubicBezTo>
                                    <a:pt x="638" y="1771"/>
                                    <a:pt x="638" y="1860"/>
                                    <a:pt x="654" y="1892"/>
                                  </a:cubicBezTo>
                                  <a:cubicBezTo>
                                    <a:pt x="670" y="1924"/>
                                    <a:pt x="666" y="1924"/>
                                    <a:pt x="622" y="1977"/>
                                  </a:cubicBezTo>
                                  <a:cubicBezTo>
                                    <a:pt x="578" y="2030"/>
                                    <a:pt x="557" y="2070"/>
                                    <a:pt x="549" y="2155"/>
                                  </a:cubicBezTo>
                                  <a:cubicBezTo>
                                    <a:pt x="541" y="2240"/>
                                    <a:pt x="549" y="2288"/>
                                    <a:pt x="565" y="2333"/>
                                  </a:cubicBezTo>
                                  <a:cubicBezTo>
                                    <a:pt x="581" y="2377"/>
                                    <a:pt x="622" y="2422"/>
                                    <a:pt x="614" y="2458"/>
                                  </a:cubicBezTo>
                                  <a:cubicBezTo>
                                    <a:pt x="611" y="2472"/>
                                    <a:pt x="612" y="2496"/>
                                    <a:pt x="614" y="2523"/>
                                  </a:cubicBezTo>
                                  <a:cubicBezTo>
                                    <a:pt x="65" y="2523"/>
                                    <a:pt x="65" y="2523"/>
                                    <a:pt x="65" y="2523"/>
                                  </a:cubicBezTo>
                                  <a:cubicBezTo>
                                    <a:pt x="76" y="1179"/>
                                    <a:pt x="1153" y="94"/>
                                    <a:pt x="2492" y="67"/>
                                  </a:cubicBezTo>
                                  <a:close/>
                                  <a:moveTo>
                                    <a:pt x="66" y="2588"/>
                                  </a:moveTo>
                                  <a:cubicBezTo>
                                    <a:pt x="623" y="2588"/>
                                    <a:pt x="623" y="2588"/>
                                    <a:pt x="623" y="2588"/>
                                  </a:cubicBezTo>
                                  <a:cubicBezTo>
                                    <a:pt x="626" y="2605"/>
                                    <a:pt x="629" y="2619"/>
                                    <a:pt x="630" y="2624"/>
                                  </a:cubicBezTo>
                                  <a:cubicBezTo>
                                    <a:pt x="634" y="2640"/>
                                    <a:pt x="638" y="2696"/>
                                    <a:pt x="662" y="2733"/>
                                  </a:cubicBezTo>
                                  <a:cubicBezTo>
                                    <a:pt x="687" y="2769"/>
                                    <a:pt x="771" y="2834"/>
                                    <a:pt x="767" y="2866"/>
                                  </a:cubicBezTo>
                                  <a:cubicBezTo>
                                    <a:pt x="767" y="2866"/>
                                    <a:pt x="782" y="2948"/>
                                    <a:pt x="818" y="3069"/>
                                  </a:cubicBezTo>
                                  <a:cubicBezTo>
                                    <a:pt x="842" y="3153"/>
                                    <a:pt x="872" y="3234"/>
                                    <a:pt x="907" y="3312"/>
                                  </a:cubicBezTo>
                                  <a:cubicBezTo>
                                    <a:pt x="964" y="3443"/>
                                    <a:pt x="1041" y="3585"/>
                                    <a:pt x="1143" y="3711"/>
                                  </a:cubicBezTo>
                                  <a:cubicBezTo>
                                    <a:pt x="1187" y="3764"/>
                                    <a:pt x="1151" y="3901"/>
                                    <a:pt x="1167" y="3913"/>
                                  </a:cubicBezTo>
                                  <a:cubicBezTo>
                                    <a:pt x="1184" y="3925"/>
                                    <a:pt x="1147" y="3986"/>
                                    <a:pt x="1164" y="4026"/>
                                  </a:cubicBezTo>
                                  <a:cubicBezTo>
                                    <a:pt x="1180" y="4067"/>
                                    <a:pt x="1200" y="4071"/>
                                    <a:pt x="1200" y="4091"/>
                                  </a:cubicBezTo>
                                  <a:cubicBezTo>
                                    <a:pt x="1200" y="4111"/>
                                    <a:pt x="1176" y="4152"/>
                                    <a:pt x="1188" y="4184"/>
                                  </a:cubicBezTo>
                                  <a:cubicBezTo>
                                    <a:pt x="1200" y="4216"/>
                                    <a:pt x="1273" y="4321"/>
                                    <a:pt x="1301" y="4333"/>
                                  </a:cubicBezTo>
                                  <a:cubicBezTo>
                                    <a:pt x="1329" y="4346"/>
                                    <a:pt x="1354" y="4362"/>
                                    <a:pt x="1370" y="4358"/>
                                  </a:cubicBezTo>
                                  <a:cubicBezTo>
                                    <a:pt x="1386" y="4354"/>
                                    <a:pt x="1301" y="4305"/>
                                    <a:pt x="1309" y="4273"/>
                                  </a:cubicBezTo>
                                  <a:cubicBezTo>
                                    <a:pt x="1317" y="4240"/>
                                    <a:pt x="1341" y="4232"/>
                                    <a:pt x="1321" y="4220"/>
                                  </a:cubicBezTo>
                                  <a:cubicBezTo>
                                    <a:pt x="1301" y="4208"/>
                                    <a:pt x="1281" y="4172"/>
                                    <a:pt x="1297" y="4168"/>
                                  </a:cubicBezTo>
                                  <a:cubicBezTo>
                                    <a:pt x="1313" y="4164"/>
                                    <a:pt x="1329" y="4176"/>
                                    <a:pt x="1313" y="4127"/>
                                  </a:cubicBezTo>
                                  <a:cubicBezTo>
                                    <a:pt x="1297" y="4079"/>
                                    <a:pt x="1317" y="4091"/>
                                    <a:pt x="1341" y="4091"/>
                                  </a:cubicBezTo>
                                  <a:cubicBezTo>
                                    <a:pt x="1366" y="4091"/>
                                    <a:pt x="1378" y="4067"/>
                                    <a:pt x="1402" y="4071"/>
                                  </a:cubicBezTo>
                                  <a:cubicBezTo>
                                    <a:pt x="1426" y="4075"/>
                                    <a:pt x="1390" y="4018"/>
                                    <a:pt x="1414" y="4014"/>
                                  </a:cubicBezTo>
                                  <a:cubicBezTo>
                                    <a:pt x="1438" y="4010"/>
                                    <a:pt x="1458" y="4022"/>
                                    <a:pt x="1478" y="4022"/>
                                  </a:cubicBezTo>
                                  <a:cubicBezTo>
                                    <a:pt x="1763" y="4234"/>
                                    <a:pt x="2113" y="4363"/>
                                    <a:pt x="2492" y="4375"/>
                                  </a:cubicBezTo>
                                  <a:cubicBezTo>
                                    <a:pt x="2492" y="4588"/>
                                    <a:pt x="2492" y="4588"/>
                                    <a:pt x="2492" y="4588"/>
                                  </a:cubicBezTo>
                                  <a:cubicBezTo>
                                    <a:pt x="2484" y="4588"/>
                                    <a:pt x="2476" y="4588"/>
                                    <a:pt x="2469" y="4588"/>
                                  </a:cubicBezTo>
                                  <a:cubicBezTo>
                                    <a:pt x="2425" y="4588"/>
                                    <a:pt x="2400" y="4604"/>
                                    <a:pt x="2356" y="4608"/>
                                  </a:cubicBezTo>
                                  <a:cubicBezTo>
                                    <a:pt x="2312" y="4612"/>
                                    <a:pt x="2307" y="4645"/>
                                    <a:pt x="2251" y="4645"/>
                                  </a:cubicBezTo>
                                  <a:cubicBezTo>
                                    <a:pt x="2194" y="4645"/>
                                    <a:pt x="2130" y="4649"/>
                                    <a:pt x="2085" y="4633"/>
                                  </a:cubicBezTo>
                                  <a:cubicBezTo>
                                    <a:pt x="2041" y="4616"/>
                                    <a:pt x="1923" y="4584"/>
                                    <a:pt x="1899" y="4552"/>
                                  </a:cubicBezTo>
                                  <a:cubicBezTo>
                                    <a:pt x="1875" y="4519"/>
                                    <a:pt x="1863" y="4487"/>
                                    <a:pt x="1839" y="4487"/>
                                  </a:cubicBezTo>
                                  <a:cubicBezTo>
                                    <a:pt x="1814" y="4487"/>
                                    <a:pt x="1762" y="4430"/>
                                    <a:pt x="1766" y="4402"/>
                                  </a:cubicBezTo>
                                  <a:cubicBezTo>
                                    <a:pt x="1770" y="4374"/>
                                    <a:pt x="1742" y="4402"/>
                                    <a:pt x="1750" y="4422"/>
                                  </a:cubicBezTo>
                                  <a:cubicBezTo>
                                    <a:pt x="1758" y="4443"/>
                                    <a:pt x="1786" y="4475"/>
                                    <a:pt x="1802" y="4491"/>
                                  </a:cubicBezTo>
                                  <a:cubicBezTo>
                                    <a:pt x="1818" y="4507"/>
                                    <a:pt x="1810" y="4527"/>
                                    <a:pt x="1790" y="4515"/>
                                  </a:cubicBezTo>
                                  <a:cubicBezTo>
                                    <a:pt x="1770" y="4503"/>
                                    <a:pt x="1754" y="4499"/>
                                    <a:pt x="1737" y="4483"/>
                                  </a:cubicBezTo>
                                  <a:cubicBezTo>
                                    <a:pt x="1721" y="4467"/>
                                    <a:pt x="1729" y="4475"/>
                                    <a:pt x="1693" y="4467"/>
                                  </a:cubicBezTo>
                                  <a:cubicBezTo>
                                    <a:pt x="1657" y="4459"/>
                                    <a:pt x="1531" y="4382"/>
                                    <a:pt x="1515" y="4378"/>
                                  </a:cubicBezTo>
                                  <a:cubicBezTo>
                                    <a:pt x="1515" y="4378"/>
                                    <a:pt x="1831" y="4679"/>
                                    <a:pt x="2492" y="4704"/>
                                  </a:cubicBezTo>
                                  <a:cubicBezTo>
                                    <a:pt x="2492" y="5011"/>
                                    <a:pt x="2492" y="5011"/>
                                    <a:pt x="2492" y="5011"/>
                                  </a:cubicBezTo>
                                  <a:cubicBezTo>
                                    <a:pt x="1164" y="4985"/>
                                    <a:pt x="93" y="3916"/>
                                    <a:pt x="66" y="2588"/>
                                  </a:cubicBezTo>
                                  <a:close/>
                                  <a:moveTo>
                                    <a:pt x="2557" y="5012"/>
                                  </a:moveTo>
                                  <a:cubicBezTo>
                                    <a:pt x="2557" y="4706"/>
                                    <a:pt x="2557" y="4706"/>
                                    <a:pt x="2557" y="4706"/>
                                  </a:cubicBezTo>
                                  <a:cubicBezTo>
                                    <a:pt x="2581" y="4706"/>
                                    <a:pt x="2606" y="4706"/>
                                    <a:pt x="2631" y="4705"/>
                                  </a:cubicBezTo>
                                  <a:cubicBezTo>
                                    <a:pt x="3387" y="4689"/>
                                    <a:pt x="3779" y="4261"/>
                                    <a:pt x="3779" y="4261"/>
                                  </a:cubicBezTo>
                                  <a:cubicBezTo>
                                    <a:pt x="3779" y="4261"/>
                                    <a:pt x="3718" y="4285"/>
                                    <a:pt x="3702" y="4309"/>
                                  </a:cubicBezTo>
                                  <a:cubicBezTo>
                                    <a:pt x="3686" y="4333"/>
                                    <a:pt x="3637" y="4342"/>
                                    <a:pt x="3617" y="4342"/>
                                  </a:cubicBezTo>
                                  <a:cubicBezTo>
                                    <a:pt x="3597" y="4342"/>
                                    <a:pt x="3556" y="4350"/>
                                    <a:pt x="3536" y="4370"/>
                                  </a:cubicBezTo>
                                  <a:cubicBezTo>
                                    <a:pt x="3516" y="4390"/>
                                    <a:pt x="3479" y="4394"/>
                                    <a:pt x="3463" y="4410"/>
                                  </a:cubicBezTo>
                                  <a:cubicBezTo>
                                    <a:pt x="3447" y="4426"/>
                                    <a:pt x="3443" y="4447"/>
                                    <a:pt x="3407" y="4451"/>
                                  </a:cubicBezTo>
                                  <a:cubicBezTo>
                                    <a:pt x="3371" y="4455"/>
                                    <a:pt x="3379" y="4475"/>
                                    <a:pt x="3346" y="4487"/>
                                  </a:cubicBezTo>
                                  <a:cubicBezTo>
                                    <a:pt x="3314" y="4499"/>
                                    <a:pt x="3334" y="4467"/>
                                    <a:pt x="3306" y="4463"/>
                                  </a:cubicBezTo>
                                  <a:cubicBezTo>
                                    <a:pt x="3278" y="4459"/>
                                    <a:pt x="3274" y="4471"/>
                                    <a:pt x="3229" y="4475"/>
                                  </a:cubicBezTo>
                                  <a:cubicBezTo>
                                    <a:pt x="3184" y="4479"/>
                                    <a:pt x="3181" y="4455"/>
                                    <a:pt x="3148" y="4487"/>
                                  </a:cubicBezTo>
                                  <a:cubicBezTo>
                                    <a:pt x="3116" y="4519"/>
                                    <a:pt x="3128" y="4511"/>
                                    <a:pt x="3091" y="4511"/>
                                  </a:cubicBezTo>
                                  <a:cubicBezTo>
                                    <a:pt x="3055" y="4511"/>
                                    <a:pt x="3067" y="4491"/>
                                    <a:pt x="3031" y="4519"/>
                                  </a:cubicBezTo>
                                  <a:cubicBezTo>
                                    <a:pt x="2995" y="4548"/>
                                    <a:pt x="2991" y="4548"/>
                                    <a:pt x="2966" y="4548"/>
                                  </a:cubicBezTo>
                                  <a:cubicBezTo>
                                    <a:pt x="2942" y="4548"/>
                                    <a:pt x="2930" y="4527"/>
                                    <a:pt x="2906" y="4548"/>
                                  </a:cubicBezTo>
                                  <a:cubicBezTo>
                                    <a:pt x="2881" y="4568"/>
                                    <a:pt x="2890" y="4576"/>
                                    <a:pt x="2853" y="4576"/>
                                  </a:cubicBezTo>
                                  <a:cubicBezTo>
                                    <a:pt x="2817" y="4576"/>
                                    <a:pt x="2833" y="4568"/>
                                    <a:pt x="2772" y="4568"/>
                                  </a:cubicBezTo>
                                  <a:cubicBezTo>
                                    <a:pt x="2711" y="4568"/>
                                    <a:pt x="2623" y="4576"/>
                                    <a:pt x="2603" y="4580"/>
                                  </a:cubicBezTo>
                                  <a:cubicBezTo>
                                    <a:pt x="2594" y="4582"/>
                                    <a:pt x="2577" y="4583"/>
                                    <a:pt x="2557" y="4585"/>
                                  </a:cubicBezTo>
                                  <a:cubicBezTo>
                                    <a:pt x="2557" y="4377"/>
                                    <a:pt x="2557" y="4377"/>
                                    <a:pt x="2557" y="4377"/>
                                  </a:cubicBezTo>
                                  <a:cubicBezTo>
                                    <a:pt x="3446" y="4373"/>
                                    <a:pt x="4182" y="3722"/>
                                    <a:pt x="4323" y="2870"/>
                                  </a:cubicBezTo>
                                  <a:cubicBezTo>
                                    <a:pt x="4324" y="2870"/>
                                    <a:pt x="4324" y="2870"/>
                                    <a:pt x="4324" y="2870"/>
                                  </a:cubicBezTo>
                                  <a:cubicBezTo>
                                    <a:pt x="4345" y="2874"/>
                                    <a:pt x="4340" y="2874"/>
                                    <a:pt x="4357" y="2899"/>
                                  </a:cubicBezTo>
                                  <a:cubicBezTo>
                                    <a:pt x="4373" y="2923"/>
                                    <a:pt x="4409" y="2899"/>
                                    <a:pt x="4413" y="2923"/>
                                  </a:cubicBezTo>
                                  <a:cubicBezTo>
                                    <a:pt x="4417" y="2947"/>
                                    <a:pt x="4393" y="2931"/>
                                    <a:pt x="4417" y="2947"/>
                                  </a:cubicBezTo>
                                  <a:cubicBezTo>
                                    <a:pt x="4442" y="2963"/>
                                    <a:pt x="4466" y="2931"/>
                                    <a:pt x="4478" y="2886"/>
                                  </a:cubicBezTo>
                                  <a:cubicBezTo>
                                    <a:pt x="4490" y="2842"/>
                                    <a:pt x="4458" y="2834"/>
                                    <a:pt x="4450" y="2814"/>
                                  </a:cubicBezTo>
                                  <a:cubicBezTo>
                                    <a:pt x="4442" y="2793"/>
                                    <a:pt x="4409" y="2773"/>
                                    <a:pt x="4413" y="2741"/>
                                  </a:cubicBezTo>
                                  <a:cubicBezTo>
                                    <a:pt x="4417" y="2709"/>
                                    <a:pt x="4425" y="2684"/>
                                    <a:pt x="4446" y="2684"/>
                                  </a:cubicBezTo>
                                  <a:cubicBezTo>
                                    <a:pt x="4466" y="2684"/>
                                    <a:pt x="4470" y="2709"/>
                                    <a:pt x="4474" y="2721"/>
                                  </a:cubicBezTo>
                                  <a:cubicBezTo>
                                    <a:pt x="4478" y="2733"/>
                                    <a:pt x="4478" y="2696"/>
                                    <a:pt x="4490" y="2664"/>
                                  </a:cubicBezTo>
                                  <a:cubicBezTo>
                                    <a:pt x="4499" y="2639"/>
                                    <a:pt x="4530" y="2619"/>
                                    <a:pt x="4548" y="2588"/>
                                  </a:cubicBezTo>
                                  <a:cubicBezTo>
                                    <a:pt x="5008" y="2588"/>
                                    <a:pt x="5008" y="2588"/>
                                    <a:pt x="5008" y="2588"/>
                                  </a:cubicBezTo>
                                  <a:cubicBezTo>
                                    <a:pt x="4980" y="3924"/>
                                    <a:pt x="3897" y="4999"/>
                                    <a:pt x="2557" y="5012"/>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288"/>
                          <wps:cNvSpPr>
                            <a:spLocks noChangeAspect="1"/>
                          </wps:cNvSpPr>
                          <wps:spPr bwMode="auto">
                            <a:xfrm>
                              <a:off x="4719" y="1948"/>
                              <a:ext cx="39" cy="66"/>
                            </a:xfrm>
                            <a:custGeom>
                              <a:avLst/>
                              <a:gdLst>
                                <a:gd name="T0" fmla="*/ 117 w 153"/>
                                <a:gd name="T1" fmla="*/ 0 h 266"/>
                                <a:gd name="T2" fmla="*/ 76 w 153"/>
                                <a:gd name="T3" fmla="*/ 40 h 266"/>
                                <a:gd name="T4" fmla="*/ 44 w 153"/>
                                <a:gd name="T5" fmla="*/ 64 h 266"/>
                                <a:gd name="T6" fmla="*/ 28 w 153"/>
                                <a:gd name="T7" fmla="*/ 97 h 266"/>
                                <a:gd name="T8" fmla="*/ 24 w 153"/>
                                <a:gd name="T9" fmla="*/ 153 h 266"/>
                                <a:gd name="T10" fmla="*/ 4 w 153"/>
                                <a:gd name="T11" fmla="*/ 186 h 266"/>
                                <a:gd name="T12" fmla="*/ 24 w 153"/>
                                <a:gd name="T13" fmla="*/ 250 h 266"/>
                                <a:gd name="T14" fmla="*/ 72 w 153"/>
                                <a:gd name="T15" fmla="*/ 238 h 266"/>
                                <a:gd name="T16" fmla="*/ 92 w 153"/>
                                <a:gd name="T17" fmla="*/ 177 h 266"/>
                                <a:gd name="T18" fmla="*/ 113 w 153"/>
                                <a:gd name="T19" fmla="*/ 105 h 266"/>
                                <a:gd name="T20" fmla="*/ 133 w 153"/>
                                <a:gd name="T21" fmla="*/ 56 h 266"/>
                                <a:gd name="T22" fmla="*/ 117 w 153"/>
                                <a:gd name="T23" fmla="*/ 0 h 2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53" h="266">
                                  <a:moveTo>
                                    <a:pt x="117" y="0"/>
                                  </a:moveTo>
                                  <a:cubicBezTo>
                                    <a:pt x="76" y="40"/>
                                    <a:pt x="76" y="40"/>
                                    <a:pt x="76" y="40"/>
                                  </a:cubicBezTo>
                                  <a:cubicBezTo>
                                    <a:pt x="76" y="40"/>
                                    <a:pt x="56" y="60"/>
                                    <a:pt x="44" y="64"/>
                                  </a:cubicBezTo>
                                  <a:cubicBezTo>
                                    <a:pt x="32" y="68"/>
                                    <a:pt x="28" y="76"/>
                                    <a:pt x="28" y="97"/>
                                  </a:cubicBezTo>
                                  <a:cubicBezTo>
                                    <a:pt x="28" y="117"/>
                                    <a:pt x="44" y="149"/>
                                    <a:pt x="24" y="153"/>
                                  </a:cubicBezTo>
                                  <a:cubicBezTo>
                                    <a:pt x="4" y="157"/>
                                    <a:pt x="0" y="157"/>
                                    <a:pt x="4" y="186"/>
                                  </a:cubicBezTo>
                                  <a:cubicBezTo>
                                    <a:pt x="8" y="214"/>
                                    <a:pt x="8" y="250"/>
                                    <a:pt x="24" y="250"/>
                                  </a:cubicBezTo>
                                  <a:cubicBezTo>
                                    <a:pt x="40" y="250"/>
                                    <a:pt x="68" y="266"/>
                                    <a:pt x="72" y="238"/>
                                  </a:cubicBezTo>
                                  <a:cubicBezTo>
                                    <a:pt x="76" y="210"/>
                                    <a:pt x="85" y="206"/>
                                    <a:pt x="92" y="177"/>
                                  </a:cubicBezTo>
                                  <a:cubicBezTo>
                                    <a:pt x="101" y="149"/>
                                    <a:pt x="101" y="125"/>
                                    <a:pt x="113" y="105"/>
                                  </a:cubicBezTo>
                                  <a:cubicBezTo>
                                    <a:pt x="125" y="84"/>
                                    <a:pt x="133" y="97"/>
                                    <a:pt x="133" y="56"/>
                                  </a:cubicBezTo>
                                  <a:cubicBezTo>
                                    <a:pt x="133" y="16"/>
                                    <a:pt x="153" y="16"/>
                                    <a:pt x="117" y="0"/>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289"/>
                          <wps:cNvSpPr>
                            <a:spLocks noChangeAspect="1"/>
                          </wps:cNvSpPr>
                          <wps:spPr bwMode="auto">
                            <a:xfrm>
                              <a:off x="4890" y="1807"/>
                              <a:ext cx="7" cy="10"/>
                            </a:xfrm>
                            <a:custGeom>
                              <a:avLst/>
                              <a:gdLst>
                                <a:gd name="T0" fmla="*/ 28 w 28"/>
                                <a:gd name="T1" fmla="*/ 12 h 40"/>
                                <a:gd name="T2" fmla="*/ 12 w 28"/>
                                <a:gd name="T3" fmla="*/ 0 h 40"/>
                                <a:gd name="T4" fmla="*/ 0 w 28"/>
                                <a:gd name="T5" fmla="*/ 36 h 40"/>
                                <a:gd name="T6" fmla="*/ 20 w 28"/>
                                <a:gd name="T7" fmla="*/ 40 h 40"/>
                                <a:gd name="T8" fmla="*/ 28 w 28"/>
                                <a:gd name="T9" fmla="*/ 12 h 40"/>
                              </a:gdLst>
                              <a:ahLst/>
                              <a:cxnLst>
                                <a:cxn ang="0">
                                  <a:pos x="T0" y="T1"/>
                                </a:cxn>
                                <a:cxn ang="0">
                                  <a:pos x="T2" y="T3"/>
                                </a:cxn>
                                <a:cxn ang="0">
                                  <a:pos x="T4" y="T5"/>
                                </a:cxn>
                                <a:cxn ang="0">
                                  <a:pos x="T6" y="T7"/>
                                </a:cxn>
                                <a:cxn ang="0">
                                  <a:pos x="T8" y="T9"/>
                                </a:cxn>
                              </a:cxnLst>
                              <a:rect l="0" t="0" r="r" b="b"/>
                              <a:pathLst>
                                <a:path w="28" h="40">
                                  <a:moveTo>
                                    <a:pt x="28" y="12"/>
                                  </a:moveTo>
                                  <a:cubicBezTo>
                                    <a:pt x="28" y="12"/>
                                    <a:pt x="24" y="0"/>
                                    <a:pt x="12" y="0"/>
                                  </a:cubicBezTo>
                                  <a:cubicBezTo>
                                    <a:pt x="0" y="36"/>
                                    <a:pt x="0" y="36"/>
                                    <a:pt x="0" y="36"/>
                                  </a:cubicBezTo>
                                  <a:cubicBezTo>
                                    <a:pt x="20" y="40"/>
                                    <a:pt x="20" y="40"/>
                                    <a:pt x="20" y="40"/>
                                  </a:cubicBezTo>
                                  <a:lnTo>
                                    <a:pt x="28" y="12"/>
                                  </a:ln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290"/>
                          <wps:cNvSpPr>
                            <a:spLocks noChangeAspect="1"/>
                          </wps:cNvSpPr>
                          <wps:spPr bwMode="auto">
                            <a:xfrm>
                              <a:off x="4120" y="1725"/>
                              <a:ext cx="20" cy="27"/>
                            </a:xfrm>
                            <a:custGeom>
                              <a:avLst/>
                              <a:gdLst>
                                <a:gd name="T0" fmla="*/ 0 w 77"/>
                                <a:gd name="T1" fmla="*/ 0 h 105"/>
                                <a:gd name="T2" fmla="*/ 56 w 77"/>
                                <a:gd name="T3" fmla="*/ 101 h 105"/>
                                <a:gd name="T4" fmla="*/ 73 w 77"/>
                                <a:gd name="T5" fmla="*/ 77 h 105"/>
                                <a:gd name="T6" fmla="*/ 0 w 77"/>
                                <a:gd name="T7" fmla="*/ 0 h 105"/>
                              </a:gdLst>
                              <a:ahLst/>
                              <a:cxnLst>
                                <a:cxn ang="0">
                                  <a:pos x="T0" y="T1"/>
                                </a:cxn>
                                <a:cxn ang="0">
                                  <a:pos x="T2" y="T3"/>
                                </a:cxn>
                                <a:cxn ang="0">
                                  <a:pos x="T4" y="T5"/>
                                </a:cxn>
                                <a:cxn ang="0">
                                  <a:pos x="T6" y="T7"/>
                                </a:cxn>
                              </a:cxnLst>
                              <a:rect l="0" t="0" r="r" b="b"/>
                              <a:pathLst>
                                <a:path w="77" h="105">
                                  <a:moveTo>
                                    <a:pt x="0" y="0"/>
                                  </a:moveTo>
                                  <a:cubicBezTo>
                                    <a:pt x="0" y="0"/>
                                    <a:pt x="36" y="97"/>
                                    <a:pt x="56" y="101"/>
                                  </a:cubicBezTo>
                                  <a:cubicBezTo>
                                    <a:pt x="77" y="105"/>
                                    <a:pt x="77" y="93"/>
                                    <a:pt x="73" y="77"/>
                                  </a:cubicBezTo>
                                  <a:cubicBezTo>
                                    <a:pt x="69" y="61"/>
                                    <a:pt x="20" y="4"/>
                                    <a:pt x="0" y="0"/>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291"/>
                          <wps:cNvSpPr>
                            <a:spLocks noChangeAspect="1"/>
                          </wps:cNvSpPr>
                          <wps:spPr bwMode="auto">
                            <a:xfrm>
                              <a:off x="4148" y="1754"/>
                              <a:ext cx="18" cy="10"/>
                            </a:xfrm>
                            <a:custGeom>
                              <a:avLst/>
                              <a:gdLst>
                                <a:gd name="T0" fmla="*/ 16 w 73"/>
                                <a:gd name="T1" fmla="*/ 32 h 40"/>
                                <a:gd name="T2" fmla="*/ 73 w 73"/>
                                <a:gd name="T3" fmla="*/ 40 h 40"/>
                                <a:gd name="T4" fmla="*/ 16 w 73"/>
                                <a:gd name="T5" fmla="*/ 0 h 40"/>
                                <a:gd name="T6" fmla="*/ 16 w 73"/>
                                <a:gd name="T7" fmla="*/ 32 h 40"/>
                              </a:gdLst>
                              <a:ahLst/>
                              <a:cxnLst>
                                <a:cxn ang="0">
                                  <a:pos x="T0" y="T1"/>
                                </a:cxn>
                                <a:cxn ang="0">
                                  <a:pos x="T2" y="T3"/>
                                </a:cxn>
                                <a:cxn ang="0">
                                  <a:pos x="T4" y="T5"/>
                                </a:cxn>
                                <a:cxn ang="0">
                                  <a:pos x="T6" y="T7"/>
                                </a:cxn>
                              </a:cxnLst>
                              <a:rect l="0" t="0" r="r" b="b"/>
                              <a:pathLst>
                                <a:path w="73" h="40">
                                  <a:moveTo>
                                    <a:pt x="16" y="32"/>
                                  </a:moveTo>
                                  <a:cubicBezTo>
                                    <a:pt x="32" y="36"/>
                                    <a:pt x="73" y="40"/>
                                    <a:pt x="73" y="40"/>
                                  </a:cubicBezTo>
                                  <a:cubicBezTo>
                                    <a:pt x="16" y="0"/>
                                    <a:pt x="16" y="0"/>
                                    <a:pt x="16" y="0"/>
                                  </a:cubicBezTo>
                                  <a:cubicBezTo>
                                    <a:pt x="16" y="0"/>
                                    <a:pt x="0" y="28"/>
                                    <a:pt x="16" y="32"/>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292"/>
                          <wps:cNvSpPr>
                            <a:spLocks noChangeAspect="1"/>
                          </wps:cNvSpPr>
                          <wps:spPr bwMode="auto">
                            <a:xfrm>
                              <a:off x="4949" y="1799"/>
                              <a:ext cx="81" cy="45"/>
                            </a:xfrm>
                            <a:custGeom>
                              <a:avLst/>
                              <a:gdLst>
                                <a:gd name="T0" fmla="*/ 320 w 320"/>
                                <a:gd name="T1" fmla="*/ 93 h 178"/>
                                <a:gd name="T2" fmla="*/ 263 w 320"/>
                                <a:gd name="T3" fmla="*/ 110 h 178"/>
                                <a:gd name="T4" fmla="*/ 202 w 320"/>
                                <a:gd name="T5" fmla="*/ 138 h 178"/>
                                <a:gd name="T6" fmla="*/ 158 w 320"/>
                                <a:gd name="T7" fmla="*/ 146 h 178"/>
                                <a:gd name="T8" fmla="*/ 138 w 320"/>
                                <a:gd name="T9" fmla="*/ 110 h 178"/>
                                <a:gd name="T10" fmla="*/ 93 w 320"/>
                                <a:gd name="T11" fmla="*/ 45 h 178"/>
                                <a:gd name="T12" fmla="*/ 0 w 320"/>
                                <a:gd name="T13" fmla="*/ 13 h 178"/>
                                <a:gd name="T14" fmla="*/ 117 w 320"/>
                                <a:gd name="T15" fmla="*/ 166 h 178"/>
                                <a:gd name="T16" fmla="*/ 198 w 320"/>
                                <a:gd name="T17" fmla="*/ 170 h 178"/>
                                <a:gd name="T18" fmla="*/ 320 w 320"/>
                                <a:gd name="T19" fmla="*/ 93 h 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20" h="178">
                                  <a:moveTo>
                                    <a:pt x="320" y="93"/>
                                  </a:moveTo>
                                  <a:cubicBezTo>
                                    <a:pt x="320" y="69"/>
                                    <a:pt x="275" y="89"/>
                                    <a:pt x="263" y="110"/>
                                  </a:cubicBezTo>
                                  <a:cubicBezTo>
                                    <a:pt x="251" y="130"/>
                                    <a:pt x="231" y="134"/>
                                    <a:pt x="202" y="138"/>
                                  </a:cubicBezTo>
                                  <a:cubicBezTo>
                                    <a:pt x="174" y="142"/>
                                    <a:pt x="178" y="162"/>
                                    <a:pt x="158" y="146"/>
                                  </a:cubicBezTo>
                                  <a:cubicBezTo>
                                    <a:pt x="138" y="130"/>
                                    <a:pt x="138" y="138"/>
                                    <a:pt x="138" y="110"/>
                                  </a:cubicBezTo>
                                  <a:cubicBezTo>
                                    <a:pt x="138" y="81"/>
                                    <a:pt x="109" y="49"/>
                                    <a:pt x="93" y="45"/>
                                  </a:cubicBezTo>
                                  <a:cubicBezTo>
                                    <a:pt x="77" y="41"/>
                                    <a:pt x="12" y="0"/>
                                    <a:pt x="0" y="13"/>
                                  </a:cubicBezTo>
                                  <a:cubicBezTo>
                                    <a:pt x="0" y="13"/>
                                    <a:pt x="101" y="154"/>
                                    <a:pt x="117" y="166"/>
                                  </a:cubicBezTo>
                                  <a:cubicBezTo>
                                    <a:pt x="134" y="178"/>
                                    <a:pt x="186" y="178"/>
                                    <a:pt x="198" y="170"/>
                                  </a:cubicBezTo>
                                  <a:cubicBezTo>
                                    <a:pt x="210" y="162"/>
                                    <a:pt x="320" y="118"/>
                                    <a:pt x="320" y="93"/>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93"/>
                          <wps:cNvSpPr>
                            <a:spLocks noChangeAspect="1"/>
                          </wps:cNvSpPr>
                          <wps:spPr bwMode="auto">
                            <a:xfrm>
                              <a:off x="4963" y="1778"/>
                              <a:ext cx="19" cy="25"/>
                            </a:xfrm>
                            <a:custGeom>
                              <a:avLst/>
                              <a:gdLst>
                                <a:gd name="T0" fmla="*/ 48 w 77"/>
                                <a:gd name="T1" fmla="*/ 89 h 97"/>
                                <a:gd name="T2" fmla="*/ 52 w 77"/>
                                <a:gd name="T3" fmla="*/ 40 h 97"/>
                                <a:gd name="T4" fmla="*/ 0 w 77"/>
                                <a:gd name="T5" fmla="*/ 8 h 97"/>
                                <a:gd name="T6" fmla="*/ 48 w 77"/>
                                <a:gd name="T7" fmla="*/ 89 h 97"/>
                              </a:gdLst>
                              <a:ahLst/>
                              <a:cxnLst>
                                <a:cxn ang="0">
                                  <a:pos x="T0" y="T1"/>
                                </a:cxn>
                                <a:cxn ang="0">
                                  <a:pos x="T2" y="T3"/>
                                </a:cxn>
                                <a:cxn ang="0">
                                  <a:pos x="T4" y="T5"/>
                                </a:cxn>
                                <a:cxn ang="0">
                                  <a:pos x="T6" y="T7"/>
                                </a:cxn>
                              </a:cxnLst>
                              <a:rect l="0" t="0" r="r" b="b"/>
                              <a:pathLst>
                                <a:path w="77" h="97">
                                  <a:moveTo>
                                    <a:pt x="48" y="89"/>
                                  </a:moveTo>
                                  <a:cubicBezTo>
                                    <a:pt x="77" y="97"/>
                                    <a:pt x="52" y="40"/>
                                    <a:pt x="52" y="40"/>
                                  </a:cubicBezTo>
                                  <a:cubicBezTo>
                                    <a:pt x="52" y="40"/>
                                    <a:pt x="28" y="0"/>
                                    <a:pt x="0" y="8"/>
                                  </a:cubicBezTo>
                                  <a:cubicBezTo>
                                    <a:pt x="0" y="8"/>
                                    <a:pt x="20" y="80"/>
                                    <a:pt x="48" y="89"/>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94"/>
                          <wps:cNvSpPr>
                            <a:spLocks noChangeAspect="1"/>
                          </wps:cNvSpPr>
                          <wps:spPr bwMode="auto">
                            <a:xfrm>
                              <a:off x="4993" y="1761"/>
                              <a:ext cx="32" cy="54"/>
                            </a:xfrm>
                            <a:custGeom>
                              <a:avLst/>
                              <a:gdLst>
                                <a:gd name="T0" fmla="*/ 20 w 129"/>
                                <a:gd name="T1" fmla="*/ 206 h 214"/>
                                <a:gd name="T2" fmla="*/ 93 w 129"/>
                                <a:gd name="T3" fmla="*/ 194 h 214"/>
                                <a:gd name="T4" fmla="*/ 113 w 129"/>
                                <a:gd name="T5" fmla="*/ 109 h 214"/>
                                <a:gd name="T6" fmla="*/ 89 w 129"/>
                                <a:gd name="T7" fmla="*/ 0 h 214"/>
                                <a:gd name="T8" fmla="*/ 44 w 129"/>
                                <a:gd name="T9" fmla="*/ 85 h 214"/>
                                <a:gd name="T10" fmla="*/ 12 w 129"/>
                                <a:gd name="T11" fmla="*/ 141 h 214"/>
                                <a:gd name="T12" fmla="*/ 20 w 129"/>
                                <a:gd name="T13" fmla="*/ 206 h 214"/>
                              </a:gdLst>
                              <a:ahLst/>
                              <a:cxnLst>
                                <a:cxn ang="0">
                                  <a:pos x="T0" y="T1"/>
                                </a:cxn>
                                <a:cxn ang="0">
                                  <a:pos x="T2" y="T3"/>
                                </a:cxn>
                                <a:cxn ang="0">
                                  <a:pos x="T4" y="T5"/>
                                </a:cxn>
                                <a:cxn ang="0">
                                  <a:pos x="T6" y="T7"/>
                                </a:cxn>
                                <a:cxn ang="0">
                                  <a:pos x="T8" y="T9"/>
                                </a:cxn>
                                <a:cxn ang="0">
                                  <a:pos x="T10" y="T11"/>
                                </a:cxn>
                                <a:cxn ang="0">
                                  <a:pos x="T12" y="T13"/>
                                </a:cxn>
                              </a:cxnLst>
                              <a:rect l="0" t="0" r="r" b="b"/>
                              <a:pathLst>
                                <a:path w="129" h="214">
                                  <a:moveTo>
                                    <a:pt x="20" y="206"/>
                                  </a:moveTo>
                                  <a:cubicBezTo>
                                    <a:pt x="40" y="206"/>
                                    <a:pt x="93" y="214"/>
                                    <a:pt x="93" y="194"/>
                                  </a:cubicBezTo>
                                  <a:cubicBezTo>
                                    <a:pt x="93" y="174"/>
                                    <a:pt x="113" y="129"/>
                                    <a:pt x="113" y="109"/>
                                  </a:cubicBezTo>
                                  <a:cubicBezTo>
                                    <a:pt x="113" y="89"/>
                                    <a:pt x="129" y="0"/>
                                    <a:pt x="89" y="0"/>
                                  </a:cubicBezTo>
                                  <a:cubicBezTo>
                                    <a:pt x="89" y="0"/>
                                    <a:pt x="60" y="65"/>
                                    <a:pt x="44" y="85"/>
                                  </a:cubicBezTo>
                                  <a:cubicBezTo>
                                    <a:pt x="28" y="105"/>
                                    <a:pt x="12" y="121"/>
                                    <a:pt x="12" y="141"/>
                                  </a:cubicBezTo>
                                  <a:cubicBezTo>
                                    <a:pt x="12" y="162"/>
                                    <a:pt x="0" y="206"/>
                                    <a:pt x="20" y="206"/>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95"/>
                          <wps:cNvSpPr>
                            <a:spLocks noChangeAspect="1"/>
                          </wps:cNvSpPr>
                          <wps:spPr bwMode="auto">
                            <a:xfrm>
                              <a:off x="5015" y="1690"/>
                              <a:ext cx="12" cy="31"/>
                            </a:xfrm>
                            <a:custGeom>
                              <a:avLst/>
                              <a:gdLst>
                                <a:gd name="T0" fmla="*/ 48 w 48"/>
                                <a:gd name="T1" fmla="*/ 101 h 121"/>
                                <a:gd name="T2" fmla="*/ 28 w 48"/>
                                <a:gd name="T3" fmla="*/ 0 h 121"/>
                                <a:gd name="T4" fmla="*/ 16 w 48"/>
                                <a:gd name="T5" fmla="*/ 93 h 121"/>
                                <a:gd name="T6" fmla="*/ 48 w 48"/>
                                <a:gd name="T7" fmla="*/ 101 h 121"/>
                              </a:gdLst>
                              <a:ahLst/>
                              <a:cxnLst>
                                <a:cxn ang="0">
                                  <a:pos x="T0" y="T1"/>
                                </a:cxn>
                                <a:cxn ang="0">
                                  <a:pos x="T2" y="T3"/>
                                </a:cxn>
                                <a:cxn ang="0">
                                  <a:pos x="T4" y="T5"/>
                                </a:cxn>
                                <a:cxn ang="0">
                                  <a:pos x="T6" y="T7"/>
                                </a:cxn>
                              </a:cxnLst>
                              <a:rect l="0" t="0" r="r" b="b"/>
                              <a:pathLst>
                                <a:path w="48" h="121">
                                  <a:moveTo>
                                    <a:pt x="48" y="101"/>
                                  </a:moveTo>
                                  <a:cubicBezTo>
                                    <a:pt x="48" y="81"/>
                                    <a:pt x="44" y="4"/>
                                    <a:pt x="28" y="0"/>
                                  </a:cubicBezTo>
                                  <a:cubicBezTo>
                                    <a:pt x="28" y="0"/>
                                    <a:pt x="0" y="65"/>
                                    <a:pt x="16" y="93"/>
                                  </a:cubicBezTo>
                                  <a:cubicBezTo>
                                    <a:pt x="32" y="121"/>
                                    <a:pt x="48" y="121"/>
                                    <a:pt x="48" y="101"/>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96"/>
                          <wps:cNvSpPr>
                            <a:spLocks noChangeAspect="1"/>
                          </wps:cNvSpPr>
                          <wps:spPr bwMode="auto">
                            <a:xfrm>
                              <a:off x="5025" y="1732"/>
                              <a:ext cx="22" cy="17"/>
                            </a:xfrm>
                            <a:custGeom>
                              <a:avLst/>
                              <a:gdLst>
                                <a:gd name="T0" fmla="*/ 25 w 85"/>
                                <a:gd name="T1" fmla="*/ 48 h 68"/>
                                <a:gd name="T2" fmla="*/ 77 w 85"/>
                                <a:gd name="T3" fmla="*/ 44 h 68"/>
                                <a:gd name="T4" fmla="*/ 25 w 85"/>
                                <a:gd name="T5" fmla="*/ 0 h 68"/>
                                <a:gd name="T6" fmla="*/ 25 w 85"/>
                                <a:gd name="T7" fmla="*/ 48 h 68"/>
                              </a:gdLst>
                              <a:ahLst/>
                              <a:cxnLst>
                                <a:cxn ang="0">
                                  <a:pos x="T0" y="T1"/>
                                </a:cxn>
                                <a:cxn ang="0">
                                  <a:pos x="T2" y="T3"/>
                                </a:cxn>
                                <a:cxn ang="0">
                                  <a:pos x="T4" y="T5"/>
                                </a:cxn>
                                <a:cxn ang="0">
                                  <a:pos x="T6" y="T7"/>
                                </a:cxn>
                              </a:cxnLst>
                              <a:rect l="0" t="0" r="r" b="b"/>
                              <a:pathLst>
                                <a:path w="85" h="68">
                                  <a:moveTo>
                                    <a:pt x="25" y="48"/>
                                  </a:moveTo>
                                  <a:cubicBezTo>
                                    <a:pt x="49" y="52"/>
                                    <a:pt x="85" y="68"/>
                                    <a:pt x="77" y="44"/>
                                  </a:cubicBezTo>
                                  <a:cubicBezTo>
                                    <a:pt x="69" y="20"/>
                                    <a:pt x="37" y="0"/>
                                    <a:pt x="25" y="0"/>
                                  </a:cubicBezTo>
                                  <a:cubicBezTo>
                                    <a:pt x="25" y="0"/>
                                    <a:pt x="0" y="44"/>
                                    <a:pt x="25" y="48"/>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97"/>
                          <wps:cNvSpPr>
                            <a:spLocks noChangeAspect="1"/>
                          </wps:cNvSpPr>
                          <wps:spPr bwMode="auto">
                            <a:xfrm>
                              <a:off x="4991" y="1807"/>
                              <a:ext cx="83" cy="150"/>
                            </a:xfrm>
                            <a:custGeom>
                              <a:avLst/>
                              <a:gdLst>
                                <a:gd name="T0" fmla="*/ 307 w 331"/>
                                <a:gd name="T1" fmla="*/ 44 h 598"/>
                                <a:gd name="T2" fmla="*/ 287 w 331"/>
                                <a:gd name="T3" fmla="*/ 97 h 598"/>
                                <a:gd name="T4" fmla="*/ 258 w 331"/>
                                <a:gd name="T5" fmla="*/ 56 h 598"/>
                                <a:gd name="T6" fmla="*/ 246 w 331"/>
                                <a:gd name="T7" fmla="*/ 40 h 598"/>
                                <a:gd name="T8" fmla="*/ 210 w 331"/>
                                <a:gd name="T9" fmla="*/ 109 h 598"/>
                                <a:gd name="T10" fmla="*/ 170 w 331"/>
                                <a:gd name="T11" fmla="*/ 145 h 598"/>
                                <a:gd name="T12" fmla="*/ 154 w 331"/>
                                <a:gd name="T13" fmla="*/ 206 h 598"/>
                                <a:gd name="T14" fmla="*/ 85 w 331"/>
                                <a:gd name="T15" fmla="*/ 287 h 598"/>
                                <a:gd name="T16" fmla="*/ 52 w 331"/>
                                <a:gd name="T17" fmla="*/ 355 h 598"/>
                                <a:gd name="T18" fmla="*/ 16 w 331"/>
                                <a:gd name="T19" fmla="*/ 400 h 598"/>
                                <a:gd name="T20" fmla="*/ 12 w 331"/>
                                <a:gd name="T21" fmla="*/ 493 h 598"/>
                                <a:gd name="T22" fmla="*/ 4 w 331"/>
                                <a:gd name="T23" fmla="*/ 582 h 598"/>
                                <a:gd name="T24" fmla="*/ 89 w 331"/>
                                <a:gd name="T25" fmla="*/ 501 h 598"/>
                                <a:gd name="T26" fmla="*/ 158 w 331"/>
                                <a:gd name="T27" fmla="*/ 436 h 598"/>
                                <a:gd name="T28" fmla="*/ 174 w 331"/>
                                <a:gd name="T29" fmla="*/ 477 h 598"/>
                                <a:gd name="T30" fmla="*/ 230 w 331"/>
                                <a:gd name="T31" fmla="*/ 432 h 598"/>
                                <a:gd name="T32" fmla="*/ 266 w 331"/>
                                <a:gd name="T33" fmla="*/ 323 h 598"/>
                                <a:gd name="T34" fmla="*/ 307 w 331"/>
                                <a:gd name="T35" fmla="*/ 230 h 598"/>
                                <a:gd name="T36" fmla="*/ 327 w 331"/>
                                <a:gd name="T37" fmla="*/ 178 h 598"/>
                                <a:gd name="T38" fmla="*/ 331 w 331"/>
                                <a:gd name="T39" fmla="*/ 60 h 598"/>
                                <a:gd name="T40" fmla="*/ 307 w 331"/>
                                <a:gd name="T41" fmla="*/ 44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31" h="598">
                                  <a:moveTo>
                                    <a:pt x="307" y="44"/>
                                  </a:moveTo>
                                  <a:cubicBezTo>
                                    <a:pt x="303" y="89"/>
                                    <a:pt x="303" y="97"/>
                                    <a:pt x="287" y="97"/>
                                  </a:cubicBezTo>
                                  <a:cubicBezTo>
                                    <a:pt x="271" y="97"/>
                                    <a:pt x="258" y="56"/>
                                    <a:pt x="258" y="56"/>
                                  </a:cubicBezTo>
                                  <a:cubicBezTo>
                                    <a:pt x="258" y="56"/>
                                    <a:pt x="283" y="20"/>
                                    <a:pt x="246" y="40"/>
                                  </a:cubicBezTo>
                                  <a:cubicBezTo>
                                    <a:pt x="246" y="40"/>
                                    <a:pt x="210" y="93"/>
                                    <a:pt x="210" y="109"/>
                                  </a:cubicBezTo>
                                  <a:cubicBezTo>
                                    <a:pt x="210" y="125"/>
                                    <a:pt x="182" y="141"/>
                                    <a:pt x="170" y="145"/>
                                  </a:cubicBezTo>
                                  <a:cubicBezTo>
                                    <a:pt x="158" y="149"/>
                                    <a:pt x="186" y="149"/>
                                    <a:pt x="154" y="206"/>
                                  </a:cubicBezTo>
                                  <a:cubicBezTo>
                                    <a:pt x="121" y="262"/>
                                    <a:pt x="105" y="279"/>
                                    <a:pt x="85" y="287"/>
                                  </a:cubicBezTo>
                                  <a:cubicBezTo>
                                    <a:pt x="65" y="295"/>
                                    <a:pt x="77" y="331"/>
                                    <a:pt x="52" y="355"/>
                                  </a:cubicBezTo>
                                  <a:cubicBezTo>
                                    <a:pt x="28" y="380"/>
                                    <a:pt x="12" y="355"/>
                                    <a:pt x="16" y="400"/>
                                  </a:cubicBezTo>
                                  <a:cubicBezTo>
                                    <a:pt x="20" y="444"/>
                                    <a:pt x="12" y="452"/>
                                    <a:pt x="12" y="493"/>
                                  </a:cubicBezTo>
                                  <a:cubicBezTo>
                                    <a:pt x="12" y="533"/>
                                    <a:pt x="0" y="566"/>
                                    <a:pt x="4" y="582"/>
                                  </a:cubicBezTo>
                                  <a:cubicBezTo>
                                    <a:pt x="8" y="598"/>
                                    <a:pt x="68" y="513"/>
                                    <a:pt x="89" y="501"/>
                                  </a:cubicBezTo>
                                  <a:cubicBezTo>
                                    <a:pt x="109" y="489"/>
                                    <a:pt x="149" y="424"/>
                                    <a:pt x="158" y="436"/>
                                  </a:cubicBezTo>
                                  <a:cubicBezTo>
                                    <a:pt x="166" y="448"/>
                                    <a:pt x="149" y="469"/>
                                    <a:pt x="174" y="477"/>
                                  </a:cubicBezTo>
                                  <a:cubicBezTo>
                                    <a:pt x="198" y="485"/>
                                    <a:pt x="218" y="469"/>
                                    <a:pt x="230" y="432"/>
                                  </a:cubicBezTo>
                                  <a:cubicBezTo>
                                    <a:pt x="242" y="396"/>
                                    <a:pt x="255" y="339"/>
                                    <a:pt x="266" y="323"/>
                                  </a:cubicBezTo>
                                  <a:cubicBezTo>
                                    <a:pt x="279" y="307"/>
                                    <a:pt x="299" y="246"/>
                                    <a:pt x="307" y="230"/>
                                  </a:cubicBezTo>
                                  <a:cubicBezTo>
                                    <a:pt x="315" y="214"/>
                                    <a:pt x="327" y="218"/>
                                    <a:pt x="327" y="178"/>
                                  </a:cubicBezTo>
                                  <a:cubicBezTo>
                                    <a:pt x="327" y="137"/>
                                    <a:pt x="331" y="89"/>
                                    <a:pt x="331" y="60"/>
                                  </a:cubicBezTo>
                                  <a:cubicBezTo>
                                    <a:pt x="331" y="32"/>
                                    <a:pt x="311" y="0"/>
                                    <a:pt x="307" y="44"/>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98"/>
                          <wps:cNvSpPr>
                            <a:spLocks noChangeAspect="1"/>
                          </wps:cNvSpPr>
                          <wps:spPr bwMode="auto">
                            <a:xfrm>
                              <a:off x="5023" y="1790"/>
                              <a:ext cx="13" cy="15"/>
                            </a:xfrm>
                            <a:custGeom>
                              <a:avLst/>
                              <a:gdLst>
                                <a:gd name="T0" fmla="*/ 12 w 49"/>
                                <a:gd name="T1" fmla="*/ 49 h 57"/>
                                <a:gd name="T2" fmla="*/ 41 w 49"/>
                                <a:gd name="T3" fmla="*/ 41 h 57"/>
                                <a:gd name="T4" fmla="*/ 20 w 49"/>
                                <a:gd name="T5" fmla="*/ 0 h 57"/>
                                <a:gd name="T6" fmla="*/ 12 w 49"/>
                                <a:gd name="T7" fmla="*/ 49 h 57"/>
                              </a:gdLst>
                              <a:ahLst/>
                              <a:cxnLst>
                                <a:cxn ang="0">
                                  <a:pos x="T0" y="T1"/>
                                </a:cxn>
                                <a:cxn ang="0">
                                  <a:pos x="T2" y="T3"/>
                                </a:cxn>
                                <a:cxn ang="0">
                                  <a:pos x="T4" y="T5"/>
                                </a:cxn>
                                <a:cxn ang="0">
                                  <a:pos x="T6" y="T7"/>
                                </a:cxn>
                              </a:cxnLst>
                              <a:rect l="0" t="0" r="r" b="b"/>
                              <a:pathLst>
                                <a:path w="49" h="57">
                                  <a:moveTo>
                                    <a:pt x="12" y="49"/>
                                  </a:moveTo>
                                  <a:cubicBezTo>
                                    <a:pt x="25" y="57"/>
                                    <a:pt x="41" y="41"/>
                                    <a:pt x="41" y="41"/>
                                  </a:cubicBezTo>
                                  <a:cubicBezTo>
                                    <a:pt x="41" y="41"/>
                                    <a:pt x="49" y="8"/>
                                    <a:pt x="20" y="0"/>
                                  </a:cubicBezTo>
                                  <a:cubicBezTo>
                                    <a:pt x="20" y="0"/>
                                    <a:pt x="0" y="41"/>
                                    <a:pt x="12" y="49"/>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99"/>
                          <wps:cNvSpPr>
                            <a:spLocks noChangeAspect="1"/>
                          </wps:cNvSpPr>
                          <wps:spPr bwMode="auto">
                            <a:xfrm>
                              <a:off x="5048" y="1751"/>
                              <a:ext cx="40" cy="36"/>
                            </a:xfrm>
                            <a:custGeom>
                              <a:avLst/>
                              <a:gdLst>
                                <a:gd name="T0" fmla="*/ 130 w 162"/>
                                <a:gd name="T1" fmla="*/ 49 h 146"/>
                                <a:gd name="T2" fmla="*/ 57 w 162"/>
                                <a:gd name="T3" fmla="*/ 65 h 146"/>
                                <a:gd name="T4" fmla="*/ 20 w 162"/>
                                <a:gd name="T5" fmla="*/ 49 h 146"/>
                                <a:gd name="T6" fmla="*/ 32 w 162"/>
                                <a:gd name="T7" fmla="*/ 93 h 146"/>
                                <a:gd name="T8" fmla="*/ 77 w 162"/>
                                <a:gd name="T9" fmla="*/ 130 h 146"/>
                                <a:gd name="T10" fmla="*/ 97 w 162"/>
                                <a:gd name="T11" fmla="*/ 138 h 146"/>
                                <a:gd name="T12" fmla="*/ 105 w 162"/>
                                <a:gd name="T13" fmla="*/ 106 h 146"/>
                                <a:gd name="T14" fmla="*/ 138 w 162"/>
                                <a:gd name="T15" fmla="*/ 106 h 146"/>
                                <a:gd name="T16" fmla="*/ 130 w 162"/>
                                <a:gd name="T17" fmla="*/ 49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2" h="146">
                                  <a:moveTo>
                                    <a:pt x="130" y="49"/>
                                  </a:moveTo>
                                  <a:cubicBezTo>
                                    <a:pt x="97" y="0"/>
                                    <a:pt x="57" y="65"/>
                                    <a:pt x="57" y="65"/>
                                  </a:cubicBezTo>
                                  <a:cubicBezTo>
                                    <a:pt x="57" y="65"/>
                                    <a:pt x="40" y="61"/>
                                    <a:pt x="20" y="49"/>
                                  </a:cubicBezTo>
                                  <a:cubicBezTo>
                                    <a:pt x="0" y="37"/>
                                    <a:pt x="32" y="93"/>
                                    <a:pt x="32" y="93"/>
                                  </a:cubicBezTo>
                                  <a:cubicBezTo>
                                    <a:pt x="32" y="93"/>
                                    <a:pt x="69" y="114"/>
                                    <a:pt x="77" y="130"/>
                                  </a:cubicBezTo>
                                  <a:cubicBezTo>
                                    <a:pt x="85" y="146"/>
                                    <a:pt x="81" y="146"/>
                                    <a:pt x="97" y="138"/>
                                  </a:cubicBezTo>
                                  <a:cubicBezTo>
                                    <a:pt x="113" y="130"/>
                                    <a:pt x="101" y="122"/>
                                    <a:pt x="105" y="106"/>
                                  </a:cubicBezTo>
                                  <a:cubicBezTo>
                                    <a:pt x="109" y="89"/>
                                    <a:pt x="117" y="106"/>
                                    <a:pt x="138" y="106"/>
                                  </a:cubicBezTo>
                                  <a:cubicBezTo>
                                    <a:pt x="158" y="106"/>
                                    <a:pt x="162" y="97"/>
                                    <a:pt x="130" y="49"/>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300"/>
                          <wps:cNvSpPr>
                            <a:spLocks noChangeAspect="1"/>
                          </wps:cNvSpPr>
                          <wps:spPr bwMode="auto">
                            <a:xfrm>
                              <a:off x="4453" y="1581"/>
                              <a:ext cx="21" cy="24"/>
                            </a:xfrm>
                            <a:custGeom>
                              <a:avLst/>
                              <a:gdLst>
                                <a:gd name="T0" fmla="*/ 65 w 85"/>
                                <a:gd name="T1" fmla="*/ 0 h 97"/>
                                <a:gd name="T2" fmla="*/ 17 w 85"/>
                                <a:gd name="T3" fmla="*/ 69 h 97"/>
                                <a:gd name="T4" fmla="*/ 53 w 85"/>
                                <a:gd name="T5" fmla="*/ 89 h 97"/>
                                <a:gd name="T6" fmla="*/ 81 w 85"/>
                                <a:gd name="T7" fmla="*/ 65 h 97"/>
                                <a:gd name="T8" fmla="*/ 85 w 85"/>
                                <a:gd name="T9" fmla="*/ 13 h 97"/>
                                <a:gd name="T10" fmla="*/ 65 w 85"/>
                                <a:gd name="T11" fmla="*/ 0 h 97"/>
                              </a:gdLst>
                              <a:ahLst/>
                              <a:cxnLst>
                                <a:cxn ang="0">
                                  <a:pos x="T0" y="T1"/>
                                </a:cxn>
                                <a:cxn ang="0">
                                  <a:pos x="T2" y="T3"/>
                                </a:cxn>
                                <a:cxn ang="0">
                                  <a:pos x="T4" y="T5"/>
                                </a:cxn>
                                <a:cxn ang="0">
                                  <a:pos x="T6" y="T7"/>
                                </a:cxn>
                                <a:cxn ang="0">
                                  <a:pos x="T8" y="T9"/>
                                </a:cxn>
                                <a:cxn ang="0">
                                  <a:pos x="T10" y="T11"/>
                                </a:cxn>
                              </a:cxnLst>
                              <a:rect l="0" t="0" r="r" b="b"/>
                              <a:pathLst>
                                <a:path w="85" h="97">
                                  <a:moveTo>
                                    <a:pt x="65" y="0"/>
                                  </a:moveTo>
                                  <a:cubicBezTo>
                                    <a:pt x="65" y="0"/>
                                    <a:pt x="0" y="49"/>
                                    <a:pt x="17" y="69"/>
                                  </a:cubicBezTo>
                                  <a:cubicBezTo>
                                    <a:pt x="33" y="89"/>
                                    <a:pt x="37" y="97"/>
                                    <a:pt x="53" y="89"/>
                                  </a:cubicBezTo>
                                  <a:cubicBezTo>
                                    <a:pt x="69" y="81"/>
                                    <a:pt x="81" y="85"/>
                                    <a:pt x="81" y="65"/>
                                  </a:cubicBezTo>
                                  <a:cubicBezTo>
                                    <a:pt x="81" y="45"/>
                                    <a:pt x="85" y="13"/>
                                    <a:pt x="85" y="13"/>
                                  </a:cubicBezTo>
                                  <a:cubicBezTo>
                                    <a:pt x="85" y="13"/>
                                    <a:pt x="77" y="0"/>
                                    <a:pt x="65" y="0"/>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301"/>
                          <wps:cNvSpPr>
                            <a:spLocks noChangeAspect="1"/>
                          </wps:cNvSpPr>
                          <wps:spPr bwMode="auto">
                            <a:xfrm>
                              <a:off x="4411" y="1476"/>
                              <a:ext cx="36" cy="33"/>
                            </a:xfrm>
                            <a:custGeom>
                              <a:avLst/>
                              <a:gdLst>
                                <a:gd name="T0" fmla="*/ 93 w 141"/>
                                <a:gd name="T1" fmla="*/ 117 h 129"/>
                                <a:gd name="T2" fmla="*/ 133 w 141"/>
                                <a:gd name="T3" fmla="*/ 73 h 129"/>
                                <a:gd name="T4" fmla="*/ 109 w 141"/>
                                <a:gd name="T5" fmla="*/ 20 h 129"/>
                                <a:gd name="T6" fmla="*/ 65 w 141"/>
                                <a:gd name="T7" fmla="*/ 49 h 129"/>
                                <a:gd name="T8" fmla="*/ 24 w 141"/>
                                <a:gd name="T9" fmla="*/ 36 h 129"/>
                                <a:gd name="T10" fmla="*/ 12 w 141"/>
                                <a:gd name="T11" fmla="*/ 16 h 129"/>
                                <a:gd name="T12" fmla="*/ 0 w 141"/>
                                <a:gd name="T13" fmla="*/ 20 h 129"/>
                                <a:gd name="T14" fmla="*/ 20 w 141"/>
                                <a:gd name="T15" fmla="*/ 69 h 129"/>
                                <a:gd name="T16" fmla="*/ 28 w 141"/>
                                <a:gd name="T17" fmla="*/ 109 h 129"/>
                                <a:gd name="T18" fmla="*/ 93 w 141"/>
                                <a:gd name="T19" fmla="*/ 117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1" h="129">
                                  <a:moveTo>
                                    <a:pt x="93" y="117"/>
                                  </a:moveTo>
                                  <a:cubicBezTo>
                                    <a:pt x="109" y="105"/>
                                    <a:pt x="125" y="101"/>
                                    <a:pt x="133" y="73"/>
                                  </a:cubicBezTo>
                                  <a:cubicBezTo>
                                    <a:pt x="141" y="45"/>
                                    <a:pt x="125" y="0"/>
                                    <a:pt x="109" y="20"/>
                                  </a:cubicBezTo>
                                  <a:cubicBezTo>
                                    <a:pt x="93" y="41"/>
                                    <a:pt x="85" y="49"/>
                                    <a:pt x="65" y="49"/>
                                  </a:cubicBezTo>
                                  <a:cubicBezTo>
                                    <a:pt x="44" y="49"/>
                                    <a:pt x="24" y="53"/>
                                    <a:pt x="24" y="36"/>
                                  </a:cubicBezTo>
                                  <a:cubicBezTo>
                                    <a:pt x="24" y="20"/>
                                    <a:pt x="12" y="16"/>
                                    <a:pt x="12" y="16"/>
                                  </a:cubicBezTo>
                                  <a:cubicBezTo>
                                    <a:pt x="0" y="20"/>
                                    <a:pt x="0" y="20"/>
                                    <a:pt x="0" y="20"/>
                                  </a:cubicBezTo>
                                  <a:cubicBezTo>
                                    <a:pt x="0" y="20"/>
                                    <a:pt x="20" y="49"/>
                                    <a:pt x="20" y="69"/>
                                  </a:cubicBezTo>
                                  <a:cubicBezTo>
                                    <a:pt x="20" y="89"/>
                                    <a:pt x="12" y="101"/>
                                    <a:pt x="28" y="109"/>
                                  </a:cubicBezTo>
                                  <a:cubicBezTo>
                                    <a:pt x="44" y="117"/>
                                    <a:pt x="77" y="129"/>
                                    <a:pt x="93" y="117"/>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302"/>
                          <wps:cNvSpPr>
                            <a:spLocks noChangeAspect="1"/>
                          </wps:cNvSpPr>
                          <wps:spPr bwMode="auto">
                            <a:xfrm>
                              <a:off x="5025" y="1503"/>
                              <a:ext cx="20" cy="81"/>
                            </a:xfrm>
                            <a:custGeom>
                              <a:avLst/>
                              <a:gdLst>
                                <a:gd name="T0" fmla="*/ 4 w 77"/>
                                <a:gd name="T1" fmla="*/ 24 h 324"/>
                                <a:gd name="T2" fmla="*/ 0 w 77"/>
                                <a:gd name="T3" fmla="*/ 85 h 324"/>
                                <a:gd name="T4" fmla="*/ 29 w 77"/>
                                <a:gd name="T5" fmla="*/ 134 h 324"/>
                                <a:gd name="T6" fmla="*/ 37 w 77"/>
                                <a:gd name="T7" fmla="*/ 194 h 324"/>
                                <a:gd name="T8" fmla="*/ 37 w 77"/>
                                <a:gd name="T9" fmla="*/ 271 h 324"/>
                                <a:gd name="T10" fmla="*/ 45 w 77"/>
                                <a:gd name="T11" fmla="*/ 319 h 324"/>
                                <a:gd name="T12" fmla="*/ 69 w 77"/>
                                <a:gd name="T13" fmla="*/ 279 h 324"/>
                                <a:gd name="T14" fmla="*/ 73 w 77"/>
                                <a:gd name="T15" fmla="*/ 198 h 324"/>
                                <a:gd name="T16" fmla="*/ 33 w 77"/>
                                <a:gd name="T17" fmla="*/ 93 h 324"/>
                                <a:gd name="T18" fmla="*/ 45 w 77"/>
                                <a:gd name="T19" fmla="*/ 57 h 324"/>
                                <a:gd name="T20" fmla="*/ 4 w 77"/>
                                <a:gd name="T21" fmla="*/ 24 h 3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7" h="324">
                                  <a:moveTo>
                                    <a:pt x="4" y="24"/>
                                  </a:moveTo>
                                  <a:cubicBezTo>
                                    <a:pt x="0" y="85"/>
                                    <a:pt x="0" y="85"/>
                                    <a:pt x="0" y="85"/>
                                  </a:cubicBezTo>
                                  <a:cubicBezTo>
                                    <a:pt x="29" y="134"/>
                                    <a:pt x="29" y="134"/>
                                    <a:pt x="29" y="134"/>
                                  </a:cubicBezTo>
                                  <a:cubicBezTo>
                                    <a:pt x="29" y="134"/>
                                    <a:pt x="37" y="162"/>
                                    <a:pt x="37" y="194"/>
                                  </a:cubicBezTo>
                                  <a:cubicBezTo>
                                    <a:pt x="37" y="227"/>
                                    <a:pt x="49" y="263"/>
                                    <a:pt x="37" y="271"/>
                                  </a:cubicBezTo>
                                  <a:cubicBezTo>
                                    <a:pt x="25" y="279"/>
                                    <a:pt x="33" y="324"/>
                                    <a:pt x="45" y="319"/>
                                  </a:cubicBezTo>
                                  <a:cubicBezTo>
                                    <a:pt x="57" y="315"/>
                                    <a:pt x="69" y="319"/>
                                    <a:pt x="69" y="279"/>
                                  </a:cubicBezTo>
                                  <a:cubicBezTo>
                                    <a:pt x="69" y="239"/>
                                    <a:pt x="77" y="227"/>
                                    <a:pt x="73" y="198"/>
                                  </a:cubicBezTo>
                                  <a:cubicBezTo>
                                    <a:pt x="69" y="170"/>
                                    <a:pt x="49" y="113"/>
                                    <a:pt x="33" y="93"/>
                                  </a:cubicBezTo>
                                  <a:cubicBezTo>
                                    <a:pt x="17" y="73"/>
                                    <a:pt x="33" y="77"/>
                                    <a:pt x="45" y="57"/>
                                  </a:cubicBezTo>
                                  <a:cubicBezTo>
                                    <a:pt x="57" y="37"/>
                                    <a:pt x="25" y="0"/>
                                    <a:pt x="4" y="24"/>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303"/>
                          <wps:cNvSpPr>
                            <a:spLocks noChangeAspect="1"/>
                          </wps:cNvSpPr>
                          <wps:spPr bwMode="auto">
                            <a:xfrm>
                              <a:off x="5002" y="1390"/>
                              <a:ext cx="33" cy="57"/>
                            </a:xfrm>
                            <a:custGeom>
                              <a:avLst/>
                              <a:gdLst>
                                <a:gd name="T0" fmla="*/ 77 w 130"/>
                                <a:gd name="T1" fmla="*/ 185 h 226"/>
                                <a:gd name="T2" fmla="*/ 85 w 130"/>
                                <a:gd name="T3" fmla="*/ 133 h 226"/>
                                <a:gd name="T4" fmla="*/ 0 w 130"/>
                                <a:gd name="T5" fmla="*/ 0 h 226"/>
                                <a:gd name="T6" fmla="*/ 77 w 130"/>
                                <a:gd name="T7" fmla="*/ 185 h 226"/>
                              </a:gdLst>
                              <a:ahLst/>
                              <a:cxnLst>
                                <a:cxn ang="0">
                                  <a:pos x="T0" y="T1"/>
                                </a:cxn>
                                <a:cxn ang="0">
                                  <a:pos x="T2" y="T3"/>
                                </a:cxn>
                                <a:cxn ang="0">
                                  <a:pos x="T4" y="T5"/>
                                </a:cxn>
                                <a:cxn ang="0">
                                  <a:pos x="T6" y="T7"/>
                                </a:cxn>
                              </a:cxnLst>
                              <a:rect l="0" t="0" r="r" b="b"/>
                              <a:pathLst>
                                <a:path w="130" h="226">
                                  <a:moveTo>
                                    <a:pt x="77" y="185"/>
                                  </a:moveTo>
                                  <a:cubicBezTo>
                                    <a:pt x="130" y="226"/>
                                    <a:pt x="89" y="161"/>
                                    <a:pt x="85" y="133"/>
                                  </a:cubicBezTo>
                                  <a:cubicBezTo>
                                    <a:pt x="81" y="105"/>
                                    <a:pt x="45" y="4"/>
                                    <a:pt x="0" y="0"/>
                                  </a:cubicBezTo>
                                  <a:cubicBezTo>
                                    <a:pt x="0" y="0"/>
                                    <a:pt x="24" y="145"/>
                                    <a:pt x="77" y="185"/>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304"/>
                          <wps:cNvSpPr>
                            <a:spLocks noChangeAspect="1"/>
                          </wps:cNvSpPr>
                          <wps:spPr bwMode="auto">
                            <a:xfrm>
                              <a:off x="4241" y="1582"/>
                              <a:ext cx="24" cy="35"/>
                            </a:xfrm>
                            <a:custGeom>
                              <a:avLst/>
                              <a:gdLst>
                                <a:gd name="T0" fmla="*/ 52 w 95"/>
                                <a:gd name="T1" fmla="*/ 43 h 138"/>
                                <a:gd name="T2" fmla="*/ 36 w 95"/>
                                <a:gd name="T3" fmla="*/ 0 h 138"/>
                                <a:gd name="T4" fmla="*/ 6 w 95"/>
                                <a:gd name="T5" fmla="*/ 72 h 138"/>
                                <a:gd name="T6" fmla="*/ 36 w 95"/>
                                <a:gd name="T7" fmla="*/ 91 h 138"/>
                                <a:gd name="T8" fmla="*/ 72 w 95"/>
                                <a:gd name="T9" fmla="*/ 130 h 138"/>
                                <a:gd name="T10" fmla="*/ 85 w 95"/>
                                <a:gd name="T11" fmla="*/ 83 h 138"/>
                                <a:gd name="T12" fmla="*/ 52 w 95"/>
                                <a:gd name="T13" fmla="*/ 43 h 138"/>
                              </a:gdLst>
                              <a:ahLst/>
                              <a:cxnLst>
                                <a:cxn ang="0">
                                  <a:pos x="T0" y="T1"/>
                                </a:cxn>
                                <a:cxn ang="0">
                                  <a:pos x="T2" y="T3"/>
                                </a:cxn>
                                <a:cxn ang="0">
                                  <a:pos x="T4" y="T5"/>
                                </a:cxn>
                                <a:cxn ang="0">
                                  <a:pos x="T6" y="T7"/>
                                </a:cxn>
                                <a:cxn ang="0">
                                  <a:pos x="T8" y="T9"/>
                                </a:cxn>
                                <a:cxn ang="0">
                                  <a:pos x="T10" y="T11"/>
                                </a:cxn>
                                <a:cxn ang="0">
                                  <a:pos x="T12" y="T13"/>
                                </a:cxn>
                              </a:cxnLst>
                              <a:rect l="0" t="0" r="r" b="b"/>
                              <a:pathLst>
                                <a:path w="95" h="138">
                                  <a:moveTo>
                                    <a:pt x="52" y="43"/>
                                  </a:moveTo>
                                  <a:cubicBezTo>
                                    <a:pt x="49" y="18"/>
                                    <a:pt x="52" y="0"/>
                                    <a:pt x="36" y="0"/>
                                  </a:cubicBezTo>
                                  <a:cubicBezTo>
                                    <a:pt x="36" y="0"/>
                                    <a:pt x="0" y="58"/>
                                    <a:pt x="6" y="72"/>
                                  </a:cubicBezTo>
                                  <a:cubicBezTo>
                                    <a:pt x="13" y="87"/>
                                    <a:pt x="29" y="72"/>
                                    <a:pt x="36" y="91"/>
                                  </a:cubicBezTo>
                                  <a:cubicBezTo>
                                    <a:pt x="43" y="109"/>
                                    <a:pt x="58" y="138"/>
                                    <a:pt x="72" y="130"/>
                                  </a:cubicBezTo>
                                  <a:cubicBezTo>
                                    <a:pt x="85" y="123"/>
                                    <a:pt x="95" y="98"/>
                                    <a:pt x="85" y="83"/>
                                  </a:cubicBezTo>
                                  <a:cubicBezTo>
                                    <a:pt x="75" y="69"/>
                                    <a:pt x="55" y="69"/>
                                    <a:pt x="52" y="43"/>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05"/>
                          <wps:cNvSpPr>
                            <a:spLocks noChangeAspect="1"/>
                          </wps:cNvSpPr>
                          <wps:spPr bwMode="auto">
                            <a:xfrm>
                              <a:off x="4035" y="1276"/>
                              <a:ext cx="35" cy="50"/>
                            </a:xfrm>
                            <a:custGeom>
                              <a:avLst/>
                              <a:gdLst>
                                <a:gd name="T0" fmla="*/ 49 w 138"/>
                                <a:gd name="T1" fmla="*/ 129 h 202"/>
                                <a:gd name="T2" fmla="*/ 81 w 138"/>
                                <a:gd name="T3" fmla="*/ 97 h 202"/>
                                <a:gd name="T4" fmla="*/ 126 w 138"/>
                                <a:gd name="T5" fmla="*/ 0 h 202"/>
                                <a:gd name="T6" fmla="*/ 88 w 138"/>
                                <a:gd name="T7" fmla="*/ 30 h 202"/>
                                <a:gd name="T8" fmla="*/ 17 w 138"/>
                                <a:gd name="T9" fmla="*/ 133 h 202"/>
                                <a:gd name="T10" fmla="*/ 49 w 138"/>
                                <a:gd name="T11" fmla="*/ 129 h 202"/>
                              </a:gdLst>
                              <a:ahLst/>
                              <a:cxnLst>
                                <a:cxn ang="0">
                                  <a:pos x="T0" y="T1"/>
                                </a:cxn>
                                <a:cxn ang="0">
                                  <a:pos x="T2" y="T3"/>
                                </a:cxn>
                                <a:cxn ang="0">
                                  <a:pos x="T4" y="T5"/>
                                </a:cxn>
                                <a:cxn ang="0">
                                  <a:pos x="T6" y="T7"/>
                                </a:cxn>
                                <a:cxn ang="0">
                                  <a:pos x="T8" y="T9"/>
                                </a:cxn>
                                <a:cxn ang="0">
                                  <a:pos x="T10" y="T11"/>
                                </a:cxn>
                              </a:cxnLst>
                              <a:rect l="0" t="0" r="r" b="b"/>
                              <a:pathLst>
                                <a:path w="138" h="202">
                                  <a:moveTo>
                                    <a:pt x="49" y="129"/>
                                  </a:moveTo>
                                  <a:cubicBezTo>
                                    <a:pt x="61" y="121"/>
                                    <a:pt x="81" y="121"/>
                                    <a:pt x="81" y="97"/>
                                  </a:cubicBezTo>
                                  <a:cubicBezTo>
                                    <a:pt x="81" y="73"/>
                                    <a:pt x="138" y="52"/>
                                    <a:pt x="126" y="0"/>
                                  </a:cubicBezTo>
                                  <a:cubicBezTo>
                                    <a:pt x="126" y="0"/>
                                    <a:pt x="109" y="11"/>
                                    <a:pt x="88" y="30"/>
                                  </a:cubicBezTo>
                                  <a:cubicBezTo>
                                    <a:pt x="60" y="56"/>
                                    <a:pt x="26" y="94"/>
                                    <a:pt x="17" y="133"/>
                                  </a:cubicBezTo>
                                  <a:cubicBezTo>
                                    <a:pt x="0" y="202"/>
                                    <a:pt x="37" y="137"/>
                                    <a:pt x="49" y="129"/>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306"/>
                          <wps:cNvSpPr>
                            <a:spLocks noChangeAspect="1"/>
                          </wps:cNvSpPr>
                          <wps:spPr bwMode="auto">
                            <a:xfrm>
                              <a:off x="4131" y="1314"/>
                              <a:ext cx="43" cy="27"/>
                            </a:xfrm>
                            <a:custGeom>
                              <a:avLst/>
                              <a:gdLst>
                                <a:gd name="T0" fmla="*/ 93 w 170"/>
                                <a:gd name="T1" fmla="*/ 61 h 110"/>
                                <a:gd name="T2" fmla="*/ 138 w 170"/>
                                <a:gd name="T3" fmla="*/ 53 h 110"/>
                                <a:gd name="T4" fmla="*/ 154 w 170"/>
                                <a:gd name="T5" fmla="*/ 13 h 110"/>
                                <a:gd name="T6" fmla="*/ 109 w 170"/>
                                <a:gd name="T7" fmla="*/ 0 h 110"/>
                                <a:gd name="T8" fmla="*/ 21 w 170"/>
                                <a:gd name="T9" fmla="*/ 93 h 110"/>
                                <a:gd name="T10" fmla="*/ 93 w 170"/>
                                <a:gd name="T11" fmla="*/ 61 h 110"/>
                              </a:gdLst>
                              <a:ahLst/>
                              <a:cxnLst>
                                <a:cxn ang="0">
                                  <a:pos x="T0" y="T1"/>
                                </a:cxn>
                                <a:cxn ang="0">
                                  <a:pos x="T2" y="T3"/>
                                </a:cxn>
                                <a:cxn ang="0">
                                  <a:pos x="T4" y="T5"/>
                                </a:cxn>
                                <a:cxn ang="0">
                                  <a:pos x="T6" y="T7"/>
                                </a:cxn>
                                <a:cxn ang="0">
                                  <a:pos x="T8" y="T9"/>
                                </a:cxn>
                                <a:cxn ang="0">
                                  <a:pos x="T10" y="T11"/>
                                </a:cxn>
                              </a:cxnLst>
                              <a:rect l="0" t="0" r="r" b="b"/>
                              <a:pathLst>
                                <a:path w="170" h="110">
                                  <a:moveTo>
                                    <a:pt x="93" y="61"/>
                                  </a:moveTo>
                                  <a:cubicBezTo>
                                    <a:pt x="109" y="53"/>
                                    <a:pt x="105" y="53"/>
                                    <a:pt x="138" y="53"/>
                                  </a:cubicBezTo>
                                  <a:cubicBezTo>
                                    <a:pt x="170" y="53"/>
                                    <a:pt x="166" y="21"/>
                                    <a:pt x="154" y="13"/>
                                  </a:cubicBezTo>
                                  <a:cubicBezTo>
                                    <a:pt x="142" y="4"/>
                                    <a:pt x="138" y="0"/>
                                    <a:pt x="109" y="0"/>
                                  </a:cubicBezTo>
                                  <a:cubicBezTo>
                                    <a:pt x="109" y="0"/>
                                    <a:pt x="0" y="77"/>
                                    <a:pt x="21" y="93"/>
                                  </a:cubicBezTo>
                                  <a:cubicBezTo>
                                    <a:pt x="41" y="110"/>
                                    <a:pt x="77" y="69"/>
                                    <a:pt x="93" y="61"/>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07"/>
                          <wps:cNvSpPr>
                            <a:spLocks noChangeAspect="1"/>
                          </wps:cNvSpPr>
                          <wps:spPr bwMode="auto">
                            <a:xfrm>
                              <a:off x="4174" y="1289"/>
                              <a:ext cx="31" cy="16"/>
                            </a:xfrm>
                            <a:custGeom>
                              <a:avLst/>
                              <a:gdLst>
                                <a:gd name="T0" fmla="*/ 36 w 125"/>
                                <a:gd name="T1" fmla="*/ 33 h 65"/>
                                <a:gd name="T2" fmla="*/ 85 w 125"/>
                                <a:gd name="T3" fmla="*/ 25 h 65"/>
                                <a:gd name="T4" fmla="*/ 101 w 125"/>
                                <a:gd name="T5" fmla="*/ 8 h 65"/>
                                <a:gd name="T6" fmla="*/ 4 w 125"/>
                                <a:gd name="T7" fmla="*/ 33 h 65"/>
                                <a:gd name="T8" fmla="*/ 36 w 125"/>
                                <a:gd name="T9" fmla="*/ 33 h 65"/>
                              </a:gdLst>
                              <a:ahLst/>
                              <a:cxnLst>
                                <a:cxn ang="0">
                                  <a:pos x="T0" y="T1"/>
                                </a:cxn>
                                <a:cxn ang="0">
                                  <a:pos x="T2" y="T3"/>
                                </a:cxn>
                                <a:cxn ang="0">
                                  <a:pos x="T4" y="T5"/>
                                </a:cxn>
                                <a:cxn ang="0">
                                  <a:pos x="T6" y="T7"/>
                                </a:cxn>
                                <a:cxn ang="0">
                                  <a:pos x="T8" y="T9"/>
                                </a:cxn>
                              </a:cxnLst>
                              <a:rect l="0" t="0" r="r" b="b"/>
                              <a:pathLst>
                                <a:path w="125" h="65">
                                  <a:moveTo>
                                    <a:pt x="36" y="33"/>
                                  </a:moveTo>
                                  <a:cubicBezTo>
                                    <a:pt x="57" y="25"/>
                                    <a:pt x="85" y="25"/>
                                    <a:pt x="85" y="25"/>
                                  </a:cubicBezTo>
                                  <a:cubicBezTo>
                                    <a:pt x="85" y="25"/>
                                    <a:pt x="125" y="33"/>
                                    <a:pt x="101" y="8"/>
                                  </a:cubicBezTo>
                                  <a:cubicBezTo>
                                    <a:pt x="101" y="8"/>
                                    <a:pt x="0" y="0"/>
                                    <a:pt x="4" y="33"/>
                                  </a:cubicBezTo>
                                  <a:cubicBezTo>
                                    <a:pt x="8" y="65"/>
                                    <a:pt x="16" y="41"/>
                                    <a:pt x="36" y="33"/>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08"/>
                          <wps:cNvSpPr>
                            <a:spLocks noChangeAspect="1"/>
                          </wps:cNvSpPr>
                          <wps:spPr bwMode="auto">
                            <a:xfrm>
                              <a:off x="4183" y="1306"/>
                              <a:ext cx="22" cy="24"/>
                            </a:xfrm>
                            <a:custGeom>
                              <a:avLst/>
                              <a:gdLst>
                                <a:gd name="T0" fmla="*/ 41 w 89"/>
                                <a:gd name="T1" fmla="*/ 40 h 97"/>
                                <a:gd name="T2" fmla="*/ 41 w 89"/>
                                <a:gd name="T3" fmla="*/ 16 h 97"/>
                                <a:gd name="T4" fmla="*/ 0 w 89"/>
                                <a:gd name="T5" fmla="*/ 40 h 97"/>
                                <a:gd name="T6" fmla="*/ 41 w 89"/>
                                <a:gd name="T7" fmla="*/ 65 h 97"/>
                                <a:gd name="T8" fmla="*/ 53 w 89"/>
                                <a:gd name="T9" fmla="*/ 85 h 97"/>
                                <a:gd name="T10" fmla="*/ 85 w 89"/>
                                <a:gd name="T11" fmla="*/ 77 h 97"/>
                                <a:gd name="T12" fmla="*/ 73 w 89"/>
                                <a:gd name="T13" fmla="*/ 20 h 97"/>
                                <a:gd name="T14" fmla="*/ 41 w 89"/>
                                <a:gd name="T15" fmla="*/ 40 h 9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9" h="97">
                                  <a:moveTo>
                                    <a:pt x="41" y="40"/>
                                  </a:moveTo>
                                  <a:cubicBezTo>
                                    <a:pt x="41" y="16"/>
                                    <a:pt x="41" y="16"/>
                                    <a:pt x="41" y="16"/>
                                  </a:cubicBezTo>
                                  <a:cubicBezTo>
                                    <a:pt x="41" y="16"/>
                                    <a:pt x="0" y="4"/>
                                    <a:pt x="0" y="40"/>
                                  </a:cubicBezTo>
                                  <a:cubicBezTo>
                                    <a:pt x="0" y="77"/>
                                    <a:pt x="25" y="65"/>
                                    <a:pt x="41" y="65"/>
                                  </a:cubicBezTo>
                                  <a:cubicBezTo>
                                    <a:pt x="57" y="65"/>
                                    <a:pt x="37" y="73"/>
                                    <a:pt x="53" y="85"/>
                                  </a:cubicBezTo>
                                  <a:cubicBezTo>
                                    <a:pt x="69" y="97"/>
                                    <a:pt x="85" y="97"/>
                                    <a:pt x="85" y="77"/>
                                  </a:cubicBezTo>
                                  <a:cubicBezTo>
                                    <a:pt x="85" y="57"/>
                                    <a:pt x="89" y="0"/>
                                    <a:pt x="73" y="20"/>
                                  </a:cubicBezTo>
                                  <a:cubicBezTo>
                                    <a:pt x="57" y="40"/>
                                    <a:pt x="41" y="40"/>
                                    <a:pt x="41" y="40"/>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09"/>
                          <wps:cNvSpPr>
                            <a:spLocks noChangeAspect="1"/>
                          </wps:cNvSpPr>
                          <wps:spPr bwMode="auto">
                            <a:xfrm>
                              <a:off x="4182" y="1443"/>
                              <a:ext cx="18" cy="16"/>
                            </a:xfrm>
                            <a:custGeom>
                              <a:avLst/>
                              <a:gdLst>
                                <a:gd name="T0" fmla="*/ 41 w 73"/>
                                <a:gd name="T1" fmla="*/ 0 h 64"/>
                                <a:gd name="T2" fmla="*/ 0 w 73"/>
                                <a:gd name="T3" fmla="*/ 40 h 64"/>
                                <a:gd name="T4" fmla="*/ 29 w 73"/>
                                <a:gd name="T5" fmla="*/ 56 h 64"/>
                                <a:gd name="T6" fmla="*/ 61 w 73"/>
                                <a:gd name="T7" fmla="*/ 40 h 64"/>
                                <a:gd name="T8" fmla="*/ 41 w 73"/>
                                <a:gd name="T9" fmla="*/ 0 h 64"/>
                              </a:gdLst>
                              <a:ahLst/>
                              <a:cxnLst>
                                <a:cxn ang="0">
                                  <a:pos x="T0" y="T1"/>
                                </a:cxn>
                                <a:cxn ang="0">
                                  <a:pos x="T2" y="T3"/>
                                </a:cxn>
                                <a:cxn ang="0">
                                  <a:pos x="T4" y="T5"/>
                                </a:cxn>
                                <a:cxn ang="0">
                                  <a:pos x="T6" y="T7"/>
                                </a:cxn>
                                <a:cxn ang="0">
                                  <a:pos x="T8" y="T9"/>
                                </a:cxn>
                              </a:cxnLst>
                              <a:rect l="0" t="0" r="r" b="b"/>
                              <a:pathLst>
                                <a:path w="73" h="64">
                                  <a:moveTo>
                                    <a:pt x="41" y="0"/>
                                  </a:moveTo>
                                  <a:cubicBezTo>
                                    <a:pt x="0" y="40"/>
                                    <a:pt x="0" y="40"/>
                                    <a:pt x="0" y="40"/>
                                  </a:cubicBezTo>
                                  <a:cubicBezTo>
                                    <a:pt x="29" y="56"/>
                                    <a:pt x="29" y="56"/>
                                    <a:pt x="29" y="56"/>
                                  </a:cubicBezTo>
                                  <a:cubicBezTo>
                                    <a:pt x="29" y="56"/>
                                    <a:pt x="61" y="16"/>
                                    <a:pt x="61" y="40"/>
                                  </a:cubicBezTo>
                                  <a:cubicBezTo>
                                    <a:pt x="61" y="64"/>
                                    <a:pt x="73" y="4"/>
                                    <a:pt x="41" y="0"/>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310"/>
                          <wps:cNvSpPr>
                            <a:spLocks noChangeAspect="1" noEditPoints="1"/>
                          </wps:cNvSpPr>
                          <wps:spPr bwMode="auto">
                            <a:xfrm>
                              <a:off x="4208" y="1364"/>
                              <a:ext cx="65" cy="122"/>
                            </a:xfrm>
                            <a:custGeom>
                              <a:avLst/>
                              <a:gdLst>
                                <a:gd name="T0" fmla="*/ 8 w 259"/>
                                <a:gd name="T1" fmla="*/ 85 h 490"/>
                                <a:gd name="T2" fmla="*/ 69 w 259"/>
                                <a:gd name="T3" fmla="*/ 150 h 490"/>
                                <a:gd name="T4" fmla="*/ 126 w 259"/>
                                <a:gd name="T5" fmla="*/ 215 h 490"/>
                                <a:gd name="T6" fmla="*/ 122 w 259"/>
                                <a:gd name="T7" fmla="*/ 300 h 490"/>
                                <a:gd name="T8" fmla="*/ 73 w 259"/>
                                <a:gd name="T9" fmla="*/ 352 h 490"/>
                                <a:gd name="T10" fmla="*/ 8 w 259"/>
                                <a:gd name="T11" fmla="*/ 364 h 490"/>
                                <a:gd name="T12" fmla="*/ 57 w 259"/>
                                <a:gd name="T13" fmla="*/ 397 h 490"/>
                                <a:gd name="T14" fmla="*/ 77 w 259"/>
                                <a:gd name="T15" fmla="*/ 449 h 490"/>
                                <a:gd name="T16" fmla="*/ 114 w 259"/>
                                <a:gd name="T17" fmla="*/ 490 h 490"/>
                                <a:gd name="T18" fmla="*/ 114 w 259"/>
                                <a:gd name="T19" fmla="*/ 441 h 490"/>
                                <a:gd name="T20" fmla="*/ 134 w 259"/>
                                <a:gd name="T21" fmla="*/ 445 h 490"/>
                                <a:gd name="T22" fmla="*/ 158 w 259"/>
                                <a:gd name="T23" fmla="*/ 473 h 490"/>
                                <a:gd name="T24" fmla="*/ 170 w 259"/>
                                <a:gd name="T25" fmla="*/ 352 h 490"/>
                                <a:gd name="T26" fmla="*/ 215 w 259"/>
                                <a:gd name="T27" fmla="*/ 393 h 490"/>
                                <a:gd name="T28" fmla="*/ 247 w 259"/>
                                <a:gd name="T29" fmla="*/ 316 h 490"/>
                                <a:gd name="T30" fmla="*/ 198 w 259"/>
                                <a:gd name="T31" fmla="*/ 263 h 490"/>
                                <a:gd name="T32" fmla="*/ 215 w 259"/>
                                <a:gd name="T33" fmla="*/ 235 h 490"/>
                                <a:gd name="T34" fmla="*/ 203 w 259"/>
                                <a:gd name="T35" fmla="*/ 130 h 490"/>
                                <a:gd name="T36" fmla="*/ 174 w 259"/>
                                <a:gd name="T37" fmla="*/ 69 h 490"/>
                                <a:gd name="T38" fmla="*/ 114 w 259"/>
                                <a:gd name="T39" fmla="*/ 57 h 490"/>
                                <a:gd name="T40" fmla="*/ 138 w 259"/>
                                <a:gd name="T41" fmla="*/ 45 h 490"/>
                                <a:gd name="T42" fmla="*/ 186 w 259"/>
                                <a:gd name="T43" fmla="*/ 33 h 490"/>
                                <a:gd name="T44" fmla="*/ 158 w 259"/>
                                <a:gd name="T45" fmla="*/ 13 h 490"/>
                                <a:gd name="T46" fmla="*/ 112 w 259"/>
                                <a:gd name="T47" fmla="*/ 20 h 490"/>
                                <a:gd name="T48" fmla="*/ 85 w 259"/>
                                <a:gd name="T49" fmla="*/ 0 h 490"/>
                                <a:gd name="T50" fmla="*/ 8 w 259"/>
                                <a:gd name="T51" fmla="*/ 85 h 490"/>
                                <a:gd name="T52" fmla="*/ 85 w 259"/>
                                <a:gd name="T53" fmla="*/ 42 h 490"/>
                                <a:gd name="T54" fmla="*/ 65 w 259"/>
                                <a:gd name="T55" fmla="*/ 57 h 490"/>
                                <a:gd name="T56" fmla="*/ 85 w 259"/>
                                <a:gd name="T57" fmla="*/ 42 h 4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59" h="490">
                                  <a:moveTo>
                                    <a:pt x="8" y="85"/>
                                  </a:moveTo>
                                  <a:cubicBezTo>
                                    <a:pt x="17" y="138"/>
                                    <a:pt x="57" y="146"/>
                                    <a:pt x="69" y="150"/>
                                  </a:cubicBezTo>
                                  <a:cubicBezTo>
                                    <a:pt x="81" y="154"/>
                                    <a:pt x="130" y="198"/>
                                    <a:pt x="126" y="215"/>
                                  </a:cubicBezTo>
                                  <a:cubicBezTo>
                                    <a:pt x="122" y="231"/>
                                    <a:pt x="154" y="259"/>
                                    <a:pt x="122" y="300"/>
                                  </a:cubicBezTo>
                                  <a:cubicBezTo>
                                    <a:pt x="89" y="340"/>
                                    <a:pt x="94" y="352"/>
                                    <a:pt x="73" y="352"/>
                                  </a:cubicBezTo>
                                  <a:cubicBezTo>
                                    <a:pt x="53" y="352"/>
                                    <a:pt x="8" y="352"/>
                                    <a:pt x="8" y="364"/>
                                  </a:cubicBezTo>
                                  <a:cubicBezTo>
                                    <a:pt x="8" y="376"/>
                                    <a:pt x="45" y="384"/>
                                    <a:pt x="57" y="397"/>
                                  </a:cubicBezTo>
                                  <a:cubicBezTo>
                                    <a:pt x="69" y="409"/>
                                    <a:pt x="73" y="433"/>
                                    <a:pt x="77" y="449"/>
                                  </a:cubicBezTo>
                                  <a:cubicBezTo>
                                    <a:pt x="81" y="465"/>
                                    <a:pt x="102" y="490"/>
                                    <a:pt x="114" y="490"/>
                                  </a:cubicBezTo>
                                  <a:cubicBezTo>
                                    <a:pt x="126" y="490"/>
                                    <a:pt x="106" y="461"/>
                                    <a:pt x="114" y="441"/>
                                  </a:cubicBezTo>
                                  <a:cubicBezTo>
                                    <a:pt x="122" y="421"/>
                                    <a:pt x="126" y="425"/>
                                    <a:pt x="134" y="445"/>
                                  </a:cubicBezTo>
                                  <a:cubicBezTo>
                                    <a:pt x="142" y="465"/>
                                    <a:pt x="146" y="490"/>
                                    <a:pt x="158" y="473"/>
                                  </a:cubicBezTo>
                                  <a:cubicBezTo>
                                    <a:pt x="170" y="457"/>
                                    <a:pt x="158" y="368"/>
                                    <a:pt x="170" y="352"/>
                                  </a:cubicBezTo>
                                  <a:cubicBezTo>
                                    <a:pt x="182" y="336"/>
                                    <a:pt x="215" y="393"/>
                                    <a:pt x="215" y="393"/>
                                  </a:cubicBezTo>
                                  <a:cubicBezTo>
                                    <a:pt x="215" y="393"/>
                                    <a:pt x="259" y="368"/>
                                    <a:pt x="247" y="316"/>
                                  </a:cubicBezTo>
                                  <a:cubicBezTo>
                                    <a:pt x="235" y="263"/>
                                    <a:pt x="198" y="275"/>
                                    <a:pt x="198" y="263"/>
                                  </a:cubicBezTo>
                                  <a:cubicBezTo>
                                    <a:pt x="198" y="251"/>
                                    <a:pt x="206" y="255"/>
                                    <a:pt x="215" y="235"/>
                                  </a:cubicBezTo>
                                  <a:cubicBezTo>
                                    <a:pt x="223" y="215"/>
                                    <a:pt x="206" y="150"/>
                                    <a:pt x="203" y="130"/>
                                  </a:cubicBezTo>
                                  <a:cubicBezTo>
                                    <a:pt x="198" y="110"/>
                                    <a:pt x="203" y="69"/>
                                    <a:pt x="174" y="69"/>
                                  </a:cubicBezTo>
                                  <a:cubicBezTo>
                                    <a:pt x="146" y="69"/>
                                    <a:pt x="114" y="69"/>
                                    <a:pt x="114" y="57"/>
                                  </a:cubicBezTo>
                                  <a:cubicBezTo>
                                    <a:pt x="114" y="45"/>
                                    <a:pt x="122" y="45"/>
                                    <a:pt x="138" y="45"/>
                                  </a:cubicBezTo>
                                  <a:cubicBezTo>
                                    <a:pt x="154" y="45"/>
                                    <a:pt x="190" y="53"/>
                                    <a:pt x="186" y="33"/>
                                  </a:cubicBezTo>
                                  <a:cubicBezTo>
                                    <a:pt x="182" y="13"/>
                                    <a:pt x="178" y="4"/>
                                    <a:pt x="158" y="13"/>
                                  </a:cubicBezTo>
                                  <a:cubicBezTo>
                                    <a:pt x="145" y="18"/>
                                    <a:pt x="126" y="18"/>
                                    <a:pt x="112" y="20"/>
                                  </a:cubicBezTo>
                                  <a:cubicBezTo>
                                    <a:pt x="115" y="13"/>
                                    <a:pt x="110" y="6"/>
                                    <a:pt x="85" y="0"/>
                                  </a:cubicBezTo>
                                  <a:cubicBezTo>
                                    <a:pt x="85" y="0"/>
                                    <a:pt x="0" y="33"/>
                                    <a:pt x="8" y="85"/>
                                  </a:cubicBezTo>
                                  <a:close/>
                                  <a:moveTo>
                                    <a:pt x="85" y="42"/>
                                  </a:moveTo>
                                  <a:cubicBezTo>
                                    <a:pt x="79" y="52"/>
                                    <a:pt x="73" y="60"/>
                                    <a:pt x="65" y="57"/>
                                  </a:cubicBezTo>
                                  <a:cubicBezTo>
                                    <a:pt x="61" y="56"/>
                                    <a:pt x="72" y="50"/>
                                    <a:pt x="85" y="42"/>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311"/>
                          <wps:cNvSpPr>
                            <a:spLocks noChangeAspect="1"/>
                          </wps:cNvSpPr>
                          <wps:spPr bwMode="auto">
                            <a:xfrm>
                              <a:off x="4229" y="1279"/>
                              <a:ext cx="14" cy="22"/>
                            </a:xfrm>
                            <a:custGeom>
                              <a:avLst/>
                              <a:gdLst>
                                <a:gd name="T0" fmla="*/ 49 w 57"/>
                                <a:gd name="T1" fmla="*/ 73 h 89"/>
                                <a:gd name="T2" fmla="*/ 37 w 57"/>
                                <a:gd name="T3" fmla="*/ 0 h 89"/>
                                <a:gd name="T4" fmla="*/ 13 w 57"/>
                                <a:gd name="T5" fmla="*/ 56 h 89"/>
                                <a:gd name="T6" fmla="*/ 49 w 57"/>
                                <a:gd name="T7" fmla="*/ 73 h 89"/>
                              </a:gdLst>
                              <a:ahLst/>
                              <a:cxnLst>
                                <a:cxn ang="0">
                                  <a:pos x="T0" y="T1"/>
                                </a:cxn>
                                <a:cxn ang="0">
                                  <a:pos x="T2" y="T3"/>
                                </a:cxn>
                                <a:cxn ang="0">
                                  <a:pos x="T4" y="T5"/>
                                </a:cxn>
                                <a:cxn ang="0">
                                  <a:pos x="T6" y="T7"/>
                                </a:cxn>
                              </a:cxnLst>
                              <a:rect l="0" t="0" r="r" b="b"/>
                              <a:pathLst>
                                <a:path w="57" h="89">
                                  <a:moveTo>
                                    <a:pt x="49" y="73"/>
                                  </a:moveTo>
                                  <a:cubicBezTo>
                                    <a:pt x="53" y="56"/>
                                    <a:pt x="57" y="4"/>
                                    <a:pt x="37" y="0"/>
                                  </a:cubicBezTo>
                                  <a:cubicBezTo>
                                    <a:pt x="37" y="0"/>
                                    <a:pt x="0" y="36"/>
                                    <a:pt x="13" y="56"/>
                                  </a:cubicBezTo>
                                  <a:cubicBezTo>
                                    <a:pt x="25" y="77"/>
                                    <a:pt x="45" y="89"/>
                                    <a:pt x="49" y="73"/>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12"/>
                          <wps:cNvSpPr>
                            <a:spLocks noChangeAspect="1"/>
                          </wps:cNvSpPr>
                          <wps:spPr bwMode="auto">
                            <a:xfrm>
                              <a:off x="4855" y="1277"/>
                              <a:ext cx="23" cy="22"/>
                            </a:xfrm>
                            <a:custGeom>
                              <a:avLst/>
                              <a:gdLst>
                                <a:gd name="T0" fmla="*/ 75 w 91"/>
                                <a:gd name="T1" fmla="*/ 78 h 86"/>
                                <a:gd name="T2" fmla="*/ 75 w 91"/>
                                <a:gd name="T3" fmla="*/ 16 h 86"/>
                                <a:gd name="T4" fmla="*/ 40 w 91"/>
                                <a:gd name="T5" fmla="*/ 0 h 86"/>
                                <a:gd name="T6" fmla="*/ 18 w 91"/>
                                <a:gd name="T7" fmla="*/ 43 h 86"/>
                                <a:gd name="T8" fmla="*/ 75 w 91"/>
                                <a:gd name="T9" fmla="*/ 78 h 86"/>
                              </a:gdLst>
                              <a:ahLst/>
                              <a:cxnLst>
                                <a:cxn ang="0">
                                  <a:pos x="T0" y="T1"/>
                                </a:cxn>
                                <a:cxn ang="0">
                                  <a:pos x="T2" y="T3"/>
                                </a:cxn>
                                <a:cxn ang="0">
                                  <a:pos x="T4" y="T5"/>
                                </a:cxn>
                                <a:cxn ang="0">
                                  <a:pos x="T6" y="T7"/>
                                </a:cxn>
                                <a:cxn ang="0">
                                  <a:pos x="T8" y="T9"/>
                                </a:cxn>
                              </a:cxnLst>
                              <a:rect l="0" t="0" r="r" b="b"/>
                              <a:pathLst>
                                <a:path w="91" h="86">
                                  <a:moveTo>
                                    <a:pt x="75" y="78"/>
                                  </a:moveTo>
                                  <a:cubicBezTo>
                                    <a:pt x="83" y="70"/>
                                    <a:pt x="91" y="21"/>
                                    <a:pt x="75" y="16"/>
                                  </a:cubicBezTo>
                                  <a:cubicBezTo>
                                    <a:pt x="59" y="10"/>
                                    <a:pt x="59" y="5"/>
                                    <a:pt x="40" y="0"/>
                                  </a:cubicBezTo>
                                  <a:cubicBezTo>
                                    <a:pt x="40" y="0"/>
                                    <a:pt x="0" y="26"/>
                                    <a:pt x="18" y="43"/>
                                  </a:cubicBezTo>
                                  <a:cubicBezTo>
                                    <a:pt x="37" y="59"/>
                                    <a:pt x="67" y="86"/>
                                    <a:pt x="75" y="78"/>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13"/>
                          <wps:cNvSpPr>
                            <a:spLocks noChangeAspect="1"/>
                          </wps:cNvSpPr>
                          <wps:spPr bwMode="auto">
                            <a:xfrm>
                              <a:off x="4686" y="1343"/>
                              <a:ext cx="33" cy="84"/>
                            </a:xfrm>
                            <a:custGeom>
                              <a:avLst/>
                              <a:gdLst>
                                <a:gd name="T0" fmla="*/ 48 w 132"/>
                                <a:gd name="T1" fmla="*/ 312 h 333"/>
                                <a:gd name="T2" fmla="*/ 83 w 132"/>
                                <a:gd name="T3" fmla="*/ 307 h 333"/>
                                <a:gd name="T4" fmla="*/ 51 w 132"/>
                                <a:gd name="T5" fmla="*/ 247 h 333"/>
                                <a:gd name="T6" fmla="*/ 65 w 132"/>
                                <a:gd name="T7" fmla="*/ 145 h 333"/>
                                <a:gd name="T8" fmla="*/ 94 w 132"/>
                                <a:gd name="T9" fmla="*/ 86 h 333"/>
                                <a:gd name="T10" fmla="*/ 121 w 132"/>
                                <a:gd name="T11" fmla="*/ 13 h 333"/>
                                <a:gd name="T12" fmla="*/ 91 w 132"/>
                                <a:gd name="T13" fmla="*/ 13 h 333"/>
                                <a:gd name="T14" fmla="*/ 78 w 132"/>
                                <a:gd name="T15" fmla="*/ 43 h 333"/>
                                <a:gd name="T16" fmla="*/ 27 w 132"/>
                                <a:gd name="T17" fmla="*/ 89 h 333"/>
                                <a:gd name="T18" fmla="*/ 5 w 132"/>
                                <a:gd name="T19" fmla="*/ 150 h 333"/>
                                <a:gd name="T20" fmla="*/ 2 w 132"/>
                                <a:gd name="T21" fmla="*/ 237 h 333"/>
                                <a:gd name="T22" fmla="*/ 48 w 132"/>
                                <a:gd name="T23" fmla="*/ 312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32" h="333">
                                  <a:moveTo>
                                    <a:pt x="48" y="312"/>
                                  </a:moveTo>
                                  <a:cubicBezTo>
                                    <a:pt x="65" y="312"/>
                                    <a:pt x="91" y="333"/>
                                    <a:pt x="83" y="307"/>
                                  </a:cubicBezTo>
                                  <a:cubicBezTo>
                                    <a:pt x="75" y="280"/>
                                    <a:pt x="43" y="310"/>
                                    <a:pt x="51" y="247"/>
                                  </a:cubicBezTo>
                                  <a:cubicBezTo>
                                    <a:pt x="59" y="186"/>
                                    <a:pt x="43" y="175"/>
                                    <a:pt x="65" y="145"/>
                                  </a:cubicBezTo>
                                  <a:cubicBezTo>
                                    <a:pt x="86" y="116"/>
                                    <a:pt x="70" y="124"/>
                                    <a:pt x="94" y="86"/>
                                  </a:cubicBezTo>
                                  <a:cubicBezTo>
                                    <a:pt x="118" y="48"/>
                                    <a:pt x="132" y="13"/>
                                    <a:pt x="121" y="13"/>
                                  </a:cubicBezTo>
                                  <a:cubicBezTo>
                                    <a:pt x="110" y="13"/>
                                    <a:pt x="94" y="0"/>
                                    <a:pt x="91" y="13"/>
                                  </a:cubicBezTo>
                                  <a:cubicBezTo>
                                    <a:pt x="91" y="13"/>
                                    <a:pt x="102" y="21"/>
                                    <a:pt x="78" y="43"/>
                                  </a:cubicBezTo>
                                  <a:cubicBezTo>
                                    <a:pt x="54" y="64"/>
                                    <a:pt x="34" y="67"/>
                                    <a:pt x="27" y="89"/>
                                  </a:cubicBezTo>
                                  <a:cubicBezTo>
                                    <a:pt x="19" y="110"/>
                                    <a:pt x="5" y="121"/>
                                    <a:pt x="5" y="150"/>
                                  </a:cubicBezTo>
                                  <a:cubicBezTo>
                                    <a:pt x="5" y="180"/>
                                    <a:pt x="0" y="204"/>
                                    <a:pt x="2" y="237"/>
                                  </a:cubicBezTo>
                                  <a:cubicBezTo>
                                    <a:pt x="5" y="269"/>
                                    <a:pt x="32" y="312"/>
                                    <a:pt x="48" y="312"/>
                                  </a:cubicBezTo>
                                  <a:close/>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14"/>
                          <wps:cNvSpPr>
                            <a:spLocks noChangeAspect="1" noEditPoints="1"/>
                          </wps:cNvSpPr>
                          <wps:spPr bwMode="auto">
                            <a:xfrm>
                              <a:off x="657" y="1053"/>
                              <a:ext cx="3204" cy="1217"/>
                            </a:xfrm>
                            <a:custGeom>
                              <a:avLst/>
                              <a:gdLst>
                                <a:gd name="T0" fmla="*/ 1336 w 12775"/>
                                <a:gd name="T1" fmla="*/ 2737 h 4853"/>
                                <a:gd name="T2" fmla="*/ 1661 w 12775"/>
                                <a:gd name="T3" fmla="*/ 2543 h 4853"/>
                                <a:gd name="T4" fmla="*/ 1870 w 12775"/>
                                <a:gd name="T5" fmla="*/ 2417 h 4853"/>
                                <a:gd name="T6" fmla="*/ 2004 w 12775"/>
                                <a:gd name="T7" fmla="*/ 2336 h 4853"/>
                                <a:gd name="T8" fmla="*/ 2122 w 12775"/>
                                <a:gd name="T9" fmla="*/ 3602 h 4853"/>
                                <a:gd name="T10" fmla="*/ 2185 w 12775"/>
                                <a:gd name="T11" fmla="*/ 3504 h 4853"/>
                                <a:gd name="T12" fmla="*/ 2453 w 12775"/>
                                <a:gd name="T13" fmla="*/ 3345 h 4853"/>
                                <a:gd name="T14" fmla="*/ 2431 w 12775"/>
                                <a:gd name="T15" fmla="*/ 3603 h 4853"/>
                                <a:gd name="T16" fmla="*/ 2765 w 12775"/>
                                <a:gd name="T17" fmla="*/ 3604 h 4853"/>
                                <a:gd name="T18" fmla="*/ 2695 w 12775"/>
                                <a:gd name="T19" fmla="*/ 3202 h 4853"/>
                                <a:gd name="T20" fmla="*/ 3124 w 12775"/>
                                <a:gd name="T21" fmla="*/ 3606 h 4853"/>
                                <a:gd name="T22" fmla="*/ 2917 w 12775"/>
                                <a:gd name="T23" fmla="*/ 3067 h 4853"/>
                                <a:gd name="T24" fmla="*/ 3118 w 12775"/>
                                <a:gd name="T25" fmla="*/ 2936 h 4853"/>
                                <a:gd name="T26" fmla="*/ 3600 w 12775"/>
                                <a:gd name="T27" fmla="*/ 3607 h 4853"/>
                                <a:gd name="T28" fmla="*/ 3333 w 12775"/>
                                <a:gd name="T29" fmla="*/ 2782 h 4853"/>
                                <a:gd name="T30" fmla="*/ 2559 w 12775"/>
                                <a:gd name="T31" fmla="*/ 1939 h 4853"/>
                                <a:gd name="T32" fmla="*/ 2616 w 12775"/>
                                <a:gd name="T33" fmla="*/ 1870 h 4853"/>
                                <a:gd name="T34" fmla="*/ 2653 w 12775"/>
                                <a:gd name="T35" fmla="*/ 1807 h 4853"/>
                                <a:gd name="T36" fmla="*/ 3957 w 12775"/>
                                <a:gd name="T37" fmla="*/ 1963 h 4853"/>
                                <a:gd name="T38" fmla="*/ 4009 w 12775"/>
                                <a:gd name="T39" fmla="*/ 1678 h 4853"/>
                                <a:gd name="T40" fmla="*/ 2690 w 12775"/>
                                <a:gd name="T41" fmla="*/ 1560 h 4853"/>
                                <a:gd name="T42" fmla="*/ 3976 w 12775"/>
                                <a:gd name="T43" fmla="*/ 1052 h 4853"/>
                                <a:gd name="T44" fmla="*/ 2630 w 12775"/>
                                <a:gd name="T45" fmla="*/ 1342 h 4853"/>
                                <a:gd name="T46" fmla="*/ 2621 w 12775"/>
                                <a:gd name="T47" fmla="*/ 1326 h 4853"/>
                                <a:gd name="T48" fmla="*/ 3470 w 12775"/>
                                <a:gd name="T49" fmla="*/ 319 h 4853"/>
                                <a:gd name="T50" fmla="*/ 2416 w 12775"/>
                                <a:gd name="T51" fmla="*/ 1122 h 4853"/>
                                <a:gd name="T52" fmla="*/ 2404 w 12775"/>
                                <a:gd name="T53" fmla="*/ 1116 h 4853"/>
                                <a:gd name="T54" fmla="*/ 2662 w 12775"/>
                                <a:gd name="T55" fmla="*/ 33 h 4853"/>
                                <a:gd name="T56" fmla="*/ 2397 w 12775"/>
                                <a:gd name="T57" fmla="*/ 7 h 4853"/>
                                <a:gd name="T58" fmla="*/ 2128 w 12775"/>
                                <a:gd name="T59" fmla="*/ 1058 h 4853"/>
                                <a:gd name="T60" fmla="*/ 1806 w 12775"/>
                                <a:gd name="T61" fmla="*/ 19 h 4853"/>
                                <a:gd name="T62" fmla="*/ 1549 w 12775"/>
                                <a:gd name="T63" fmla="*/ 60 h 4853"/>
                                <a:gd name="T64" fmla="*/ 1794 w 12775"/>
                                <a:gd name="T65" fmla="*/ 1150 h 4853"/>
                                <a:gd name="T66" fmla="*/ 1762 w 12775"/>
                                <a:gd name="T67" fmla="*/ 1168 h 4853"/>
                                <a:gd name="T68" fmla="*/ 1679 w 12775"/>
                                <a:gd name="T69" fmla="*/ 1231 h 4853"/>
                                <a:gd name="T70" fmla="*/ 1609 w 12775"/>
                                <a:gd name="T71" fmla="*/ 1302 h 4853"/>
                                <a:gd name="T72" fmla="*/ 1544 w 12775"/>
                                <a:gd name="T73" fmla="*/ 1389 h 4853"/>
                                <a:gd name="T74" fmla="*/ 1493 w 12775"/>
                                <a:gd name="T75" fmla="*/ 1479 h 4853"/>
                                <a:gd name="T76" fmla="*/ 1455 w 12775"/>
                                <a:gd name="T77" fmla="*/ 1570 h 4853"/>
                                <a:gd name="T78" fmla="*/ 6639 w 12775"/>
                                <a:gd name="T79" fmla="*/ 4853 h 4853"/>
                                <a:gd name="T80" fmla="*/ 7701 w 12775"/>
                                <a:gd name="T81" fmla="*/ 4533 h 4853"/>
                                <a:gd name="T82" fmla="*/ 4104 w 12775"/>
                                <a:gd name="T83" fmla="*/ 2252 h 4853"/>
                                <a:gd name="T84" fmla="*/ 8521 w 12775"/>
                                <a:gd name="T85" fmla="*/ 3776 h 4853"/>
                                <a:gd name="T86" fmla="*/ 7388 w 12775"/>
                                <a:gd name="T87" fmla="*/ 2510 h 4853"/>
                                <a:gd name="T88" fmla="*/ 4145 w 12775"/>
                                <a:gd name="T89" fmla="*/ 1909 h 4853"/>
                                <a:gd name="T90" fmla="*/ 4212 w 12775"/>
                                <a:gd name="T91" fmla="*/ 1604 h 4853"/>
                                <a:gd name="T92" fmla="*/ 8793 w 12775"/>
                                <a:gd name="T93" fmla="*/ 1694 h 4853"/>
                                <a:gd name="T94" fmla="*/ 4341 w 12775"/>
                                <a:gd name="T95" fmla="*/ 1237 h 4853"/>
                                <a:gd name="T96" fmla="*/ 4611 w 12775"/>
                                <a:gd name="T97" fmla="*/ 777 h 4853"/>
                                <a:gd name="T98" fmla="*/ 9419 w 12775"/>
                                <a:gd name="T99" fmla="*/ 437 h 4853"/>
                                <a:gd name="T100" fmla="*/ 11415 w 12775"/>
                                <a:gd name="T101" fmla="*/ 4708 h 4853"/>
                                <a:gd name="T102" fmla="*/ 9876 w 12775"/>
                                <a:gd name="T103" fmla="*/ 2813 h 4853"/>
                                <a:gd name="T104" fmla="*/ 11452 w 12775"/>
                                <a:gd name="T105" fmla="*/ 1596 h 48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2775" h="4853">
                                  <a:moveTo>
                                    <a:pt x="1336" y="2737"/>
                                  </a:moveTo>
                                  <a:cubicBezTo>
                                    <a:pt x="1382" y="2709"/>
                                    <a:pt x="1428" y="2682"/>
                                    <a:pt x="1471" y="2656"/>
                                  </a:cubicBezTo>
                                  <a:cubicBezTo>
                                    <a:pt x="1" y="4700"/>
                                    <a:pt x="1" y="4700"/>
                                    <a:pt x="1" y="4700"/>
                                  </a:cubicBezTo>
                                  <a:cubicBezTo>
                                    <a:pt x="0" y="4671"/>
                                    <a:pt x="1" y="4633"/>
                                    <a:pt x="4" y="4588"/>
                                  </a:cubicBezTo>
                                  <a:cubicBezTo>
                                    <a:pt x="1336" y="2737"/>
                                    <a:pt x="1336" y="2737"/>
                                    <a:pt x="1336" y="2737"/>
                                  </a:cubicBezTo>
                                  <a:moveTo>
                                    <a:pt x="1661" y="2543"/>
                                  </a:moveTo>
                                  <a:cubicBezTo>
                                    <a:pt x="532" y="4768"/>
                                    <a:pt x="532" y="4768"/>
                                    <a:pt x="532" y="4768"/>
                                  </a:cubicBezTo>
                                  <a:cubicBezTo>
                                    <a:pt x="602" y="4768"/>
                                    <a:pt x="602" y="4768"/>
                                    <a:pt x="602" y="4768"/>
                                  </a:cubicBezTo>
                                  <a:cubicBezTo>
                                    <a:pt x="1763" y="2482"/>
                                    <a:pt x="1763" y="2482"/>
                                    <a:pt x="1763" y="2482"/>
                                  </a:cubicBezTo>
                                  <a:cubicBezTo>
                                    <a:pt x="1730" y="2502"/>
                                    <a:pt x="1696" y="2522"/>
                                    <a:pt x="1661" y="2543"/>
                                  </a:cubicBezTo>
                                  <a:moveTo>
                                    <a:pt x="1870" y="2417"/>
                                  </a:moveTo>
                                  <a:cubicBezTo>
                                    <a:pt x="1116" y="4768"/>
                                    <a:pt x="1116" y="4768"/>
                                    <a:pt x="1116" y="4768"/>
                                  </a:cubicBezTo>
                                  <a:cubicBezTo>
                                    <a:pt x="1183" y="4768"/>
                                    <a:pt x="1183" y="4768"/>
                                    <a:pt x="1183" y="4768"/>
                                  </a:cubicBezTo>
                                  <a:cubicBezTo>
                                    <a:pt x="1952" y="2367"/>
                                    <a:pt x="1952" y="2367"/>
                                    <a:pt x="1952" y="2367"/>
                                  </a:cubicBezTo>
                                  <a:cubicBezTo>
                                    <a:pt x="1926" y="2383"/>
                                    <a:pt x="1898" y="2400"/>
                                    <a:pt x="1870" y="2417"/>
                                  </a:cubicBezTo>
                                  <a:moveTo>
                                    <a:pt x="2004" y="2336"/>
                                  </a:moveTo>
                                  <a:cubicBezTo>
                                    <a:pt x="1640" y="4768"/>
                                    <a:pt x="1640" y="4768"/>
                                    <a:pt x="1640" y="4768"/>
                                  </a:cubicBezTo>
                                  <a:cubicBezTo>
                                    <a:pt x="1704" y="4768"/>
                                    <a:pt x="1704" y="4768"/>
                                    <a:pt x="1704" y="4768"/>
                                  </a:cubicBezTo>
                                  <a:cubicBezTo>
                                    <a:pt x="2074" y="2292"/>
                                    <a:pt x="2074" y="2292"/>
                                    <a:pt x="2074" y="2292"/>
                                  </a:cubicBezTo>
                                  <a:cubicBezTo>
                                    <a:pt x="2051" y="2306"/>
                                    <a:pt x="2028" y="2320"/>
                                    <a:pt x="2004" y="2336"/>
                                  </a:cubicBezTo>
                                  <a:moveTo>
                                    <a:pt x="2122" y="3602"/>
                                  </a:moveTo>
                                  <a:cubicBezTo>
                                    <a:pt x="2122" y="4768"/>
                                    <a:pt x="2122" y="4768"/>
                                    <a:pt x="2122" y="4768"/>
                                  </a:cubicBezTo>
                                  <a:cubicBezTo>
                                    <a:pt x="2185" y="4768"/>
                                    <a:pt x="2185" y="4768"/>
                                    <a:pt x="2185" y="4768"/>
                                  </a:cubicBezTo>
                                  <a:cubicBezTo>
                                    <a:pt x="2185" y="3603"/>
                                    <a:pt x="2185" y="3603"/>
                                    <a:pt x="2185" y="3603"/>
                                  </a:cubicBezTo>
                                  <a:lnTo>
                                    <a:pt x="2122" y="3602"/>
                                  </a:lnTo>
                                  <a:close/>
                                  <a:moveTo>
                                    <a:pt x="2185" y="3504"/>
                                  </a:moveTo>
                                  <a:cubicBezTo>
                                    <a:pt x="2185" y="2221"/>
                                    <a:pt x="2185" y="2221"/>
                                    <a:pt x="2185" y="2221"/>
                                  </a:cubicBezTo>
                                  <a:cubicBezTo>
                                    <a:pt x="2165" y="2234"/>
                                    <a:pt x="2144" y="2247"/>
                                    <a:pt x="2122" y="2261"/>
                                  </a:cubicBezTo>
                                  <a:cubicBezTo>
                                    <a:pt x="2122" y="3543"/>
                                    <a:pt x="2122" y="3543"/>
                                    <a:pt x="2122" y="3543"/>
                                  </a:cubicBezTo>
                                  <a:lnTo>
                                    <a:pt x="2185" y="3504"/>
                                  </a:lnTo>
                                  <a:close/>
                                  <a:moveTo>
                                    <a:pt x="2453" y="3345"/>
                                  </a:moveTo>
                                  <a:cubicBezTo>
                                    <a:pt x="2263" y="2170"/>
                                    <a:pt x="2263" y="2170"/>
                                    <a:pt x="2263" y="2170"/>
                                  </a:cubicBezTo>
                                  <a:cubicBezTo>
                                    <a:pt x="2244" y="2182"/>
                                    <a:pt x="2225" y="2195"/>
                                    <a:pt x="2205" y="2208"/>
                                  </a:cubicBezTo>
                                  <a:cubicBezTo>
                                    <a:pt x="2394" y="3380"/>
                                    <a:pt x="2394" y="3380"/>
                                    <a:pt x="2394" y="3380"/>
                                  </a:cubicBezTo>
                                  <a:lnTo>
                                    <a:pt x="2453" y="3345"/>
                                  </a:lnTo>
                                  <a:close/>
                                  <a:moveTo>
                                    <a:pt x="2431" y="3603"/>
                                  </a:moveTo>
                                  <a:cubicBezTo>
                                    <a:pt x="2619" y="4768"/>
                                    <a:pt x="2619" y="4768"/>
                                    <a:pt x="2619" y="4768"/>
                                  </a:cubicBezTo>
                                  <a:cubicBezTo>
                                    <a:pt x="2683" y="4768"/>
                                    <a:pt x="2683" y="4768"/>
                                    <a:pt x="2683" y="4768"/>
                                  </a:cubicBezTo>
                                  <a:cubicBezTo>
                                    <a:pt x="2495" y="3604"/>
                                    <a:pt x="2495" y="3604"/>
                                    <a:pt x="2495" y="3604"/>
                                  </a:cubicBezTo>
                                  <a:lnTo>
                                    <a:pt x="2431" y="3603"/>
                                  </a:lnTo>
                                  <a:close/>
                                  <a:moveTo>
                                    <a:pt x="2765" y="3604"/>
                                  </a:moveTo>
                                  <a:cubicBezTo>
                                    <a:pt x="3158" y="4768"/>
                                    <a:pt x="3158" y="4768"/>
                                    <a:pt x="3158" y="4768"/>
                                  </a:cubicBezTo>
                                  <a:cubicBezTo>
                                    <a:pt x="3224" y="4768"/>
                                    <a:pt x="3224" y="4768"/>
                                    <a:pt x="3224" y="4768"/>
                                  </a:cubicBezTo>
                                  <a:cubicBezTo>
                                    <a:pt x="2831" y="3605"/>
                                    <a:pt x="2831" y="3605"/>
                                    <a:pt x="2831" y="3605"/>
                                  </a:cubicBezTo>
                                  <a:lnTo>
                                    <a:pt x="2765" y="3604"/>
                                  </a:lnTo>
                                  <a:close/>
                                  <a:moveTo>
                                    <a:pt x="2695" y="3202"/>
                                  </a:moveTo>
                                  <a:cubicBezTo>
                                    <a:pt x="2331" y="2123"/>
                                    <a:pt x="2331" y="2123"/>
                                    <a:pt x="2331" y="2123"/>
                                  </a:cubicBezTo>
                                  <a:cubicBezTo>
                                    <a:pt x="2314" y="2136"/>
                                    <a:pt x="2296" y="2148"/>
                                    <a:pt x="2277" y="2161"/>
                                  </a:cubicBezTo>
                                  <a:cubicBezTo>
                                    <a:pt x="2640" y="3235"/>
                                    <a:pt x="2640" y="3235"/>
                                    <a:pt x="2640" y="3235"/>
                                  </a:cubicBezTo>
                                  <a:cubicBezTo>
                                    <a:pt x="2658" y="3224"/>
                                    <a:pt x="2677" y="3213"/>
                                    <a:pt x="2695" y="3202"/>
                                  </a:cubicBezTo>
                                  <a:moveTo>
                                    <a:pt x="3124" y="3606"/>
                                  </a:moveTo>
                                  <a:cubicBezTo>
                                    <a:pt x="3724" y="4768"/>
                                    <a:pt x="3724" y="4768"/>
                                    <a:pt x="3724" y="4768"/>
                                  </a:cubicBezTo>
                                  <a:cubicBezTo>
                                    <a:pt x="3796" y="4768"/>
                                    <a:pt x="3796" y="4768"/>
                                    <a:pt x="3796" y="4768"/>
                                  </a:cubicBezTo>
                                  <a:cubicBezTo>
                                    <a:pt x="3195" y="3606"/>
                                    <a:pt x="3195" y="3606"/>
                                    <a:pt x="3195" y="3606"/>
                                  </a:cubicBezTo>
                                  <a:lnTo>
                                    <a:pt x="3124" y="3606"/>
                                  </a:lnTo>
                                  <a:close/>
                                  <a:moveTo>
                                    <a:pt x="2917" y="3067"/>
                                  </a:moveTo>
                                  <a:cubicBezTo>
                                    <a:pt x="2403" y="2072"/>
                                    <a:pt x="2403" y="2072"/>
                                    <a:pt x="2403" y="2072"/>
                                  </a:cubicBezTo>
                                  <a:cubicBezTo>
                                    <a:pt x="2386" y="2084"/>
                                    <a:pt x="2369" y="2096"/>
                                    <a:pt x="2351" y="2109"/>
                                  </a:cubicBezTo>
                                  <a:cubicBezTo>
                                    <a:pt x="2863" y="3100"/>
                                    <a:pt x="2863" y="3100"/>
                                    <a:pt x="2863" y="3100"/>
                                  </a:cubicBezTo>
                                  <a:cubicBezTo>
                                    <a:pt x="2881" y="3089"/>
                                    <a:pt x="2899" y="3078"/>
                                    <a:pt x="2917" y="3067"/>
                                  </a:cubicBezTo>
                                  <a:moveTo>
                                    <a:pt x="3118" y="2936"/>
                                  </a:moveTo>
                                  <a:cubicBezTo>
                                    <a:pt x="2464" y="2024"/>
                                    <a:pt x="2464" y="2024"/>
                                    <a:pt x="2464" y="2024"/>
                                  </a:cubicBezTo>
                                  <a:cubicBezTo>
                                    <a:pt x="2448" y="2037"/>
                                    <a:pt x="2432" y="2049"/>
                                    <a:pt x="2414" y="2063"/>
                                  </a:cubicBezTo>
                                  <a:cubicBezTo>
                                    <a:pt x="3066" y="2971"/>
                                    <a:pt x="3066" y="2971"/>
                                    <a:pt x="3066" y="2971"/>
                                  </a:cubicBezTo>
                                  <a:cubicBezTo>
                                    <a:pt x="3084" y="2960"/>
                                    <a:pt x="3101" y="2948"/>
                                    <a:pt x="3118" y="2936"/>
                                  </a:cubicBezTo>
                                  <a:moveTo>
                                    <a:pt x="3600" y="3607"/>
                                  </a:moveTo>
                                  <a:cubicBezTo>
                                    <a:pt x="3523" y="3607"/>
                                    <a:pt x="3523" y="3607"/>
                                    <a:pt x="3523" y="3607"/>
                                  </a:cubicBezTo>
                                  <a:cubicBezTo>
                                    <a:pt x="4112" y="4429"/>
                                    <a:pt x="4112" y="4429"/>
                                    <a:pt x="4112" y="4429"/>
                                  </a:cubicBezTo>
                                  <a:cubicBezTo>
                                    <a:pt x="4112" y="4321"/>
                                    <a:pt x="4112" y="4321"/>
                                    <a:pt x="4112" y="4321"/>
                                  </a:cubicBezTo>
                                  <a:lnTo>
                                    <a:pt x="3600" y="3607"/>
                                  </a:lnTo>
                                  <a:close/>
                                  <a:moveTo>
                                    <a:pt x="3333" y="2782"/>
                                  </a:moveTo>
                                  <a:cubicBezTo>
                                    <a:pt x="2542" y="1956"/>
                                    <a:pt x="2542" y="1956"/>
                                    <a:pt x="2542" y="1956"/>
                                  </a:cubicBezTo>
                                  <a:cubicBezTo>
                                    <a:pt x="2527" y="1969"/>
                                    <a:pt x="2512" y="1984"/>
                                    <a:pt x="2495" y="1998"/>
                                  </a:cubicBezTo>
                                  <a:cubicBezTo>
                                    <a:pt x="3282" y="2820"/>
                                    <a:pt x="3282" y="2820"/>
                                    <a:pt x="3282" y="2820"/>
                                  </a:cubicBezTo>
                                  <a:cubicBezTo>
                                    <a:pt x="3299" y="2808"/>
                                    <a:pt x="3317" y="2795"/>
                                    <a:pt x="3333" y="2782"/>
                                  </a:cubicBezTo>
                                  <a:moveTo>
                                    <a:pt x="2559" y="1939"/>
                                  </a:moveTo>
                                  <a:cubicBezTo>
                                    <a:pt x="3485" y="2657"/>
                                    <a:pt x="3485" y="2657"/>
                                    <a:pt x="3485" y="2657"/>
                                  </a:cubicBezTo>
                                  <a:cubicBezTo>
                                    <a:pt x="3502" y="2643"/>
                                    <a:pt x="3517" y="2629"/>
                                    <a:pt x="3533" y="2614"/>
                                  </a:cubicBezTo>
                                  <a:cubicBezTo>
                                    <a:pt x="2601" y="1891"/>
                                    <a:pt x="2601" y="1891"/>
                                    <a:pt x="2601" y="1891"/>
                                  </a:cubicBezTo>
                                  <a:cubicBezTo>
                                    <a:pt x="2588" y="1906"/>
                                    <a:pt x="2574" y="1923"/>
                                    <a:pt x="2559" y="1939"/>
                                  </a:cubicBezTo>
                                  <a:moveTo>
                                    <a:pt x="2616" y="1870"/>
                                  </a:moveTo>
                                  <a:cubicBezTo>
                                    <a:pt x="3673" y="2470"/>
                                    <a:pt x="3673" y="2470"/>
                                    <a:pt x="3673" y="2470"/>
                                  </a:cubicBezTo>
                                  <a:cubicBezTo>
                                    <a:pt x="3687" y="2454"/>
                                    <a:pt x="3701" y="2438"/>
                                    <a:pt x="3714" y="2421"/>
                                  </a:cubicBezTo>
                                  <a:cubicBezTo>
                                    <a:pt x="2649" y="1816"/>
                                    <a:pt x="2649" y="1816"/>
                                    <a:pt x="2649" y="1816"/>
                                  </a:cubicBezTo>
                                  <a:cubicBezTo>
                                    <a:pt x="2640" y="1834"/>
                                    <a:pt x="2629" y="1852"/>
                                    <a:pt x="2616" y="1870"/>
                                  </a:cubicBezTo>
                                  <a:moveTo>
                                    <a:pt x="2653" y="1807"/>
                                  </a:moveTo>
                                  <a:cubicBezTo>
                                    <a:pt x="3851" y="2221"/>
                                    <a:pt x="3851" y="2221"/>
                                    <a:pt x="3851" y="2221"/>
                                  </a:cubicBezTo>
                                  <a:cubicBezTo>
                                    <a:pt x="3861" y="2202"/>
                                    <a:pt x="3872" y="2184"/>
                                    <a:pt x="3881" y="2165"/>
                                  </a:cubicBezTo>
                                  <a:cubicBezTo>
                                    <a:pt x="2675" y="1748"/>
                                    <a:pt x="2675" y="1748"/>
                                    <a:pt x="2675" y="1748"/>
                                  </a:cubicBezTo>
                                  <a:cubicBezTo>
                                    <a:pt x="2669" y="1768"/>
                                    <a:pt x="2662" y="1788"/>
                                    <a:pt x="2653" y="1807"/>
                                  </a:cubicBezTo>
                                  <a:moveTo>
                                    <a:pt x="3957" y="1963"/>
                                  </a:moveTo>
                                  <a:cubicBezTo>
                                    <a:pt x="3963" y="1944"/>
                                    <a:pt x="3968" y="1924"/>
                                    <a:pt x="3973" y="1901"/>
                                  </a:cubicBezTo>
                                  <a:cubicBezTo>
                                    <a:pt x="2688" y="1675"/>
                                    <a:pt x="2688" y="1675"/>
                                    <a:pt x="2688" y="1675"/>
                                  </a:cubicBezTo>
                                  <a:cubicBezTo>
                                    <a:pt x="2686" y="1696"/>
                                    <a:pt x="2682" y="1716"/>
                                    <a:pt x="2678" y="1737"/>
                                  </a:cubicBezTo>
                                  <a:lnTo>
                                    <a:pt x="3957" y="1963"/>
                                  </a:lnTo>
                                  <a:close/>
                                  <a:moveTo>
                                    <a:pt x="4016" y="1616"/>
                                  </a:moveTo>
                                  <a:cubicBezTo>
                                    <a:pt x="2691" y="1575"/>
                                    <a:pt x="2691" y="1575"/>
                                    <a:pt x="2691" y="1575"/>
                                  </a:cubicBezTo>
                                  <a:cubicBezTo>
                                    <a:pt x="2692" y="1580"/>
                                    <a:pt x="2692" y="1584"/>
                                    <a:pt x="2692" y="1588"/>
                                  </a:cubicBezTo>
                                  <a:cubicBezTo>
                                    <a:pt x="2692" y="1605"/>
                                    <a:pt x="2692" y="1622"/>
                                    <a:pt x="2691" y="1638"/>
                                  </a:cubicBezTo>
                                  <a:cubicBezTo>
                                    <a:pt x="4009" y="1678"/>
                                    <a:pt x="4009" y="1678"/>
                                    <a:pt x="4009" y="1678"/>
                                  </a:cubicBezTo>
                                  <a:cubicBezTo>
                                    <a:pt x="4012" y="1658"/>
                                    <a:pt x="4014" y="1637"/>
                                    <a:pt x="4016" y="1616"/>
                                  </a:cubicBezTo>
                                  <a:moveTo>
                                    <a:pt x="4020" y="1353"/>
                                  </a:moveTo>
                                  <a:cubicBezTo>
                                    <a:pt x="4018" y="1332"/>
                                    <a:pt x="4017" y="1311"/>
                                    <a:pt x="4015" y="1289"/>
                                  </a:cubicBezTo>
                                  <a:cubicBezTo>
                                    <a:pt x="2683" y="1497"/>
                                    <a:pt x="2683" y="1497"/>
                                    <a:pt x="2683" y="1497"/>
                                  </a:cubicBezTo>
                                  <a:cubicBezTo>
                                    <a:pt x="2687" y="1518"/>
                                    <a:pt x="2689" y="1539"/>
                                    <a:pt x="2690" y="1560"/>
                                  </a:cubicBezTo>
                                  <a:lnTo>
                                    <a:pt x="4020" y="1353"/>
                                  </a:lnTo>
                                  <a:close/>
                                  <a:moveTo>
                                    <a:pt x="3959" y="991"/>
                                  </a:moveTo>
                                  <a:cubicBezTo>
                                    <a:pt x="2659" y="1409"/>
                                    <a:pt x="2659" y="1409"/>
                                    <a:pt x="2659" y="1409"/>
                                  </a:cubicBezTo>
                                  <a:cubicBezTo>
                                    <a:pt x="2666" y="1429"/>
                                    <a:pt x="2672" y="1449"/>
                                    <a:pt x="2677" y="1469"/>
                                  </a:cubicBezTo>
                                  <a:cubicBezTo>
                                    <a:pt x="3976" y="1052"/>
                                    <a:pt x="3976" y="1052"/>
                                    <a:pt x="3976" y="1052"/>
                                  </a:cubicBezTo>
                                  <a:cubicBezTo>
                                    <a:pt x="3971" y="1032"/>
                                    <a:pt x="3965" y="1012"/>
                                    <a:pt x="3959" y="991"/>
                                  </a:cubicBezTo>
                                  <a:moveTo>
                                    <a:pt x="2656" y="1400"/>
                                  </a:moveTo>
                                  <a:cubicBezTo>
                                    <a:pt x="3866" y="761"/>
                                    <a:pt x="3866" y="761"/>
                                    <a:pt x="3866" y="761"/>
                                  </a:cubicBezTo>
                                  <a:cubicBezTo>
                                    <a:pt x="3856" y="742"/>
                                    <a:pt x="3846" y="724"/>
                                    <a:pt x="3836" y="706"/>
                                  </a:cubicBezTo>
                                  <a:cubicBezTo>
                                    <a:pt x="2630" y="1342"/>
                                    <a:pt x="2630" y="1342"/>
                                    <a:pt x="2630" y="1342"/>
                                  </a:cubicBezTo>
                                  <a:cubicBezTo>
                                    <a:pt x="2640" y="1361"/>
                                    <a:pt x="2649" y="1380"/>
                                    <a:pt x="2656" y="1400"/>
                                  </a:cubicBezTo>
                                  <a:moveTo>
                                    <a:pt x="3710" y="531"/>
                                  </a:moveTo>
                                  <a:cubicBezTo>
                                    <a:pt x="3696" y="516"/>
                                    <a:pt x="3681" y="500"/>
                                    <a:pt x="3666" y="484"/>
                                  </a:cubicBezTo>
                                  <a:cubicBezTo>
                                    <a:pt x="2586" y="1272"/>
                                    <a:pt x="2586" y="1272"/>
                                    <a:pt x="2586" y="1272"/>
                                  </a:cubicBezTo>
                                  <a:cubicBezTo>
                                    <a:pt x="2599" y="1289"/>
                                    <a:pt x="2610" y="1307"/>
                                    <a:pt x="2621" y="1326"/>
                                  </a:cubicBezTo>
                                  <a:lnTo>
                                    <a:pt x="3710" y="531"/>
                                  </a:lnTo>
                                  <a:close/>
                                  <a:moveTo>
                                    <a:pt x="3414" y="284"/>
                                  </a:moveTo>
                                  <a:cubicBezTo>
                                    <a:pt x="2488" y="1170"/>
                                    <a:pt x="2488" y="1170"/>
                                    <a:pt x="2488" y="1170"/>
                                  </a:cubicBezTo>
                                  <a:cubicBezTo>
                                    <a:pt x="2505" y="1183"/>
                                    <a:pt x="2521" y="1197"/>
                                    <a:pt x="2536" y="1212"/>
                                  </a:cubicBezTo>
                                  <a:cubicBezTo>
                                    <a:pt x="3470" y="319"/>
                                    <a:pt x="3470" y="319"/>
                                    <a:pt x="3470" y="319"/>
                                  </a:cubicBezTo>
                                  <a:cubicBezTo>
                                    <a:pt x="3452" y="307"/>
                                    <a:pt x="3434" y="296"/>
                                    <a:pt x="3414" y="284"/>
                                  </a:cubicBezTo>
                                  <a:moveTo>
                                    <a:pt x="2470" y="1156"/>
                                  </a:moveTo>
                                  <a:cubicBezTo>
                                    <a:pt x="3211" y="180"/>
                                    <a:pt x="3211" y="180"/>
                                    <a:pt x="3211" y="180"/>
                                  </a:cubicBezTo>
                                  <a:cubicBezTo>
                                    <a:pt x="3191" y="172"/>
                                    <a:pt x="3171" y="163"/>
                                    <a:pt x="3150" y="155"/>
                                  </a:cubicBezTo>
                                  <a:cubicBezTo>
                                    <a:pt x="2416" y="1122"/>
                                    <a:pt x="2416" y="1122"/>
                                    <a:pt x="2416" y="1122"/>
                                  </a:cubicBezTo>
                                  <a:cubicBezTo>
                                    <a:pt x="2435" y="1133"/>
                                    <a:pt x="2453" y="1144"/>
                                    <a:pt x="2470" y="1156"/>
                                  </a:cubicBezTo>
                                  <a:moveTo>
                                    <a:pt x="2944" y="90"/>
                                  </a:moveTo>
                                  <a:cubicBezTo>
                                    <a:pt x="2923" y="84"/>
                                    <a:pt x="2902" y="79"/>
                                    <a:pt x="2881" y="74"/>
                                  </a:cubicBezTo>
                                  <a:cubicBezTo>
                                    <a:pt x="2346" y="1091"/>
                                    <a:pt x="2346" y="1091"/>
                                    <a:pt x="2346" y="1091"/>
                                  </a:cubicBezTo>
                                  <a:cubicBezTo>
                                    <a:pt x="2366" y="1098"/>
                                    <a:pt x="2386" y="1106"/>
                                    <a:pt x="2404" y="1116"/>
                                  </a:cubicBezTo>
                                  <a:lnTo>
                                    <a:pt x="2944" y="90"/>
                                  </a:lnTo>
                                  <a:close/>
                                  <a:moveTo>
                                    <a:pt x="2599" y="25"/>
                                  </a:moveTo>
                                  <a:cubicBezTo>
                                    <a:pt x="2261" y="1068"/>
                                    <a:pt x="2261" y="1068"/>
                                    <a:pt x="2261" y="1068"/>
                                  </a:cubicBezTo>
                                  <a:cubicBezTo>
                                    <a:pt x="2282" y="1072"/>
                                    <a:pt x="2302" y="1077"/>
                                    <a:pt x="2322" y="1083"/>
                                  </a:cubicBezTo>
                                  <a:cubicBezTo>
                                    <a:pt x="2662" y="33"/>
                                    <a:pt x="2662" y="33"/>
                                    <a:pt x="2662" y="33"/>
                                  </a:cubicBezTo>
                                  <a:cubicBezTo>
                                    <a:pt x="2641" y="30"/>
                                    <a:pt x="2620" y="27"/>
                                    <a:pt x="2599" y="25"/>
                                  </a:cubicBezTo>
                                  <a:moveTo>
                                    <a:pt x="2333" y="3"/>
                                  </a:moveTo>
                                  <a:cubicBezTo>
                                    <a:pt x="2148" y="1058"/>
                                    <a:pt x="2148" y="1058"/>
                                    <a:pt x="2148" y="1058"/>
                                  </a:cubicBezTo>
                                  <a:cubicBezTo>
                                    <a:pt x="2170" y="1058"/>
                                    <a:pt x="2191" y="1059"/>
                                    <a:pt x="2212" y="1061"/>
                                  </a:cubicBezTo>
                                  <a:cubicBezTo>
                                    <a:pt x="2397" y="7"/>
                                    <a:pt x="2397" y="7"/>
                                    <a:pt x="2397" y="7"/>
                                  </a:cubicBezTo>
                                  <a:cubicBezTo>
                                    <a:pt x="2376" y="5"/>
                                    <a:pt x="2354" y="4"/>
                                    <a:pt x="2333" y="3"/>
                                  </a:cubicBezTo>
                                  <a:moveTo>
                                    <a:pt x="2067" y="1"/>
                                  </a:moveTo>
                                  <a:cubicBezTo>
                                    <a:pt x="2065" y="1064"/>
                                    <a:pt x="2065" y="1064"/>
                                    <a:pt x="2065" y="1064"/>
                                  </a:cubicBezTo>
                                  <a:cubicBezTo>
                                    <a:pt x="2076" y="1062"/>
                                    <a:pt x="2086" y="1060"/>
                                    <a:pt x="2098" y="1059"/>
                                  </a:cubicBezTo>
                                  <a:cubicBezTo>
                                    <a:pt x="2108" y="1058"/>
                                    <a:pt x="2118" y="1059"/>
                                    <a:pt x="2128" y="1058"/>
                                  </a:cubicBezTo>
                                  <a:cubicBezTo>
                                    <a:pt x="2130" y="0"/>
                                    <a:pt x="2130" y="0"/>
                                    <a:pt x="2130" y="0"/>
                                  </a:cubicBezTo>
                                  <a:cubicBezTo>
                                    <a:pt x="2109" y="1"/>
                                    <a:pt x="2088" y="1"/>
                                    <a:pt x="2067" y="1"/>
                                  </a:cubicBezTo>
                                  <a:moveTo>
                                    <a:pt x="2040" y="1067"/>
                                  </a:moveTo>
                                  <a:cubicBezTo>
                                    <a:pt x="1869" y="13"/>
                                    <a:pt x="1869" y="13"/>
                                    <a:pt x="1869" y="13"/>
                                  </a:cubicBezTo>
                                  <a:cubicBezTo>
                                    <a:pt x="1848" y="15"/>
                                    <a:pt x="1827" y="17"/>
                                    <a:pt x="1806" y="19"/>
                                  </a:cubicBezTo>
                                  <a:cubicBezTo>
                                    <a:pt x="1978" y="1078"/>
                                    <a:pt x="1978" y="1078"/>
                                    <a:pt x="1978" y="1078"/>
                                  </a:cubicBezTo>
                                  <a:cubicBezTo>
                                    <a:pt x="1998" y="1074"/>
                                    <a:pt x="2019" y="1070"/>
                                    <a:pt x="2040" y="1067"/>
                                  </a:cubicBezTo>
                                  <a:moveTo>
                                    <a:pt x="1934" y="1090"/>
                                  </a:moveTo>
                                  <a:cubicBezTo>
                                    <a:pt x="1611" y="47"/>
                                    <a:pt x="1611" y="47"/>
                                    <a:pt x="1611" y="47"/>
                                  </a:cubicBezTo>
                                  <a:cubicBezTo>
                                    <a:pt x="1590" y="51"/>
                                    <a:pt x="1569" y="55"/>
                                    <a:pt x="1549" y="60"/>
                                  </a:cubicBezTo>
                                  <a:cubicBezTo>
                                    <a:pt x="1875" y="1111"/>
                                    <a:pt x="1875" y="1111"/>
                                    <a:pt x="1875" y="1111"/>
                                  </a:cubicBezTo>
                                  <a:cubicBezTo>
                                    <a:pt x="1894" y="1103"/>
                                    <a:pt x="1914" y="1096"/>
                                    <a:pt x="1934" y="1090"/>
                                  </a:cubicBezTo>
                                  <a:moveTo>
                                    <a:pt x="1348" y="112"/>
                                  </a:moveTo>
                                  <a:cubicBezTo>
                                    <a:pt x="1327" y="118"/>
                                    <a:pt x="1306" y="124"/>
                                    <a:pt x="1286" y="130"/>
                                  </a:cubicBezTo>
                                  <a:cubicBezTo>
                                    <a:pt x="1794" y="1150"/>
                                    <a:pt x="1794" y="1150"/>
                                    <a:pt x="1794" y="1150"/>
                                  </a:cubicBezTo>
                                  <a:cubicBezTo>
                                    <a:pt x="1812" y="1139"/>
                                    <a:pt x="1831" y="1130"/>
                                    <a:pt x="1850" y="1121"/>
                                  </a:cubicBezTo>
                                  <a:lnTo>
                                    <a:pt x="1348" y="112"/>
                                  </a:lnTo>
                                  <a:close/>
                                  <a:moveTo>
                                    <a:pt x="1026" y="241"/>
                                  </a:moveTo>
                                  <a:cubicBezTo>
                                    <a:pt x="1711" y="1205"/>
                                    <a:pt x="1711" y="1205"/>
                                    <a:pt x="1711" y="1205"/>
                                  </a:cubicBezTo>
                                  <a:cubicBezTo>
                                    <a:pt x="1727" y="1192"/>
                                    <a:pt x="1744" y="1180"/>
                                    <a:pt x="1762" y="1168"/>
                                  </a:cubicBezTo>
                                  <a:cubicBezTo>
                                    <a:pt x="1084" y="213"/>
                                    <a:pt x="1084" y="213"/>
                                    <a:pt x="1084" y="213"/>
                                  </a:cubicBezTo>
                                  <a:cubicBezTo>
                                    <a:pt x="1064" y="222"/>
                                    <a:pt x="1045" y="231"/>
                                    <a:pt x="1026" y="241"/>
                                  </a:cubicBezTo>
                                  <a:moveTo>
                                    <a:pt x="774" y="399"/>
                                  </a:moveTo>
                                  <a:cubicBezTo>
                                    <a:pt x="1633" y="1275"/>
                                    <a:pt x="1633" y="1275"/>
                                    <a:pt x="1633" y="1275"/>
                                  </a:cubicBezTo>
                                  <a:cubicBezTo>
                                    <a:pt x="1647" y="1260"/>
                                    <a:pt x="1663" y="1245"/>
                                    <a:pt x="1679" y="1231"/>
                                  </a:cubicBezTo>
                                  <a:cubicBezTo>
                                    <a:pt x="825" y="361"/>
                                    <a:pt x="825" y="361"/>
                                    <a:pt x="825" y="361"/>
                                  </a:cubicBezTo>
                                  <a:cubicBezTo>
                                    <a:pt x="808" y="374"/>
                                    <a:pt x="791" y="387"/>
                                    <a:pt x="774" y="399"/>
                                  </a:cubicBezTo>
                                  <a:moveTo>
                                    <a:pt x="556" y="600"/>
                                  </a:moveTo>
                                  <a:cubicBezTo>
                                    <a:pt x="1570" y="1352"/>
                                    <a:pt x="1570" y="1352"/>
                                    <a:pt x="1570" y="1352"/>
                                  </a:cubicBezTo>
                                  <a:cubicBezTo>
                                    <a:pt x="1582" y="1335"/>
                                    <a:pt x="1595" y="1319"/>
                                    <a:pt x="1609" y="1302"/>
                                  </a:cubicBezTo>
                                  <a:cubicBezTo>
                                    <a:pt x="599" y="554"/>
                                    <a:pt x="599" y="554"/>
                                    <a:pt x="599" y="554"/>
                                  </a:cubicBezTo>
                                  <a:cubicBezTo>
                                    <a:pt x="584" y="569"/>
                                    <a:pt x="569" y="585"/>
                                    <a:pt x="556" y="600"/>
                                  </a:cubicBezTo>
                                  <a:moveTo>
                                    <a:pt x="374" y="843"/>
                                  </a:moveTo>
                                  <a:cubicBezTo>
                                    <a:pt x="1512" y="1444"/>
                                    <a:pt x="1512" y="1444"/>
                                    <a:pt x="1512" y="1444"/>
                                  </a:cubicBezTo>
                                  <a:cubicBezTo>
                                    <a:pt x="1521" y="1426"/>
                                    <a:pt x="1532" y="1408"/>
                                    <a:pt x="1544" y="1389"/>
                                  </a:cubicBezTo>
                                  <a:cubicBezTo>
                                    <a:pt x="408" y="790"/>
                                    <a:pt x="408" y="790"/>
                                    <a:pt x="408" y="790"/>
                                  </a:cubicBezTo>
                                  <a:cubicBezTo>
                                    <a:pt x="396" y="808"/>
                                    <a:pt x="385" y="826"/>
                                    <a:pt x="374" y="843"/>
                                  </a:cubicBezTo>
                                  <a:moveTo>
                                    <a:pt x="242" y="1104"/>
                                  </a:moveTo>
                                  <a:cubicBezTo>
                                    <a:pt x="1467" y="1537"/>
                                    <a:pt x="1467" y="1537"/>
                                    <a:pt x="1467" y="1537"/>
                                  </a:cubicBezTo>
                                  <a:cubicBezTo>
                                    <a:pt x="1474" y="1518"/>
                                    <a:pt x="1483" y="1499"/>
                                    <a:pt x="1493" y="1479"/>
                                  </a:cubicBezTo>
                                  <a:cubicBezTo>
                                    <a:pt x="267" y="1046"/>
                                    <a:pt x="267" y="1046"/>
                                    <a:pt x="267" y="1046"/>
                                  </a:cubicBezTo>
                                  <a:cubicBezTo>
                                    <a:pt x="258" y="1066"/>
                                    <a:pt x="251" y="1085"/>
                                    <a:pt x="242" y="1104"/>
                                  </a:cubicBezTo>
                                  <a:moveTo>
                                    <a:pt x="146" y="1425"/>
                                  </a:moveTo>
                                  <a:cubicBezTo>
                                    <a:pt x="1435" y="1630"/>
                                    <a:pt x="1435" y="1630"/>
                                    <a:pt x="1435" y="1630"/>
                                  </a:cubicBezTo>
                                  <a:cubicBezTo>
                                    <a:pt x="1440" y="1613"/>
                                    <a:pt x="1446" y="1593"/>
                                    <a:pt x="1455" y="1570"/>
                                  </a:cubicBezTo>
                                  <a:cubicBezTo>
                                    <a:pt x="160" y="1363"/>
                                    <a:pt x="160" y="1363"/>
                                    <a:pt x="160" y="1363"/>
                                  </a:cubicBezTo>
                                  <a:cubicBezTo>
                                    <a:pt x="155" y="1384"/>
                                    <a:pt x="150" y="1405"/>
                                    <a:pt x="146" y="1425"/>
                                  </a:cubicBezTo>
                                  <a:moveTo>
                                    <a:pt x="4214" y="3177"/>
                                  </a:moveTo>
                                  <a:cubicBezTo>
                                    <a:pt x="6539" y="4852"/>
                                    <a:pt x="6539" y="4852"/>
                                    <a:pt x="6539" y="4852"/>
                                  </a:cubicBezTo>
                                  <a:cubicBezTo>
                                    <a:pt x="6579" y="4853"/>
                                    <a:pt x="6613" y="4853"/>
                                    <a:pt x="6639" y="4853"/>
                                  </a:cubicBezTo>
                                  <a:cubicBezTo>
                                    <a:pt x="6647" y="4853"/>
                                    <a:pt x="6657" y="4853"/>
                                    <a:pt x="6666" y="4852"/>
                                  </a:cubicBezTo>
                                  <a:cubicBezTo>
                                    <a:pt x="4187" y="3067"/>
                                    <a:pt x="4187" y="3067"/>
                                    <a:pt x="4187" y="3067"/>
                                  </a:cubicBezTo>
                                  <a:cubicBezTo>
                                    <a:pt x="4195" y="3104"/>
                                    <a:pt x="4204" y="3141"/>
                                    <a:pt x="4214" y="3177"/>
                                  </a:cubicBezTo>
                                  <a:moveTo>
                                    <a:pt x="4126" y="2703"/>
                                  </a:moveTo>
                                  <a:cubicBezTo>
                                    <a:pt x="7701" y="4533"/>
                                    <a:pt x="7701" y="4533"/>
                                    <a:pt x="7701" y="4533"/>
                                  </a:cubicBezTo>
                                  <a:cubicBezTo>
                                    <a:pt x="7727" y="4519"/>
                                    <a:pt x="7752" y="4505"/>
                                    <a:pt x="7778" y="4489"/>
                                  </a:cubicBezTo>
                                  <a:cubicBezTo>
                                    <a:pt x="4118" y="2615"/>
                                    <a:pt x="4118" y="2615"/>
                                    <a:pt x="4118" y="2615"/>
                                  </a:cubicBezTo>
                                  <a:cubicBezTo>
                                    <a:pt x="4120" y="2645"/>
                                    <a:pt x="4123" y="2674"/>
                                    <a:pt x="4126" y="2703"/>
                                  </a:cubicBezTo>
                                  <a:moveTo>
                                    <a:pt x="5600" y="2741"/>
                                  </a:moveTo>
                                  <a:cubicBezTo>
                                    <a:pt x="4104" y="2252"/>
                                    <a:pt x="4104" y="2252"/>
                                    <a:pt x="4104" y="2252"/>
                                  </a:cubicBezTo>
                                  <a:cubicBezTo>
                                    <a:pt x="4103" y="2278"/>
                                    <a:pt x="4104" y="2304"/>
                                    <a:pt x="4104" y="2330"/>
                                  </a:cubicBezTo>
                                  <a:cubicBezTo>
                                    <a:pt x="5616" y="2825"/>
                                    <a:pt x="5616" y="2825"/>
                                    <a:pt x="5616" y="2825"/>
                                  </a:cubicBezTo>
                                  <a:cubicBezTo>
                                    <a:pt x="5611" y="2798"/>
                                    <a:pt x="5605" y="2770"/>
                                    <a:pt x="5600" y="2741"/>
                                  </a:cubicBezTo>
                                  <a:moveTo>
                                    <a:pt x="7138" y="3323"/>
                                  </a:moveTo>
                                  <a:cubicBezTo>
                                    <a:pt x="8521" y="3776"/>
                                    <a:pt x="8521" y="3776"/>
                                    <a:pt x="8521" y="3776"/>
                                  </a:cubicBezTo>
                                  <a:cubicBezTo>
                                    <a:pt x="8535" y="3754"/>
                                    <a:pt x="8548" y="3733"/>
                                    <a:pt x="8561" y="3711"/>
                                  </a:cubicBezTo>
                                  <a:cubicBezTo>
                                    <a:pt x="7180" y="3258"/>
                                    <a:pt x="7180" y="3258"/>
                                    <a:pt x="7180" y="3258"/>
                                  </a:cubicBezTo>
                                  <a:cubicBezTo>
                                    <a:pt x="7166" y="3281"/>
                                    <a:pt x="7153" y="3302"/>
                                    <a:pt x="7138" y="3323"/>
                                  </a:cubicBezTo>
                                  <a:moveTo>
                                    <a:pt x="7392" y="2435"/>
                                  </a:moveTo>
                                  <a:cubicBezTo>
                                    <a:pt x="7391" y="2461"/>
                                    <a:pt x="7389" y="2485"/>
                                    <a:pt x="7388" y="2510"/>
                                  </a:cubicBezTo>
                                  <a:cubicBezTo>
                                    <a:pt x="8859" y="2748"/>
                                    <a:pt x="8859" y="2748"/>
                                    <a:pt x="8859" y="2748"/>
                                  </a:cubicBezTo>
                                  <a:cubicBezTo>
                                    <a:pt x="8862" y="2724"/>
                                    <a:pt x="8864" y="2699"/>
                                    <a:pt x="8866" y="2674"/>
                                  </a:cubicBezTo>
                                  <a:lnTo>
                                    <a:pt x="7392" y="2435"/>
                                  </a:lnTo>
                                  <a:close/>
                                  <a:moveTo>
                                    <a:pt x="5584" y="2142"/>
                                  </a:moveTo>
                                  <a:cubicBezTo>
                                    <a:pt x="4145" y="1909"/>
                                    <a:pt x="4145" y="1909"/>
                                    <a:pt x="4145" y="1909"/>
                                  </a:cubicBezTo>
                                  <a:cubicBezTo>
                                    <a:pt x="4141" y="1934"/>
                                    <a:pt x="4137" y="1958"/>
                                    <a:pt x="4133" y="1982"/>
                                  </a:cubicBezTo>
                                  <a:cubicBezTo>
                                    <a:pt x="5578" y="2217"/>
                                    <a:pt x="5578" y="2217"/>
                                    <a:pt x="5578" y="2217"/>
                                  </a:cubicBezTo>
                                  <a:cubicBezTo>
                                    <a:pt x="5579" y="2191"/>
                                    <a:pt x="5582" y="2167"/>
                                    <a:pt x="5584" y="2142"/>
                                  </a:cubicBezTo>
                                  <a:moveTo>
                                    <a:pt x="5723" y="1609"/>
                                  </a:moveTo>
                                  <a:cubicBezTo>
                                    <a:pt x="4212" y="1604"/>
                                    <a:pt x="4212" y="1604"/>
                                    <a:pt x="4212" y="1604"/>
                                  </a:cubicBezTo>
                                  <a:cubicBezTo>
                                    <a:pt x="4205" y="1628"/>
                                    <a:pt x="4198" y="1653"/>
                                    <a:pt x="4192" y="1678"/>
                                  </a:cubicBezTo>
                                  <a:cubicBezTo>
                                    <a:pt x="5689" y="1683"/>
                                    <a:pt x="5689" y="1683"/>
                                    <a:pt x="5689" y="1683"/>
                                  </a:cubicBezTo>
                                  <a:cubicBezTo>
                                    <a:pt x="5699" y="1657"/>
                                    <a:pt x="5711" y="1633"/>
                                    <a:pt x="5723" y="1609"/>
                                  </a:cubicBezTo>
                                  <a:moveTo>
                                    <a:pt x="7267" y="1689"/>
                                  </a:moveTo>
                                  <a:cubicBezTo>
                                    <a:pt x="8793" y="1694"/>
                                    <a:pt x="8793" y="1694"/>
                                    <a:pt x="8793" y="1694"/>
                                  </a:cubicBezTo>
                                  <a:cubicBezTo>
                                    <a:pt x="8787" y="1669"/>
                                    <a:pt x="8781" y="1644"/>
                                    <a:pt x="8774" y="1620"/>
                                  </a:cubicBezTo>
                                  <a:cubicBezTo>
                                    <a:pt x="7229" y="1614"/>
                                    <a:pt x="7229" y="1614"/>
                                    <a:pt x="7229" y="1614"/>
                                  </a:cubicBezTo>
                                  <a:cubicBezTo>
                                    <a:pt x="7242" y="1638"/>
                                    <a:pt x="7255" y="1663"/>
                                    <a:pt x="7267" y="1689"/>
                                  </a:cubicBezTo>
                                  <a:moveTo>
                                    <a:pt x="8253" y="648"/>
                                  </a:moveTo>
                                  <a:cubicBezTo>
                                    <a:pt x="4341" y="1237"/>
                                    <a:pt x="4341" y="1237"/>
                                    <a:pt x="4341" y="1237"/>
                                  </a:cubicBezTo>
                                  <a:cubicBezTo>
                                    <a:pt x="4329" y="1263"/>
                                    <a:pt x="4317" y="1289"/>
                                    <a:pt x="4306" y="1317"/>
                                  </a:cubicBezTo>
                                  <a:cubicBezTo>
                                    <a:pt x="8313" y="714"/>
                                    <a:pt x="8313" y="714"/>
                                    <a:pt x="8313" y="714"/>
                                  </a:cubicBezTo>
                                  <a:cubicBezTo>
                                    <a:pt x="8293" y="691"/>
                                    <a:pt x="8273" y="669"/>
                                    <a:pt x="8253" y="648"/>
                                  </a:cubicBezTo>
                                  <a:moveTo>
                                    <a:pt x="7047" y="1"/>
                                  </a:moveTo>
                                  <a:cubicBezTo>
                                    <a:pt x="4611" y="777"/>
                                    <a:pt x="4611" y="777"/>
                                    <a:pt x="4611" y="777"/>
                                  </a:cubicBezTo>
                                  <a:cubicBezTo>
                                    <a:pt x="4586" y="809"/>
                                    <a:pt x="4562" y="843"/>
                                    <a:pt x="4538" y="878"/>
                                  </a:cubicBezTo>
                                  <a:cubicBezTo>
                                    <a:pt x="7186" y="35"/>
                                    <a:pt x="7186" y="35"/>
                                    <a:pt x="7186" y="35"/>
                                  </a:cubicBezTo>
                                  <a:cubicBezTo>
                                    <a:pt x="7138" y="22"/>
                                    <a:pt x="7092" y="11"/>
                                    <a:pt x="7047" y="1"/>
                                  </a:cubicBezTo>
                                  <a:moveTo>
                                    <a:pt x="11848" y="72"/>
                                  </a:moveTo>
                                  <a:cubicBezTo>
                                    <a:pt x="9419" y="437"/>
                                    <a:pt x="9419" y="437"/>
                                    <a:pt x="9419" y="437"/>
                                  </a:cubicBezTo>
                                  <a:cubicBezTo>
                                    <a:pt x="9387" y="466"/>
                                    <a:pt x="9358" y="496"/>
                                    <a:pt x="9330" y="526"/>
                                  </a:cubicBezTo>
                                  <a:cubicBezTo>
                                    <a:pt x="11988" y="126"/>
                                    <a:pt x="11988" y="126"/>
                                    <a:pt x="11988" y="126"/>
                                  </a:cubicBezTo>
                                  <a:cubicBezTo>
                                    <a:pt x="11944" y="106"/>
                                    <a:pt x="11897" y="88"/>
                                    <a:pt x="11848" y="72"/>
                                  </a:cubicBezTo>
                                  <a:moveTo>
                                    <a:pt x="8919" y="3897"/>
                                  </a:moveTo>
                                  <a:cubicBezTo>
                                    <a:pt x="11415" y="4708"/>
                                    <a:pt x="11415" y="4708"/>
                                    <a:pt x="11415" y="4708"/>
                                  </a:cubicBezTo>
                                  <a:cubicBezTo>
                                    <a:pt x="11656" y="4708"/>
                                    <a:pt x="11656" y="4708"/>
                                    <a:pt x="11656" y="4708"/>
                                  </a:cubicBezTo>
                                  <a:cubicBezTo>
                                    <a:pt x="8950" y="3829"/>
                                    <a:pt x="8950" y="3829"/>
                                    <a:pt x="8950" y="3829"/>
                                  </a:cubicBezTo>
                                  <a:cubicBezTo>
                                    <a:pt x="8939" y="3852"/>
                                    <a:pt x="8929" y="3875"/>
                                    <a:pt x="8919" y="3897"/>
                                  </a:cubicBezTo>
                                  <a:moveTo>
                                    <a:pt x="11511" y="3110"/>
                                  </a:moveTo>
                                  <a:cubicBezTo>
                                    <a:pt x="9876" y="2813"/>
                                    <a:pt x="9876" y="2813"/>
                                    <a:pt x="9876" y="2813"/>
                                  </a:cubicBezTo>
                                  <a:cubicBezTo>
                                    <a:pt x="9845" y="2832"/>
                                    <a:pt x="9816" y="2852"/>
                                    <a:pt x="9788" y="2872"/>
                                  </a:cubicBezTo>
                                  <a:cubicBezTo>
                                    <a:pt x="11415" y="3167"/>
                                    <a:pt x="11415" y="3167"/>
                                    <a:pt x="11415" y="3167"/>
                                  </a:cubicBezTo>
                                  <a:cubicBezTo>
                                    <a:pt x="11447" y="3148"/>
                                    <a:pt x="11480" y="3129"/>
                                    <a:pt x="11511" y="3110"/>
                                  </a:cubicBezTo>
                                  <a:moveTo>
                                    <a:pt x="12775" y="1603"/>
                                  </a:moveTo>
                                  <a:cubicBezTo>
                                    <a:pt x="11452" y="1596"/>
                                    <a:pt x="11452" y="1596"/>
                                    <a:pt x="11452" y="1596"/>
                                  </a:cubicBezTo>
                                  <a:cubicBezTo>
                                    <a:pt x="11451" y="1622"/>
                                    <a:pt x="11447" y="1646"/>
                                    <a:pt x="11442" y="1670"/>
                                  </a:cubicBezTo>
                                  <a:cubicBezTo>
                                    <a:pt x="12765" y="1677"/>
                                    <a:pt x="12765" y="1677"/>
                                    <a:pt x="12765" y="1677"/>
                                  </a:cubicBezTo>
                                  <a:cubicBezTo>
                                    <a:pt x="12768" y="1653"/>
                                    <a:pt x="12772" y="1629"/>
                                    <a:pt x="12775" y="1603"/>
                                  </a:cubicBezTo>
                                </a:path>
                              </a:pathLst>
                            </a:custGeom>
                            <a:solidFill>
                              <a:srgbClr val="F8D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41" name="Curve"/>
                      <wps:cNvSpPr>
                        <a:spLocks noChangeAspect="1"/>
                      </wps:cNvSpPr>
                      <wps:spPr bwMode="auto">
                        <a:xfrm>
                          <a:off x="7753" y="340"/>
                          <a:ext cx="3782" cy="16159"/>
                        </a:xfrm>
                        <a:custGeom>
                          <a:avLst/>
                          <a:gdLst>
                            <a:gd name="T0" fmla="*/ 3284 w 3873"/>
                            <a:gd name="T1" fmla="*/ 7753 h 16553"/>
                            <a:gd name="T2" fmla="*/ 157 w 3873"/>
                            <a:gd name="T3" fmla="*/ 0 h 16553"/>
                            <a:gd name="T4" fmla="*/ 0 w 3873"/>
                            <a:gd name="T5" fmla="*/ 0 h 16553"/>
                            <a:gd name="T6" fmla="*/ 3038 w 3873"/>
                            <a:gd name="T7" fmla="*/ 9684 h 16553"/>
                            <a:gd name="T8" fmla="*/ 2235 w 3873"/>
                            <a:gd name="T9" fmla="*/ 16553 h 16553"/>
                            <a:gd name="T10" fmla="*/ 2975 w 3873"/>
                            <a:gd name="T11" fmla="*/ 16553 h 16553"/>
                            <a:gd name="T12" fmla="*/ 3284 w 3873"/>
                            <a:gd name="T13" fmla="*/ 7753 h 16553"/>
                          </a:gdLst>
                          <a:ahLst/>
                          <a:cxnLst>
                            <a:cxn ang="0">
                              <a:pos x="T0" y="T1"/>
                            </a:cxn>
                            <a:cxn ang="0">
                              <a:pos x="T2" y="T3"/>
                            </a:cxn>
                            <a:cxn ang="0">
                              <a:pos x="T4" y="T5"/>
                            </a:cxn>
                            <a:cxn ang="0">
                              <a:pos x="T6" y="T7"/>
                            </a:cxn>
                            <a:cxn ang="0">
                              <a:pos x="T8" y="T9"/>
                            </a:cxn>
                            <a:cxn ang="0">
                              <a:pos x="T10" y="T11"/>
                            </a:cxn>
                            <a:cxn ang="0">
                              <a:pos x="T12" y="T13"/>
                            </a:cxn>
                          </a:cxnLst>
                          <a:rect l="0" t="0" r="r" b="b"/>
                          <a:pathLst>
                            <a:path w="3873" h="16553">
                              <a:moveTo>
                                <a:pt x="3284" y="7753"/>
                              </a:moveTo>
                              <a:cubicBezTo>
                                <a:pt x="2729" y="4713"/>
                                <a:pt x="1599" y="2029"/>
                                <a:pt x="157" y="0"/>
                              </a:cubicBezTo>
                              <a:cubicBezTo>
                                <a:pt x="0" y="0"/>
                                <a:pt x="0" y="0"/>
                                <a:pt x="0" y="0"/>
                              </a:cubicBezTo>
                              <a:cubicBezTo>
                                <a:pt x="1698" y="2349"/>
                                <a:pt x="2857" y="5798"/>
                                <a:pt x="3038" y="9684"/>
                              </a:cubicBezTo>
                              <a:cubicBezTo>
                                <a:pt x="3155" y="12177"/>
                                <a:pt x="2854" y="14528"/>
                                <a:pt x="2235" y="16553"/>
                              </a:cubicBezTo>
                              <a:cubicBezTo>
                                <a:pt x="2975" y="16553"/>
                                <a:pt x="2975" y="16553"/>
                                <a:pt x="2975" y="16553"/>
                              </a:cubicBezTo>
                              <a:cubicBezTo>
                                <a:pt x="3715" y="14064"/>
                                <a:pt x="3873" y="10982"/>
                                <a:pt x="3284" y="7753"/>
                              </a:cubicBez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Slogan_3" hidden="1"/>
                      <wps:cNvSpPr>
                        <a:spLocks noChangeAspect="1" noEditPoints="1"/>
                      </wps:cNvSpPr>
                      <wps:spPr bwMode="auto">
                        <a:xfrm>
                          <a:off x="1253" y="15882"/>
                          <a:ext cx="8303" cy="203"/>
                        </a:xfrm>
                        <a:custGeom>
                          <a:avLst/>
                          <a:gdLst>
                            <a:gd name="T0" fmla="*/ 366 w 20863"/>
                            <a:gd name="T1" fmla="*/ 172 h 513"/>
                            <a:gd name="T2" fmla="*/ 745 w 20863"/>
                            <a:gd name="T3" fmla="*/ 397 h 513"/>
                            <a:gd name="T4" fmla="*/ 1117 w 20863"/>
                            <a:gd name="T5" fmla="*/ 362 h 513"/>
                            <a:gd name="T6" fmla="*/ 1372 w 20863"/>
                            <a:gd name="T7" fmla="*/ 129 h 513"/>
                            <a:gd name="T8" fmla="*/ 1597 w 20863"/>
                            <a:gd name="T9" fmla="*/ 150 h 513"/>
                            <a:gd name="T10" fmla="*/ 2034 w 20863"/>
                            <a:gd name="T11" fmla="*/ 0 h 513"/>
                            <a:gd name="T12" fmla="*/ 2212 w 20863"/>
                            <a:gd name="T13" fmla="*/ 339 h 513"/>
                            <a:gd name="T14" fmla="*/ 2354 w 20863"/>
                            <a:gd name="T15" fmla="*/ 219 h 513"/>
                            <a:gd name="T16" fmla="*/ 2767 w 20863"/>
                            <a:gd name="T17" fmla="*/ 161 h 513"/>
                            <a:gd name="T18" fmla="*/ 3305 w 20863"/>
                            <a:gd name="T19" fmla="*/ 128 h 513"/>
                            <a:gd name="T20" fmla="*/ 3910 w 20863"/>
                            <a:gd name="T21" fmla="*/ 219 h 513"/>
                            <a:gd name="T22" fmla="*/ 4226 w 20863"/>
                            <a:gd name="T23" fmla="*/ 239 h 513"/>
                            <a:gd name="T24" fmla="*/ 4754 w 20863"/>
                            <a:gd name="T25" fmla="*/ 399 h 513"/>
                            <a:gd name="T26" fmla="*/ 4967 w 20863"/>
                            <a:gd name="T27" fmla="*/ 121 h 513"/>
                            <a:gd name="T28" fmla="*/ 5314 w 20863"/>
                            <a:gd name="T29" fmla="*/ 128 h 513"/>
                            <a:gd name="T30" fmla="*/ 6042 w 20863"/>
                            <a:gd name="T31" fmla="*/ 132 h 513"/>
                            <a:gd name="T32" fmla="*/ 6264 w 20863"/>
                            <a:gd name="T33" fmla="*/ 402 h 513"/>
                            <a:gd name="T34" fmla="*/ 6186 w 20863"/>
                            <a:gd name="T35" fmla="*/ 327 h 513"/>
                            <a:gd name="T36" fmla="*/ 6668 w 20863"/>
                            <a:gd name="T37" fmla="*/ 156 h 513"/>
                            <a:gd name="T38" fmla="*/ 7001 w 20863"/>
                            <a:gd name="T39" fmla="*/ 225 h 513"/>
                            <a:gd name="T40" fmla="*/ 7232 w 20863"/>
                            <a:gd name="T41" fmla="*/ 370 h 513"/>
                            <a:gd name="T42" fmla="*/ 7384 w 20863"/>
                            <a:gd name="T43" fmla="*/ 399 h 513"/>
                            <a:gd name="T44" fmla="*/ 7611 w 20863"/>
                            <a:gd name="T45" fmla="*/ 401 h 513"/>
                            <a:gd name="T46" fmla="*/ 8062 w 20863"/>
                            <a:gd name="T47" fmla="*/ 128 h 513"/>
                            <a:gd name="T48" fmla="*/ 8195 w 20863"/>
                            <a:gd name="T49" fmla="*/ 338 h 513"/>
                            <a:gd name="T50" fmla="*/ 8929 w 20863"/>
                            <a:gd name="T51" fmla="*/ 133 h 513"/>
                            <a:gd name="T52" fmla="*/ 9264 w 20863"/>
                            <a:gd name="T53" fmla="*/ 144 h 513"/>
                            <a:gd name="T54" fmla="*/ 9505 w 20863"/>
                            <a:gd name="T55" fmla="*/ 169 h 513"/>
                            <a:gd name="T56" fmla="*/ 9849 w 20863"/>
                            <a:gd name="T57" fmla="*/ 161 h 513"/>
                            <a:gd name="T58" fmla="*/ 10277 w 20863"/>
                            <a:gd name="T59" fmla="*/ 405 h 513"/>
                            <a:gd name="T60" fmla="*/ 10439 w 20863"/>
                            <a:gd name="T61" fmla="*/ 160 h 513"/>
                            <a:gd name="T62" fmla="*/ 10783 w 20863"/>
                            <a:gd name="T63" fmla="*/ 398 h 513"/>
                            <a:gd name="T64" fmla="*/ 11070 w 20863"/>
                            <a:gd name="T65" fmla="*/ 140 h 513"/>
                            <a:gd name="T66" fmla="*/ 11419 w 20863"/>
                            <a:gd name="T67" fmla="*/ 399 h 513"/>
                            <a:gd name="T68" fmla="*/ 11889 w 20863"/>
                            <a:gd name="T69" fmla="*/ 55 h 513"/>
                            <a:gd name="T70" fmla="*/ 12075 w 20863"/>
                            <a:gd name="T71" fmla="*/ 376 h 513"/>
                            <a:gd name="T72" fmla="*/ 12280 w 20863"/>
                            <a:gd name="T73" fmla="*/ 172 h 513"/>
                            <a:gd name="T74" fmla="*/ 12650 w 20863"/>
                            <a:gd name="T75" fmla="*/ 121 h 513"/>
                            <a:gd name="T76" fmla="*/ 12830 w 20863"/>
                            <a:gd name="T77" fmla="*/ 399 h 513"/>
                            <a:gd name="T78" fmla="*/ 12970 w 20863"/>
                            <a:gd name="T79" fmla="*/ 210 h 513"/>
                            <a:gd name="T80" fmla="*/ 13434 w 20863"/>
                            <a:gd name="T81" fmla="*/ 366 h 513"/>
                            <a:gd name="T82" fmla="*/ 14103 w 20863"/>
                            <a:gd name="T83" fmla="*/ 225 h 513"/>
                            <a:gd name="T84" fmla="*/ 14212 w 20863"/>
                            <a:gd name="T85" fmla="*/ 303 h 513"/>
                            <a:gd name="T86" fmla="*/ 14596 w 20863"/>
                            <a:gd name="T87" fmla="*/ 150 h 513"/>
                            <a:gd name="T88" fmla="*/ 14939 w 20863"/>
                            <a:gd name="T89" fmla="*/ 209 h 513"/>
                            <a:gd name="T90" fmla="*/ 15124 w 20863"/>
                            <a:gd name="T91" fmla="*/ 247 h 513"/>
                            <a:gd name="T92" fmla="*/ 15273 w 20863"/>
                            <a:gd name="T93" fmla="*/ 216 h 513"/>
                            <a:gd name="T94" fmla="*/ 15616 w 20863"/>
                            <a:gd name="T95" fmla="*/ 140 h 513"/>
                            <a:gd name="T96" fmla="*/ 15953 w 20863"/>
                            <a:gd name="T97" fmla="*/ 126 h 513"/>
                            <a:gd name="T98" fmla="*/ 16345 w 20863"/>
                            <a:gd name="T99" fmla="*/ 173 h 513"/>
                            <a:gd name="T100" fmla="*/ 17041 w 20863"/>
                            <a:gd name="T101" fmla="*/ 170 h 513"/>
                            <a:gd name="T102" fmla="*/ 16947 w 20863"/>
                            <a:gd name="T103" fmla="*/ 138 h 513"/>
                            <a:gd name="T104" fmla="*/ 17217 w 20863"/>
                            <a:gd name="T105" fmla="*/ 188 h 513"/>
                            <a:gd name="T106" fmla="*/ 17464 w 20863"/>
                            <a:gd name="T107" fmla="*/ 188 h 513"/>
                            <a:gd name="T108" fmla="*/ 18021 w 20863"/>
                            <a:gd name="T109" fmla="*/ 399 h 513"/>
                            <a:gd name="T110" fmla="*/ 18327 w 20863"/>
                            <a:gd name="T111" fmla="*/ 244 h 513"/>
                            <a:gd name="T112" fmla="*/ 19039 w 20863"/>
                            <a:gd name="T113" fmla="*/ 328 h 513"/>
                            <a:gd name="T114" fmla="*/ 19169 w 20863"/>
                            <a:gd name="T115" fmla="*/ 55 h 513"/>
                            <a:gd name="T116" fmla="*/ 19321 w 20863"/>
                            <a:gd name="T117" fmla="*/ 159 h 513"/>
                            <a:gd name="T118" fmla="*/ 20035 w 20863"/>
                            <a:gd name="T119" fmla="*/ 182 h 513"/>
                            <a:gd name="T120" fmla="*/ 20264 w 20863"/>
                            <a:gd name="T121" fmla="*/ 247 h 513"/>
                            <a:gd name="T122" fmla="*/ 20380 w 20863"/>
                            <a:gd name="T123" fmla="*/ 278 h 513"/>
                            <a:gd name="T124" fmla="*/ 20708 w 20863"/>
                            <a:gd name="T125" fmla="*/ 132 h 5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0863" h="513">
                              <a:moveTo>
                                <a:pt x="0" y="28"/>
                              </a:moveTo>
                              <a:cubicBezTo>
                                <a:pt x="46" y="28"/>
                                <a:pt x="46" y="28"/>
                                <a:pt x="46" y="28"/>
                              </a:cubicBezTo>
                              <a:cubicBezTo>
                                <a:pt x="235" y="354"/>
                                <a:pt x="235" y="354"/>
                                <a:pt x="235" y="354"/>
                              </a:cubicBezTo>
                              <a:cubicBezTo>
                                <a:pt x="236" y="354"/>
                                <a:pt x="236" y="354"/>
                                <a:pt x="236" y="354"/>
                              </a:cubicBezTo>
                              <a:cubicBezTo>
                                <a:pt x="236" y="28"/>
                                <a:pt x="236" y="28"/>
                                <a:pt x="236" y="28"/>
                              </a:cubicBezTo>
                              <a:cubicBezTo>
                                <a:pt x="273" y="28"/>
                                <a:pt x="273" y="28"/>
                                <a:pt x="273" y="28"/>
                              </a:cubicBezTo>
                              <a:cubicBezTo>
                                <a:pt x="273" y="399"/>
                                <a:pt x="273" y="399"/>
                                <a:pt x="273" y="399"/>
                              </a:cubicBezTo>
                              <a:cubicBezTo>
                                <a:pt x="223" y="399"/>
                                <a:pt x="223" y="399"/>
                                <a:pt x="223" y="399"/>
                              </a:cubicBezTo>
                              <a:cubicBezTo>
                                <a:pt x="38" y="79"/>
                                <a:pt x="38" y="79"/>
                                <a:pt x="38" y="79"/>
                              </a:cubicBezTo>
                              <a:cubicBezTo>
                                <a:pt x="37" y="79"/>
                                <a:pt x="37" y="79"/>
                                <a:pt x="37" y="79"/>
                              </a:cubicBezTo>
                              <a:cubicBezTo>
                                <a:pt x="37" y="399"/>
                                <a:pt x="37" y="399"/>
                                <a:pt x="37" y="399"/>
                              </a:cubicBezTo>
                              <a:cubicBezTo>
                                <a:pt x="0" y="399"/>
                                <a:pt x="0" y="399"/>
                                <a:pt x="0" y="399"/>
                              </a:cubicBezTo>
                              <a:lnTo>
                                <a:pt x="0" y="28"/>
                              </a:lnTo>
                              <a:close/>
                              <a:moveTo>
                                <a:pt x="511" y="355"/>
                              </a:moveTo>
                              <a:cubicBezTo>
                                <a:pt x="510" y="355"/>
                                <a:pt x="510" y="355"/>
                                <a:pt x="510" y="355"/>
                              </a:cubicBezTo>
                              <a:cubicBezTo>
                                <a:pt x="506" y="363"/>
                                <a:pt x="501" y="370"/>
                                <a:pt x="495" y="376"/>
                              </a:cubicBezTo>
                              <a:cubicBezTo>
                                <a:pt x="489" y="383"/>
                                <a:pt x="482" y="388"/>
                                <a:pt x="474" y="392"/>
                              </a:cubicBezTo>
                              <a:cubicBezTo>
                                <a:pt x="466" y="396"/>
                                <a:pt x="458" y="400"/>
                                <a:pt x="449" y="402"/>
                              </a:cubicBezTo>
                              <a:cubicBezTo>
                                <a:pt x="441" y="404"/>
                                <a:pt x="432" y="405"/>
                                <a:pt x="424" y="405"/>
                              </a:cubicBezTo>
                              <a:cubicBezTo>
                                <a:pt x="405" y="405"/>
                                <a:pt x="389" y="402"/>
                                <a:pt x="378" y="396"/>
                              </a:cubicBezTo>
                              <a:cubicBezTo>
                                <a:pt x="366" y="391"/>
                                <a:pt x="357" y="384"/>
                                <a:pt x="351" y="376"/>
                              </a:cubicBezTo>
                              <a:cubicBezTo>
                                <a:pt x="344" y="368"/>
                                <a:pt x="340" y="360"/>
                                <a:pt x="338" y="351"/>
                              </a:cubicBezTo>
                              <a:cubicBezTo>
                                <a:pt x="336" y="342"/>
                                <a:pt x="335" y="334"/>
                                <a:pt x="335" y="328"/>
                              </a:cubicBezTo>
                              <a:cubicBezTo>
                                <a:pt x="335" y="313"/>
                                <a:pt x="337" y="300"/>
                                <a:pt x="342" y="290"/>
                              </a:cubicBezTo>
                              <a:cubicBezTo>
                                <a:pt x="347" y="279"/>
                                <a:pt x="354" y="270"/>
                                <a:pt x="362" y="263"/>
                              </a:cubicBezTo>
                              <a:cubicBezTo>
                                <a:pt x="371" y="256"/>
                                <a:pt x="381" y="251"/>
                                <a:pt x="392" y="247"/>
                              </a:cubicBezTo>
                              <a:cubicBezTo>
                                <a:pt x="403" y="243"/>
                                <a:pt x="415" y="240"/>
                                <a:pt x="427" y="238"/>
                              </a:cubicBezTo>
                              <a:cubicBezTo>
                                <a:pt x="439" y="236"/>
                                <a:pt x="452" y="235"/>
                                <a:pt x="465" y="234"/>
                              </a:cubicBezTo>
                              <a:cubicBezTo>
                                <a:pt x="478" y="234"/>
                                <a:pt x="490" y="233"/>
                                <a:pt x="501" y="233"/>
                              </a:cubicBezTo>
                              <a:cubicBezTo>
                                <a:pt x="508" y="233"/>
                                <a:pt x="508" y="233"/>
                                <a:pt x="508" y="233"/>
                              </a:cubicBezTo>
                              <a:cubicBezTo>
                                <a:pt x="508" y="220"/>
                                <a:pt x="508" y="220"/>
                                <a:pt x="508" y="220"/>
                              </a:cubicBezTo>
                              <a:cubicBezTo>
                                <a:pt x="508" y="196"/>
                                <a:pt x="503" y="179"/>
                                <a:pt x="494" y="167"/>
                              </a:cubicBezTo>
                              <a:cubicBezTo>
                                <a:pt x="485" y="156"/>
                                <a:pt x="469" y="150"/>
                                <a:pt x="446" y="150"/>
                              </a:cubicBezTo>
                              <a:cubicBezTo>
                                <a:pt x="432" y="150"/>
                                <a:pt x="418" y="152"/>
                                <a:pt x="405" y="155"/>
                              </a:cubicBezTo>
                              <a:cubicBezTo>
                                <a:pt x="392" y="158"/>
                                <a:pt x="379" y="164"/>
                                <a:pt x="366" y="172"/>
                              </a:cubicBezTo>
                              <a:cubicBezTo>
                                <a:pt x="366" y="140"/>
                                <a:pt x="366" y="140"/>
                                <a:pt x="366" y="140"/>
                              </a:cubicBezTo>
                              <a:cubicBezTo>
                                <a:pt x="372" y="137"/>
                                <a:pt x="378" y="135"/>
                                <a:pt x="385" y="133"/>
                              </a:cubicBezTo>
                              <a:cubicBezTo>
                                <a:pt x="391" y="130"/>
                                <a:pt x="398" y="128"/>
                                <a:pt x="405" y="127"/>
                              </a:cubicBezTo>
                              <a:cubicBezTo>
                                <a:pt x="412" y="125"/>
                                <a:pt x="419" y="124"/>
                                <a:pt x="426" y="123"/>
                              </a:cubicBezTo>
                              <a:cubicBezTo>
                                <a:pt x="434" y="122"/>
                                <a:pt x="440" y="121"/>
                                <a:pt x="446" y="121"/>
                              </a:cubicBezTo>
                              <a:cubicBezTo>
                                <a:pt x="480" y="121"/>
                                <a:pt x="504" y="129"/>
                                <a:pt x="519" y="145"/>
                              </a:cubicBezTo>
                              <a:cubicBezTo>
                                <a:pt x="534" y="161"/>
                                <a:pt x="541" y="187"/>
                                <a:pt x="541" y="222"/>
                              </a:cubicBezTo>
                              <a:cubicBezTo>
                                <a:pt x="541" y="342"/>
                                <a:pt x="541" y="342"/>
                                <a:pt x="541" y="342"/>
                              </a:cubicBezTo>
                              <a:cubicBezTo>
                                <a:pt x="541" y="353"/>
                                <a:pt x="541" y="363"/>
                                <a:pt x="542" y="371"/>
                              </a:cubicBezTo>
                              <a:cubicBezTo>
                                <a:pt x="542" y="380"/>
                                <a:pt x="542" y="389"/>
                                <a:pt x="544" y="399"/>
                              </a:cubicBezTo>
                              <a:cubicBezTo>
                                <a:pt x="511" y="399"/>
                                <a:pt x="511" y="399"/>
                                <a:pt x="511" y="399"/>
                              </a:cubicBezTo>
                              <a:lnTo>
                                <a:pt x="511" y="355"/>
                              </a:lnTo>
                              <a:close/>
                              <a:moveTo>
                                <a:pt x="508" y="262"/>
                              </a:moveTo>
                              <a:cubicBezTo>
                                <a:pt x="498" y="262"/>
                                <a:pt x="498" y="262"/>
                                <a:pt x="498" y="262"/>
                              </a:cubicBezTo>
                              <a:cubicBezTo>
                                <a:pt x="484" y="262"/>
                                <a:pt x="469" y="263"/>
                                <a:pt x="454" y="264"/>
                              </a:cubicBezTo>
                              <a:cubicBezTo>
                                <a:pt x="439" y="265"/>
                                <a:pt x="425" y="268"/>
                                <a:pt x="413" y="272"/>
                              </a:cubicBezTo>
                              <a:cubicBezTo>
                                <a:pt x="401" y="277"/>
                                <a:pt x="391" y="283"/>
                                <a:pt x="383" y="292"/>
                              </a:cubicBezTo>
                              <a:cubicBezTo>
                                <a:pt x="375" y="301"/>
                                <a:pt x="371" y="313"/>
                                <a:pt x="371" y="327"/>
                              </a:cubicBezTo>
                              <a:cubicBezTo>
                                <a:pt x="371" y="336"/>
                                <a:pt x="373" y="344"/>
                                <a:pt x="376" y="350"/>
                              </a:cubicBezTo>
                              <a:cubicBezTo>
                                <a:pt x="379" y="356"/>
                                <a:pt x="383" y="361"/>
                                <a:pt x="388" y="365"/>
                              </a:cubicBezTo>
                              <a:cubicBezTo>
                                <a:pt x="393" y="369"/>
                                <a:pt x="399" y="372"/>
                                <a:pt x="406" y="374"/>
                              </a:cubicBezTo>
                              <a:cubicBezTo>
                                <a:pt x="413" y="375"/>
                                <a:pt x="420" y="376"/>
                                <a:pt x="428" y="376"/>
                              </a:cubicBezTo>
                              <a:cubicBezTo>
                                <a:pt x="447" y="376"/>
                                <a:pt x="463" y="373"/>
                                <a:pt x="474" y="365"/>
                              </a:cubicBezTo>
                              <a:cubicBezTo>
                                <a:pt x="484" y="358"/>
                                <a:pt x="492" y="349"/>
                                <a:pt x="497" y="338"/>
                              </a:cubicBezTo>
                              <a:cubicBezTo>
                                <a:pt x="502" y="328"/>
                                <a:pt x="505" y="317"/>
                                <a:pt x="506" y="306"/>
                              </a:cubicBezTo>
                              <a:cubicBezTo>
                                <a:pt x="507" y="295"/>
                                <a:pt x="508" y="286"/>
                                <a:pt x="508" y="278"/>
                              </a:cubicBezTo>
                              <a:lnTo>
                                <a:pt x="508" y="262"/>
                              </a:lnTo>
                              <a:close/>
                              <a:moveTo>
                                <a:pt x="738" y="156"/>
                              </a:moveTo>
                              <a:cubicBezTo>
                                <a:pt x="676" y="156"/>
                                <a:pt x="676" y="156"/>
                                <a:pt x="676" y="156"/>
                              </a:cubicBezTo>
                              <a:cubicBezTo>
                                <a:pt x="676" y="332"/>
                                <a:pt x="676" y="332"/>
                                <a:pt x="676" y="332"/>
                              </a:cubicBezTo>
                              <a:cubicBezTo>
                                <a:pt x="676" y="344"/>
                                <a:pt x="679" y="355"/>
                                <a:pt x="684" y="363"/>
                              </a:cubicBezTo>
                              <a:cubicBezTo>
                                <a:pt x="689" y="372"/>
                                <a:pt x="699" y="376"/>
                                <a:pt x="712" y="376"/>
                              </a:cubicBezTo>
                              <a:cubicBezTo>
                                <a:pt x="719" y="376"/>
                                <a:pt x="724" y="376"/>
                                <a:pt x="729" y="374"/>
                              </a:cubicBezTo>
                              <a:cubicBezTo>
                                <a:pt x="733" y="373"/>
                                <a:pt x="738" y="372"/>
                                <a:pt x="743" y="370"/>
                              </a:cubicBezTo>
                              <a:cubicBezTo>
                                <a:pt x="745" y="397"/>
                                <a:pt x="745" y="397"/>
                                <a:pt x="745" y="397"/>
                              </a:cubicBezTo>
                              <a:cubicBezTo>
                                <a:pt x="741" y="399"/>
                                <a:pt x="736" y="401"/>
                                <a:pt x="728" y="403"/>
                              </a:cubicBezTo>
                              <a:cubicBezTo>
                                <a:pt x="720" y="404"/>
                                <a:pt x="712" y="405"/>
                                <a:pt x="704" y="405"/>
                              </a:cubicBezTo>
                              <a:cubicBezTo>
                                <a:pt x="689" y="405"/>
                                <a:pt x="678" y="403"/>
                                <a:pt x="670" y="398"/>
                              </a:cubicBezTo>
                              <a:cubicBezTo>
                                <a:pt x="661" y="393"/>
                                <a:pt x="655" y="386"/>
                                <a:pt x="651" y="378"/>
                              </a:cubicBezTo>
                              <a:cubicBezTo>
                                <a:pt x="647" y="370"/>
                                <a:pt x="645" y="361"/>
                                <a:pt x="644" y="350"/>
                              </a:cubicBezTo>
                              <a:cubicBezTo>
                                <a:pt x="643" y="339"/>
                                <a:pt x="643" y="327"/>
                                <a:pt x="643" y="315"/>
                              </a:cubicBezTo>
                              <a:cubicBezTo>
                                <a:pt x="643" y="156"/>
                                <a:pt x="643" y="156"/>
                                <a:pt x="643" y="156"/>
                              </a:cubicBezTo>
                              <a:cubicBezTo>
                                <a:pt x="590" y="156"/>
                                <a:pt x="590" y="156"/>
                                <a:pt x="590" y="156"/>
                              </a:cubicBezTo>
                              <a:cubicBezTo>
                                <a:pt x="590" y="128"/>
                                <a:pt x="590" y="128"/>
                                <a:pt x="590" y="128"/>
                              </a:cubicBezTo>
                              <a:cubicBezTo>
                                <a:pt x="643" y="128"/>
                                <a:pt x="643" y="128"/>
                                <a:pt x="643" y="128"/>
                              </a:cubicBezTo>
                              <a:cubicBezTo>
                                <a:pt x="643" y="62"/>
                                <a:pt x="643" y="62"/>
                                <a:pt x="643" y="62"/>
                              </a:cubicBezTo>
                              <a:cubicBezTo>
                                <a:pt x="676" y="51"/>
                                <a:pt x="676" y="51"/>
                                <a:pt x="676" y="51"/>
                              </a:cubicBezTo>
                              <a:cubicBezTo>
                                <a:pt x="676" y="128"/>
                                <a:pt x="676" y="128"/>
                                <a:pt x="676" y="128"/>
                              </a:cubicBezTo>
                              <a:cubicBezTo>
                                <a:pt x="738" y="128"/>
                                <a:pt x="738" y="128"/>
                                <a:pt x="738" y="128"/>
                              </a:cubicBezTo>
                              <a:lnTo>
                                <a:pt x="738" y="156"/>
                              </a:lnTo>
                              <a:close/>
                              <a:moveTo>
                                <a:pt x="831" y="55"/>
                              </a:moveTo>
                              <a:cubicBezTo>
                                <a:pt x="798" y="55"/>
                                <a:pt x="798" y="55"/>
                                <a:pt x="798" y="55"/>
                              </a:cubicBezTo>
                              <a:cubicBezTo>
                                <a:pt x="798" y="11"/>
                                <a:pt x="798" y="11"/>
                                <a:pt x="798" y="11"/>
                              </a:cubicBezTo>
                              <a:cubicBezTo>
                                <a:pt x="831" y="11"/>
                                <a:pt x="831" y="11"/>
                                <a:pt x="831" y="11"/>
                              </a:cubicBezTo>
                              <a:lnTo>
                                <a:pt x="831" y="55"/>
                              </a:lnTo>
                              <a:close/>
                              <a:moveTo>
                                <a:pt x="798" y="128"/>
                              </a:moveTo>
                              <a:cubicBezTo>
                                <a:pt x="831" y="128"/>
                                <a:pt x="831" y="128"/>
                                <a:pt x="831" y="128"/>
                              </a:cubicBezTo>
                              <a:cubicBezTo>
                                <a:pt x="831" y="399"/>
                                <a:pt x="831" y="399"/>
                                <a:pt x="831" y="399"/>
                              </a:cubicBezTo>
                              <a:cubicBezTo>
                                <a:pt x="798" y="399"/>
                                <a:pt x="798" y="399"/>
                                <a:pt x="798" y="399"/>
                              </a:cubicBezTo>
                              <a:lnTo>
                                <a:pt x="798" y="128"/>
                              </a:lnTo>
                              <a:close/>
                              <a:moveTo>
                                <a:pt x="902" y="210"/>
                              </a:moveTo>
                              <a:cubicBezTo>
                                <a:pt x="907" y="193"/>
                                <a:pt x="915" y="177"/>
                                <a:pt x="925" y="164"/>
                              </a:cubicBezTo>
                              <a:cubicBezTo>
                                <a:pt x="936" y="151"/>
                                <a:pt x="949" y="141"/>
                                <a:pt x="965" y="133"/>
                              </a:cubicBezTo>
                              <a:cubicBezTo>
                                <a:pt x="981" y="125"/>
                                <a:pt x="999" y="121"/>
                                <a:pt x="1021" y="121"/>
                              </a:cubicBezTo>
                              <a:cubicBezTo>
                                <a:pt x="1043" y="121"/>
                                <a:pt x="1062" y="125"/>
                                <a:pt x="1078" y="133"/>
                              </a:cubicBezTo>
                              <a:cubicBezTo>
                                <a:pt x="1094" y="141"/>
                                <a:pt x="1107" y="151"/>
                                <a:pt x="1117" y="164"/>
                              </a:cubicBezTo>
                              <a:cubicBezTo>
                                <a:pt x="1128" y="177"/>
                                <a:pt x="1135" y="193"/>
                                <a:pt x="1140" y="210"/>
                              </a:cubicBezTo>
                              <a:cubicBezTo>
                                <a:pt x="1145" y="227"/>
                                <a:pt x="1148" y="245"/>
                                <a:pt x="1148" y="263"/>
                              </a:cubicBezTo>
                              <a:cubicBezTo>
                                <a:pt x="1148" y="282"/>
                                <a:pt x="1145" y="299"/>
                                <a:pt x="1140" y="316"/>
                              </a:cubicBezTo>
                              <a:cubicBezTo>
                                <a:pt x="1135" y="334"/>
                                <a:pt x="1128" y="349"/>
                                <a:pt x="1117" y="362"/>
                              </a:cubicBezTo>
                              <a:cubicBezTo>
                                <a:pt x="1107" y="375"/>
                                <a:pt x="1094" y="385"/>
                                <a:pt x="1078" y="393"/>
                              </a:cubicBezTo>
                              <a:cubicBezTo>
                                <a:pt x="1062" y="401"/>
                                <a:pt x="1043" y="405"/>
                                <a:pt x="1021" y="405"/>
                              </a:cubicBezTo>
                              <a:cubicBezTo>
                                <a:pt x="999" y="405"/>
                                <a:pt x="981" y="401"/>
                                <a:pt x="965" y="393"/>
                              </a:cubicBezTo>
                              <a:cubicBezTo>
                                <a:pt x="949" y="385"/>
                                <a:pt x="936" y="375"/>
                                <a:pt x="925" y="362"/>
                              </a:cubicBezTo>
                              <a:cubicBezTo>
                                <a:pt x="915" y="349"/>
                                <a:pt x="907" y="334"/>
                                <a:pt x="902" y="316"/>
                              </a:cubicBezTo>
                              <a:cubicBezTo>
                                <a:pt x="897" y="299"/>
                                <a:pt x="895" y="282"/>
                                <a:pt x="895" y="263"/>
                              </a:cubicBezTo>
                              <a:cubicBezTo>
                                <a:pt x="895" y="245"/>
                                <a:pt x="897" y="227"/>
                                <a:pt x="902" y="210"/>
                              </a:cubicBezTo>
                              <a:close/>
                              <a:moveTo>
                                <a:pt x="937" y="307"/>
                              </a:moveTo>
                              <a:cubicBezTo>
                                <a:pt x="941" y="321"/>
                                <a:pt x="947" y="333"/>
                                <a:pt x="955" y="343"/>
                              </a:cubicBezTo>
                              <a:cubicBezTo>
                                <a:pt x="962" y="354"/>
                                <a:pt x="972" y="362"/>
                                <a:pt x="983" y="367"/>
                              </a:cubicBezTo>
                              <a:cubicBezTo>
                                <a:pt x="994" y="373"/>
                                <a:pt x="1007" y="376"/>
                                <a:pt x="1021" y="376"/>
                              </a:cubicBezTo>
                              <a:cubicBezTo>
                                <a:pt x="1036" y="376"/>
                                <a:pt x="1049" y="373"/>
                                <a:pt x="1060" y="367"/>
                              </a:cubicBezTo>
                              <a:cubicBezTo>
                                <a:pt x="1071" y="362"/>
                                <a:pt x="1080" y="354"/>
                                <a:pt x="1088" y="343"/>
                              </a:cubicBezTo>
                              <a:cubicBezTo>
                                <a:pt x="1096" y="333"/>
                                <a:pt x="1101" y="321"/>
                                <a:pt x="1105" y="307"/>
                              </a:cubicBezTo>
                              <a:cubicBezTo>
                                <a:pt x="1109" y="293"/>
                                <a:pt x="1111" y="279"/>
                                <a:pt x="1111" y="263"/>
                              </a:cubicBezTo>
                              <a:cubicBezTo>
                                <a:pt x="1111" y="248"/>
                                <a:pt x="1109" y="233"/>
                                <a:pt x="1105" y="219"/>
                              </a:cubicBezTo>
                              <a:cubicBezTo>
                                <a:pt x="1101" y="205"/>
                                <a:pt x="1096" y="193"/>
                                <a:pt x="1088" y="183"/>
                              </a:cubicBezTo>
                              <a:cubicBezTo>
                                <a:pt x="1080" y="173"/>
                                <a:pt x="1071" y="165"/>
                                <a:pt x="1060" y="159"/>
                              </a:cubicBezTo>
                              <a:cubicBezTo>
                                <a:pt x="1049" y="153"/>
                                <a:pt x="1036" y="150"/>
                                <a:pt x="1021" y="150"/>
                              </a:cubicBezTo>
                              <a:cubicBezTo>
                                <a:pt x="1007" y="150"/>
                                <a:pt x="994" y="153"/>
                                <a:pt x="983" y="159"/>
                              </a:cubicBezTo>
                              <a:cubicBezTo>
                                <a:pt x="972" y="165"/>
                                <a:pt x="962" y="173"/>
                                <a:pt x="955" y="183"/>
                              </a:cubicBezTo>
                              <a:cubicBezTo>
                                <a:pt x="947" y="193"/>
                                <a:pt x="941" y="205"/>
                                <a:pt x="937" y="219"/>
                              </a:cubicBezTo>
                              <a:cubicBezTo>
                                <a:pt x="934" y="233"/>
                                <a:pt x="932" y="248"/>
                                <a:pt x="932" y="263"/>
                              </a:cubicBezTo>
                              <a:cubicBezTo>
                                <a:pt x="932" y="279"/>
                                <a:pt x="934" y="293"/>
                                <a:pt x="937" y="307"/>
                              </a:cubicBezTo>
                              <a:close/>
                              <a:moveTo>
                                <a:pt x="1211" y="191"/>
                              </a:moveTo>
                              <a:cubicBezTo>
                                <a:pt x="1211" y="181"/>
                                <a:pt x="1211" y="171"/>
                                <a:pt x="1211" y="160"/>
                              </a:cubicBezTo>
                              <a:cubicBezTo>
                                <a:pt x="1211" y="149"/>
                                <a:pt x="1210" y="139"/>
                                <a:pt x="1209" y="128"/>
                              </a:cubicBezTo>
                              <a:cubicBezTo>
                                <a:pt x="1241" y="128"/>
                                <a:pt x="1241" y="128"/>
                                <a:pt x="1241" y="128"/>
                              </a:cubicBezTo>
                              <a:cubicBezTo>
                                <a:pt x="1241" y="176"/>
                                <a:pt x="1241" y="176"/>
                                <a:pt x="1241" y="176"/>
                              </a:cubicBezTo>
                              <a:cubicBezTo>
                                <a:pt x="1242" y="176"/>
                                <a:pt x="1242" y="176"/>
                                <a:pt x="1242" y="176"/>
                              </a:cubicBezTo>
                              <a:cubicBezTo>
                                <a:pt x="1245" y="170"/>
                                <a:pt x="1249" y="164"/>
                                <a:pt x="1253" y="157"/>
                              </a:cubicBezTo>
                              <a:cubicBezTo>
                                <a:pt x="1257" y="151"/>
                                <a:pt x="1263" y="145"/>
                                <a:pt x="1269" y="139"/>
                              </a:cubicBezTo>
                              <a:cubicBezTo>
                                <a:pt x="1276" y="134"/>
                                <a:pt x="1284" y="130"/>
                                <a:pt x="1294" y="126"/>
                              </a:cubicBezTo>
                              <a:cubicBezTo>
                                <a:pt x="1304" y="123"/>
                                <a:pt x="1316" y="121"/>
                                <a:pt x="1330" y="121"/>
                              </a:cubicBezTo>
                              <a:cubicBezTo>
                                <a:pt x="1347" y="121"/>
                                <a:pt x="1361" y="124"/>
                                <a:pt x="1372" y="129"/>
                              </a:cubicBezTo>
                              <a:cubicBezTo>
                                <a:pt x="1384" y="135"/>
                                <a:pt x="1394" y="142"/>
                                <a:pt x="1401" y="151"/>
                              </a:cubicBezTo>
                              <a:cubicBezTo>
                                <a:pt x="1409" y="160"/>
                                <a:pt x="1414" y="171"/>
                                <a:pt x="1417" y="184"/>
                              </a:cubicBezTo>
                              <a:cubicBezTo>
                                <a:pt x="1421" y="197"/>
                                <a:pt x="1422" y="211"/>
                                <a:pt x="1422" y="225"/>
                              </a:cubicBezTo>
                              <a:cubicBezTo>
                                <a:pt x="1422" y="399"/>
                                <a:pt x="1422" y="399"/>
                                <a:pt x="1422" y="399"/>
                              </a:cubicBezTo>
                              <a:cubicBezTo>
                                <a:pt x="1389" y="399"/>
                                <a:pt x="1389" y="399"/>
                                <a:pt x="1389" y="399"/>
                              </a:cubicBezTo>
                              <a:cubicBezTo>
                                <a:pt x="1389" y="234"/>
                                <a:pt x="1389" y="234"/>
                                <a:pt x="1389" y="234"/>
                              </a:cubicBezTo>
                              <a:cubicBezTo>
                                <a:pt x="1389" y="208"/>
                                <a:pt x="1384" y="188"/>
                                <a:pt x="1374" y="173"/>
                              </a:cubicBezTo>
                              <a:cubicBezTo>
                                <a:pt x="1364" y="158"/>
                                <a:pt x="1348" y="150"/>
                                <a:pt x="1325" y="150"/>
                              </a:cubicBezTo>
                              <a:cubicBezTo>
                                <a:pt x="1309" y="150"/>
                                <a:pt x="1297" y="153"/>
                                <a:pt x="1286" y="159"/>
                              </a:cubicBezTo>
                              <a:cubicBezTo>
                                <a:pt x="1276" y="165"/>
                                <a:pt x="1268" y="173"/>
                                <a:pt x="1262" y="182"/>
                              </a:cubicBezTo>
                              <a:cubicBezTo>
                                <a:pt x="1255" y="192"/>
                                <a:pt x="1251" y="203"/>
                                <a:pt x="1248" y="214"/>
                              </a:cubicBezTo>
                              <a:cubicBezTo>
                                <a:pt x="1246" y="226"/>
                                <a:pt x="1244" y="237"/>
                                <a:pt x="1244" y="249"/>
                              </a:cubicBezTo>
                              <a:cubicBezTo>
                                <a:pt x="1244" y="399"/>
                                <a:pt x="1244" y="399"/>
                                <a:pt x="1244" y="399"/>
                              </a:cubicBezTo>
                              <a:cubicBezTo>
                                <a:pt x="1211" y="399"/>
                                <a:pt x="1211" y="399"/>
                                <a:pt x="1211" y="399"/>
                              </a:cubicBezTo>
                              <a:lnTo>
                                <a:pt x="1211" y="191"/>
                              </a:lnTo>
                              <a:close/>
                              <a:moveTo>
                                <a:pt x="1662" y="355"/>
                              </a:moveTo>
                              <a:cubicBezTo>
                                <a:pt x="1661" y="355"/>
                                <a:pt x="1661" y="355"/>
                                <a:pt x="1661" y="355"/>
                              </a:cubicBezTo>
                              <a:cubicBezTo>
                                <a:pt x="1657" y="363"/>
                                <a:pt x="1652" y="370"/>
                                <a:pt x="1646" y="376"/>
                              </a:cubicBezTo>
                              <a:cubicBezTo>
                                <a:pt x="1640" y="383"/>
                                <a:pt x="1633" y="388"/>
                                <a:pt x="1625" y="392"/>
                              </a:cubicBezTo>
                              <a:cubicBezTo>
                                <a:pt x="1617" y="396"/>
                                <a:pt x="1609" y="400"/>
                                <a:pt x="1600" y="402"/>
                              </a:cubicBezTo>
                              <a:cubicBezTo>
                                <a:pt x="1592" y="404"/>
                                <a:pt x="1583" y="405"/>
                                <a:pt x="1575" y="405"/>
                              </a:cubicBezTo>
                              <a:cubicBezTo>
                                <a:pt x="1556" y="405"/>
                                <a:pt x="1540" y="402"/>
                                <a:pt x="1529" y="396"/>
                              </a:cubicBezTo>
                              <a:cubicBezTo>
                                <a:pt x="1517" y="391"/>
                                <a:pt x="1508" y="384"/>
                                <a:pt x="1502" y="376"/>
                              </a:cubicBezTo>
                              <a:cubicBezTo>
                                <a:pt x="1495" y="368"/>
                                <a:pt x="1491" y="360"/>
                                <a:pt x="1489" y="351"/>
                              </a:cubicBezTo>
                              <a:cubicBezTo>
                                <a:pt x="1487" y="342"/>
                                <a:pt x="1486" y="334"/>
                                <a:pt x="1486" y="328"/>
                              </a:cubicBezTo>
                              <a:cubicBezTo>
                                <a:pt x="1486" y="313"/>
                                <a:pt x="1488" y="300"/>
                                <a:pt x="1493" y="290"/>
                              </a:cubicBezTo>
                              <a:cubicBezTo>
                                <a:pt x="1498" y="279"/>
                                <a:pt x="1505" y="270"/>
                                <a:pt x="1513" y="263"/>
                              </a:cubicBezTo>
                              <a:cubicBezTo>
                                <a:pt x="1522" y="256"/>
                                <a:pt x="1531" y="251"/>
                                <a:pt x="1543" y="247"/>
                              </a:cubicBezTo>
                              <a:cubicBezTo>
                                <a:pt x="1554" y="243"/>
                                <a:pt x="1566" y="240"/>
                                <a:pt x="1578" y="238"/>
                              </a:cubicBezTo>
                              <a:cubicBezTo>
                                <a:pt x="1590" y="236"/>
                                <a:pt x="1603" y="235"/>
                                <a:pt x="1616" y="234"/>
                              </a:cubicBezTo>
                              <a:cubicBezTo>
                                <a:pt x="1628" y="234"/>
                                <a:pt x="1641" y="233"/>
                                <a:pt x="1652" y="233"/>
                              </a:cubicBezTo>
                              <a:cubicBezTo>
                                <a:pt x="1659" y="233"/>
                                <a:pt x="1659" y="233"/>
                                <a:pt x="1659" y="233"/>
                              </a:cubicBezTo>
                              <a:cubicBezTo>
                                <a:pt x="1659" y="220"/>
                                <a:pt x="1659" y="220"/>
                                <a:pt x="1659" y="220"/>
                              </a:cubicBezTo>
                              <a:cubicBezTo>
                                <a:pt x="1659" y="196"/>
                                <a:pt x="1654" y="179"/>
                                <a:pt x="1645" y="167"/>
                              </a:cubicBezTo>
                              <a:cubicBezTo>
                                <a:pt x="1636" y="156"/>
                                <a:pt x="1620" y="150"/>
                                <a:pt x="1597" y="150"/>
                              </a:cubicBezTo>
                              <a:cubicBezTo>
                                <a:pt x="1583" y="150"/>
                                <a:pt x="1569" y="152"/>
                                <a:pt x="1556" y="155"/>
                              </a:cubicBezTo>
                              <a:cubicBezTo>
                                <a:pt x="1543" y="158"/>
                                <a:pt x="1530" y="164"/>
                                <a:pt x="1517" y="172"/>
                              </a:cubicBezTo>
                              <a:cubicBezTo>
                                <a:pt x="1517" y="140"/>
                                <a:pt x="1517" y="140"/>
                                <a:pt x="1517" y="140"/>
                              </a:cubicBezTo>
                              <a:cubicBezTo>
                                <a:pt x="1523" y="137"/>
                                <a:pt x="1529" y="135"/>
                                <a:pt x="1536" y="133"/>
                              </a:cubicBezTo>
                              <a:cubicBezTo>
                                <a:pt x="1542" y="130"/>
                                <a:pt x="1549" y="128"/>
                                <a:pt x="1556" y="127"/>
                              </a:cubicBezTo>
                              <a:cubicBezTo>
                                <a:pt x="1563" y="125"/>
                                <a:pt x="1570" y="124"/>
                                <a:pt x="1577" y="123"/>
                              </a:cubicBezTo>
                              <a:cubicBezTo>
                                <a:pt x="1585" y="122"/>
                                <a:pt x="1591" y="121"/>
                                <a:pt x="1597" y="121"/>
                              </a:cubicBezTo>
                              <a:cubicBezTo>
                                <a:pt x="1631" y="121"/>
                                <a:pt x="1655" y="129"/>
                                <a:pt x="1670" y="145"/>
                              </a:cubicBezTo>
                              <a:cubicBezTo>
                                <a:pt x="1685" y="161"/>
                                <a:pt x="1692" y="187"/>
                                <a:pt x="1692" y="222"/>
                              </a:cubicBezTo>
                              <a:cubicBezTo>
                                <a:pt x="1692" y="342"/>
                                <a:pt x="1692" y="342"/>
                                <a:pt x="1692" y="342"/>
                              </a:cubicBezTo>
                              <a:cubicBezTo>
                                <a:pt x="1692" y="353"/>
                                <a:pt x="1692" y="363"/>
                                <a:pt x="1692" y="371"/>
                              </a:cubicBezTo>
                              <a:cubicBezTo>
                                <a:pt x="1693" y="380"/>
                                <a:pt x="1693" y="389"/>
                                <a:pt x="1695" y="399"/>
                              </a:cubicBezTo>
                              <a:cubicBezTo>
                                <a:pt x="1662" y="399"/>
                                <a:pt x="1662" y="399"/>
                                <a:pt x="1662" y="399"/>
                              </a:cubicBezTo>
                              <a:lnTo>
                                <a:pt x="1662" y="355"/>
                              </a:lnTo>
                              <a:close/>
                              <a:moveTo>
                                <a:pt x="1659" y="262"/>
                              </a:moveTo>
                              <a:cubicBezTo>
                                <a:pt x="1649" y="262"/>
                                <a:pt x="1649" y="262"/>
                                <a:pt x="1649" y="262"/>
                              </a:cubicBezTo>
                              <a:cubicBezTo>
                                <a:pt x="1635" y="262"/>
                                <a:pt x="1620" y="263"/>
                                <a:pt x="1605" y="264"/>
                              </a:cubicBezTo>
                              <a:cubicBezTo>
                                <a:pt x="1590" y="265"/>
                                <a:pt x="1576" y="268"/>
                                <a:pt x="1564" y="272"/>
                              </a:cubicBezTo>
                              <a:cubicBezTo>
                                <a:pt x="1552" y="277"/>
                                <a:pt x="1542" y="283"/>
                                <a:pt x="1534" y="292"/>
                              </a:cubicBezTo>
                              <a:cubicBezTo>
                                <a:pt x="1526" y="301"/>
                                <a:pt x="1522" y="313"/>
                                <a:pt x="1522" y="327"/>
                              </a:cubicBezTo>
                              <a:cubicBezTo>
                                <a:pt x="1522" y="336"/>
                                <a:pt x="1524" y="344"/>
                                <a:pt x="1527" y="350"/>
                              </a:cubicBezTo>
                              <a:cubicBezTo>
                                <a:pt x="1530" y="356"/>
                                <a:pt x="1534" y="361"/>
                                <a:pt x="1539" y="365"/>
                              </a:cubicBezTo>
                              <a:cubicBezTo>
                                <a:pt x="1544" y="369"/>
                                <a:pt x="1550" y="372"/>
                                <a:pt x="1557" y="374"/>
                              </a:cubicBezTo>
                              <a:cubicBezTo>
                                <a:pt x="1563" y="375"/>
                                <a:pt x="1571" y="376"/>
                                <a:pt x="1579" y="376"/>
                              </a:cubicBezTo>
                              <a:cubicBezTo>
                                <a:pt x="1598" y="376"/>
                                <a:pt x="1614" y="373"/>
                                <a:pt x="1624" y="365"/>
                              </a:cubicBezTo>
                              <a:cubicBezTo>
                                <a:pt x="1635" y="358"/>
                                <a:pt x="1643" y="349"/>
                                <a:pt x="1648" y="338"/>
                              </a:cubicBezTo>
                              <a:cubicBezTo>
                                <a:pt x="1653" y="328"/>
                                <a:pt x="1656" y="317"/>
                                <a:pt x="1657" y="306"/>
                              </a:cubicBezTo>
                              <a:cubicBezTo>
                                <a:pt x="1658" y="295"/>
                                <a:pt x="1659" y="286"/>
                                <a:pt x="1659" y="278"/>
                              </a:cubicBezTo>
                              <a:lnTo>
                                <a:pt x="1659" y="262"/>
                              </a:lnTo>
                              <a:close/>
                              <a:moveTo>
                                <a:pt x="1772" y="0"/>
                              </a:moveTo>
                              <a:cubicBezTo>
                                <a:pt x="1805" y="0"/>
                                <a:pt x="1805" y="0"/>
                                <a:pt x="1805" y="0"/>
                              </a:cubicBezTo>
                              <a:cubicBezTo>
                                <a:pt x="1805" y="399"/>
                                <a:pt x="1805" y="399"/>
                                <a:pt x="1805" y="399"/>
                              </a:cubicBezTo>
                              <a:cubicBezTo>
                                <a:pt x="1772" y="399"/>
                                <a:pt x="1772" y="399"/>
                                <a:pt x="1772" y="399"/>
                              </a:cubicBezTo>
                              <a:lnTo>
                                <a:pt x="1772" y="0"/>
                              </a:lnTo>
                              <a:close/>
                              <a:moveTo>
                                <a:pt x="2034" y="0"/>
                              </a:moveTo>
                              <a:cubicBezTo>
                                <a:pt x="2068" y="0"/>
                                <a:pt x="2068" y="0"/>
                                <a:pt x="2068" y="0"/>
                              </a:cubicBezTo>
                              <a:cubicBezTo>
                                <a:pt x="2068" y="173"/>
                                <a:pt x="2068" y="173"/>
                                <a:pt x="2068" y="173"/>
                              </a:cubicBezTo>
                              <a:cubicBezTo>
                                <a:pt x="2069" y="173"/>
                                <a:pt x="2069" y="173"/>
                                <a:pt x="2069" y="173"/>
                              </a:cubicBezTo>
                              <a:cubicBezTo>
                                <a:pt x="2070" y="170"/>
                                <a:pt x="2072" y="166"/>
                                <a:pt x="2076" y="160"/>
                              </a:cubicBezTo>
                              <a:cubicBezTo>
                                <a:pt x="2081" y="154"/>
                                <a:pt x="2086" y="148"/>
                                <a:pt x="2093" y="143"/>
                              </a:cubicBezTo>
                              <a:cubicBezTo>
                                <a:pt x="2100" y="137"/>
                                <a:pt x="2108" y="132"/>
                                <a:pt x="2118" y="128"/>
                              </a:cubicBezTo>
                              <a:cubicBezTo>
                                <a:pt x="2128" y="123"/>
                                <a:pt x="2140" y="121"/>
                                <a:pt x="2153" y="121"/>
                              </a:cubicBezTo>
                              <a:cubicBezTo>
                                <a:pt x="2173" y="121"/>
                                <a:pt x="2190" y="125"/>
                                <a:pt x="2204" y="132"/>
                              </a:cubicBezTo>
                              <a:cubicBezTo>
                                <a:pt x="2218" y="139"/>
                                <a:pt x="2230" y="149"/>
                                <a:pt x="2239" y="161"/>
                              </a:cubicBezTo>
                              <a:cubicBezTo>
                                <a:pt x="2248" y="174"/>
                                <a:pt x="2254" y="189"/>
                                <a:pt x="2259" y="206"/>
                              </a:cubicBezTo>
                              <a:cubicBezTo>
                                <a:pt x="2263" y="224"/>
                                <a:pt x="2265" y="243"/>
                                <a:pt x="2265" y="263"/>
                              </a:cubicBezTo>
                              <a:cubicBezTo>
                                <a:pt x="2265" y="283"/>
                                <a:pt x="2262" y="302"/>
                                <a:pt x="2258" y="319"/>
                              </a:cubicBezTo>
                              <a:cubicBezTo>
                                <a:pt x="2253" y="336"/>
                                <a:pt x="2246" y="351"/>
                                <a:pt x="2237" y="364"/>
                              </a:cubicBezTo>
                              <a:cubicBezTo>
                                <a:pt x="2227" y="377"/>
                                <a:pt x="2216" y="387"/>
                                <a:pt x="2202" y="394"/>
                              </a:cubicBezTo>
                              <a:cubicBezTo>
                                <a:pt x="2188" y="401"/>
                                <a:pt x="2172" y="405"/>
                                <a:pt x="2153" y="405"/>
                              </a:cubicBezTo>
                              <a:cubicBezTo>
                                <a:pt x="2134" y="405"/>
                                <a:pt x="2117" y="401"/>
                                <a:pt x="2103" y="393"/>
                              </a:cubicBezTo>
                              <a:cubicBezTo>
                                <a:pt x="2089" y="385"/>
                                <a:pt x="2078" y="373"/>
                                <a:pt x="2069" y="356"/>
                              </a:cubicBezTo>
                              <a:cubicBezTo>
                                <a:pt x="2068" y="356"/>
                                <a:pt x="2068" y="356"/>
                                <a:pt x="2068" y="356"/>
                              </a:cubicBezTo>
                              <a:cubicBezTo>
                                <a:pt x="2068" y="399"/>
                                <a:pt x="2068" y="399"/>
                                <a:pt x="2068" y="399"/>
                              </a:cubicBezTo>
                              <a:cubicBezTo>
                                <a:pt x="2034" y="399"/>
                                <a:pt x="2034" y="399"/>
                                <a:pt x="2034" y="399"/>
                              </a:cubicBezTo>
                              <a:lnTo>
                                <a:pt x="2034" y="0"/>
                              </a:lnTo>
                              <a:close/>
                              <a:moveTo>
                                <a:pt x="2225" y="223"/>
                              </a:moveTo>
                              <a:cubicBezTo>
                                <a:pt x="2222" y="210"/>
                                <a:pt x="2218" y="198"/>
                                <a:pt x="2212" y="187"/>
                              </a:cubicBezTo>
                              <a:cubicBezTo>
                                <a:pt x="2206" y="176"/>
                                <a:pt x="2197" y="167"/>
                                <a:pt x="2187" y="160"/>
                              </a:cubicBezTo>
                              <a:cubicBezTo>
                                <a:pt x="2177" y="153"/>
                                <a:pt x="2164" y="150"/>
                                <a:pt x="2148" y="150"/>
                              </a:cubicBezTo>
                              <a:cubicBezTo>
                                <a:pt x="2133" y="150"/>
                                <a:pt x="2120" y="153"/>
                                <a:pt x="2110" y="161"/>
                              </a:cubicBezTo>
                              <a:cubicBezTo>
                                <a:pt x="2099" y="168"/>
                                <a:pt x="2091" y="177"/>
                                <a:pt x="2085" y="188"/>
                              </a:cubicBezTo>
                              <a:cubicBezTo>
                                <a:pt x="2079" y="199"/>
                                <a:pt x="2074" y="211"/>
                                <a:pt x="2072" y="225"/>
                              </a:cubicBezTo>
                              <a:cubicBezTo>
                                <a:pt x="2069" y="238"/>
                                <a:pt x="2068" y="251"/>
                                <a:pt x="2068" y="263"/>
                              </a:cubicBezTo>
                              <a:cubicBezTo>
                                <a:pt x="2068" y="276"/>
                                <a:pt x="2069" y="288"/>
                                <a:pt x="2072" y="302"/>
                              </a:cubicBezTo>
                              <a:cubicBezTo>
                                <a:pt x="2075" y="315"/>
                                <a:pt x="2079" y="327"/>
                                <a:pt x="2085" y="338"/>
                              </a:cubicBezTo>
                              <a:cubicBezTo>
                                <a:pt x="2092" y="349"/>
                                <a:pt x="2100" y="358"/>
                                <a:pt x="2110" y="366"/>
                              </a:cubicBezTo>
                              <a:cubicBezTo>
                                <a:pt x="2120" y="373"/>
                                <a:pt x="2133" y="376"/>
                                <a:pt x="2148" y="376"/>
                              </a:cubicBezTo>
                              <a:cubicBezTo>
                                <a:pt x="2164" y="376"/>
                                <a:pt x="2177" y="373"/>
                                <a:pt x="2187" y="366"/>
                              </a:cubicBezTo>
                              <a:cubicBezTo>
                                <a:pt x="2197" y="359"/>
                                <a:pt x="2206" y="350"/>
                                <a:pt x="2212" y="339"/>
                              </a:cubicBezTo>
                              <a:cubicBezTo>
                                <a:pt x="2218" y="328"/>
                                <a:pt x="2222" y="316"/>
                                <a:pt x="2225" y="303"/>
                              </a:cubicBezTo>
                              <a:cubicBezTo>
                                <a:pt x="2227" y="289"/>
                                <a:pt x="2228" y="276"/>
                                <a:pt x="2228" y="263"/>
                              </a:cubicBezTo>
                              <a:cubicBezTo>
                                <a:pt x="2228" y="250"/>
                                <a:pt x="2227" y="237"/>
                                <a:pt x="2225" y="223"/>
                              </a:cubicBezTo>
                              <a:close/>
                              <a:moveTo>
                                <a:pt x="2319" y="210"/>
                              </a:moveTo>
                              <a:cubicBezTo>
                                <a:pt x="2324" y="193"/>
                                <a:pt x="2332" y="177"/>
                                <a:pt x="2342" y="164"/>
                              </a:cubicBezTo>
                              <a:cubicBezTo>
                                <a:pt x="2353" y="151"/>
                                <a:pt x="2366" y="141"/>
                                <a:pt x="2382" y="133"/>
                              </a:cubicBezTo>
                              <a:cubicBezTo>
                                <a:pt x="2397" y="125"/>
                                <a:pt x="2416" y="121"/>
                                <a:pt x="2438" y="121"/>
                              </a:cubicBezTo>
                              <a:cubicBezTo>
                                <a:pt x="2460" y="121"/>
                                <a:pt x="2479" y="125"/>
                                <a:pt x="2495" y="133"/>
                              </a:cubicBezTo>
                              <a:cubicBezTo>
                                <a:pt x="2511" y="141"/>
                                <a:pt x="2524" y="151"/>
                                <a:pt x="2535" y="164"/>
                              </a:cubicBezTo>
                              <a:cubicBezTo>
                                <a:pt x="2545" y="177"/>
                                <a:pt x="2552" y="193"/>
                                <a:pt x="2557" y="210"/>
                              </a:cubicBezTo>
                              <a:cubicBezTo>
                                <a:pt x="2562" y="227"/>
                                <a:pt x="2565" y="245"/>
                                <a:pt x="2565" y="263"/>
                              </a:cubicBezTo>
                              <a:cubicBezTo>
                                <a:pt x="2565" y="282"/>
                                <a:pt x="2562" y="299"/>
                                <a:pt x="2557" y="316"/>
                              </a:cubicBezTo>
                              <a:cubicBezTo>
                                <a:pt x="2552" y="334"/>
                                <a:pt x="2545" y="349"/>
                                <a:pt x="2535" y="362"/>
                              </a:cubicBezTo>
                              <a:cubicBezTo>
                                <a:pt x="2524" y="375"/>
                                <a:pt x="2511" y="385"/>
                                <a:pt x="2495" y="393"/>
                              </a:cubicBezTo>
                              <a:cubicBezTo>
                                <a:pt x="2479" y="401"/>
                                <a:pt x="2460" y="405"/>
                                <a:pt x="2438" y="405"/>
                              </a:cubicBezTo>
                              <a:cubicBezTo>
                                <a:pt x="2416" y="405"/>
                                <a:pt x="2397" y="401"/>
                                <a:pt x="2382" y="393"/>
                              </a:cubicBezTo>
                              <a:cubicBezTo>
                                <a:pt x="2366" y="385"/>
                                <a:pt x="2353" y="375"/>
                                <a:pt x="2342" y="362"/>
                              </a:cubicBezTo>
                              <a:cubicBezTo>
                                <a:pt x="2332" y="349"/>
                                <a:pt x="2324" y="334"/>
                                <a:pt x="2319" y="316"/>
                              </a:cubicBezTo>
                              <a:cubicBezTo>
                                <a:pt x="2314" y="299"/>
                                <a:pt x="2312" y="282"/>
                                <a:pt x="2312" y="263"/>
                              </a:cubicBezTo>
                              <a:cubicBezTo>
                                <a:pt x="2312" y="245"/>
                                <a:pt x="2314" y="227"/>
                                <a:pt x="2319" y="210"/>
                              </a:cubicBezTo>
                              <a:close/>
                              <a:moveTo>
                                <a:pt x="2354" y="307"/>
                              </a:moveTo>
                              <a:cubicBezTo>
                                <a:pt x="2358" y="321"/>
                                <a:pt x="2364" y="333"/>
                                <a:pt x="2372" y="343"/>
                              </a:cubicBezTo>
                              <a:cubicBezTo>
                                <a:pt x="2379" y="354"/>
                                <a:pt x="2389" y="362"/>
                                <a:pt x="2400" y="367"/>
                              </a:cubicBezTo>
                              <a:cubicBezTo>
                                <a:pt x="2411" y="373"/>
                                <a:pt x="2424" y="376"/>
                                <a:pt x="2438" y="376"/>
                              </a:cubicBezTo>
                              <a:cubicBezTo>
                                <a:pt x="2453" y="376"/>
                                <a:pt x="2466" y="373"/>
                                <a:pt x="2477" y="367"/>
                              </a:cubicBezTo>
                              <a:cubicBezTo>
                                <a:pt x="2488" y="362"/>
                                <a:pt x="2497" y="354"/>
                                <a:pt x="2505" y="343"/>
                              </a:cubicBezTo>
                              <a:cubicBezTo>
                                <a:pt x="2513" y="333"/>
                                <a:pt x="2518" y="321"/>
                                <a:pt x="2522" y="307"/>
                              </a:cubicBezTo>
                              <a:cubicBezTo>
                                <a:pt x="2526" y="293"/>
                                <a:pt x="2528" y="279"/>
                                <a:pt x="2528" y="263"/>
                              </a:cubicBezTo>
                              <a:cubicBezTo>
                                <a:pt x="2528" y="248"/>
                                <a:pt x="2526" y="233"/>
                                <a:pt x="2522" y="219"/>
                              </a:cubicBezTo>
                              <a:cubicBezTo>
                                <a:pt x="2518" y="205"/>
                                <a:pt x="2513" y="193"/>
                                <a:pt x="2505" y="183"/>
                              </a:cubicBezTo>
                              <a:cubicBezTo>
                                <a:pt x="2497" y="173"/>
                                <a:pt x="2488" y="165"/>
                                <a:pt x="2477" y="159"/>
                              </a:cubicBezTo>
                              <a:cubicBezTo>
                                <a:pt x="2466" y="153"/>
                                <a:pt x="2453" y="150"/>
                                <a:pt x="2438" y="150"/>
                              </a:cubicBezTo>
                              <a:cubicBezTo>
                                <a:pt x="2424" y="150"/>
                                <a:pt x="2411" y="153"/>
                                <a:pt x="2400" y="159"/>
                              </a:cubicBezTo>
                              <a:cubicBezTo>
                                <a:pt x="2389" y="165"/>
                                <a:pt x="2379" y="173"/>
                                <a:pt x="2372" y="183"/>
                              </a:cubicBezTo>
                              <a:cubicBezTo>
                                <a:pt x="2364" y="193"/>
                                <a:pt x="2358" y="205"/>
                                <a:pt x="2354" y="219"/>
                              </a:cubicBezTo>
                              <a:cubicBezTo>
                                <a:pt x="2351" y="233"/>
                                <a:pt x="2349" y="248"/>
                                <a:pt x="2349" y="263"/>
                              </a:cubicBezTo>
                              <a:cubicBezTo>
                                <a:pt x="2349" y="279"/>
                                <a:pt x="2351" y="293"/>
                                <a:pt x="2354" y="307"/>
                              </a:cubicBezTo>
                              <a:close/>
                              <a:moveTo>
                                <a:pt x="2843" y="399"/>
                              </a:moveTo>
                              <a:cubicBezTo>
                                <a:pt x="2809" y="399"/>
                                <a:pt x="2809" y="399"/>
                                <a:pt x="2809" y="399"/>
                              </a:cubicBezTo>
                              <a:cubicBezTo>
                                <a:pt x="2809" y="356"/>
                                <a:pt x="2809" y="356"/>
                                <a:pt x="2809" y="356"/>
                              </a:cubicBezTo>
                              <a:cubicBezTo>
                                <a:pt x="2808" y="356"/>
                                <a:pt x="2808" y="356"/>
                                <a:pt x="2808" y="356"/>
                              </a:cubicBezTo>
                              <a:cubicBezTo>
                                <a:pt x="2799" y="373"/>
                                <a:pt x="2787" y="385"/>
                                <a:pt x="2774" y="393"/>
                              </a:cubicBezTo>
                              <a:cubicBezTo>
                                <a:pt x="2760" y="401"/>
                                <a:pt x="2743" y="405"/>
                                <a:pt x="2724" y="405"/>
                              </a:cubicBezTo>
                              <a:cubicBezTo>
                                <a:pt x="2705" y="405"/>
                                <a:pt x="2689" y="401"/>
                                <a:pt x="2675" y="394"/>
                              </a:cubicBezTo>
                              <a:cubicBezTo>
                                <a:pt x="2661" y="387"/>
                                <a:pt x="2649" y="377"/>
                                <a:pt x="2640" y="364"/>
                              </a:cubicBezTo>
                              <a:cubicBezTo>
                                <a:pt x="2631" y="351"/>
                                <a:pt x="2624" y="336"/>
                                <a:pt x="2619" y="319"/>
                              </a:cubicBezTo>
                              <a:cubicBezTo>
                                <a:pt x="2614" y="302"/>
                                <a:pt x="2612" y="283"/>
                                <a:pt x="2612" y="263"/>
                              </a:cubicBezTo>
                              <a:cubicBezTo>
                                <a:pt x="2612" y="243"/>
                                <a:pt x="2614" y="224"/>
                                <a:pt x="2618" y="206"/>
                              </a:cubicBezTo>
                              <a:cubicBezTo>
                                <a:pt x="2622" y="189"/>
                                <a:pt x="2629" y="174"/>
                                <a:pt x="2638" y="161"/>
                              </a:cubicBezTo>
                              <a:cubicBezTo>
                                <a:pt x="2647" y="149"/>
                                <a:pt x="2658" y="139"/>
                                <a:pt x="2673" y="132"/>
                              </a:cubicBezTo>
                              <a:cubicBezTo>
                                <a:pt x="2687" y="125"/>
                                <a:pt x="2704" y="121"/>
                                <a:pt x="2724" y="121"/>
                              </a:cubicBezTo>
                              <a:cubicBezTo>
                                <a:pt x="2737" y="121"/>
                                <a:pt x="2749" y="123"/>
                                <a:pt x="2759" y="128"/>
                              </a:cubicBezTo>
                              <a:cubicBezTo>
                                <a:pt x="2769" y="132"/>
                                <a:pt x="2777" y="137"/>
                                <a:pt x="2784" y="143"/>
                              </a:cubicBezTo>
                              <a:cubicBezTo>
                                <a:pt x="2791" y="148"/>
                                <a:pt x="2796" y="154"/>
                                <a:pt x="2800" y="160"/>
                              </a:cubicBezTo>
                              <a:cubicBezTo>
                                <a:pt x="2804" y="166"/>
                                <a:pt x="2807" y="170"/>
                                <a:pt x="2808" y="173"/>
                              </a:cubicBezTo>
                              <a:cubicBezTo>
                                <a:pt x="2809" y="173"/>
                                <a:pt x="2809" y="173"/>
                                <a:pt x="2809" y="173"/>
                              </a:cubicBezTo>
                              <a:cubicBezTo>
                                <a:pt x="2809" y="0"/>
                                <a:pt x="2809" y="0"/>
                                <a:pt x="2809" y="0"/>
                              </a:cubicBezTo>
                              <a:cubicBezTo>
                                <a:pt x="2843" y="0"/>
                                <a:pt x="2843" y="0"/>
                                <a:pt x="2843" y="0"/>
                              </a:cubicBezTo>
                              <a:lnTo>
                                <a:pt x="2843" y="399"/>
                              </a:lnTo>
                              <a:close/>
                              <a:moveTo>
                                <a:pt x="2652" y="303"/>
                              </a:moveTo>
                              <a:cubicBezTo>
                                <a:pt x="2655" y="316"/>
                                <a:pt x="2659" y="328"/>
                                <a:pt x="2665" y="339"/>
                              </a:cubicBezTo>
                              <a:cubicBezTo>
                                <a:pt x="2671" y="350"/>
                                <a:pt x="2679" y="359"/>
                                <a:pt x="2690" y="366"/>
                              </a:cubicBezTo>
                              <a:cubicBezTo>
                                <a:pt x="2700" y="373"/>
                                <a:pt x="2713" y="376"/>
                                <a:pt x="2729" y="376"/>
                              </a:cubicBezTo>
                              <a:cubicBezTo>
                                <a:pt x="2744" y="376"/>
                                <a:pt x="2756" y="373"/>
                                <a:pt x="2767" y="366"/>
                              </a:cubicBezTo>
                              <a:cubicBezTo>
                                <a:pt x="2777" y="358"/>
                                <a:pt x="2785" y="349"/>
                                <a:pt x="2791" y="338"/>
                              </a:cubicBezTo>
                              <a:cubicBezTo>
                                <a:pt x="2798" y="327"/>
                                <a:pt x="2802" y="315"/>
                                <a:pt x="2805" y="302"/>
                              </a:cubicBezTo>
                              <a:cubicBezTo>
                                <a:pt x="2808" y="288"/>
                                <a:pt x="2809" y="276"/>
                                <a:pt x="2809" y="263"/>
                              </a:cubicBezTo>
                              <a:cubicBezTo>
                                <a:pt x="2809" y="251"/>
                                <a:pt x="2808" y="238"/>
                                <a:pt x="2805" y="225"/>
                              </a:cubicBezTo>
                              <a:cubicBezTo>
                                <a:pt x="2802" y="211"/>
                                <a:pt x="2798" y="199"/>
                                <a:pt x="2791" y="188"/>
                              </a:cubicBezTo>
                              <a:cubicBezTo>
                                <a:pt x="2785" y="177"/>
                                <a:pt x="2777" y="168"/>
                                <a:pt x="2767" y="161"/>
                              </a:cubicBezTo>
                              <a:cubicBezTo>
                                <a:pt x="2756" y="153"/>
                                <a:pt x="2744" y="150"/>
                                <a:pt x="2729" y="150"/>
                              </a:cubicBezTo>
                              <a:cubicBezTo>
                                <a:pt x="2713" y="150"/>
                                <a:pt x="2700" y="153"/>
                                <a:pt x="2690" y="160"/>
                              </a:cubicBezTo>
                              <a:cubicBezTo>
                                <a:pt x="2679" y="167"/>
                                <a:pt x="2671" y="176"/>
                                <a:pt x="2665" y="187"/>
                              </a:cubicBezTo>
                              <a:cubicBezTo>
                                <a:pt x="2659" y="198"/>
                                <a:pt x="2655" y="210"/>
                                <a:pt x="2652" y="223"/>
                              </a:cubicBezTo>
                              <a:cubicBezTo>
                                <a:pt x="2650" y="237"/>
                                <a:pt x="2649" y="250"/>
                                <a:pt x="2649" y="263"/>
                              </a:cubicBezTo>
                              <a:cubicBezTo>
                                <a:pt x="2649" y="276"/>
                                <a:pt x="2650" y="289"/>
                                <a:pt x="2652" y="303"/>
                              </a:cubicBezTo>
                              <a:close/>
                              <a:moveTo>
                                <a:pt x="2999" y="353"/>
                              </a:moveTo>
                              <a:cubicBezTo>
                                <a:pt x="2999" y="353"/>
                                <a:pt x="2999" y="353"/>
                                <a:pt x="2999" y="353"/>
                              </a:cubicBezTo>
                              <a:cubicBezTo>
                                <a:pt x="3077" y="128"/>
                                <a:pt x="3077" y="128"/>
                                <a:pt x="3077" y="128"/>
                              </a:cubicBezTo>
                              <a:cubicBezTo>
                                <a:pt x="3112" y="128"/>
                                <a:pt x="3112" y="128"/>
                                <a:pt x="3112" y="128"/>
                              </a:cubicBezTo>
                              <a:cubicBezTo>
                                <a:pt x="3004" y="439"/>
                                <a:pt x="3004" y="439"/>
                                <a:pt x="3004" y="439"/>
                              </a:cubicBezTo>
                              <a:cubicBezTo>
                                <a:pt x="3001" y="448"/>
                                <a:pt x="2997" y="457"/>
                                <a:pt x="2993" y="466"/>
                              </a:cubicBezTo>
                              <a:cubicBezTo>
                                <a:pt x="2989" y="475"/>
                                <a:pt x="2984" y="483"/>
                                <a:pt x="2979" y="490"/>
                              </a:cubicBezTo>
                              <a:cubicBezTo>
                                <a:pt x="2973" y="497"/>
                                <a:pt x="2967" y="503"/>
                                <a:pt x="2959" y="507"/>
                              </a:cubicBezTo>
                              <a:cubicBezTo>
                                <a:pt x="2952" y="511"/>
                                <a:pt x="2944" y="513"/>
                                <a:pt x="2934" y="513"/>
                              </a:cubicBezTo>
                              <a:cubicBezTo>
                                <a:pt x="2922" y="513"/>
                                <a:pt x="2910" y="512"/>
                                <a:pt x="2898" y="509"/>
                              </a:cubicBezTo>
                              <a:cubicBezTo>
                                <a:pt x="2902" y="480"/>
                                <a:pt x="2902" y="480"/>
                                <a:pt x="2902" y="480"/>
                              </a:cubicBezTo>
                              <a:cubicBezTo>
                                <a:pt x="2905" y="481"/>
                                <a:pt x="2908" y="482"/>
                                <a:pt x="2912" y="483"/>
                              </a:cubicBezTo>
                              <a:cubicBezTo>
                                <a:pt x="2916" y="484"/>
                                <a:pt x="2920" y="485"/>
                                <a:pt x="2926" y="485"/>
                              </a:cubicBezTo>
                              <a:cubicBezTo>
                                <a:pt x="2934" y="485"/>
                                <a:pt x="2940" y="483"/>
                                <a:pt x="2945" y="480"/>
                              </a:cubicBezTo>
                              <a:cubicBezTo>
                                <a:pt x="2950" y="477"/>
                                <a:pt x="2954" y="474"/>
                                <a:pt x="2958" y="468"/>
                              </a:cubicBezTo>
                              <a:cubicBezTo>
                                <a:pt x="2961" y="463"/>
                                <a:pt x="2965" y="457"/>
                                <a:pt x="2967" y="450"/>
                              </a:cubicBezTo>
                              <a:cubicBezTo>
                                <a:pt x="2970" y="443"/>
                                <a:pt x="2973" y="434"/>
                                <a:pt x="2975" y="426"/>
                              </a:cubicBezTo>
                              <a:cubicBezTo>
                                <a:pt x="2982" y="402"/>
                                <a:pt x="2982" y="402"/>
                                <a:pt x="2982" y="402"/>
                              </a:cubicBezTo>
                              <a:cubicBezTo>
                                <a:pt x="2886" y="128"/>
                                <a:pt x="2886" y="128"/>
                                <a:pt x="2886" y="128"/>
                              </a:cubicBezTo>
                              <a:cubicBezTo>
                                <a:pt x="2923" y="128"/>
                                <a:pt x="2923" y="128"/>
                                <a:pt x="2923" y="128"/>
                              </a:cubicBezTo>
                              <a:lnTo>
                                <a:pt x="2999" y="353"/>
                              </a:lnTo>
                              <a:close/>
                              <a:moveTo>
                                <a:pt x="3585" y="399"/>
                              </a:moveTo>
                              <a:cubicBezTo>
                                <a:pt x="3545" y="399"/>
                                <a:pt x="3545" y="399"/>
                                <a:pt x="3545" y="399"/>
                              </a:cubicBezTo>
                              <a:cubicBezTo>
                                <a:pt x="3471" y="164"/>
                                <a:pt x="3471" y="164"/>
                                <a:pt x="3471" y="164"/>
                              </a:cubicBezTo>
                              <a:cubicBezTo>
                                <a:pt x="3470" y="164"/>
                                <a:pt x="3470" y="164"/>
                                <a:pt x="3470" y="164"/>
                              </a:cubicBezTo>
                              <a:cubicBezTo>
                                <a:pt x="3396" y="399"/>
                                <a:pt x="3396" y="399"/>
                                <a:pt x="3396" y="399"/>
                              </a:cubicBezTo>
                              <a:cubicBezTo>
                                <a:pt x="3356" y="399"/>
                                <a:pt x="3356" y="399"/>
                                <a:pt x="3356" y="399"/>
                              </a:cubicBezTo>
                              <a:cubicBezTo>
                                <a:pt x="3269" y="128"/>
                                <a:pt x="3269" y="128"/>
                                <a:pt x="3269" y="128"/>
                              </a:cubicBezTo>
                              <a:cubicBezTo>
                                <a:pt x="3305" y="128"/>
                                <a:pt x="3305" y="128"/>
                                <a:pt x="3305" y="128"/>
                              </a:cubicBezTo>
                              <a:cubicBezTo>
                                <a:pt x="3376" y="362"/>
                                <a:pt x="3376" y="362"/>
                                <a:pt x="3376" y="362"/>
                              </a:cubicBezTo>
                              <a:cubicBezTo>
                                <a:pt x="3377" y="362"/>
                                <a:pt x="3377" y="362"/>
                                <a:pt x="3377" y="362"/>
                              </a:cubicBezTo>
                              <a:cubicBezTo>
                                <a:pt x="3453" y="128"/>
                                <a:pt x="3453" y="128"/>
                                <a:pt x="3453" y="128"/>
                              </a:cubicBezTo>
                              <a:cubicBezTo>
                                <a:pt x="3493" y="128"/>
                                <a:pt x="3493" y="128"/>
                                <a:pt x="3493" y="128"/>
                              </a:cubicBezTo>
                              <a:cubicBezTo>
                                <a:pt x="3565" y="362"/>
                                <a:pt x="3565" y="362"/>
                                <a:pt x="3565" y="362"/>
                              </a:cubicBezTo>
                              <a:cubicBezTo>
                                <a:pt x="3566" y="362"/>
                                <a:pt x="3566" y="362"/>
                                <a:pt x="3566" y="362"/>
                              </a:cubicBezTo>
                              <a:cubicBezTo>
                                <a:pt x="3641" y="128"/>
                                <a:pt x="3641" y="128"/>
                                <a:pt x="3641" y="128"/>
                              </a:cubicBezTo>
                              <a:cubicBezTo>
                                <a:pt x="3674" y="128"/>
                                <a:pt x="3674" y="128"/>
                                <a:pt x="3674" y="128"/>
                              </a:cubicBezTo>
                              <a:lnTo>
                                <a:pt x="3585" y="399"/>
                              </a:lnTo>
                              <a:close/>
                              <a:moveTo>
                                <a:pt x="3707" y="210"/>
                              </a:moveTo>
                              <a:cubicBezTo>
                                <a:pt x="3712" y="193"/>
                                <a:pt x="3719" y="177"/>
                                <a:pt x="3730" y="164"/>
                              </a:cubicBezTo>
                              <a:cubicBezTo>
                                <a:pt x="3740" y="151"/>
                                <a:pt x="3753" y="141"/>
                                <a:pt x="3769" y="133"/>
                              </a:cubicBezTo>
                              <a:cubicBezTo>
                                <a:pt x="3785" y="125"/>
                                <a:pt x="3804" y="121"/>
                                <a:pt x="3826" y="121"/>
                              </a:cubicBezTo>
                              <a:cubicBezTo>
                                <a:pt x="3848" y="121"/>
                                <a:pt x="3867" y="125"/>
                                <a:pt x="3883" y="133"/>
                              </a:cubicBezTo>
                              <a:cubicBezTo>
                                <a:pt x="3898" y="141"/>
                                <a:pt x="3912" y="151"/>
                                <a:pt x="3922" y="164"/>
                              </a:cubicBezTo>
                              <a:cubicBezTo>
                                <a:pt x="3932" y="177"/>
                                <a:pt x="3940" y="193"/>
                                <a:pt x="3945" y="210"/>
                              </a:cubicBezTo>
                              <a:cubicBezTo>
                                <a:pt x="3950" y="227"/>
                                <a:pt x="3952" y="245"/>
                                <a:pt x="3952" y="263"/>
                              </a:cubicBezTo>
                              <a:cubicBezTo>
                                <a:pt x="3952" y="282"/>
                                <a:pt x="3950" y="299"/>
                                <a:pt x="3945" y="316"/>
                              </a:cubicBezTo>
                              <a:cubicBezTo>
                                <a:pt x="3940" y="334"/>
                                <a:pt x="3932" y="349"/>
                                <a:pt x="3922" y="362"/>
                              </a:cubicBezTo>
                              <a:cubicBezTo>
                                <a:pt x="3912" y="375"/>
                                <a:pt x="3898" y="385"/>
                                <a:pt x="3883" y="393"/>
                              </a:cubicBezTo>
                              <a:cubicBezTo>
                                <a:pt x="3867" y="401"/>
                                <a:pt x="3848" y="405"/>
                                <a:pt x="3826" y="405"/>
                              </a:cubicBezTo>
                              <a:cubicBezTo>
                                <a:pt x="3804" y="405"/>
                                <a:pt x="3785" y="401"/>
                                <a:pt x="3769" y="393"/>
                              </a:cubicBezTo>
                              <a:cubicBezTo>
                                <a:pt x="3753" y="385"/>
                                <a:pt x="3740" y="375"/>
                                <a:pt x="3730" y="362"/>
                              </a:cubicBezTo>
                              <a:cubicBezTo>
                                <a:pt x="3719" y="349"/>
                                <a:pt x="3712" y="334"/>
                                <a:pt x="3707" y="316"/>
                              </a:cubicBezTo>
                              <a:cubicBezTo>
                                <a:pt x="3702" y="299"/>
                                <a:pt x="3699" y="282"/>
                                <a:pt x="3699" y="263"/>
                              </a:cubicBezTo>
                              <a:cubicBezTo>
                                <a:pt x="3699" y="245"/>
                                <a:pt x="3702" y="227"/>
                                <a:pt x="3707" y="210"/>
                              </a:cubicBezTo>
                              <a:close/>
                              <a:moveTo>
                                <a:pt x="3742" y="307"/>
                              </a:moveTo>
                              <a:cubicBezTo>
                                <a:pt x="3746" y="321"/>
                                <a:pt x="3751" y="333"/>
                                <a:pt x="3759" y="343"/>
                              </a:cubicBezTo>
                              <a:cubicBezTo>
                                <a:pt x="3767" y="354"/>
                                <a:pt x="3776" y="362"/>
                                <a:pt x="3787" y="367"/>
                              </a:cubicBezTo>
                              <a:cubicBezTo>
                                <a:pt x="3798" y="373"/>
                                <a:pt x="3811" y="376"/>
                                <a:pt x="3826" y="376"/>
                              </a:cubicBezTo>
                              <a:cubicBezTo>
                                <a:pt x="3840" y="376"/>
                                <a:pt x="3853" y="373"/>
                                <a:pt x="3864" y="367"/>
                              </a:cubicBezTo>
                              <a:cubicBezTo>
                                <a:pt x="3875" y="362"/>
                                <a:pt x="3885" y="354"/>
                                <a:pt x="3892" y="343"/>
                              </a:cubicBezTo>
                              <a:cubicBezTo>
                                <a:pt x="3900" y="333"/>
                                <a:pt x="3906" y="321"/>
                                <a:pt x="3910" y="307"/>
                              </a:cubicBezTo>
                              <a:cubicBezTo>
                                <a:pt x="3913" y="293"/>
                                <a:pt x="3916" y="279"/>
                                <a:pt x="3916" y="263"/>
                              </a:cubicBezTo>
                              <a:cubicBezTo>
                                <a:pt x="3916" y="248"/>
                                <a:pt x="3913" y="233"/>
                                <a:pt x="3910" y="219"/>
                              </a:cubicBezTo>
                              <a:cubicBezTo>
                                <a:pt x="3906" y="205"/>
                                <a:pt x="3900" y="193"/>
                                <a:pt x="3892" y="183"/>
                              </a:cubicBezTo>
                              <a:cubicBezTo>
                                <a:pt x="3885" y="173"/>
                                <a:pt x="3875" y="165"/>
                                <a:pt x="3864" y="159"/>
                              </a:cubicBezTo>
                              <a:cubicBezTo>
                                <a:pt x="3853" y="153"/>
                                <a:pt x="3840" y="150"/>
                                <a:pt x="3826" y="150"/>
                              </a:cubicBezTo>
                              <a:cubicBezTo>
                                <a:pt x="3811" y="150"/>
                                <a:pt x="3798" y="153"/>
                                <a:pt x="3787" y="159"/>
                              </a:cubicBezTo>
                              <a:cubicBezTo>
                                <a:pt x="3776" y="165"/>
                                <a:pt x="3767" y="173"/>
                                <a:pt x="3759" y="183"/>
                              </a:cubicBezTo>
                              <a:cubicBezTo>
                                <a:pt x="3751" y="193"/>
                                <a:pt x="3746" y="205"/>
                                <a:pt x="3742" y="219"/>
                              </a:cubicBezTo>
                              <a:cubicBezTo>
                                <a:pt x="3738" y="233"/>
                                <a:pt x="3736" y="248"/>
                                <a:pt x="3736" y="263"/>
                              </a:cubicBezTo>
                              <a:cubicBezTo>
                                <a:pt x="3736" y="279"/>
                                <a:pt x="3738" y="293"/>
                                <a:pt x="3742" y="307"/>
                              </a:cubicBezTo>
                              <a:close/>
                              <a:moveTo>
                                <a:pt x="4015" y="188"/>
                              </a:moveTo>
                              <a:cubicBezTo>
                                <a:pt x="4015" y="181"/>
                                <a:pt x="4015" y="174"/>
                                <a:pt x="4015" y="169"/>
                              </a:cubicBezTo>
                              <a:cubicBezTo>
                                <a:pt x="4015" y="164"/>
                                <a:pt x="4015" y="159"/>
                                <a:pt x="4015" y="154"/>
                              </a:cubicBezTo>
                              <a:cubicBezTo>
                                <a:pt x="4015" y="150"/>
                                <a:pt x="4015" y="145"/>
                                <a:pt x="4015" y="141"/>
                              </a:cubicBezTo>
                              <a:cubicBezTo>
                                <a:pt x="4014" y="137"/>
                                <a:pt x="4014" y="133"/>
                                <a:pt x="4013" y="128"/>
                              </a:cubicBezTo>
                              <a:cubicBezTo>
                                <a:pt x="4047" y="128"/>
                                <a:pt x="4047" y="128"/>
                                <a:pt x="4047" y="128"/>
                              </a:cubicBezTo>
                              <a:cubicBezTo>
                                <a:pt x="4047" y="180"/>
                                <a:pt x="4047" y="180"/>
                                <a:pt x="4047" y="180"/>
                              </a:cubicBezTo>
                              <a:cubicBezTo>
                                <a:pt x="4048" y="180"/>
                                <a:pt x="4048" y="180"/>
                                <a:pt x="4048" y="180"/>
                              </a:cubicBezTo>
                              <a:cubicBezTo>
                                <a:pt x="4051" y="172"/>
                                <a:pt x="4055" y="165"/>
                                <a:pt x="4059" y="158"/>
                              </a:cubicBezTo>
                              <a:cubicBezTo>
                                <a:pt x="4063" y="151"/>
                                <a:pt x="4068" y="145"/>
                                <a:pt x="4074" y="139"/>
                              </a:cubicBezTo>
                              <a:cubicBezTo>
                                <a:pt x="4080" y="134"/>
                                <a:pt x="4086" y="129"/>
                                <a:pt x="4094" y="126"/>
                              </a:cubicBezTo>
                              <a:cubicBezTo>
                                <a:pt x="4101" y="123"/>
                                <a:pt x="4109" y="121"/>
                                <a:pt x="4117" y="121"/>
                              </a:cubicBezTo>
                              <a:cubicBezTo>
                                <a:pt x="4121" y="121"/>
                                <a:pt x="4125" y="122"/>
                                <a:pt x="4130" y="122"/>
                              </a:cubicBezTo>
                              <a:cubicBezTo>
                                <a:pt x="4134" y="123"/>
                                <a:pt x="4138" y="124"/>
                                <a:pt x="4141" y="124"/>
                              </a:cubicBezTo>
                              <a:cubicBezTo>
                                <a:pt x="4141" y="160"/>
                                <a:pt x="4141" y="160"/>
                                <a:pt x="4141" y="160"/>
                              </a:cubicBezTo>
                              <a:cubicBezTo>
                                <a:pt x="4137" y="158"/>
                                <a:pt x="4133" y="158"/>
                                <a:pt x="4129" y="157"/>
                              </a:cubicBezTo>
                              <a:cubicBezTo>
                                <a:pt x="4125" y="157"/>
                                <a:pt x="4120" y="156"/>
                                <a:pt x="4116" y="156"/>
                              </a:cubicBezTo>
                              <a:cubicBezTo>
                                <a:pt x="4103" y="156"/>
                                <a:pt x="4092" y="160"/>
                                <a:pt x="4083" y="166"/>
                              </a:cubicBezTo>
                              <a:cubicBezTo>
                                <a:pt x="4074" y="173"/>
                                <a:pt x="4068" y="182"/>
                                <a:pt x="4063" y="192"/>
                              </a:cubicBezTo>
                              <a:cubicBezTo>
                                <a:pt x="4058" y="203"/>
                                <a:pt x="4054" y="214"/>
                                <a:pt x="4052" y="227"/>
                              </a:cubicBezTo>
                              <a:cubicBezTo>
                                <a:pt x="4050" y="240"/>
                                <a:pt x="4049" y="252"/>
                                <a:pt x="4049" y="265"/>
                              </a:cubicBezTo>
                              <a:cubicBezTo>
                                <a:pt x="4049" y="399"/>
                                <a:pt x="4049" y="399"/>
                                <a:pt x="4049" y="399"/>
                              </a:cubicBezTo>
                              <a:cubicBezTo>
                                <a:pt x="4015" y="399"/>
                                <a:pt x="4015" y="399"/>
                                <a:pt x="4015" y="399"/>
                              </a:cubicBezTo>
                              <a:lnTo>
                                <a:pt x="4015" y="188"/>
                              </a:lnTo>
                              <a:close/>
                              <a:moveTo>
                                <a:pt x="4192" y="0"/>
                              </a:moveTo>
                              <a:cubicBezTo>
                                <a:pt x="4226" y="0"/>
                                <a:pt x="4226" y="0"/>
                                <a:pt x="4226" y="0"/>
                              </a:cubicBezTo>
                              <a:cubicBezTo>
                                <a:pt x="4226" y="239"/>
                                <a:pt x="4226" y="239"/>
                                <a:pt x="4226" y="239"/>
                              </a:cubicBezTo>
                              <a:cubicBezTo>
                                <a:pt x="4347" y="128"/>
                                <a:pt x="4347" y="128"/>
                                <a:pt x="4347" y="128"/>
                              </a:cubicBezTo>
                              <a:cubicBezTo>
                                <a:pt x="4390" y="128"/>
                                <a:pt x="4390" y="128"/>
                                <a:pt x="4390" y="128"/>
                              </a:cubicBezTo>
                              <a:cubicBezTo>
                                <a:pt x="4258" y="248"/>
                                <a:pt x="4258" y="248"/>
                                <a:pt x="4258" y="248"/>
                              </a:cubicBezTo>
                              <a:cubicBezTo>
                                <a:pt x="4406" y="399"/>
                                <a:pt x="4406" y="399"/>
                                <a:pt x="4406" y="399"/>
                              </a:cubicBezTo>
                              <a:cubicBezTo>
                                <a:pt x="4359" y="399"/>
                                <a:pt x="4359" y="399"/>
                                <a:pt x="4359" y="399"/>
                              </a:cubicBezTo>
                              <a:cubicBezTo>
                                <a:pt x="4226" y="259"/>
                                <a:pt x="4226" y="259"/>
                                <a:pt x="4226" y="259"/>
                              </a:cubicBezTo>
                              <a:cubicBezTo>
                                <a:pt x="4226" y="399"/>
                                <a:pt x="4226" y="399"/>
                                <a:pt x="4226" y="399"/>
                              </a:cubicBezTo>
                              <a:cubicBezTo>
                                <a:pt x="4192" y="399"/>
                                <a:pt x="4192" y="399"/>
                                <a:pt x="4192" y="399"/>
                              </a:cubicBezTo>
                              <a:lnTo>
                                <a:pt x="4192" y="0"/>
                              </a:lnTo>
                              <a:close/>
                              <a:moveTo>
                                <a:pt x="4491" y="55"/>
                              </a:moveTo>
                              <a:cubicBezTo>
                                <a:pt x="4458" y="55"/>
                                <a:pt x="4458" y="55"/>
                                <a:pt x="4458" y="55"/>
                              </a:cubicBezTo>
                              <a:cubicBezTo>
                                <a:pt x="4458" y="11"/>
                                <a:pt x="4458" y="11"/>
                                <a:pt x="4458" y="11"/>
                              </a:cubicBezTo>
                              <a:cubicBezTo>
                                <a:pt x="4491" y="11"/>
                                <a:pt x="4491" y="11"/>
                                <a:pt x="4491" y="11"/>
                              </a:cubicBezTo>
                              <a:lnTo>
                                <a:pt x="4491" y="55"/>
                              </a:lnTo>
                              <a:close/>
                              <a:moveTo>
                                <a:pt x="4458" y="128"/>
                              </a:moveTo>
                              <a:cubicBezTo>
                                <a:pt x="4491" y="128"/>
                                <a:pt x="4491" y="128"/>
                                <a:pt x="4491" y="128"/>
                              </a:cubicBezTo>
                              <a:cubicBezTo>
                                <a:pt x="4491" y="399"/>
                                <a:pt x="4491" y="399"/>
                                <a:pt x="4491" y="399"/>
                              </a:cubicBezTo>
                              <a:cubicBezTo>
                                <a:pt x="4458" y="399"/>
                                <a:pt x="4458" y="399"/>
                                <a:pt x="4458" y="399"/>
                              </a:cubicBezTo>
                              <a:lnTo>
                                <a:pt x="4458" y="128"/>
                              </a:lnTo>
                              <a:close/>
                              <a:moveTo>
                                <a:pt x="4576" y="191"/>
                              </a:moveTo>
                              <a:cubicBezTo>
                                <a:pt x="4576" y="181"/>
                                <a:pt x="4576" y="171"/>
                                <a:pt x="4575" y="160"/>
                              </a:cubicBezTo>
                              <a:cubicBezTo>
                                <a:pt x="4575" y="149"/>
                                <a:pt x="4575" y="139"/>
                                <a:pt x="4574" y="128"/>
                              </a:cubicBezTo>
                              <a:cubicBezTo>
                                <a:pt x="4606" y="128"/>
                                <a:pt x="4606" y="128"/>
                                <a:pt x="4606" y="128"/>
                              </a:cubicBezTo>
                              <a:cubicBezTo>
                                <a:pt x="4606" y="176"/>
                                <a:pt x="4606" y="176"/>
                                <a:pt x="4606" y="176"/>
                              </a:cubicBezTo>
                              <a:cubicBezTo>
                                <a:pt x="4607" y="176"/>
                                <a:pt x="4607" y="176"/>
                                <a:pt x="4607" y="176"/>
                              </a:cubicBezTo>
                              <a:cubicBezTo>
                                <a:pt x="4610" y="170"/>
                                <a:pt x="4613" y="164"/>
                                <a:pt x="4618" y="157"/>
                              </a:cubicBezTo>
                              <a:cubicBezTo>
                                <a:pt x="4622" y="151"/>
                                <a:pt x="4627" y="145"/>
                                <a:pt x="4634" y="139"/>
                              </a:cubicBezTo>
                              <a:cubicBezTo>
                                <a:pt x="4641" y="134"/>
                                <a:pt x="4649" y="130"/>
                                <a:pt x="4659" y="126"/>
                              </a:cubicBezTo>
                              <a:cubicBezTo>
                                <a:pt x="4669" y="123"/>
                                <a:pt x="4680" y="121"/>
                                <a:pt x="4695" y="121"/>
                              </a:cubicBezTo>
                              <a:cubicBezTo>
                                <a:pt x="4711" y="121"/>
                                <a:pt x="4725" y="124"/>
                                <a:pt x="4737" y="129"/>
                              </a:cubicBezTo>
                              <a:cubicBezTo>
                                <a:pt x="4749" y="135"/>
                                <a:pt x="4758" y="142"/>
                                <a:pt x="4766" y="151"/>
                              </a:cubicBezTo>
                              <a:cubicBezTo>
                                <a:pt x="4773" y="160"/>
                                <a:pt x="4779" y="171"/>
                                <a:pt x="4782" y="184"/>
                              </a:cubicBezTo>
                              <a:cubicBezTo>
                                <a:pt x="4785" y="197"/>
                                <a:pt x="4787" y="211"/>
                                <a:pt x="4787" y="225"/>
                              </a:cubicBezTo>
                              <a:cubicBezTo>
                                <a:pt x="4787" y="399"/>
                                <a:pt x="4787" y="399"/>
                                <a:pt x="4787" y="399"/>
                              </a:cubicBezTo>
                              <a:cubicBezTo>
                                <a:pt x="4754" y="399"/>
                                <a:pt x="4754" y="399"/>
                                <a:pt x="4754" y="399"/>
                              </a:cubicBezTo>
                              <a:cubicBezTo>
                                <a:pt x="4754" y="234"/>
                                <a:pt x="4754" y="234"/>
                                <a:pt x="4754" y="234"/>
                              </a:cubicBezTo>
                              <a:cubicBezTo>
                                <a:pt x="4754" y="208"/>
                                <a:pt x="4749" y="188"/>
                                <a:pt x="4739" y="173"/>
                              </a:cubicBezTo>
                              <a:cubicBezTo>
                                <a:pt x="4729" y="158"/>
                                <a:pt x="4712" y="150"/>
                                <a:pt x="4689" y="150"/>
                              </a:cubicBezTo>
                              <a:cubicBezTo>
                                <a:pt x="4674" y="150"/>
                                <a:pt x="4661" y="153"/>
                                <a:pt x="4651" y="159"/>
                              </a:cubicBezTo>
                              <a:cubicBezTo>
                                <a:pt x="4641" y="165"/>
                                <a:pt x="4633" y="173"/>
                                <a:pt x="4626" y="182"/>
                              </a:cubicBezTo>
                              <a:cubicBezTo>
                                <a:pt x="4620" y="192"/>
                                <a:pt x="4616" y="203"/>
                                <a:pt x="4613" y="214"/>
                              </a:cubicBezTo>
                              <a:cubicBezTo>
                                <a:pt x="4610" y="226"/>
                                <a:pt x="4609" y="237"/>
                                <a:pt x="4609" y="249"/>
                              </a:cubicBezTo>
                              <a:cubicBezTo>
                                <a:pt x="4609" y="399"/>
                                <a:pt x="4609" y="399"/>
                                <a:pt x="4609" y="399"/>
                              </a:cubicBezTo>
                              <a:cubicBezTo>
                                <a:pt x="4576" y="399"/>
                                <a:pt x="4576" y="399"/>
                                <a:pt x="4576" y="399"/>
                              </a:cubicBezTo>
                              <a:lnTo>
                                <a:pt x="4576" y="191"/>
                              </a:lnTo>
                              <a:close/>
                              <a:moveTo>
                                <a:pt x="5086" y="376"/>
                              </a:moveTo>
                              <a:cubicBezTo>
                                <a:pt x="5086" y="395"/>
                                <a:pt x="5083" y="413"/>
                                <a:pt x="5079" y="429"/>
                              </a:cubicBezTo>
                              <a:cubicBezTo>
                                <a:pt x="5074" y="446"/>
                                <a:pt x="5067" y="460"/>
                                <a:pt x="5057" y="473"/>
                              </a:cubicBezTo>
                              <a:cubicBezTo>
                                <a:pt x="5047" y="485"/>
                                <a:pt x="5034" y="495"/>
                                <a:pt x="5018" y="502"/>
                              </a:cubicBezTo>
                              <a:cubicBezTo>
                                <a:pt x="5002" y="510"/>
                                <a:pt x="4982" y="513"/>
                                <a:pt x="4959" y="513"/>
                              </a:cubicBezTo>
                              <a:cubicBezTo>
                                <a:pt x="4941" y="513"/>
                                <a:pt x="4924" y="511"/>
                                <a:pt x="4909" y="508"/>
                              </a:cubicBezTo>
                              <a:cubicBezTo>
                                <a:pt x="4895" y="504"/>
                                <a:pt x="4884" y="501"/>
                                <a:pt x="4877" y="499"/>
                              </a:cubicBezTo>
                              <a:cubicBezTo>
                                <a:pt x="4879" y="465"/>
                                <a:pt x="4879" y="465"/>
                                <a:pt x="4879" y="465"/>
                              </a:cubicBezTo>
                              <a:cubicBezTo>
                                <a:pt x="4890" y="471"/>
                                <a:pt x="4902" y="475"/>
                                <a:pt x="4916" y="479"/>
                              </a:cubicBezTo>
                              <a:cubicBezTo>
                                <a:pt x="4930" y="483"/>
                                <a:pt x="4944" y="485"/>
                                <a:pt x="4959" y="485"/>
                              </a:cubicBezTo>
                              <a:cubicBezTo>
                                <a:pt x="4981" y="485"/>
                                <a:pt x="4998" y="481"/>
                                <a:pt x="5010" y="474"/>
                              </a:cubicBezTo>
                              <a:cubicBezTo>
                                <a:pt x="5023" y="466"/>
                                <a:pt x="5032" y="456"/>
                                <a:pt x="5038" y="444"/>
                              </a:cubicBezTo>
                              <a:cubicBezTo>
                                <a:pt x="5045" y="431"/>
                                <a:pt x="5049" y="416"/>
                                <a:pt x="5050" y="399"/>
                              </a:cubicBezTo>
                              <a:cubicBezTo>
                                <a:pt x="5052" y="382"/>
                                <a:pt x="5053" y="365"/>
                                <a:pt x="5053" y="345"/>
                              </a:cubicBezTo>
                              <a:cubicBezTo>
                                <a:pt x="5052" y="345"/>
                                <a:pt x="5052" y="345"/>
                                <a:pt x="5052" y="345"/>
                              </a:cubicBezTo>
                              <a:cubicBezTo>
                                <a:pt x="5042" y="365"/>
                                <a:pt x="5031" y="379"/>
                                <a:pt x="5016" y="387"/>
                              </a:cubicBezTo>
                              <a:cubicBezTo>
                                <a:pt x="5002" y="395"/>
                                <a:pt x="4987" y="399"/>
                                <a:pt x="4969" y="399"/>
                              </a:cubicBezTo>
                              <a:cubicBezTo>
                                <a:pt x="4948" y="399"/>
                                <a:pt x="4929" y="394"/>
                                <a:pt x="4915" y="386"/>
                              </a:cubicBezTo>
                              <a:cubicBezTo>
                                <a:pt x="4900" y="377"/>
                                <a:pt x="4888" y="367"/>
                                <a:pt x="4879" y="353"/>
                              </a:cubicBezTo>
                              <a:cubicBezTo>
                                <a:pt x="4871" y="340"/>
                                <a:pt x="4864" y="326"/>
                                <a:pt x="4861" y="310"/>
                              </a:cubicBezTo>
                              <a:cubicBezTo>
                                <a:pt x="4857" y="293"/>
                                <a:pt x="4855" y="278"/>
                                <a:pt x="4855" y="263"/>
                              </a:cubicBezTo>
                              <a:cubicBezTo>
                                <a:pt x="4855" y="243"/>
                                <a:pt x="4857" y="224"/>
                                <a:pt x="4861" y="206"/>
                              </a:cubicBezTo>
                              <a:cubicBezTo>
                                <a:pt x="4865" y="189"/>
                                <a:pt x="4872" y="174"/>
                                <a:pt x="4881" y="161"/>
                              </a:cubicBezTo>
                              <a:cubicBezTo>
                                <a:pt x="4890" y="149"/>
                                <a:pt x="4901" y="139"/>
                                <a:pt x="4916" y="132"/>
                              </a:cubicBezTo>
                              <a:cubicBezTo>
                                <a:pt x="4930" y="125"/>
                                <a:pt x="4947" y="121"/>
                                <a:pt x="4967" y="121"/>
                              </a:cubicBezTo>
                              <a:cubicBezTo>
                                <a:pt x="4976" y="121"/>
                                <a:pt x="4984" y="122"/>
                                <a:pt x="4992" y="123"/>
                              </a:cubicBezTo>
                              <a:cubicBezTo>
                                <a:pt x="4999" y="123"/>
                                <a:pt x="5006" y="125"/>
                                <a:pt x="5013" y="128"/>
                              </a:cubicBezTo>
                              <a:cubicBezTo>
                                <a:pt x="5019" y="131"/>
                                <a:pt x="5026" y="134"/>
                                <a:pt x="5032" y="139"/>
                              </a:cubicBezTo>
                              <a:cubicBezTo>
                                <a:pt x="5038" y="144"/>
                                <a:pt x="5045" y="150"/>
                                <a:pt x="5051" y="158"/>
                              </a:cubicBezTo>
                              <a:cubicBezTo>
                                <a:pt x="5052" y="158"/>
                                <a:pt x="5052" y="158"/>
                                <a:pt x="5052" y="158"/>
                              </a:cubicBezTo>
                              <a:cubicBezTo>
                                <a:pt x="5052" y="128"/>
                                <a:pt x="5052" y="128"/>
                                <a:pt x="5052" y="128"/>
                              </a:cubicBezTo>
                              <a:cubicBezTo>
                                <a:pt x="5086" y="128"/>
                                <a:pt x="5086" y="128"/>
                                <a:pt x="5086" y="128"/>
                              </a:cubicBezTo>
                              <a:lnTo>
                                <a:pt x="5086" y="376"/>
                              </a:lnTo>
                              <a:close/>
                              <a:moveTo>
                                <a:pt x="4896" y="302"/>
                              </a:moveTo>
                              <a:cubicBezTo>
                                <a:pt x="4899" y="315"/>
                                <a:pt x="4903" y="326"/>
                                <a:pt x="4909" y="336"/>
                              </a:cubicBezTo>
                              <a:cubicBezTo>
                                <a:pt x="4916" y="346"/>
                                <a:pt x="4924" y="354"/>
                                <a:pt x="4934" y="361"/>
                              </a:cubicBezTo>
                              <a:cubicBezTo>
                                <a:pt x="4944" y="367"/>
                                <a:pt x="4956" y="370"/>
                                <a:pt x="4970" y="370"/>
                              </a:cubicBezTo>
                              <a:cubicBezTo>
                                <a:pt x="4985" y="370"/>
                                <a:pt x="4998" y="367"/>
                                <a:pt x="5008" y="360"/>
                              </a:cubicBezTo>
                              <a:cubicBezTo>
                                <a:pt x="5019" y="354"/>
                                <a:pt x="5027" y="345"/>
                                <a:pt x="5034" y="335"/>
                              </a:cubicBezTo>
                              <a:cubicBezTo>
                                <a:pt x="5040" y="325"/>
                                <a:pt x="5045" y="313"/>
                                <a:pt x="5048" y="301"/>
                              </a:cubicBezTo>
                              <a:cubicBezTo>
                                <a:pt x="5051" y="288"/>
                                <a:pt x="5052" y="276"/>
                                <a:pt x="5052" y="263"/>
                              </a:cubicBezTo>
                              <a:cubicBezTo>
                                <a:pt x="5052" y="247"/>
                                <a:pt x="5051" y="232"/>
                                <a:pt x="5048" y="218"/>
                              </a:cubicBezTo>
                              <a:cubicBezTo>
                                <a:pt x="5045" y="204"/>
                                <a:pt x="5041" y="192"/>
                                <a:pt x="5035" y="182"/>
                              </a:cubicBezTo>
                              <a:cubicBezTo>
                                <a:pt x="5029" y="172"/>
                                <a:pt x="5020" y="164"/>
                                <a:pt x="5010" y="158"/>
                              </a:cubicBezTo>
                              <a:cubicBezTo>
                                <a:pt x="5000" y="153"/>
                                <a:pt x="4987" y="150"/>
                                <a:pt x="4972" y="150"/>
                              </a:cubicBezTo>
                              <a:cubicBezTo>
                                <a:pt x="4956" y="150"/>
                                <a:pt x="4943" y="153"/>
                                <a:pt x="4933" y="160"/>
                              </a:cubicBezTo>
                              <a:cubicBezTo>
                                <a:pt x="4922" y="167"/>
                                <a:pt x="4914" y="176"/>
                                <a:pt x="4908" y="187"/>
                              </a:cubicBezTo>
                              <a:cubicBezTo>
                                <a:pt x="4902" y="198"/>
                                <a:pt x="4897" y="210"/>
                                <a:pt x="4895" y="223"/>
                              </a:cubicBezTo>
                              <a:cubicBezTo>
                                <a:pt x="4893" y="237"/>
                                <a:pt x="4892" y="250"/>
                                <a:pt x="4892" y="263"/>
                              </a:cubicBezTo>
                              <a:cubicBezTo>
                                <a:pt x="4892" y="276"/>
                                <a:pt x="4893" y="289"/>
                                <a:pt x="4896" y="302"/>
                              </a:cubicBezTo>
                              <a:close/>
                              <a:moveTo>
                                <a:pt x="5347" y="55"/>
                              </a:moveTo>
                              <a:cubicBezTo>
                                <a:pt x="5314" y="55"/>
                                <a:pt x="5314" y="55"/>
                                <a:pt x="5314" y="55"/>
                              </a:cubicBezTo>
                              <a:cubicBezTo>
                                <a:pt x="5314" y="11"/>
                                <a:pt x="5314" y="11"/>
                                <a:pt x="5314" y="11"/>
                              </a:cubicBezTo>
                              <a:cubicBezTo>
                                <a:pt x="5347" y="11"/>
                                <a:pt x="5347" y="11"/>
                                <a:pt x="5347" y="11"/>
                              </a:cubicBezTo>
                              <a:lnTo>
                                <a:pt x="5347" y="55"/>
                              </a:lnTo>
                              <a:close/>
                              <a:moveTo>
                                <a:pt x="5314" y="128"/>
                              </a:moveTo>
                              <a:cubicBezTo>
                                <a:pt x="5347" y="128"/>
                                <a:pt x="5347" y="128"/>
                                <a:pt x="5347" y="128"/>
                              </a:cubicBezTo>
                              <a:cubicBezTo>
                                <a:pt x="5347" y="399"/>
                                <a:pt x="5347" y="399"/>
                                <a:pt x="5347" y="399"/>
                              </a:cubicBezTo>
                              <a:cubicBezTo>
                                <a:pt x="5314" y="399"/>
                                <a:pt x="5314" y="399"/>
                                <a:pt x="5314" y="399"/>
                              </a:cubicBezTo>
                              <a:lnTo>
                                <a:pt x="5314" y="128"/>
                              </a:lnTo>
                              <a:close/>
                              <a:moveTo>
                                <a:pt x="5432" y="191"/>
                              </a:moveTo>
                              <a:cubicBezTo>
                                <a:pt x="5432" y="181"/>
                                <a:pt x="5432" y="171"/>
                                <a:pt x="5432" y="160"/>
                              </a:cubicBezTo>
                              <a:cubicBezTo>
                                <a:pt x="5431" y="149"/>
                                <a:pt x="5431" y="139"/>
                                <a:pt x="5430" y="128"/>
                              </a:cubicBezTo>
                              <a:cubicBezTo>
                                <a:pt x="5462" y="128"/>
                                <a:pt x="5462" y="128"/>
                                <a:pt x="5462" y="128"/>
                              </a:cubicBezTo>
                              <a:cubicBezTo>
                                <a:pt x="5462" y="176"/>
                                <a:pt x="5462" y="176"/>
                                <a:pt x="5462" y="176"/>
                              </a:cubicBezTo>
                              <a:cubicBezTo>
                                <a:pt x="5463" y="176"/>
                                <a:pt x="5463" y="176"/>
                                <a:pt x="5463" y="176"/>
                              </a:cubicBezTo>
                              <a:cubicBezTo>
                                <a:pt x="5466" y="170"/>
                                <a:pt x="5470" y="164"/>
                                <a:pt x="5474" y="157"/>
                              </a:cubicBezTo>
                              <a:cubicBezTo>
                                <a:pt x="5478" y="151"/>
                                <a:pt x="5483" y="145"/>
                                <a:pt x="5490" y="139"/>
                              </a:cubicBezTo>
                              <a:cubicBezTo>
                                <a:pt x="5497" y="134"/>
                                <a:pt x="5505" y="130"/>
                                <a:pt x="5515" y="126"/>
                              </a:cubicBezTo>
                              <a:cubicBezTo>
                                <a:pt x="5525" y="123"/>
                                <a:pt x="5537" y="121"/>
                                <a:pt x="5551" y="121"/>
                              </a:cubicBezTo>
                              <a:cubicBezTo>
                                <a:pt x="5567" y="121"/>
                                <a:pt x="5582" y="124"/>
                                <a:pt x="5593" y="129"/>
                              </a:cubicBezTo>
                              <a:cubicBezTo>
                                <a:pt x="5605" y="135"/>
                                <a:pt x="5615" y="142"/>
                                <a:pt x="5622" y="151"/>
                              </a:cubicBezTo>
                              <a:cubicBezTo>
                                <a:pt x="5629" y="160"/>
                                <a:pt x="5635" y="171"/>
                                <a:pt x="5638" y="184"/>
                              </a:cubicBezTo>
                              <a:cubicBezTo>
                                <a:pt x="5642" y="197"/>
                                <a:pt x="5643" y="211"/>
                                <a:pt x="5643" y="225"/>
                              </a:cubicBezTo>
                              <a:cubicBezTo>
                                <a:pt x="5643" y="399"/>
                                <a:pt x="5643" y="399"/>
                                <a:pt x="5643" y="399"/>
                              </a:cubicBezTo>
                              <a:cubicBezTo>
                                <a:pt x="5610" y="399"/>
                                <a:pt x="5610" y="399"/>
                                <a:pt x="5610" y="399"/>
                              </a:cubicBezTo>
                              <a:cubicBezTo>
                                <a:pt x="5610" y="234"/>
                                <a:pt x="5610" y="234"/>
                                <a:pt x="5610" y="234"/>
                              </a:cubicBezTo>
                              <a:cubicBezTo>
                                <a:pt x="5610" y="208"/>
                                <a:pt x="5605" y="188"/>
                                <a:pt x="5595" y="173"/>
                              </a:cubicBezTo>
                              <a:cubicBezTo>
                                <a:pt x="5585" y="158"/>
                                <a:pt x="5568" y="150"/>
                                <a:pt x="5545" y="150"/>
                              </a:cubicBezTo>
                              <a:cubicBezTo>
                                <a:pt x="5530" y="150"/>
                                <a:pt x="5518" y="153"/>
                                <a:pt x="5507" y="159"/>
                              </a:cubicBezTo>
                              <a:cubicBezTo>
                                <a:pt x="5497" y="165"/>
                                <a:pt x="5489" y="173"/>
                                <a:pt x="5483" y="182"/>
                              </a:cubicBezTo>
                              <a:cubicBezTo>
                                <a:pt x="5476" y="192"/>
                                <a:pt x="5472" y="203"/>
                                <a:pt x="5469" y="214"/>
                              </a:cubicBezTo>
                              <a:cubicBezTo>
                                <a:pt x="5467" y="226"/>
                                <a:pt x="5465" y="237"/>
                                <a:pt x="5465" y="249"/>
                              </a:cubicBezTo>
                              <a:cubicBezTo>
                                <a:pt x="5465" y="399"/>
                                <a:pt x="5465" y="399"/>
                                <a:pt x="5465" y="399"/>
                              </a:cubicBezTo>
                              <a:cubicBezTo>
                                <a:pt x="5432" y="399"/>
                                <a:pt x="5432" y="399"/>
                                <a:pt x="5432" y="399"/>
                              </a:cubicBezTo>
                              <a:lnTo>
                                <a:pt x="5432" y="191"/>
                              </a:lnTo>
                              <a:close/>
                              <a:moveTo>
                                <a:pt x="5872" y="128"/>
                              </a:moveTo>
                              <a:cubicBezTo>
                                <a:pt x="5905" y="128"/>
                                <a:pt x="5905" y="128"/>
                                <a:pt x="5905" y="128"/>
                              </a:cubicBezTo>
                              <a:cubicBezTo>
                                <a:pt x="5903" y="177"/>
                                <a:pt x="5903" y="177"/>
                                <a:pt x="5903" y="177"/>
                              </a:cubicBezTo>
                              <a:cubicBezTo>
                                <a:pt x="5904" y="177"/>
                                <a:pt x="5904" y="177"/>
                                <a:pt x="5904" y="177"/>
                              </a:cubicBezTo>
                              <a:cubicBezTo>
                                <a:pt x="5906" y="173"/>
                                <a:pt x="5909" y="168"/>
                                <a:pt x="5913" y="162"/>
                              </a:cubicBezTo>
                              <a:cubicBezTo>
                                <a:pt x="5917" y="156"/>
                                <a:pt x="5922" y="150"/>
                                <a:pt x="5929" y="144"/>
                              </a:cubicBezTo>
                              <a:cubicBezTo>
                                <a:pt x="5936" y="138"/>
                                <a:pt x="5944" y="132"/>
                                <a:pt x="5954" y="128"/>
                              </a:cubicBezTo>
                              <a:cubicBezTo>
                                <a:pt x="5964" y="123"/>
                                <a:pt x="5976" y="121"/>
                                <a:pt x="5991" y="121"/>
                              </a:cubicBezTo>
                              <a:cubicBezTo>
                                <a:pt x="6010" y="121"/>
                                <a:pt x="6027" y="125"/>
                                <a:pt x="6042" y="132"/>
                              </a:cubicBezTo>
                              <a:cubicBezTo>
                                <a:pt x="6056" y="139"/>
                                <a:pt x="6067" y="149"/>
                                <a:pt x="6076" y="161"/>
                              </a:cubicBezTo>
                              <a:cubicBezTo>
                                <a:pt x="6085" y="174"/>
                                <a:pt x="6092" y="189"/>
                                <a:pt x="6096" y="206"/>
                              </a:cubicBezTo>
                              <a:cubicBezTo>
                                <a:pt x="6100" y="224"/>
                                <a:pt x="6102" y="243"/>
                                <a:pt x="6102" y="263"/>
                              </a:cubicBezTo>
                              <a:cubicBezTo>
                                <a:pt x="6102" y="283"/>
                                <a:pt x="6100" y="302"/>
                                <a:pt x="6095" y="319"/>
                              </a:cubicBezTo>
                              <a:cubicBezTo>
                                <a:pt x="6091" y="336"/>
                                <a:pt x="6084" y="351"/>
                                <a:pt x="6074" y="364"/>
                              </a:cubicBezTo>
                              <a:cubicBezTo>
                                <a:pt x="6065" y="377"/>
                                <a:pt x="6053" y="387"/>
                                <a:pt x="6039" y="394"/>
                              </a:cubicBezTo>
                              <a:cubicBezTo>
                                <a:pt x="6026" y="401"/>
                                <a:pt x="6009" y="405"/>
                                <a:pt x="5991" y="405"/>
                              </a:cubicBezTo>
                              <a:cubicBezTo>
                                <a:pt x="5969" y="405"/>
                                <a:pt x="5952" y="401"/>
                                <a:pt x="5939" y="392"/>
                              </a:cubicBezTo>
                              <a:cubicBezTo>
                                <a:pt x="5925" y="383"/>
                                <a:pt x="5914" y="370"/>
                                <a:pt x="5906" y="352"/>
                              </a:cubicBezTo>
                              <a:cubicBezTo>
                                <a:pt x="5905" y="352"/>
                                <a:pt x="5905" y="352"/>
                                <a:pt x="5905" y="352"/>
                              </a:cubicBezTo>
                              <a:cubicBezTo>
                                <a:pt x="5905" y="510"/>
                                <a:pt x="5905" y="510"/>
                                <a:pt x="5905" y="510"/>
                              </a:cubicBezTo>
                              <a:cubicBezTo>
                                <a:pt x="5872" y="510"/>
                                <a:pt x="5872" y="510"/>
                                <a:pt x="5872" y="510"/>
                              </a:cubicBezTo>
                              <a:lnTo>
                                <a:pt x="5872" y="128"/>
                              </a:lnTo>
                              <a:close/>
                              <a:moveTo>
                                <a:pt x="6062" y="223"/>
                              </a:moveTo>
                              <a:cubicBezTo>
                                <a:pt x="6060" y="210"/>
                                <a:pt x="6055" y="198"/>
                                <a:pt x="6049" y="187"/>
                              </a:cubicBezTo>
                              <a:cubicBezTo>
                                <a:pt x="6043" y="176"/>
                                <a:pt x="6035" y="167"/>
                                <a:pt x="6025" y="160"/>
                              </a:cubicBezTo>
                              <a:cubicBezTo>
                                <a:pt x="6014" y="153"/>
                                <a:pt x="6001" y="150"/>
                                <a:pt x="5985" y="150"/>
                              </a:cubicBezTo>
                              <a:cubicBezTo>
                                <a:pt x="5970" y="150"/>
                                <a:pt x="5958" y="153"/>
                                <a:pt x="5948" y="161"/>
                              </a:cubicBezTo>
                              <a:cubicBezTo>
                                <a:pt x="5937" y="168"/>
                                <a:pt x="5929" y="177"/>
                                <a:pt x="5923" y="188"/>
                              </a:cubicBezTo>
                              <a:cubicBezTo>
                                <a:pt x="5917" y="199"/>
                                <a:pt x="5912" y="211"/>
                                <a:pt x="5909" y="225"/>
                              </a:cubicBezTo>
                              <a:cubicBezTo>
                                <a:pt x="5906" y="238"/>
                                <a:pt x="5905" y="251"/>
                                <a:pt x="5905" y="263"/>
                              </a:cubicBezTo>
                              <a:cubicBezTo>
                                <a:pt x="5905" y="276"/>
                                <a:pt x="5906" y="288"/>
                                <a:pt x="5909" y="302"/>
                              </a:cubicBezTo>
                              <a:cubicBezTo>
                                <a:pt x="5912" y="315"/>
                                <a:pt x="5917" y="327"/>
                                <a:pt x="5923" y="338"/>
                              </a:cubicBezTo>
                              <a:cubicBezTo>
                                <a:pt x="5929" y="349"/>
                                <a:pt x="5937" y="358"/>
                                <a:pt x="5948" y="366"/>
                              </a:cubicBezTo>
                              <a:cubicBezTo>
                                <a:pt x="5958" y="373"/>
                                <a:pt x="5970" y="376"/>
                                <a:pt x="5985" y="376"/>
                              </a:cubicBezTo>
                              <a:cubicBezTo>
                                <a:pt x="6001" y="376"/>
                                <a:pt x="6014" y="373"/>
                                <a:pt x="6025" y="366"/>
                              </a:cubicBezTo>
                              <a:cubicBezTo>
                                <a:pt x="6035" y="359"/>
                                <a:pt x="6043" y="350"/>
                                <a:pt x="6049" y="339"/>
                              </a:cubicBezTo>
                              <a:cubicBezTo>
                                <a:pt x="6055" y="328"/>
                                <a:pt x="6060" y="316"/>
                                <a:pt x="6062" y="303"/>
                              </a:cubicBezTo>
                              <a:cubicBezTo>
                                <a:pt x="6064" y="289"/>
                                <a:pt x="6065" y="276"/>
                                <a:pt x="6065" y="263"/>
                              </a:cubicBezTo>
                              <a:cubicBezTo>
                                <a:pt x="6065" y="250"/>
                                <a:pt x="6064" y="237"/>
                                <a:pt x="6062" y="223"/>
                              </a:cubicBezTo>
                              <a:close/>
                              <a:moveTo>
                                <a:pt x="6326" y="355"/>
                              </a:moveTo>
                              <a:cubicBezTo>
                                <a:pt x="6325" y="355"/>
                                <a:pt x="6325" y="355"/>
                                <a:pt x="6325" y="355"/>
                              </a:cubicBezTo>
                              <a:cubicBezTo>
                                <a:pt x="6321" y="363"/>
                                <a:pt x="6316" y="370"/>
                                <a:pt x="6310" y="376"/>
                              </a:cubicBezTo>
                              <a:cubicBezTo>
                                <a:pt x="6303" y="383"/>
                                <a:pt x="6296" y="388"/>
                                <a:pt x="6289" y="392"/>
                              </a:cubicBezTo>
                              <a:cubicBezTo>
                                <a:pt x="6281" y="396"/>
                                <a:pt x="6273" y="400"/>
                                <a:pt x="6264" y="402"/>
                              </a:cubicBezTo>
                              <a:cubicBezTo>
                                <a:pt x="6256" y="404"/>
                                <a:pt x="6247" y="405"/>
                                <a:pt x="6239" y="405"/>
                              </a:cubicBezTo>
                              <a:cubicBezTo>
                                <a:pt x="6219" y="405"/>
                                <a:pt x="6204" y="402"/>
                                <a:pt x="6192" y="396"/>
                              </a:cubicBezTo>
                              <a:cubicBezTo>
                                <a:pt x="6181" y="391"/>
                                <a:pt x="6172" y="384"/>
                                <a:pt x="6165" y="376"/>
                              </a:cubicBezTo>
                              <a:cubicBezTo>
                                <a:pt x="6159" y="368"/>
                                <a:pt x="6155" y="360"/>
                                <a:pt x="6153" y="351"/>
                              </a:cubicBezTo>
                              <a:cubicBezTo>
                                <a:pt x="6150" y="342"/>
                                <a:pt x="6149" y="334"/>
                                <a:pt x="6149" y="328"/>
                              </a:cubicBezTo>
                              <a:cubicBezTo>
                                <a:pt x="6149" y="313"/>
                                <a:pt x="6152" y="300"/>
                                <a:pt x="6157" y="290"/>
                              </a:cubicBezTo>
                              <a:cubicBezTo>
                                <a:pt x="6162" y="279"/>
                                <a:pt x="6168" y="270"/>
                                <a:pt x="6177" y="263"/>
                              </a:cubicBezTo>
                              <a:cubicBezTo>
                                <a:pt x="6185" y="256"/>
                                <a:pt x="6195" y="251"/>
                                <a:pt x="6206" y="247"/>
                              </a:cubicBezTo>
                              <a:cubicBezTo>
                                <a:pt x="6218" y="243"/>
                                <a:pt x="6229" y="240"/>
                                <a:pt x="6242" y="238"/>
                              </a:cubicBezTo>
                              <a:cubicBezTo>
                                <a:pt x="6254" y="236"/>
                                <a:pt x="6267" y="235"/>
                                <a:pt x="6279" y="234"/>
                              </a:cubicBezTo>
                              <a:cubicBezTo>
                                <a:pt x="6292" y="234"/>
                                <a:pt x="6304" y="233"/>
                                <a:pt x="6316" y="233"/>
                              </a:cubicBezTo>
                              <a:cubicBezTo>
                                <a:pt x="6323" y="233"/>
                                <a:pt x="6323" y="233"/>
                                <a:pt x="6323" y="233"/>
                              </a:cubicBezTo>
                              <a:cubicBezTo>
                                <a:pt x="6323" y="220"/>
                                <a:pt x="6323" y="220"/>
                                <a:pt x="6323" y="220"/>
                              </a:cubicBezTo>
                              <a:cubicBezTo>
                                <a:pt x="6323" y="196"/>
                                <a:pt x="6318" y="179"/>
                                <a:pt x="6309" y="167"/>
                              </a:cubicBezTo>
                              <a:cubicBezTo>
                                <a:pt x="6299" y="156"/>
                                <a:pt x="6284" y="150"/>
                                <a:pt x="6261" y="150"/>
                              </a:cubicBezTo>
                              <a:cubicBezTo>
                                <a:pt x="6247" y="150"/>
                                <a:pt x="6233" y="152"/>
                                <a:pt x="6220" y="155"/>
                              </a:cubicBezTo>
                              <a:cubicBezTo>
                                <a:pt x="6206" y="158"/>
                                <a:pt x="6194" y="164"/>
                                <a:pt x="6181" y="172"/>
                              </a:cubicBezTo>
                              <a:cubicBezTo>
                                <a:pt x="6181" y="140"/>
                                <a:pt x="6181" y="140"/>
                                <a:pt x="6181" y="140"/>
                              </a:cubicBezTo>
                              <a:cubicBezTo>
                                <a:pt x="6187" y="137"/>
                                <a:pt x="6193" y="135"/>
                                <a:pt x="6199" y="133"/>
                              </a:cubicBezTo>
                              <a:cubicBezTo>
                                <a:pt x="6206" y="130"/>
                                <a:pt x="6213" y="128"/>
                                <a:pt x="6220" y="127"/>
                              </a:cubicBezTo>
                              <a:cubicBezTo>
                                <a:pt x="6227" y="125"/>
                                <a:pt x="6234" y="124"/>
                                <a:pt x="6241" y="123"/>
                              </a:cubicBezTo>
                              <a:cubicBezTo>
                                <a:pt x="6248" y="122"/>
                                <a:pt x="6255" y="121"/>
                                <a:pt x="6261" y="121"/>
                              </a:cubicBezTo>
                              <a:cubicBezTo>
                                <a:pt x="6295" y="121"/>
                                <a:pt x="6319" y="129"/>
                                <a:pt x="6334" y="145"/>
                              </a:cubicBezTo>
                              <a:cubicBezTo>
                                <a:pt x="6349" y="161"/>
                                <a:pt x="6356" y="187"/>
                                <a:pt x="6356" y="222"/>
                              </a:cubicBezTo>
                              <a:cubicBezTo>
                                <a:pt x="6356" y="342"/>
                                <a:pt x="6356" y="342"/>
                                <a:pt x="6356" y="342"/>
                              </a:cubicBezTo>
                              <a:cubicBezTo>
                                <a:pt x="6356" y="353"/>
                                <a:pt x="6356" y="363"/>
                                <a:pt x="6356" y="371"/>
                              </a:cubicBezTo>
                              <a:cubicBezTo>
                                <a:pt x="6356" y="380"/>
                                <a:pt x="6357" y="389"/>
                                <a:pt x="6359" y="399"/>
                              </a:cubicBezTo>
                              <a:cubicBezTo>
                                <a:pt x="6326" y="399"/>
                                <a:pt x="6326" y="399"/>
                                <a:pt x="6326" y="399"/>
                              </a:cubicBezTo>
                              <a:lnTo>
                                <a:pt x="6326" y="355"/>
                              </a:lnTo>
                              <a:close/>
                              <a:moveTo>
                                <a:pt x="6323" y="262"/>
                              </a:moveTo>
                              <a:cubicBezTo>
                                <a:pt x="6313" y="262"/>
                                <a:pt x="6313" y="262"/>
                                <a:pt x="6313" y="262"/>
                              </a:cubicBezTo>
                              <a:cubicBezTo>
                                <a:pt x="6298" y="262"/>
                                <a:pt x="6284" y="263"/>
                                <a:pt x="6269" y="264"/>
                              </a:cubicBezTo>
                              <a:cubicBezTo>
                                <a:pt x="6254" y="265"/>
                                <a:pt x="6240" y="268"/>
                                <a:pt x="6228" y="272"/>
                              </a:cubicBezTo>
                              <a:cubicBezTo>
                                <a:pt x="6215" y="277"/>
                                <a:pt x="6205" y="283"/>
                                <a:pt x="6198" y="292"/>
                              </a:cubicBezTo>
                              <a:cubicBezTo>
                                <a:pt x="6190" y="301"/>
                                <a:pt x="6186" y="313"/>
                                <a:pt x="6186" y="327"/>
                              </a:cubicBezTo>
                              <a:cubicBezTo>
                                <a:pt x="6186" y="336"/>
                                <a:pt x="6187" y="344"/>
                                <a:pt x="6191" y="350"/>
                              </a:cubicBezTo>
                              <a:cubicBezTo>
                                <a:pt x="6194" y="356"/>
                                <a:pt x="6198" y="361"/>
                                <a:pt x="6203" y="365"/>
                              </a:cubicBezTo>
                              <a:cubicBezTo>
                                <a:pt x="6208" y="369"/>
                                <a:pt x="6214" y="372"/>
                                <a:pt x="6221" y="374"/>
                              </a:cubicBezTo>
                              <a:cubicBezTo>
                                <a:pt x="6227" y="375"/>
                                <a:pt x="6234" y="376"/>
                                <a:pt x="6242" y="376"/>
                              </a:cubicBezTo>
                              <a:cubicBezTo>
                                <a:pt x="6262" y="376"/>
                                <a:pt x="6277" y="373"/>
                                <a:pt x="6288" y="365"/>
                              </a:cubicBezTo>
                              <a:cubicBezTo>
                                <a:pt x="6299" y="358"/>
                                <a:pt x="6307" y="349"/>
                                <a:pt x="6312" y="338"/>
                              </a:cubicBezTo>
                              <a:cubicBezTo>
                                <a:pt x="6317" y="328"/>
                                <a:pt x="6320" y="317"/>
                                <a:pt x="6321" y="306"/>
                              </a:cubicBezTo>
                              <a:cubicBezTo>
                                <a:pt x="6322" y="295"/>
                                <a:pt x="6323" y="286"/>
                                <a:pt x="6323" y="278"/>
                              </a:cubicBezTo>
                              <a:lnTo>
                                <a:pt x="6323" y="262"/>
                              </a:lnTo>
                              <a:close/>
                              <a:moveTo>
                                <a:pt x="6436" y="188"/>
                              </a:moveTo>
                              <a:cubicBezTo>
                                <a:pt x="6436" y="181"/>
                                <a:pt x="6436" y="174"/>
                                <a:pt x="6436" y="169"/>
                              </a:cubicBezTo>
                              <a:cubicBezTo>
                                <a:pt x="6436" y="164"/>
                                <a:pt x="6436" y="159"/>
                                <a:pt x="6435" y="154"/>
                              </a:cubicBezTo>
                              <a:cubicBezTo>
                                <a:pt x="6435" y="150"/>
                                <a:pt x="6435" y="145"/>
                                <a:pt x="6435" y="141"/>
                              </a:cubicBezTo>
                              <a:cubicBezTo>
                                <a:pt x="6435" y="137"/>
                                <a:pt x="6434" y="133"/>
                                <a:pt x="6434" y="128"/>
                              </a:cubicBezTo>
                              <a:cubicBezTo>
                                <a:pt x="6467" y="128"/>
                                <a:pt x="6467" y="128"/>
                                <a:pt x="6467" y="128"/>
                              </a:cubicBezTo>
                              <a:cubicBezTo>
                                <a:pt x="6467" y="180"/>
                                <a:pt x="6467" y="180"/>
                                <a:pt x="6467" y="180"/>
                              </a:cubicBezTo>
                              <a:cubicBezTo>
                                <a:pt x="6468" y="180"/>
                                <a:pt x="6468" y="180"/>
                                <a:pt x="6468" y="180"/>
                              </a:cubicBezTo>
                              <a:cubicBezTo>
                                <a:pt x="6471" y="172"/>
                                <a:pt x="6475" y="165"/>
                                <a:pt x="6479" y="158"/>
                              </a:cubicBezTo>
                              <a:cubicBezTo>
                                <a:pt x="6483" y="151"/>
                                <a:pt x="6489" y="145"/>
                                <a:pt x="6494" y="139"/>
                              </a:cubicBezTo>
                              <a:cubicBezTo>
                                <a:pt x="6500" y="134"/>
                                <a:pt x="6507" y="129"/>
                                <a:pt x="6514" y="126"/>
                              </a:cubicBezTo>
                              <a:cubicBezTo>
                                <a:pt x="6521" y="123"/>
                                <a:pt x="6529" y="121"/>
                                <a:pt x="6538" y="121"/>
                              </a:cubicBezTo>
                              <a:cubicBezTo>
                                <a:pt x="6542" y="121"/>
                                <a:pt x="6546" y="122"/>
                                <a:pt x="6550" y="122"/>
                              </a:cubicBezTo>
                              <a:cubicBezTo>
                                <a:pt x="6555" y="123"/>
                                <a:pt x="6558" y="124"/>
                                <a:pt x="6561" y="124"/>
                              </a:cubicBezTo>
                              <a:cubicBezTo>
                                <a:pt x="6561" y="160"/>
                                <a:pt x="6561" y="160"/>
                                <a:pt x="6561" y="160"/>
                              </a:cubicBezTo>
                              <a:cubicBezTo>
                                <a:pt x="6557" y="158"/>
                                <a:pt x="6554" y="158"/>
                                <a:pt x="6549" y="157"/>
                              </a:cubicBezTo>
                              <a:cubicBezTo>
                                <a:pt x="6545" y="157"/>
                                <a:pt x="6541" y="156"/>
                                <a:pt x="6537" y="156"/>
                              </a:cubicBezTo>
                              <a:cubicBezTo>
                                <a:pt x="6523" y="156"/>
                                <a:pt x="6513" y="160"/>
                                <a:pt x="6504" y="166"/>
                              </a:cubicBezTo>
                              <a:cubicBezTo>
                                <a:pt x="6495" y="173"/>
                                <a:pt x="6488" y="182"/>
                                <a:pt x="6483" y="192"/>
                              </a:cubicBezTo>
                              <a:cubicBezTo>
                                <a:pt x="6478" y="203"/>
                                <a:pt x="6474" y="214"/>
                                <a:pt x="6472" y="227"/>
                              </a:cubicBezTo>
                              <a:cubicBezTo>
                                <a:pt x="6470" y="240"/>
                                <a:pt x="6469" y="252"/>
                                <a:pt x="6469" y="265"/>
                              </a:cubicBezTo>
                              <a:cubicBezTo>
                                <a:pt x="6469" y="399"/>
                                <a:pt x="6469" y="399"/>
                                <a:pt x="6469" y="399"/>
                              </a:cubicBezTo>
                              <a:cubicBezTo>
                                <a:pt x="6436" y="399"/>
                                <a:pt x="6436" y="399"/>
                                <a:pt x="6436" y="399"/>
                              </a:cubicBezTo>
                              <a:lnTo>
                                <a:pt x="6436" y="188"/>
                              </a:lnTo>
                              <a:close/>
                              <a:moveTo>
                                <a:pt x="6729" y="156"/>
                              </a:moveTo>
                              <a:cubicBezTo>
                                <a:pt x="6668" y="156"/>
                                <a:pt x="6668" y="156"/>
                                <a:pt x="6668" y="156"/>
                              </a:cubicBezTo>
                              <a:cubicBezTo>
                                <a:pt x="6668" y="332"/>
                                <a:pt x="6668" y="332"/>
                                <a:pt x="6668" y="332"/>
                              </a:cubicBezTo>
                              <a:cubicBezTo>
                                <a:pt x="6668" y="344"/>
                                <a:pt x="6670" y="355"/>
                                <a:pt x="6676" y="363"/>
                              </a:cubicBezTo>
                              <a:cubicBezTo>
                                <a:pt x="6681" y="372"/>
                                <a:pt x="6690" y="376"/>
                                <a:pt x="6704" y="376"/>
                              </a:cubicBezTo>
                              <a:cubicBezTo>
                                <a:pt x="6710" y="376"/>
                                <a:pt x="6716" y="376"/>
                                <a:pt x="6720" y="374"/>
                              </a:cubicBezTo>
                              <a:cubicBezTo>
                                <a:pt x="6725" y="373"/>
                                <a:pt x="6730" y="372"/>
                                <a:pt x="6735" y="370"/>
                              </a:cubicBezTo>
                              <a:cubicBezTo>
                                <a:pt x="6737" y="397"/>
                                <a:pt x="6737" y="397"/>
                                <a:pt x="6737" y="397"/>
                              </a:cubicBezTo>
                              <a:cubicBezTo>
                                <a:pt x="6733" y="399"/>
                                <a:pt x="6727" y="401"/>
                                <a:pt x="6720" y="403"/>
                              </a:cubicBezTo>
                              <a:cubicBezTo>
                                <a:pt x="6712" y="404"/>
                                <a:pt x="6704" y="405"/>
                                <a:pt x="6696" y="405"/>
                              </a:cubicBezTo>
                              <a:cubicBezTo>
                                <a:pt x="6681" y="405"/>
                                <a:pt x="6669" y="403"/>
                                <a:pt x="6661" y="398"/>
                              </a:cubicBezTo>
                              <a:cubicBezTo>
                                <a:pt x="6653" y="393"/>
                                <a:pt x="6647" y="386"/>
                                <a:pt x="6643" y="378"/>
                              </a:cubicBezTo>
                              <a:cubicBezTo>
                                <a:pt x="6639" y="370"/>
                                <a:pt x="6636" y="361"/>
                                <a:pt x="6636" y="350"/>
                              </a:cubicBezTo>
                              <a:cubicBezTo>
                                <a:pt x="6635" y="339"/>
                                <a:pt x="6634" y="327"/>
                                <a:pt x="6634" y="315"/>
                              </a:cubicBezTo>
                              <a:cubicBezTo>
                                <a:pt x="6634" y="156"/>
                                <a:pt x="6634" y="156"/>
                                <a:pt x="6634" y="156"/>
                              </a:cubicBezTo>
                              <a:cubicBezTo>
                                <a:pt x="6581" y="156"/>
                                <a:pt x="6581" y="156"/>
                                <a:pt x="6581" y="156"/>
                              </a:cubicBezTo>
                              <a:cubicBezTo>
                                <a:pt x="6581" y="128"/>
                                <a:pt x="6581" y="128"/>
                                <a:pt x="6581" y="128"/>
                              </a:cubicBezTo>
                              <a:cubicBezTo>
                                <a:pt x="6634" y="128"/>
                                <a:pt x="6634" y="128"/>
                                <a:pt x="6634" y="128"/>
                              </a:cubicBezTo>
                              <a:cubicBezTo>
                                <a:pt x="6634" y="62"/>
                                <a:pt x="6634" y="62"/>
                                <a:pt x="6634" y="62"/>
                              </a:cubicBezTo>
                              <a:cubicBezTo>
                                <a:pt x="6668" y="51"/>
                                <a:pt x="6668" y="51"/>
                                <a:pt x="6668" y="51"/>
                              </a:cubicBezTo>
                              <a:cubicBezTo>
                                <a:pt x="6668" y="128"/>
                                <a:pt x="6668" y="128"/>
                                <a:pt x="6668" y="128"/>
                              </a:cubicBezTo>
                              <a:cubicBezTo>
                                <a:pt x="6729" y="128"/>
                                <a:pt x="6729" y="128"/>
                                <a:pt x="6729" y="128"/>
                              </a:cubicBezTo>
                              <a:lnTo>
                                <a:pt x="6729" y="156"/>
                              </a:lnTo>
                              <a:close/>
                              <a:moveTo>
                                <a:pt x="6789" y="191"/>
                              </a:moveTo>
                              <a:cubicBezTo>
                                <a:pt x="6789" y="181"/>
                                <a:pt x="6789" y="171"/>
                                <a:pt x="6789" y="160"/>
                              </a:cubicBezTo>
                              <a:cubicBezTo>
                                <a:pt x="6789" y="149"/>
                                <a:pt x="6788" y="139"/>
                                <a:pt x="6787" y="128"/>
                              </a:cubicBezTo>
                              <a:cubicBezTo>
                                <a:pt x="6820" y="128"/>
                                <a:pt x="6820" y="128"/>
                                <a:pt x="6820" y="128"/>
                              </a:cubicBezTo>
                              <a:cubicBezTo>
                                <a:pt x="6820" y="176"/>
                                <a:pt x="6820" y="176"/>
                                <a:pt x="6820" y="176"/>
                              </a:cubicBezTo>
                              <a:cubicBezTo>
                                <a:pt x="6821" y="176"/>
                                <a:pt x="6821" y="176"/>
                                <a:pt x="6821" y="176"/>
                              </a:cubicBezTo>
                              <a:cubicBezTo>
                                <a:pt x="6824" y="170"/>
                                <a:pt x="6827" y="164"/>
                                <a:pt x="6831" y="157"/>
                              </a:cubicBezTo>
                              <a:cubicBezTo>
                                <a:pt x="6836" y="151"/>
                                <a:pt x="6841" y="145"/>
                                <a:pt x="6848" y="139"/>
                              </a:cubicBezTo>
                              <a:cubicBezTo>
                                <a:pt x="6855" y="134"/>
                                <a:pt x="6863" y="130"/>
                                <a:pt x="6872" y="126"/>
                              </a:cubicBezTo>
                              <a:cubicBezTo>
                                <a:pt x="6882" y="123"/>
                                <a:pt x="6894" y="121"/>
                                <a:pt x="6908" y="121"/>
                              </a:cubicBezTo>
                              <a:cubicBezTo>
                                <a:pt x="6925" y="121"/>
                                <a:pt x="6939" y="124"/>
                                <a:pt x="6951" y="129"/>
                              </a:cubicBezTo>
                              <a:cubicBezTo>
                                <a:pt x="6963" y="135"/>
                                <a:pt x="6972" y="142"/>
                                <a:pt x="6980" y="151"/>
                              </a:cubicBezTo>
                              <a:cubicBezTo>
                                <a:pt x="6987" y="160"/>
                                <a:pt x="6992" y="171"/>
                                <a:pt x="6996" y="184"/>
                              </a:cubicBezTo>
                              <a:cubicBezTo>
                                <a:pt x="6999" y="197"/>
                                <a:pt x="7001" y="211"/>
                                <a:pt x="7001" y="225"/>
                              </a:cubicBezTo>
                              <a:cubicBezTo>
                                <a:pt x="7001" y="399"/>
                                <a:pt x="7001" y="399"/>
                                <a:pt x="7001" y="399"/>
                              </a:cubicBezTo>
                              <a:cubicBezTo>
                                <a:pt x="6967" y="399"/>
                                <a:pt x="6967" y="399"/>
                                <a:pt x="6967" y="399"/>
                              </a:cubicBezTo>
                              <a:cubicBezTo>
                                <a:pt x="6967" y="234"/>
                                <a:pt x="6967" y="234"/>
                                <a:pt x="6967" y="234"/>
                              </a:cubicBezTo>
                              <a:cubicBezTo>
                                <a:pt x="6967" y="208"/>
                                <a:pt x="6962" y="188"/>
                                <a:pt x="6952" y="173"/>
                              </a:cubicBezTo>
                              <a:cubicBezTo>
                                <a:pt x="6943" y="158"/>
                                <a:pt x="6926" y="150"/>
                                <a:pt x="6903" y="150"/>
                              </a:cubicBezTo>
                              <a:cubicBezTo>
                                <a:pt x="6888" y="150"/>
                                <a:pt x="6875" y="153"/>
                                <a:pt x="6865" y="159"/>
                              </a:cubicBezTo>
                              <a:cubicBezTo>
                                <a:pt x="6855" y="165"/>
                                <a:pt x="6846" y="173"/>
                                <a:pt x="6840" y="182"/>
                              </a:cubicBezTo>
                              <a:cubicBezTo>
                                <a:pt x="6834" y="192"/>
                                <a:pt x="6829" y="203"/>
                                <a:pt x="6827" y="214"/>
                              </a:cubicBezTo>
                              <a:cubicBezTo>
                                <a:pt x="6824" y="226"/>
                                <a:pt x="6823" y="237"/>
                                <a:pt x="6823" y="249"/>
                              </a:cubicBezTo>
                              <a:cubicBezTo>
                                <a:pt x="6823" y="399"/>
                                <a:pt x="6823" y="399"/>
                                <a:pt x="6823" y="399"/>
                              </a:cubicBezTo>
                              <a:cubicBezTo>
                                <a:pt x="6789" y="399"/>
                                <a:pt x="6789" y="399"/>
                                <a:pt x="6789" y="399"/>
                              </a:cubicBezTo>
                              <a:lnTo>
                                <a:pt x="6789" y="191"/>
                              </a:lnTo>
                              <a:close/>
                              <a:moveTo>
                                <a:pt x="7266" y="390"/>
                              </a:moveTo>
                              <a:cubicBezTo>
                                <a:pt x="7255" y="395"/>
                                <a:pt x="7242" y="399"/>
                                <a:pt x="7228" y="401"/>
                              </a:cubicBezTo>
                              <a:cubicBezTo>
                                <a:pt x="7213" y="404"/>
                                <a:pt x="7200" y="405"/>
                                <a:pt x="7188" y="405"/>
                              </a:cubicBezTo>
                              <a:cubicBezTo>
                                <a:pt x="7165" y="405"/>
                                <a:pt x="7146" y="401"/>
                                <a:pt x="7131" y="394"/>
                              </a:cubicBezTo>
                              <a:cubicBezTo>
                                <a:pt x="7115" y="387"/>
                                <a:pt x="7102" y="377"/>
                                <a:pt x="7092" y="365"/>
                              </a:cubicBezTo>
                              <a:cubicBezTo>
                                <a:pt x="7083" y="352"/>
                                <a:pt x="7076" y="337"/>
                                <a:pt x="7071" y="319"/>
                              </a:cubicBezTo>
                              <a:cubicBezTo>
                                <a:pt x="7067" y="302"/>
                                <a:pt x="7064" y="283"/>
                                <a:pt x="7064" y="263"/>
                              </a:cubicBezTo>
                              <a:cubicBezTo>
                                <a:pt x="7064" y="242"/>
                                <a:pt x="7067" y="223"/>
                                <a:pt x="7073" y="206"/>
                              </a:cubicBezTo>
                              <a:cubicBezTo>
                                <a:pt x="7078" y="188"/>
                                <a:pt x="7086" y="174"/>
                                <a:pt x="7096" y="161"/>
                              </a:cubicBezTo>
                              <a:cubicBezTo>
                                <a:pt x="7106" y="149"/>
                                <a:pt x="7118" y="139"/>
                                <a:pt x="7132" y="132"/>
                              </a:cubicBezTo>
                              <a:cubicBezTo>
                                <a:pt x="7146" y="125"/>
                                <a:pt x="7162" y="121"/>
                                <a:pt x="7179" y="121"/>
                              </a:cubicBezTo>
                              <a:cubicBezTo>
                                <a:pt x="7198" y="121"/>
                                <a:pt x="7214" y="125"/>
                                <a:pt x="7228" y="132"/>
                              </a:cubicBezTo>
                              <a:cubicBezTo>
                                <a:pt x="7241" y="139"/>
                                <a:pt x="7253" y="149"/>
                                <a:pt x="7261" y="161"/>
                              </a:cubicBezTo>
                              <a:cubicBezTo>
                                <a:pt x="7270" y="174"/>
                                <a:pt x="7276" y="188"/>
                                <a:pt x="7280" y="204"/>
                              </a:cubicBezTo>
                              <a:cubicBezTo>
                                <a:pt x="7284" y="220"/>
                                <a:pt x="7287" y="238"/>
                                <a:pt x="7287" y="256"/>
                              </a:cubicBezTo>
                              <a:cubicBezTo>
                                <a:pt x="7287" y="273"/>
                                <a:pt x="7287" y="273"/>
                                <a:pt x="7287" y="273"/>
                              </a:cubicBezTo>
                              <a:cubicBezTo>
                                <a:pt x="7101" y="273"/>
                                <a:pt x="7101" y="273"/>
                                <a:pt x="7101" y="273"/>
                              </a:cubicBezTo>
                              <a:cubicBezTo>
                                <a:pt x="7101" y="287"/>
                                <a:pt x="7103" y="300"/>
                                <a:pt x="7107" y="313"/>
                              </a:cubicBezTo>
                              <a:cubicBezTo>
                                <a:pt x="7111" y="326"/>
                                <a:pt x="7117" y="337"/>
                                <a:pt x="7124" y="346"/>
                              </a:cubicBezTo>
                              <a:cubicBezTo>
                                <a:pt x="7131" y="355"/>
                                <a:pt x="7141" y="363"/>
                                <a:pt x="7152" y="368"/>
                              </a:cubicBezTo>
                              <a:cubicBezTo>
                                <a:pt x="7163" y="373"/>
                                <a:pt x="7176" y="376"/>
                                <a:pt x="7190" y="376"/>
                              </a:cubicBezTo>
                              <a:cubicBezTo>
                                <a:pt x="7196" y="376"/>
                                <a:pt x="7203" y="376"/>
                                <a:pt x="7210" y="374"/>
                              </a:cubicBezTo>
                              <a:cubicBezTo>
                                <a:pt x="7218" y="373"/>
                                <a:pt x="7225" y="372"/>
                                <a:pt x="7232" y="370"/>
                              </a:cubicBezTo>
                              <a:cubicBezTo>
                                <a:pt x="7238" y="368"/>
                                <a:pt x="7245" y="366"/>
                                <a:pt x="7251" y="363"/>
                              </a:cubicBezTo>
                              <a:cubicBezTo>
                                <a:pt x="7257" y="361"/>
                                <a:pt x="7262" y="358"/>
                                <a:pt x="7266" y="356"/>
                              </a:cubicBezTo>
                              <a:lnTo>
                                <a:pt x="7266" y="390"/>
                              </a:lnTo>
                              <a:close/>
                              <a:moveTo>
                                <a:pt x="7250" y="244"/>
                              </a:moveTo>
                              <a:cubicBezTo>
                                <a:pt x="7250" y="232"/>
                                <a:pt x="7249" y="221"/>
                                <a:pt x="7246" y="209"/>
                              </a:cubicBezTo>
                              <a:cubicBezTo>
                                <a:pt x="7244" y="198"/>
                                <a:pt x="7240" y="188"/>
                                <a:pt x="7234" y="179"/>
                              </a:cubicBezTo>
                              <a:cubicBezTo>
                                <a:pt x="7229" y="170"/>
                                <a:pt x="7222" y="163"/>
                                <a:pt x="7213" y="158"/>
                              </a:cubicBezTo>
                              <a:cubicBezTo>
                                <a:pt x="7204" y="153"/>
                                <a:pt x="7193" y="150"/>
                                <a:pt x="7181" y="150"/>
                              </a:cubicBezTo>
                              <a:cubicBezTo>
                                <a:pt x="7168" y="150"/>
                                <a:pt x="7157" y="153"/>
                                <a:pt x="7148" y="158"/>
                              </a:cubicBezTo>
                              <a:cubicBezTo>
                                <a:pt x="7138" y="164"/>
                                <a:pt x="7130" y="171"/>
                                <a:pt x="7123" y="180"/>
                              </a:cubicBezTo>
                              <a:cubicBezTo>
                                <a:pt x="7116" y="189"/>
                                <a:pt x="7110" y="199"/>
                                <a:pt x="7107" y="210"/>
                              </a:cubicBezTo>
                              <a:cubicBezTo>
                                <a:pt x="7103" y="221"/>
                                <a:pt x="7101" y="233"/>
                                <a:pt x="7101" y="244"/>
                              </a:cubicBezTo>
                              <a:lnTo>
                                <a:pt x="7250" y="244"/>
                              </a:lnTo>
                              <a:close/>
                              <a:moveTo>
                                <a:pt x="7350" y="188"/>
                              </a:moveTo>
                              <a:cubicBezTo>
                                <a:pt x="7350" y="181"/>
                                <a:pt x="7350" y="174"/>
                                <a:pt x="7350" y="169"/>
                              </a:cubicBezTo>
                              <a:cubicBezTo>
                                <a:pt x="7350" y="164"/>
                                <a:pt x="7350" y="159"/>
                                <a:pt x="7350" y="154"/>
                              </a:cubicBezTo>
                              <a:cubicBezTo>
                                <a:pt x="7350" y="150"/>
                                <a:pt x="7350" y="145"/>
                                <a:pt x="7349" y="141"/>
                              </a:cubicBezTo>
                              <a:cubicBezTo>
                                <a:pt x="7349" y="137"/>
                                <a:pt x="7349" y="133"/>
                                <a:pt x="7348" y="128"/>
                              </a:cubicBezTo>
                              <a:cubicBezTo>
                                <a:pt x="7382" y="128"/>
                                <a:pt x="7382" y="128"/>
                                <a:pt x="7382" y="128"/>
                              </a:cubicBezTo>
                              <a:cubicBezTo>
                                <a:pt x="7382" y="180"/>
                                <a:pt x="7382" y="180"/>
                                <a:pt x="7382" y="180"/>
                              </a:cubicBezTo>
                              <a:cubicBezTo>
                                <a:pt x="7383" y="180"/>
                                <a:pt x="7383" y="180"/>
                                <a:pt x="7383" y="180"/>
                              </a:cubicBezTo>
                              <a:cubicBezTo>
                                <a:pt x="7386" y="172"/>
                                <a:pt x="7390" y="165"/>
                                <a:pt x="7394" y="158"/>
                              </a:cubicBezTo>
                              <a:cubicBezTo>
                                <a:pt x="7398" y="151"/>
                                <a:pt x="7403" y="145"/>
                                <a:pt x="7409" y="139"/>
                              </a:cubicBezTo>
                              <a:cubicBezTo>
                                <a:pt x="7415" y="134"/>
                                <a:pt x="7421" y="129"/>
                                <a:pt x="7429" y="126"/>
                              </a:cubicBezTo>
                              <a:cubicBezTo>
                                <a:pt x="7436" y="123"/>
                                <a:pt x="7444" y="121"/>
                                <a:pt x="7452" y="121"/>
                              </a:cubicBezTo>
                              <a:cubicBezTo>
                                <a:pt x="7456" y="121"/>
                                <a:pt x="7460" y="122"/>
                                <a:pt x="7465" y="122"/>
                              </a:cubicBezTo>
                              <a:cubicBezTo>
                                <a:pt x="7469" y="123"/>
                                <a:pt x="7473" y="124"/>
                                <a:pt x="7476" y="124"/>
                              </a:cubicBezTo>
                              <a:cubicBezTo>
                                <a:pt x="7476" y="160"/>
                                <a:pt x="7476" y="160"/>
                                <a:pt x="7476" y="160"/>
                              </a:cubicBezTo>
                              <a:cubicBezTo>
                                <a:pt x="7472" y="158"/>
                                <a:pt x="7468" y="158"/>
                                <a:pt x="7464" y="157"/>
                              </a:cubicBezTo>
                              <a:cubicBezTo>
                                <a:pt x="7460" y="157"/>
                                <a:pt x="7455" y="156"/>
                                <a:pt x="7451" y="156"/>
                              </a:cubicBezTo>
                              <a:cubicBezTo>
                                <a:pt x="7438" y="156"/>
                                <a:pt x="7427" y="160"/>
                                <a:pt x="7418" y="166"/>
                              </a:cubicBezTo>
                              <a:cubicBezTo>
                                <a:pt x="7409" y="173"/>
                                <a:pt x="7403" y="182"/>
                                <a:pt x="7398" y="192"/>
                              </a:cubicBezTo>
                              <a:cubicBezTo>
                                <a:pt x="7393" y="203"/>
                                <a:pt x="7389" y="214"/>
                                <a:pt x="7387" y="227"/>
                              </a:cubicBezTo>
                              <a:cubicBezTo>
                                <a:pt x="7385" y="240"/>
                                <a:pt x="7384" y="252"/>
                                <a:pt x="7384" y="265"/>
                              </a:cubicBezTo>
                              <a:cubicBezTo>
                                <a:pt x="7384" y="399"/>
                                <a:pt x="7384" y="399"/>
                                <a:pt x="7384" y="399"/>
                              </a:cubicBezTo>
                              <a:cubicBezTo>
                                <a:pt x="7350" y="399"/>
                                <a:pt x="7350" y="399"/>
                                <a:pt x="7350" y="399"/>
                              </a:cubicBezTo>
                              <a:lnTo>
                                <a:pt x="7350" y="188"/>
                              </a:lnTo>
                              <a:close/>
                              <a:moveTo>
                                <a:pt x="7506" y="359"/>
                              </a:moveTo>
                              <a:cubicBezTo>
                                <a:pt x="7517" y="364"/>
                                <a:pt x="7528" y="368"/>
                                <a:pt x="7540" y="371"/>
                              </a:cubicBezTo>
                              <a:cubicBezTo>
                                <a:pt x="7551" y="375"/>
                                <a:pt x="7564" y="376"/>
                                <a:pt x="7577" y="376"/>
                              </a:cubicBezTo>
                              <a:cubicBezTo>
                                <a:pt x="7585" y="376"/>
                                <a:pt x="7593" y="375"/>
                                <a:pt x="7600" y="373"/>
                              </a:cubicBezTo>
                              <a:cubicBezTo>
                                <a:pt x="7607" y="371"/>
                                <a:pt x="7613" y="368"/>
                                <a:pt x="7619" y="364"/>
                              </a:cubicBezTo>
                              <a:cubicBezTo>
                                <a:pt x="7625" y="360"/>
                                <a:pt x="7629" y="355"/>
                                <a:pt x="7632" y="349"/>
                              </a:cubicBezTo>
                              <a:cubicBezTo>
                                <a:pt x="7635" y="343"/>
                                <a:pt x="7637" y="336"/>
                                <a:pt x="7637" y="328"/>
                              </a:cubicBezTo>
                              <a:cubicBezTo>
                                <a:pt x="7637" y="317"/>
                                <a:pt x="7634" y="308"/>
                                <a:pt x="7627" y="301"/>
                              </a:cubicBezTo>
                              <a:cubicBezTo>
                                <a:pt x="7621" y="294"/>
                                <a:pt x="7613" y="288"/>
                                <a:pt x="7603" y="282"/>
                              </a:cubicBezTo>
                              <a:cubicBezTo>
                                <a:pt x="7594" y="277"/>
                                <a:pt x="7583" y="272"/>
                                <a:pt x="7572" y="267"/>
                              </a:cubicBezTo>
                              <a:cubicBezTo>
                                <a:pt x="7561" y="262"/>
                                <a:pt x="7550" y="256"/>
                                <a:pt x="7541" y="250"/>
                              </a:cubicBezTo>
                              <a:cubicBezTo>
                                <a:pt x="7531" y="244"/>
                                <a:pt x="7523" y="236"/>
                                <a:pt x="7517" y="228"/>
                              </a:cubicBezTo>
                              <a:cubicBezTo>
                                <a:pt x="7510" y="219"/>
                                <a:pt x="7507" y="208"/>
                                <a:pt x="7507" y="195"/>
                              </a:cubicBezTo>
                              <a:cubicBezTo>
                                <a:pt x="7507" y="182"/>
                                <a:pt x="7509" y="170"/>
                                <a:pt x="7514" y="161"/>
                              </a:cubicBezTo>
                              <a:cubicBezTo>
                                <a:pt x="7519" y="151"/>
                                <a:pt x="7526" y="144"/>
                                <a:pt x="7534" y="138"/>
                              </a:cubicBezTo>
                              <a:cubicBezTo>
                                <a:pt x="7543" y="132"/>
                                <a:pt x="7552" y="128"/>
                                <a:pt x="7563" y="125"/>
                              </a:cubicBezTo>
                              <a:cubicBezTo>
                                <a:pt x="7573" y="123"/>
                                <a:pt x="7584" y="121"/>
                                <a:pt x="7595" y="121"/>
                              </a:cubicBezTo>
                              <a:cubicBezTo>
                                <a:pt x="7602" y="121"/>
                                <a:pt x="7612" y="122"/>
                                <a:pt x="7625" y="124"/>
                              </a:cubicBezTo>
                              <a:cubicBezTo>
                                <a:pt x="7638" y="126"/>
                                <a:pt x="7650" y="129"/>
                                <a:pt x="7662" y="133"/>
                              </a:cubicBezTo>
                              <a:cubicBezTo>
                                <a:pt x="7659" y="163"/>
                                <a:pt x="7659" y="163"/>
                                <a:pt x="7659" y="163"/>
                              </a:cubicBezTo>
                              <a:cubicBezTo>
                                <a:pt x="7650" y="159"/>
                                <a:pt x="7640" y="156"/>
                                <a:pt x="7629" y="153"/>
                              </a:cubicBezTo>
                              <a:cubicBezTo>
                                <a:pt x="7618" y="151"/>
                                <a:pt x="7608" y="150"/>
                                <a:pt x="7599" y="150"/>
                              </a:cubicBezTo>
                              <a:cubicBezTo>
                                <a:pt x="7581" y="150"/>
                                <a:pt x="7567" y="153"/>
                                <a:pt x="7557" y="160"/>
                              </a:cubicBezTo>
                              <a:cubicBezTo>
                                <a:pt x="7546" y="166"/>
                                <a:pt x="7540" y="178"/>
                                <a:pt x="7540" y="195"/>
                              </a:cubicBezTo>
                              <a:cubicBezTo>
                                <a:pt x="7540" y="204"/>
                                <a:pt x="7544" y="211"/>
                                <a:pt x="7550" y="216"/>
                              </a:cubicBezTo>
                              <a:cubicBezTo>
                                <a:pt x="7557" y="222"/>
                                <a:pt x="7565" y="227"/>
                                <a:pt x="7575" y="232"/>
                              </a:cubicBezTo>
                              <a:cubicBezTo>
                                <a:pt x="7585" y="237"/>
                                <a:pt x="7596" y="242"/>
                                <a:pt x="7607" y="247"/>
                              </a:cubicBezTo>
                              <a:cubicBezTo>
                                <a:pt x="7619" y="252"/>
                                <a:pt x="7629" y="258"/>
                                <a:pt x="7639" y="265"/>
                              </a:cubicBezTo>
                              <a:cubicBezTo>
                                <a:pt x="7649" y="272"/>
                                <a:pt x="7657" y="281"/>
                                <a:pt x="7664" y="291"/>
                              </a:cubicBezTo>
                              <a:cubicBezTo>
                                <a:pt x="7670" y="301"/>
                                <a:pt x="7674" y="313"/>
                                <a:pt x="7674" y="328"/>
                              </a:cubicBezTo>
                              <a:cubicBezTo>
                                <a:pt x="7674" y="342"/>
                                <a:pt x="7671" y="354"/>
                                <a:pt x="7665" y="364"/>
                              </a:cubicBezTo>
                              <a:cubicBezTo>
                                <a:pt x="7659" y="374"/>
                                <a:pt x="7651" y="382"/>
                                <a:pt x="7642" y="388"/>
                              </a:cubicBezTo>
                              <a:cubicBezTo>
                                <a:pt x="7633" y="394"/>
                                <a:pt x="7622" y="398"/>
                                <a:pt x="7611" y="401"/>
                              </a:cubicBezTo>
                              <a:cubicBezTo>
                                <a:pt x="7600" y="404"/>
                                <a:pt x="7589" y="405"/>
                                <a:pt x="7579" y="405"/>
                              </a:cubicBezTo>
                              <a:cubicBezTo>
                                <a:pt x="7566" y="405"/>
                                <a:pt x="7553" y="404"/>
                                <a:pt x="7540" y="402"/>
                              </a:cubicBezTo>
                              <a:cubicBezTo>
                                <a:pt x="7528" y="400"/>
                                <a:pt x="7515" y="397"/>
                                <a:pt x="7503" y="392"/>
                              </a:cubicBezTo>
                              <a:lnTo>
                                <a:pt x="7506" y="359"/>
                              </a:lnTo>
                              <a:close/>
                              <a:moveTo>
                                <a:pt x="7734" y="0"/>
                              </a:moveTo>
                              <a:cubicBezTo>
                                <a:pt x="7767" y="0"/>
                                <a:pt x="7767" y="0"/>
                                <a:pt x="7767" y="0"/>
                              </a:cubicBezTo>
                              <a:cubicBezTo>
                                <a:pt x="7767" y="173"/>
                                <a:pt x="7767" y="173"/>
                                <a:pt x="7767" y="173"/>
                              </a:cubicBezTo>
                              <a:cubicBezTo>
                                <a:pt x="7768" y="173"/>
                                <a:pt x="7768" y="173"/>
                                <a:pt x="7768" y="173"/>
                              </a:cubicBezTo>
                              <a:cubicBezTo>
                                <a:pt x="7775" y="158"/>
                                <a:pt x="7786" y="146"/>
                                <a:pt x="7801" y="136"/>
                              </a:cubicBezTo>
                              <a:cubicBezTo>
                                <a:pt x="7815" y="126"/>
                                <a:pt x="7832" y="121"/>
                                <a:pt x="7853" y="121"/>
                              </a:cubicBezTo>
                              <a:cubicBezTo>
                                <a:pt x="7871" y="121"/>
                                <a:pt x="7886" y="124"/>
                                <a:pt x="7898" y="130"/>
                              </a:cubicBezTo>
                              <a:cubicBezTo>
                                <a:pt x="7910" y="135"/>
                                <a:pt x="7919" y="143"/>
                                <a:pt x="7926" y="154"/>
                              </a:cubicBezTo>
                              <a:cubicBezTo>
                                <a:pt x="7933" y="164"/>
                                <a:pt x="7938" y="176"/>
                                <a:pt x="7941" y="190"/>
                              </a:cubicBezTo>
                              <a:cubicBezTo>
                                <a:pt x="7944" y="205"/>
                                <a:pt x="7945" y="220"/>
                                <a:pt x="7945" y="237"/>
                              </a:cubicBezTo>
                              <a:cubicBezTo>
                                <a:pt x="7945" y="399"/>
                                <a:pt x="7945" y="399"/>
                                <a:pt x="7945" y="399"/>
                              </a:cubicBezTo>
                              <a:cubicBezTo>
                                <a:pt x="7912" y="399"/>
                                <a:pt x="7912" y="399"/>
                                <a:pt x="7912" y="399"/>
                              </a:cubicBezTo>
                              <a:cubicBezTo>
                                <a:pt x="7912" y="237"/>
                                <a:pt x="7912" y="237"/>
                                <a:pt x="7912" y="237"/>
                              </a:cubicBezTo>
                              <a:cubicBezTo>
                                <a:pt x="7912" y="225"/>
                                <a:pt x="7911" y="214"/>
                                <a:pt x="7909" y="204"/>
                              </a:cubicBezTo>
                              <a:cubicBezTo>
                                <a:pt x="7908" y="193"/>
                                <a:pt x="7905" y="184"/>
                                <a:pt x="7900" y="176"/>
                              </a:cubicBezTo>
                              <a:cubicBezTo>
                                <a:pt x="7896" y="168"/>
                                <a:pt x="7889" y="161"/>
                                <a:pt x="7881" y="157"/>
                              </a:cubicBezTo>
                              <a:cubicBezTo>
                                <a:pt x="7872" y="152"/>
                                <a:pt x="7861" y="150"/>
                                <a:pt x="7847" y="150"/>
                              </a:cubicBezTo>
                              <a:cubicBezTo>
                                <a:pt x="7832" y="150"/>
                                <a:pt x="7820" y="153"/>
                                <a:pt x="7810" y="160"/>
                              </a:cubicBezTo>
                              <a:cubicBezTo>
                                <a:pt x="7799" y="166"/>
                                <a:pt x="7791" y="174"/>
                                <a:pt x="7785" y="184"/>
                              </a:cubicBezTo>
                              <a:cubicBezTo>
                                <a:pt x="7779" y="194"/>
                                <a:pt x="7774" y="205"/>
                                <a:pt x="7771" y="217"/>
                              </a:cubicBezTo>
                              <a:cubicBezTo>
                                <a:pt x="7769" y="230"/>
                                <a:pt x="7767" y="242"/>
                                <a:pt x="7767" y="254"/>
                              </a:cubicBezTo>
                              <a:cubicBezTo>
                                <a:pt x="7767" y="399"/>
                                <a:pt x="7767" y="399"/>
                                <a:pt x="7767" y="399"/>
                              </a:cubicBezTo>
                              <a:cubicBezTo>
                                <a:pt x="7734" y="399"/>
                                <a:pt x="7734" y="399"/>
                                <a:pt x="7734" y="399"/>
                              </a:cubicBezTo>
                              <a:lnTo>
                                <a:pt x="7734" y="0"/>
                              </a:lnTo>
                              <a:close/>
                              <a:moveTo>
                                <a:pt x="8062" y="55"/>
                              </a:moveTo>
                              <a:cubicBezTo>
                                <a:pt x="8029" y="55"/>
                                <a:pt x="8029" y="55"/>
                                <a:pt x="8029" y="55"/>
                              </a:cubicBezTo>
                              <a:cubicBezTo>
                                <a:pt x="8029" y="11"/>
                                <a:pt x="8029" y="11"/>
                                <a:pt x="8029" y="11"/>
                              </a:cubicBezTo>
                              <a:cubicBezTo>
                                <a:pt x="8062" y="11"/>
                                <a:pt x="8062" y="11"/>
                                <a:pt x="8062" y="11"/>
                              </a:cubicBezTo>
                              <a:lnTo>
                                <a:pt x="8062" y="55"/>
                              </a:lnTo>
                              <a:close/>
                              <a:moveTo>
                                <a:pt x="8029" y="128"/>
                              </a:moveTo>
                              <a:cubicBezTo>
                                <a:pt x="8062" y="128"/>
                                <a:pt x="8062" y="128"/>
                                <a:pt x="8062" y="128"/>
                              </a:cubicBezTo>
                              <a:cubicBezTo>
                                <a:pt x="8062" y="399"/>
                                <a:pt x="8062" y="399"/>
                                <a:pt x="8062" y="399"/>
                              </a:cubicBezTo>
                              <a:cubicBezTo>
                                <a:pt x="8029" y="399"/>
                                <a:pt x="8029" y="399"/>
                                <a:pt x="8029" y="399"/>
                              </a:cubicBezTo>
                              <a:lnTo>
                                <a:pt x="8029" y="128"/>
                              </a:lnTo>
                              <a:close/>
                              <a:moveTo>
                                <a:pt x="8144" y="128"/>
                              </a:moveTo>
                              <a:cubicBezTo>
                                <a:pt x="8177" y="128"/>
                                <a:pt x="8177" y="128"/>
                                <a:pt x="8177" y="128"/>
                              </a:cubicBezTo>
                              <a:cubicBezTo>
                                <a:pt x="8175" y="177"/>
                                <a:pt x="8175" y="177"/>
                                <a:pt x="8175" y="177"/>
                              </a:cubicBezTo>
                              <a:cubicBezTo>
                                <a:pt x="8176" y="177"/>
                                <a:pt x="8176" y="177"/>
                                <a:pt x="8176" y="177"/>
                              </a:cubicBezTo>
                              <a:cubicBezTo>
                                <a:pt x="8178" y="173"/>
                                <a:pt x="8181" y="168"/>
                                <a:pt x="8185" y="162"/>
                              </a:cubicBezTo>
                              <a:cubicBezTo>
                                <a:pt x="8189" y="156"/>
                                <a:pt x="8194" y="150"/>
                                <a:pt x="8201" y="144"/>
                              </a:cubicBezTo>
                              <a:cubicBezTo>
                                <a:pt x="8208" y="138"/>
                                <a:pt x="8216" y="132"/>
                                <a:pt x="8226" y="128"/>
                              </a:cubicBezTo>
                              <a:cubicBezTo>
                                <a:pt x="8236" y="123"/>
                                <a:pt x="8249" y="121"/>
                                <a:pt x="8263" y="121"/>
                              </a:cubicBezTo>
                              <a:cubicBezTo>
                                <a:pt x="8283" y="121"/>
                                <a:pt x="8300" y="125"/>
                                <a:pt x="8314" y="132"/>
                              </a:cubicBezTo>
                              <a:cubicBezTo>
                                <a:pt x="8328" y="139"/>
                                <a:pt x="8339" y="149"/>
                                <a:pt x="8348" y="161"/>
                              </a:cubicBezTo>
                              <a:cubicBezTo>
                                <a:pt x="8358" y="174"/>
                                <a:pt x="8364" y="189"/>
                                <a:pt x="8368" y="206"/>
                              </a:cubicBezTo>
                              <a:cubicBezTo>
                                <a:pt x="8372" y="224"/>
                                <a:pt x="8374" y="243"/>
                                <a:pt x="8374" y="263"/>
                              </a:cubicBezTo>
                              <a:cubicBezTo>
                                <a:pt x="8374" y="283"/>
                                <a:pt x="8372" y="302"/>
                                <a:pt x="8367" y="319"/>
                              </a:cubicBezTo>
                              <a:cubicBezTo>
                                <a:pt x="8363" y="336"/>
                                <a:pt x="8356" y="351"/>
                                <a:pt x="8346" y="364"/>
                              </a:cubicBezTo>
                              <a:cubicBezTo>
                                <a:pt x="8337" y="377"/>
                                <a:pt x="8325" y="387"/>
                                <a:pt x="8312" y="394"/>
                              </a:cubicBezTo>
                              <a:cubicBezTo>
                                <a:pt x="8298" y="401"/>
                                <a:pt x="8282" y="405"/>
                                <a:pt x="8263" y="405"/>
                              </a:cubicBezTo>
                              <a:cubicBezTo>
                                <a:pt x="8241" y="405"/>
                                <a:pt x="8224" y="401"/>
                                <a:pt x="8211" y="392"/>
                              </a:cubicBezTo>
                              <a:cubicBezTo>
                                <a:pt x="8197" y="383"/>
                                <a:pt x="8186" y="370"/>
                                <a:pt x="8178" y="352"/>
                              </a:cubicBezTo>
                              <a:cubicBezTo>
                                <a:pt x="8177" y="352"/>
                                <a:pt x="8177" y="352"/>
                                <a:pt x="8177" y="352"/>
                              </a:cubicBezTo>
                              <a:cubicBezTo>
                                <a:pt x="8177" y="510"/>
                                <a:pt x="8177" y="510"/>
                                <a:pt x="8177" y="510"/>
                              </a:cubicBezTo>
                              <a:cubicBezTo>
                                <a:pt x="8144" y="510"/>
                                <a:pt x="8144" y="510"/>
                                <a:pt x="8144" y="510"/>
                              </a:cubicBezTo>
                              <a:lnTo>
                                <a:pt x="8144" y="128"/>
                              </a:lnTo>
                              <a:close/>
                              <a:moveTo>
                                <a:pt x="8334" y="223"/>
                              </a:moveTo>
                              <a:cubicBezTo>
                                <a:pt x="8332" y="210"/>
                                <a:pt x="8328" y="198"/>
                                <a:pt x="8321" y="187"/>
                              </a:cubicBezTo>
                              <a:cubicBezTo>
                                <a:pt x="8315" y="176"/>
                                <a:pt x="8307" y="167"/>
                                <a:pt x="8297" y="160"/>
                              </a:cubicBezTo>
                              <a:cubicBezTo>
                                <a:pt x="8286" y="153"/>
                                <a:pt x="8273" y="150"/>
                                <a:pt x="8257" y="150"/>
                              </a:cubicBezTo>
                              <a:cubicBezTo>
                                <a:pt x="8242" y="150"/>
                                <a:pt x="8230" y="153"/>
                                <a:pt x="8220" y="161"/>
                              </a:cubicBezTo>
                              <a:cubicBezTo>
                                <a:pt x="8209" y="168"/>
                                <a:pt x="8201" y="177"/>
                                <a:pt x="8195" y="188"/>
                              </a:cubicBezTo>
                              <a:cubicBezTo>
                                <a:pt x="8189" y="199"/>
                                <a:pt x="8184" y="211"/>
                                <a:pt x="8181" y="225"/>
                              </a:cubicBezTo>
                              <a:cubicBezTo>
                                <a:pt x="8179" y="238"/>
                                <a:pt x="8177" y="251"/>
                                <a:pt x="8177" y="263"/>
                              </a:cubicBezTo>
                              <a:cubicBezTo>
                                <a:pt x="8177" y="276"/>
                                <a:pt x="8179" y="288"/>
                                <a:pt x="8181" y="302"/>
                              </a:cubicBezTo>
                              <a:cubicBezTo>
                                <a:pt x="8184" y="315"/>
                                <a:pt x="8189" y="327"/>
                                <a:pt x="8195" y="338"/>
                              </a:cubicBezTo>
                              <a:cubicBezTo>
                                <a:pt x="8201" y="349"/>
                                <a:pt x="8209" y="358"/>
                                <a:pt x="8220" y="366"/>
                              </a:cubicBezTo>
                              <a:cubicBezTo>
                                <a:pt x="8230" y="373"/>
                                <a:pt x="8242" y="376"/>
                                <a:pt x="8257" y="376"/>
                              </a:cubicBezTo>
                              <a:cubicBezTo>
                                <a:pt x="8273" y="376"/>
                                <a:pt x="8286" y="373"/>
                                <a:pt x="8297" y="366"/>
                              </a:cubicBezTo>
                              <a:cubicBezTo>
                                <a:pt x="8307" y="359"/>
                                <a:pt x="8315" y="350"/>
                                <a:pt x="8321" y="339"/>
                              </a:cubicBezTo>
                              <a:cubicBezTo>
                                <a:pt x="8328" y="328"/>
                                <a:pt x="8332" y="316"/>
                                <a:pt x="8334" y="303"/>
                              </a:cubicBezTo>
                              <a:cubicBezTo>
                                <a:pt x="8336" y="289"/>
                                <a:pt x="8338" y="276"/>
                                <a:pt x="8338" y="263"/>
                              </a:cubicBezTo>
                              <a:cubicBezTo>
                                <a:pt x="8338" y="250"/>
                                <a:pt x="8336" y="237"/>
                                <a:pt x="8334" y="223"/>
                              </a:cubicBezTo>
                              <a:close/>
                              <a:moveTo>
                                <a:pt x="8707" y="156"/>
                              </a:moveTo>
                              <a:cubicBezTo>
                                <a:pt x="8645" y="156"/>
                                <a:pt x="8645" y="156"/>
                                <a:pt x="8645" y="156"/>
                              </a:cubicBezTo>
                              <a:cubicBezTo>
                                <a:pt x="8645" y="332"/>
                                <a:pt x="8645" y="332"/>
                                <a:pt x="8645" y="332"/>
                              </a:cubicBezTo>
                              <a:cubicBezTo>
                                <a:pt x="8645" y="344"/>
                                <a:pt x="8648" y="355"/>
                                <a:pt x="8653" y="363"/>
                              </a:cubicBezTo>
                              <a:cubicBezTo>
                                <a:pt x="8658" y="372"/>
                                <a:pt x="8668" y="376"/>
                                <a:pt x="8681" y="376"/>
                              </a:cubicBezTo>
                              <a:cubicBezTo>
                                <a:pt x="8688" y="376"/>
                                <a:pt x="8693" y="376"/>
                                <a:pt x="8698" y="374"/>
                              </a:cubicBezTo>
                              <a:cubicBezTo>
                                <a:pt x="8702" y="373"/>
                                <a:pt x="8707" y="372"/>
                                <a:pt x="8712" y="370"/>
                              </a:cubicBezTo>
                              <a:cubicBezTo>
                                <a:pt x="8714" y="397"/>
                                <a:pt x="8714" y="397"/>
                                <a:pt x="8714" y="397"/>
                              </a:cubicBezTo>
                              <a:cubicBezTo>
                                <a:pt x="8710" y="399"/>
                                <a:pt x="8705" y="401"/>
                                <a:pt x="8697" y="403"/>
                              </a:cubicBezTo>
                              <a:cubicBezTo>
                                <a:pt x="8689" y="404"/>
                                <a:pt x="8681" y="405"/>
                                <a:pt x="8673" y="405"/>
                              </a:cubicBezTo>
                              <a:cubicBezTo>
                                <a:pt x="8658" y="405"/>
                                <a:pt x="8647" y="403"/>
                                <a:pt x="8638" y="398"/>
                              </a:cubicBezTo>
                              <a:cubicBezTo>
                                <a:pt x="8630" y="393"/>
                                <a:pt x="8624" y="386"/>
                                <a:pt x="8620" y="378"/>
                              </a:cubicBezTo>
                              <a:cubicBezTo>
                                <a:pt x="8616" y="370"/>
                                <a:pt x="8614" y="361"/>
                                <a:pt x="8613" y="350"/>
                              </a:cubicBezTo>
                              <a:cubicBezTo>
                                <a:pt x="8612" y="339"/>
                                <a:pt x="8612" y="327"/>
                                <a:pt x="8612" y="315"/>
                              </a:cubicBezTo>
                              <a:cubicBezTo>
                                <a:pt x="8612" y="156"/>
                                <a:pt x="8612" y="156"/>
                                <a:pt x="8612" y="156"/>
                              </a:cubicBezTo>
                              <a:cubicBezTo>
                                <a:pt x="8559" y="156"/>
                                <a:pt x="8559" y="156"/>
                                <a:pt x="8559" y="156"/>
                              </a:cubicBezTo>
                              <a:cubicBezTo>
                                <a:pt x="8559" y="128"/>
                                <a:pt x="8559" y="128"/>
                                <a:pt x="8559" y="128"/>
                              </a:cubicBezTo>
                              <a:cubicBezTo>
                                <a:pt x="8612" y="128"/>
                                <a:pt x="8612" y="128"/>
                                <a:pt x="8612" y="128"/>
                              </a:cubicBezTo>
                              <a:cubicBezTo>
                                <a:pt x="8612" y="62"/>
                                <a:pt x="8612" y="62"/>
                                <a:pt x="8612" y="62"/>
                              </a:cubicBezTo>
                              <a:cubicBezTo>
                                <a:pt x="8645" y="51"/>
                                <a:pt x="8645" y="51"/>
                                <a:pt x="8645" y="51"/>
                              </a:cubicBezTo>
                              <a:cubicBezTo>
                                <a:pt x="8645" y="128"/>
                                <a:pt x="8645" y="128"/>
                                <a:pt x="8645" y="128"/>
                              </a:cubicBezTo>
                              <a:cubicBezTo>
                                <a:pt x="8707" y="128"/>
                                <a:pt x="8707" y="128"/>
                                <a:pt x="8707" y="128"/>
                              </a:cubicBezTo>
                              <a:lnTo>
                                <a:pt x="8707" y="156"/>
                              </a:lnTo>
                              <a:close/>
                              <a:moveTo>
                                <a:pt x="8753" y="210"/>
                              </a:moveTo>
                              <a:cubicBezTo>
                                <a:pt x="8758" y="193"/>
                                <a:pt x="8766" y="177"/>
                                <a:pt x="8776" y="164"/>
                              </a:cubicBezTo>
                              <a:cubicBezTo>
                                <a:pt x="8787" y="151"/>
                                <a:pt x="8800" y="141"/>
                                <a:pt x="8816" y="133"/>
                              </a:cubicBezTo>
                              <a:cubicBezTo>
                                <a:pt x="8832" y="125"/>
                                <a:pt x="8850" y="121"/>
                                <a:pt x="8872" y="121"/>
                              </a:cubicBezTo>
                              <a:cubicBezTo>
                                <a:pt x="8894" y="121"/>
                                <a:pt x="8913" y="125"/>
                                <a:pt x="8929" y="133"/>
                              </a:cubicBezTo>
                              <a:cubicBezTo>
                                <a:pt x="8945" y="141"/>
                                <a:pt x="8958" y="151"/>
                                <a:pt x="8969" y="164"/>
                              </a:cubicBezTo>
                              <a:cubicBezTo>
                                <a:pt x="8979" y="177"/>
                                <a:pt x="8986" y="193"/>
                                <a:pt x="8991" y="210"/>
                              </a:cubicBezTo>
                              <a:cubicBezTo>
                                <a:pt x="8996" y="227"/>
                                <a:pt x="8999" y="245"/>
                                <a:pt x="8999" y="263"/>
                              </a:cubicBezTo>
                              <a:cubicBezTo>
                                <a:pt x="8999" y="282"/>
                                <a:pt x="8996" y="299"/>
                                <a:pt x="8991" y="316"/>
                              </a:cubicBezTo>
                              <a:cubicBezTo>
                                <a:pt x="8986" y="334"/>
                                <a:pt x="8979" y="349"/>
                                <a:pt x="8969" y="362"/>
                              </a:cubicBezTo>
                              <a:cubicBezTo>
                                <a:pt x="8958" y="375"/>
                                <a:pt x="8945" y="385"/>
                                <a:pt x="8929" y="393"/>
                              </a:cubicBezTo>
                              <a:cubicBezTo>
                                <a:pt x="8913" y="401"/>
                                <a:pt x="8894" y="405"/>
                                <a:pt x="8872" y="405"/>
                              </a:cubicBezTo>
                              <a:cubicBezTo>
                                <a:pt x="8850" y="405"/>
                                <a:pt x="8832" y="401"/>
                                <a:pt x="8816" y="393"/>
                              </a:cubicBezTo>
                              <a:cubicBezTo>
                                <a:pt x="8800" y="385"/>
                                <a:pt x="8787" y="375"/>
                                <a:pt x="8776" y="362"/>
                              </a:cubicBezTo>
                              <a:cubicBezTo>
                                <a:pt x="8766" y="349"/>
                                <a:pt x="8758" y="334"/>
                                <a:pt x="8753" y="316"/>
                              </a:cubicBezTo>
                              <a:cubicBezTo>
                                <a:pt x="8748" y="299"/>
                                <a:pt x="8746" y="282"/>
                                <a:pt x="8746" y="263"/>
                              </a:cubicBezTo>
                              <a:cubicBezTo>
                                <a:pt x="8746" y="245"/>
                                <a:pt x="8748" y="227"/>
                                <a:pt x="8753" y="210"/>
                              </a:cubicBezTo>
                              <a:close/>
                              <a:moveTo>
                                <a:pt x="8789" y="307"/>
                              </a:moveTo>
                              <a:cubicBezTo>
                                <a:pt x="8792" y="321"/>
                                <a:pt x="8798" y="333"/>
                                <a:pt x="8806" y="343"/>
                              </a:cubicBezTo>
                              <a:cubicBezTo>
                                <a:pt x="8813" y="354"/>
                                <a:pt x="8823" y="362"/>
                                <a:pt x="8834" y="367"/>
                              </a:cubicBezTo>
                              <a:cubicBezTo>
                                <a:pt x="8845" y="373"/>
                                <a:pt x="8858" y="376"/>
                                <a:pt x="8872" y="376"/>
                              </a:cubicBezTo>
                              <a:cubicBezTo>
                                <a:pt x="8887" y="376"/>
                                <a:pt x="8900" y="373"/>
                                <a:pt x="8911" y="367"/>
                              </a:cubicBezTo>
                              <a:cubicBezTo>
                                <a:pt x="8922" y="362"/>
                                <a:pt x="8931" y="354"/>
                                <a:pt x="8939" y="343"/>
                              </a:cubicBezTo>
                              <a:cubicBezTo>
                                <a:pt x="8947" y="333"/>
                                <a:pt x="8952" y="321"/>
                                <a:pt x="8956" y="307"/>
                              </a:cubicBezTo>
                              <a:cubicBezTo>
                                <a:pt x="8960" y="293"/>
                                <a:pt x="8962" y="279"/>
                                <a:pt x="8962" y="263"/>
                              </a:cubicBezTo>
                              <a:cubicBezTo>
                                <a:pt x="8962" y="248"/>
                                <a:pt x="8960" y="233"/>
                                <a:pt x="8956" y="219"/>
                              </a:cubicBezTo>
                              <a:cubicBezTo>
                                <a:pt x="8952" y="205"/>
                                <a:pt x="8947" y="193"/>
                                <a:pt x="8939" y="183"/>
                              </a:cubicBezTo>
                              <a:cubicBezTo>
                                <a:pt x="8931" y="173"/>
                                <a:pt x="8922" y="165"/>
                                <a:pt x="8911" y="159"/>
                              </a:cubicBezTo>
                              <a:cubicBezTo>
                                <a:pt x="8900" y="153"/>
                                <a:pt x="8887" y="150"/>
                                <a:pt x="8872" y="150"/>
                              </a:cubicBezTo>
                              <a:cubicBezTo>
                                <a:pt x="8858" y="150"/>
                                <a:pt x="8845" y="153"/>
                                <a:pt x="8834" y="159"/>
                              </a:cubicBezTo>
                              <a:cubicBezTo>
                                <a:pt x="8823" y="165"/>
                                <a:pt x="8813" y="173"/>
                                <a:pt x="8806" y="183"/>
                              </a:cubicBezTo>
                              <a:cubicBezTo>
                                <a:pt x="8798" y="193"/>
                                <a:pt x="8792" y="205"/>
                                <a:pt x="8789" y="219"/>
                              </a:cubicBezTo>
                              <a:cubicBezTo>
                                <a:pt x="8785" y="233"/>
                                <a:pt x="8783" y="248"/>
                                <a:pt x="8783" y="263"/>
                              </a:cubicBezTo>
                              <a:cubicBezTo>
                                <a:pt x="8783" y="279"/>
                                <a:pt x="8785" y="293"/>
                                <a:pt x="8789" y="307"/>
                              </a:cubicBezTo>
                              <a:close/>
                              <a:moveTo>
                                <a:pt x="9207" y="128"/>
                              </a:moveTo>
                              <a:cubicBezTo>
                                <a:pt x="9240" y="128"/>
                                <a:pt x="9240" y="128"/>
                                <a:pt x="9240" y="128"/>
                              </a:cubicBezTo>
                              <a:cubicBezTo>
                                <a:pt x="9238" y="177"/>
                                <a:pt x="9238" y="177"/>
                                <a:pt x="9238" y="177"/>
                              </a:cubicBezTo>
                              <a:cubicBezTo>
                                <a:pt x="9239" y="177"/>
                                <a:pt x="9239" y="177"/>
                                <a:pt x="9239" y="177"/>
                              </a:cubicBezTo>
                              <a:cubicBezTo>
                                <a:pt x="9241" y="173"/>
                                <a:pt x="9244" y="168"/>
                                <a:pt x="9248" y="162"/>
                              </a:cubicBezTo>
                              <a:cubicBezTo>
                                <a:pt x="9252" y="156"/>
                                <a:pt x="9257" y="150"/>
                                <a:pt x="9264" y="144"/>
                              </a:cubicBezTo>
                              <a:cubicBezTo>
                                <a:pt x="9271" y="138"/>
                                <a:pt x="9279" y="132"/>
                                <a:pt x="9289" y="128"/>
                              </a:cubicBezTo>
                              <a:cubicBezTo>
                                <a:pt x="9299" y="123"/>
                                <a:pt x="9311" y="121"/>
                                <a:pt x="9325" y="121"/>
                              </a:cubicBezTo>
                              <a:cubicBezTo>
                                <a:pt x="9345" y="121"/>
                                <a:pt x="9362" y="125"/>
                                <a:pt x="9377" y="132"/>
                              </a:cubicBezTo>
                              <a:cubicBezTo>
                                <a:pt x="9391" y="139"/>
                                <a:pt x="9402" y="149"/>
                                <a:pt x="9411" y="161"/>
                              </a:cubicBezTo>
                              <a:cubicBezTo>
                                <a:pt x="9420" y="174"/>
                                <a:pt x="9427" y="189"/>
                                <a:pt x="9431" y="206"/>
                              </a:cubicBezTo>
                              <a:cubicBezTo>
                                <a:pt x="9435" y="224"/>
                                <a:pt x="9437" y="243"/>
                                <a:pt x="9437" y="263"/>
                              </a:cubicBezTo>
                              <a:cubicBezTo>
                                <a:pt x="9437" y="283"/>
                                <a:pt x="9435" y="302"/>
                                <a:pt x="9430" y="319"/>
                              </a:cubicBezTo>
                              <a:cubicBezTo>
                                <a:pt x="9426" y="336"/>
                                <a:pt x="9419" y="351"/>
                                <a:pt x="9409" y="364"/>
                              </a:cubicBezTo>
                              <a:cubicBezTo>
                                <a:pt x="9400" y="377"/>
                                <a:pt x="9388" y="387"/>
                                <a:pt x="9374" y="394"/>
                              </a:cubicBezTo>
                              <a:cubicBezTo>
                                <a:pt x="9361" y="401"/>
                                <a:pt x="9344" y="405"/>
                                <a:pt x="9325" y="405"/>
                              </a:cubicBezTo>
                              <a:cubicBezTo>
                                <a:pt x="9304" y="405"/>
                                <a:pt x="9287" y="401"/>
                                <a:pt x="9273" y="392"/>
                              </a:cubicBezTo>
                              <a:cubicBezTo>
                                <a:pt x="9260" y="383"/>
                                <a:pt x="9249" y="370"/>
                                <a:pt x="9241" y="352"/>
                              </a:cubicBezTo>
                              <a:cubicBezTo>
                                <a:pt x="9240" y="352"/>
                                <a:pt x="9240" y="352"/>
                                <a:pt x="9240" y="352"/>
                              </a:cubicBezTo>
                              <a:cubicBezTo>
                                <a:pt x="9240" y="510"/>
                                <a:pt x="9240" y="510"/>
                                <a:pt x="9240" y="510"/>
                              </a:cubicBezTo>
                              <a:cubicBezTo>
                                <a:pt x="9207" y="510"/>
                                <a:pt x="9207" y="510"/>
                                <a:pt x="9207" y="510"/>
                              </a:cubicBezTo>
                              <a:lnTo>
                                <a:pt x="9207" y="128"/>
                              </a:lnTo>
                              <a:close/>
                              <a:moveTo>
                                <a:pt x="9397" y="223"/>
                              </a:moveTo>
                              <a:cubicBezTo>
                                <a:pt x="9395" y="210"/>
                                <a:pt x="9390" y="198"/>
                                <a:pt x="9384" y="187"/>
                              </a:cubicBezTo>
                              <a:cubicBezTo>
                                <a:pt x="9378" y="176"/>
                                <a:pt x="9370" y="167"/>
                                <a:pt x="9359" y="160"/>
                              </a:cubicBezTo>
                              <a:cubicBezTo>
                                <a:pt x="9349" y="153"/>
                                <a:pt x="9336" y="150"/>
                                <a:pt x="9320" y="150"/>
                              </a:cubicBezTo>
                              <a:cubicBezTo>
                                <a:pt x="9305" y="150"/>
                                <a:pt x="9293" y="153"/>
                                <a:pt x="9282" y="161"/>
                              </a:cubicBezTo>
                              <a:cubicBezTo>
                                <a:pt x="9272" y="168"/>
                                <a:pt x="9264" y="177"/>
                                <a:pt x="9258" y="188"/>
                              </a:cubicBezTo>
                              <a:cubicBezTo>
                                <a:pt x="9252" y="199"/>
                                <a:pt x="9247" y="211"/>
                                <a:pt x="9244" y="225"/>
                              </a:cubicBezTo>
                              <a:cubicBezTo>
                                <a:pt x="9241" y="238"/>
                                <a:pt x="9240" y="251"/>
                                <a:pt x="9240" y="263"/>
                              </a:cubicBezTo>
                              <a:cubicBezTo>
                                <a:pt x="9240" y="276"/>
                                <a:pt x="9241" y="288"/>
                                <a:pt x="9244" y="302"/>
                              </a:cubicBezTo>
                              <a:cubicBezTo>
                                <a:pt x="9247" y="315"/>
                                <a:pt x="9252" y="327"/>
                                <a:pt x="9258" y="338"/>
                              </a:cubicBezTo>
                              <a:cubicBezTo>
                                <a:pt x="9264" y="349"/>
                                <a:pt x="9272" y="358"/>
                                <a:pt x="9282" y="366"/>
                              </a:cubicBezTo>
                              <a:cubicBezTo>
                                <a:pt x="9293" y="373"/>
                                <a:pt x="9305" y="376"/>
                                <a:pt x="9320" y="376"/>
                              </a:cubicBezTo>
                              <a:cubicBezTo>
                                <a:pt x="9336" y="376"/>
                                <a:pt x="9349" y="373"/>
                                <a:pt x="9359" y="366"/>
                              </a:cubicBezTo>
                              <a:cubicBezTo>
                                <a:pt x="9370" y="359"/>
                                <a:pt x="9378" y="350"/>
                                <a:pt x="9384" y="339"/>
                              </a:cubicBezTo>
                              <a:cubicBezTo>
                                <a:pt x="9390" y="328"/>
                                <a:pt x="9395" y="316"/>
                                <a:pt x="9397" y="303"/>
                              </a:cubicBezTo>
                              <a:cubicBezTo>
                                <a:pt x="9399" y="289"/>
                                <a:pt x="9400" y="276"/>
                                <a:pt x="9400" y="263"/>
                              </a:cubicBezTo>
                              <a:cubicBezTo>
                                <a:pt x="9400" y="250"/>
                                <a:pt x="9399" y="237"/>
                                <a:pt x="9397" y="223"/>
                              </a:cubicBezTo>
                              <a:close/>
                              <a:moveTo>
                                <a:pt x="9505" y="188"/>
                              </a:moveTo>
                              <a:cubicBezTo>
                                <a:pt x="9505" y="181"/>
                                <a:pt x="9505" y="174"/>
                                <a:pt x="9505" y="169"/>
                              </a:cubicBezTo>
                              <a:cubicBezTo>
                                <a:pt x="9505" y="164"/>
                                <a:pt x="9505" y="159"/>
                                <a:pt x="9505" y="154"/>
                              </a:cubicBezTo>
                              <a:cubicBezTo>
                                <a:pt x="9505" y="150"/>
                                <a:pt x="9504" y="145"/>
                                <a:pt x="9504" y="141"/>
                              </a:cubicBezTo>
                              <a:cubicBezTo>
                                <a:pt x="9504" y="137"/>
                                <a:pt x="9504" y="133"/>
                                <a:pt x="9503" y="128"/>
                              </a:cubicBezTo>
                              <a:cubicBezTo>
                                <a:pt x="9536" y="128"/>
                                <a:pt x="9536" y="128"/>
                                <a:pt x="9536" y="128"/>
                              </a:cubicBezTo>
                              <a:cubicBezTo>
                                <a:pt x="9536" y="180"/>
                                <a:pt x="9536" y="180"/>
                                <a:pt x="9536" y="180"/>
                              </a:cubicBezTo>
                              <a:cubicBezTo>
                                <a:pt x="9537" y="180"/>
                                <a:pt x="9537" y="180"/>
                                <a:pt x="9537" y="180"/>
                              </a:cubicBezTo>
                              <a:cubicBezTo>
                                <a:pt x="9541" y="172"/>
                                <a:pt x="9544" y="165"/>
                                <a:pt x="9549" y="158"/>
                              </a:cubicBezTo>
                              <a:cubicBezTo>
                                <a:pt x="9553" y="151"/>
                                <a:pt x="9558" y="145"/>
                                <a:pt x="9564" y="139"/>
                              </a:cubicBezTo>
                              <a:cubicBezTo>
                                <a:pt x="9570" y="134"/>
                                <a:pt x="9576" y="129"/>
                                <a:pt x="9583" y="126"/>
                              </a:cubicBezTo>
                              <a:cubicBezTo>
                                <a:pt x="9591" y="123"/>
                                <a:pt x="9598" y="121"/>
                                <a:pt x="9607" y="121"/>
                              </a:cubicBezTo>
                              <a:cubicBezTo>
                                <a:pt x="9611" y="121"/>
                                <a:pt x="9615" y="122"/>
                                <a:pt x="9619" y="122"/>
                              </a:cubicBezTo>
                              <a:cubicBezTo>
                                <a:pt x="9624" y="123"/>
                                <a:pt x="9628" y="124"/>
                                <a:pt x="9630" y="124"/>
                              </a:cubicBezTo>
                              <a:cubicBezTo>
                                <a:pt x="9630" y="160"/>
                                <a:pt x="9630" y="160"/>
                                <a:pt x="9630" y="160"/>
                              </a:cubicBezTo>
                              <a:cubicBezTo>
                                <a:pt x="9627" y="158"/>
                                <a:pt x="9623" y="158"/>
                                <a:pt x="9619" y="157"/>
                              </a:cubicBezTo>
                              <a:cubicBezTo>
                                <a:pt x="9614" y="157"/>
                                <a:pt x="9610" y="156"/>
                                <a:pt x="9606" y="156"/>
                              </a:cubicBezTo>
                              <a:cubicBezTo>
                                <a:pt x="9593" y="156"/>
                                <a:pt x="9582" y="160"/>
                                <a:pt x="9573" y="166"/>
                              </a:cubicBezTo>
                              <a:cubicBezTo>
                                <a:pt x="9564" y="173"/>
                                <a:pt x="9557" y="182"/>
                                <a:pt x="9552" y="192"/>
                              </a:cubicBezTo>
                              <a:cubicBezTo>
                                <a:pt x="9547" y="203"/>
                                <a:pt x="9544" y="214"/>
                                <a:pt x="9542" y="227"/>
                              </a:cubicBezTo>
                              <a:cubicBezTo>
                                <a:pt x="9540" y="240"/>
                                <a:pt x="9538" y="252"/>
                                <a:pt x="9538" y="265"/>
                              </a:cubicBezTo>
                              <a:cubicBezTo>
                                <a:pt x="9538" y="399"/>
                                <a:pt x="9538" y="399"/>
                                <a:pt x="9538" y="399"/>
                              </a:cubicBezTo>
                              <a:cubicBezTo>
                                <a:pt x="9505" y="399"/>
                                <a:pt x="9505" y="399"/>
                                <a:pt x="9505" y="399"/>
                              </a:cubicBezTo>
                              <a:lnTo>
                                <a:pt x="9505" y="188"/>
                              </a:lnTo>
                              <a:close/>
                              <a:moveTo>
                                <a:pt x="9854" y="390"/>
                              </a:moveTo>
                              <a:cubicBezTo>
                                <a:pt x="9842" y="395"/>
                                <a:pt x="9829" y="399"/>
                                <a:pt x="9815" y="401"/>
                              </a:cubicBezTo>
                              <a:cubicBezTo>
                                <a:pt x="9801" y="404"/>
                                <a:pt x="9788" y="405"/>
                                <a:pt x="9775" y="405"/>
                              </a:cubicBezTo>
                              <a:cubicBezTo>
                                <a:pt x="9753" y="405"/>
                                <a:pt x="9734" y="401"/>
                                <a:pt x="9718" y="394"/>
                              </a:cubicBezTo>
                              <a:cubicBezTo>
                                <a:pt x="9703" y="387"/>
                                <a:pt x="9690" y="377"/>
                                <a:pt x="9680" y="365"/>
                              </a:cubicBezTo>
                              <a:cubicBezTo>
                                <a:pt x="9670" y="352"/>
                                <a:pt x="9663" y="337"/>
                                <a:pt x="9659" y="319"/>
                              </a:cubicBezTo>
                              <a:cubicBezTo>
                                <a:pt x="9654" y="302"/>
                                <a:pt x="9652" y="283"/>
                                <a:pt x="9652" y="263"/>
                              </a:cubicBezTo>
                              <a:cubicBezTo>
                                <a:pt x="9652" y="242"/>
                                <a:pt x="9655" y="223"/>
                                <a:pt x="9660" y="206"/>
                              </a:cubicBezTo>
                              <a:cubicBezTo>
                                <a:pt x="9666" y="188"/>
                                <a:pt x="9674" y="174"/>
                                <a:pt x="9683" y="161"/>
                              </a:cubicBezTo>
                              <a:cubicBezTo>
                                <a:pt x="9693" y="149"/>
                                <a:pt x="9705" y="139"/>
                                <a:pt x="9720" y="132"/>
                              </a:cubicBezTo>
                              <a:cubicBezTo>
                                <a:pt x="9734" y="125"/>
                                <a:pt x="9749" y="121"/>
                                <a:pt x="9766" y="121"/>
                              </a:cubicBezTo>
                              <a:cubicBezTo>
                                <a:pt x="9785" y="121"/>
                                <a:pt x="9802" y="125"/>
                                <a:pt x="9815" y="132"/>
                              </a:cubicBezTo>
                              <a:cubicBezTo>
                                <a:pt x="9829" y="139"/>
                                <a:pt x="9840" y="149"/>
                                <a:pt x="9849" y="161"/>
                              </a:cubicBezTo>
                              <a:cubicBezTo>
                                <a:pt x="9858" y="174"/>
                                <a:pt x="9864" y="188"/>
                                <a:pt x="9868" y="204"/>
                              </a:cubicBezTo>
                              <a:cubicBezTo>
                                <a:pt x="9872" y="220"/>
                                <a:pt x="9874" y="238"/>
                                <a:pt x="9874" y="256"/>
                              </a:cubicBezTo>
                              <a:cubicBezTo>
                                <a:pt x="9874" y="273"/>
                                <a:pt x="9874" y="273"/>
                                <a:pt x="9874" y="273"/>
                              </a:cubicBezTo>
                              <a:cubicBezTo>
                                <a:pt x="9689" y="273"/>
                                <a:pt x="9689" y="273"/>
                                <a:pt x="9689" y="273"/>
                              </a:cubicBezTo>
                              <a:cubicBezTo>
                                <a:pt x="9689" y="287"/>
                                <a:pt x="9691" y="300"/>
                                <a:pt x="9695" y="313"/>
                              </a:cubicBezTo>
                              <a:cubicBezTo>
                                <a:pt x="9698" y="326"/>
                                <a:pt x="9704" y="337"/>
                                <a:pt x="9712" y="346"/>
                              </a:cubicBezTo>
                              <a:cubicBezTo>
                                <a:pt x="9719" y="355"/>
                                <a:pt x="9728" y="363"/>
                                <a:pt x="9740" y="368"/>
                              </a:cubicBezTo>
                              <a:cubicBezTo>
                                <a:pt x="9751" y="373"/>
                                <a:pt x="9763" y="376"/>
                                <a:pt x="9778" y="376"/>
                              </a:cubicBezTo>
                              <a:cubicBezTo>
                                <a:pt x="9784" y="376"/>
                                <a:pt x="9791" y="376"/>
                                <a:pt x="9798" y="374"/>
                              </a:cubicBezTo>
                              <a:cubicBezTo>
                                <a:pt x="9805" y="373"/>
                                <a:pt x="9812" y="372"/>
                                <a:pt x="9819" y="370"/>
                              </a:cubicBezTo>
                              <a:cubicBezTo>
                                <a:pt x="9826" y="368"/>
                                <a:pt x="9833" y="366"/>
                                <a:pt x="9839" y="363"/>
                              </a:cubicBezTo>
                              <a:cubicBezTo>
                                <a:pt x="9845" y="361"/>
                                <a:pt x="9850" y="358"/>
                                <a:pt x="9854" y="356"/>
                              </a:cubicBezTo>
                              <a:lnTo>
                                <a:pt x="9854" y="390"/>
                              </a:lnTo>
                              <a:close/>
                              <a:moveTo>
                                <a:pt x="9837" y="244"/>
                              </a:moveTo>
                              <a:cubicBezTo>
                                <a:pt x="9837" y="232"/>
                                <a:pt x="9836" y="221"/>
                                <a:pt x="9834" y="209"/>
                              </a:cubicBezTo>
                              <a:cubicBezTo>
                                <a:pt x="9831" y="198"/>
                                <a:pt x="9827" y="188"/>
                                <a:pt x="9822" y="179"/>
                              </a:cubicBezTo>
                              <a:cubicBezTo>
                                <a:pt x="9816" y="170"/>
                                <a:pt x="9809" y="163"/>
                                <a:pt x="9800" y="158"/>
                              </a:cubicBezTo>
                              <a:cubicBezTo>
                                <a:pt x="9791" y="153"/>
                                <a:pt x="9781" y="150"/>
                                <a:pt x="9768" y="150"/>
                              </a:cubicBezTo>
                              <a:cubicBezTo>
                                <a:pt x="9756" y="150"/>
                                <a:pt x="9745" y="153"/>
                                <a:pt x="9735" y="158"/>
                              </a:cubicBezTo>
                              <a:cubicBezTo>
                                <a:pt x="9726" y="164"/>
                                <a:pt x="9717" y="171"/>
                                <a:pt x="9710" y="180"/>
                              </a:cubicBezTo>
                              <a:cubicBezTo>
                                <a:pt x="9703" y="189"/>
                                <a:pt x="9698" y="199"/>
                                <a:pt x="9694" y="210"/>
                              </a:cubicBezTo>
                              <a:cubicBezTo>
                                <a:pt x="9691" y="221"/>
                                <a:pt x="9689" y="233"/>
                                <a:pt x="9689" y="244"/>
                              </a:cubicBezTo>
                              <a:lnTo>
                                <a:pt x="9837" y="244"/>
                              </a:lnTo>
                              <a:close/>
                              <a:moveTo>
                                <a:pt x="10032" y="399"/>
                              </a:moveTo>
                              <a:cubicBezTo>
                                <a:pt x="9993" y="399"/>
                                <a:pt x="9993" y="399"/>
                                <a:pt x="9993" y="399"/>
                              </a:cubicBezTo>
                              <a:cubicBezTo>
                                <a:pt x="9901" y="128"/>
                                <a:pt x="9901" y="128"/>
                                <a:pt x="9901" y="128"/>
                              </a:cubicBezTo>
                              <a:cubicBezTo>
                                <a:pt x="9937" y="128"/>
                                <a:pt x="9937" y="128"/>
                                <a:pt x="9937" y="128"/>
                              </a:cubicBezTo>
                              <a:cubicBezTo>
                                <a:pt x="10012" y="362"/>
                                <a:pt x="10012" y="362"/>
                                <a:pt x="10012" y="362"/>
                              </a:cubicBezTo>
                              <a:cubicBezTo>
                                <a:pt x="10013" y="362"/>
                                <a:pt x="10013" y="362"/>
                                <a:pt x="10013" y="362"/>
                              </a:cubicBezTo>
                              <a:cubicBezTo>
                                <a:pt x="10092" y="128"/>
                                <a:pt x="10092" y="128"/>
                                <a:pt x="10092" y="128"/>
                              </a:cubicBezTo>
                              <a:cubicBezTo>
                                <a:pt x="10127" y="128"/>
                                <a:pt x="10127" y="128"/>
                                <a:pt x="10127" y="128"/>
                              </a:cubicBezTo>
                              <a:lnTo>
                                <a:pt x="10032" y="399"/>
                              </a:lnTo>
                              <a:close/>
                              <a:moveTo>
                                <a:pt x="10355" y="390"/>
                              </a:moveTo>
                              <a:cubicBezTo>
                                <a:pt x="10344" y="395"/>
                                <a:pt x="10331" y="399"/>
                                <a:pt x="10317" y="401"/>
                              </a:cubicBezTo>
                              <a:cubicBezTo>
                                <a:pt x="10302" y="404"/>
                                <a:pt x="10289" y="405"/>
                                <a:pt x="10277" y="405"/>
                              </a:cubicBezTo>
                              <a:cubicBezTo>
                                <a:pt x="10254" y="405"/>
                                <a:pt x="10235" y="401"/>
                                <a:pt x="10220" y="394"/>
                              </a:cubicBezTo>
                              <a:cubicBezTo>
                                <a:pt x="10204" y="387"/>
                                <a:pt x="10191" y="377"/>
                                <a:pt x="10181" y="365"/>
                              </a:cubicBezTo>
                              <a:cubicBezTo>
                                <a:pt x="10172" y="352"/>
                                <a:pt x="10165" y="337"/>
                                <a:pt x="10160" y="319"/>
                              </a:cubicBezTo>
                              <a:cubicBezTo>
                                <a:pt x="10156" y="302"/>
                                <a:pt x="10153" y="283"/>
                                <a:pt x="10153" y="263"/>
                              </a:cubicBezTo>
                              <a:cubicBezTo>
                                <a:pt x="10153" y="242"/>
                                <a:pt x="10156" y="223"/>
                                <a:pt x="10162" y="206"/>
                              </a:cubicBezTo>
                              <a:cubicBezTo>
                                <a:pt x="10167" y="188"/>
                                <a:pt x="10175" y="174"/>
                                <a:pt x="10185" y="161"/>
                              </a:cubicBezTo>
                              <a:cubicBezTo>
                                <a:pt x="10195" y="149"/>
                                <a:pt x="10207" y="139"/>
                                <a:pt x="10221" y="132"/>
                              </a:cubicBezTo>
                              <a:cubicBezTo>
                                <a:pt x="10235" y="125"/>
                                <a:pt x="10251" y="121"/>
                                <a:pt x="10268" y="121"/>
                              </a:cubicBezTo>
                              <a:cubicBezTo>
                                <a:pt x="10287" y="121"/>
                                <a:pt x="10303" y="125"/>
                                <a:pt x="10317" y="132"/>
                              </a:cubicBezTo>
                              <a:cubicBezTo>
                                <a:pt x="10330" y="139"/>
                                <a:pt x="10342" y="149"/>
                                <a:pt x="10350" y="161"/>
                              </a:cubicBezTo>
                              <a:cubicBezTo>
                                <a:pt x="10359" y="174"/>
                                <a:pt x="10365" y="188"/>
                                <a:pt x="10369" y="204"/>
                              </a:cubicBezTo>
                              <a:cubicBezTo>
                                <a:pt x="10373" y="220"/>
                                <a:pt x="10376" y="238"/>
                                <a:pt x="10376" y="256"/>
                              </a:cubicBezTo>
                              <a:cubicBezTo>
                                <a:pt x="10376" y="273"/>
                                <a:pt x="10376" y="273"/>
                                <a:pt x="10376" y="273"/>
                              </a:cubicBezTo>
                              <a:cubicBezTo>
                                <a:pt x="10190" y="273"/>
                                <a:pt x="10190" y="273"/>
                                <a:pt x="10190" y="273"/>
                              </a:cubicBezTo>
                              <a:cubicBezTo>
                                <a:pt x="10190" y="287"/>
                                <a:pt x="10192" y="300"/>
                                <a:pt x="10196" y="313"/>
                              </a:cubicBezTo>
                              <a:cubicBezTo>
                                <a:pt x="10200" y="326"/>
                                <a:pt x="10206" y="337"/>
                                <a:pt x="10213" y="346"/>
                              </a:cubicBezTo>
                              <a:cubicBezTo>
                                <a:pt x="10220" y="355"/>
                                <a:pt x="10230" y="363"/>
                                <a:pt x="10241" y="368"/>
                              </a:cubicBezTo>
                              <a:cubicBezTo>
                                <a:pt x="10252" y="373"/>
                                <a:pt x="10265" y="376"/>
                                <a:pt x="10279" y="376"/>
                              </a:cubicBezTo>
                              <a:cubicBezTo>
                                <a:pt x="10285" y="376"/>
                                <a:pt x="10292" y="376"/>
                                <a:pt x="10299" y="374"/>
                              </a:cubicBezTo>
                              <a:cubicBezTo>
                                <a:pt x="10307" y="373"/>
                                <a:pt x="10314" y="372"/>
                                <a:pt x="10321" y="370"/>
                              </a:cubicBezTo>
                              <a:cubicBezTo>
                                <a:pt x="10327" y="368"/>
                                <a:pt x="10334" y="366"/>
                                <a:pt x="10340" y="363"/>
                              </a:cubicBezTo>
                              <a:cubicBezTo>
                                <a:pt x="10346" y="361"/>
                                <a:pt x="10351" y="358"/>
                                <a:pt x="10355" y="356"/>
                              </a:cubicBezTo>
                              <a:lnTo>
                                <a:pt x="10355" y="390"/>
                              </a:lnTo>
                              <a:close/>
                              <a:moveTo>
                                <a:pt x="10339" y="244"/>
                              </a:moveTo>
                              <a:cubicBezTo>
                                <a:pt x="10339" y="232"/>
                                <a:pt x="10338" y="221"/>
                                <a:pt x="10335" y="209"/>
                              </a:cubicBezTo>
                              <a:cubicBezTo>
                                <a:pt x="10333" y="198"/>
                                <a:pt x="10329" y="188"/>
                                <a:pt x="10323" y="179"/>
                              </a:cubicBezTo>
                              <a:cubicBezTo>
                                <a:pt x="10318" y="170"/>
                                <a:pt x="10311" y="163"/>
                                <a:pt x="10302" y="158"/>
                              </a:cubicBezTo>
                              <a:cubicBezTo>
                                <a:pt x="10293" y="153"/>
                                <a:pt x="10282" y="150"/>
                                <a:pt x="10270" y="150"/>
                              </a:cubicBezTo>
                              <a:cubicBezTo>
                                <a:pt x="10257" y="150"/>
                                <a:pt x="10246" y="153"/>
                                <a:pt x="10237" y="158"/>
                              </a:cubicBezTo>
                              <a:cubicBezTo>
                                <a:pt x="10227" y="164"/>
                                <a:pt x="10219" y="171"/>
                                <a:pt x="10212" y="180"/>
                              </a:cubicBezTo>
                              <a:cubicBezTo>
                                <a:pt x="10205" y="189"/>
                                <a:pt x="10199" y="199"/>
                                <a:pt x="10196" y="210"/>
                              </a:cubicBezTo>
                              <a:cubicBezTo>
                                <a:pt x="10192" y="221"/>
                                <a:pt x="10190" y="233"/>
                                <a:pt x="10190" y="244"/>
                              </a:cubicBezTo>
                              <a:lnTo>
                                <a:pt x="10339" y="244"/>
                              </a:lnTo>
                              <a:close/>
                              <a:moveTo>
                                <a:pt x="10439" y="191"/>
                              </a:moveTo>
                              <a:cubicBezTo>
                                <a:pt x="10439" y="181"/>
                                <a:pt x="10439" y="171"/>
                                <a:pt x="10439" y="160"/>
                              </a:cubicBezTo>
                              <a:cubicBezTo>
                                <a:pt x="10439" y="149"/>
                                <a:pt x="10438" y="139"/>
                                <a:pt x="10437" y="128"/>
                              </a:cubicBezTo>
                              <a:cubicBezTo>
                                <a:pt x="10470" y="128"/>
                                <a:pt x="10470" y="128"/>
                                <a:pt x="10470" y="128"/>
                              </a:cubicBezTo>
                              <a:cubicBezTo>
                                <a:pt x="10470" y="176"/>
                                <a:pt x="10470" y="176"/>
                                <a:pt x="10470" y="176"/>
                              </a:cubicBezTo>
                              <a:cubicBezTo>
                                <a:pt x="10471" y="176"/>
                                <a:pt x="10471" y="176"/>
                                <a:pt x="10471" y="176"/>
                              </a:cubicBezTo>
                              <a:cubicBezTo>
                                <a:pt x="10473" y="170"/>
                                <a:pt x="10477" y="164"/>
                                <a:pt x="10481" y="157"/>
                              </a:cubicBezTo>
                              <a:cubicBezTo>
                                <a:pt x="10485" y="151"/>
                                <a:pt x="10491" y="145"/>
                                <a:pt x="10498" y="139"/>
                              </a:cubicBezTo>
                              <a:cubicBezTo>
                                <a:pt x="10504" y="134"/>
                                <a:pt x="10513" y="130"/>
                                <a:pt x="10522" y="126"/>
                              </a:cubicBezTo>
                              <a:cubicBezTo>
                                <a:pt x="10532" y="123"/>
                                <a:pt x="10544" y="121"/>
                                <a:pt x="10558" y="121"/>
                              </a:cubicBezTo>
                              <a:cubicBezTo>
                                <a:pt x="10575" y="121"/>
                                <a:pt x="10589" y="124"/>
                                <a:pt x="10601" y="129"/>
                              </a:cubicBezTo>
                              <a:cubicBezTo>
                                <a:pt x="10612" y="135"/>
                                <a:pt x="10622" y="142"/>
                                <a:pt x="10629" y="151"/>
                              </a:cubicBezTo>
                              <a:cubicBezTo>
                                <a:pt x="10637" y="160"/>
                                <a:pt x="10642" y="171"/>
                                <a:pt x="10646" y="184"/>
                              </a:cubicBezTo>
                              <a:cubicBezTo>
                                <a:pt x="10649" y="197"/>
                                <a:pt x="10651" y="211"/>
                                <a:pt x="10651" y="225"/>
                              </a:cubicBezTo>
                              <a:cubicBezTo>
                                <a:pt x="10651" y="399"/>
                                <a:pt x="10651" y="399"/>
                                <a:pt x="10651" y="399"/>
                              </a:cubicBezTo>
                              <a:cubicBezTo>
                                <a:pt x="10617" y="399"/>
                                <a:pt x="10617" y="399"/>
                                <a:pt x="10617" y="399"/>
                              </a:cubicBezTo>
                              <a:cubicBezTo>
                                <a:pt x="10617" y="234"/>
                                <a:pt x="10617" y="234"/>
                                <a:pt x="10617" y="234"/>
                              </a:cubicBezTo>
                              <a:cubicBezTo>
                                <a:pt x="10617" y="208"/>
                                <a:pt x="10612" y="188"/>
                                <a:pt x="10602" y="173"/>
                              </a:cubicBezTo>
                              <a:cubicBezTo>
                                <a:pt x="10592" y="158"/>
                                <a:pt x="10576" y="150"/>
                                <a:pt x="10553" y="150"/>
                              </a:cubicBezTo>
                              <a:cubicBezTo>
                                <a:pt x="10538" y="150"/>
                                <a:pt x="10525" y="153"/>
                                <a:pt x="10515" y="159"/>
                              </a:cubicBezTo>
                              <a:cubicBezTo>
                                <a:pt x="10504" y="165"/>
                                <a:pt x="10496" y="173"/>
                                <a:pt x="10490" y="182"/>
                              </a:cubicBezTo>
                              <a:cubicBezTo>
                                <a:pt x="10484" y="192"/>
                                <a:pt x="10479" y="203"/>
                                <a:pt x="10477" y="214"/>
                              </a:cubicBezTo>
                              <a:cubicBezTo>
                                <a:pt x="10474" y="226"/>
                                <a:pt x="10473" y="237"/>
                                <a:pt x="10473" y="249"/>
                              </a:cubicBezTo>
                              <a:cubicBezTo>
                                <a:pt x="10473" y="399"/>
                                <a:pt x="10473" y="399"/>
                                <a:pt x="10473" y="399"/>
                              </a:cubicBezTo>
                              <a:cubicBezTo>
                                <a:pt x="10439" y="399"/>
                                <a:pt x="10439" y="399"/>
                                <a:pt x="10439" y="399"/>
                              </a:cubicBezTo>
                              <a:lnTo>
                                <a:pt x="10439" y="191"/>
                              </a:lnTo>
                              <a:close/>
                              <a:moveTo>
                                <a:pt x="10851" y="156"/>
                              </a:moveTo>
                              <a:cubicBezTo>
                                <a:pt x="10790" y="156"/>
                                <a:pt x="10790" y="156"/>
                                <a:pt x="10790" y="156"/>
                              </a:cubicBezTo>
                              <a:cubicBezTo>
                                <a:pt x="10790" y="332"/>
                                <a:pt x="10790" y="332"/>
                                <a:pt x="10790" y="332"/>
                              </a:cubicBezTo>
                              <a:cubicBezTo>
                                <a:pt x="10790" y="344"/>
                                <a:pt x="10792" y="355"/>
                                <a:pt x="10798" y="363"/>
                              </a:cubicBezTo>
                              <a:cubicBezTo>
                                <a:pt x="10803" y="372"/>
                                <a:pt x="10812" y="376"/>
                                <a:pt x="10826" y="376"/>
                              </a:cubicBezTo>
                              <a:cubicBezTo>
                                <a:pt x="10832" y="376"/>
                                <a:pt x="10838" y="376"/>
                                <a:pt x="10842" y="374"/>
                              </a:cubicBezTo>
                              <a:cubicBezTo>
                                <a:pt x="10847" y="373"/>
                                <a:pt x="10852" y="372"/>
                                <a:pt x="10857" y="370"/>
                              </a:cubicBezTo>
                              <a:cubicBezTo>
                                <a:pt x="10859" y="397"/>
                                <a:pt x="10859" y="397"/>
                                <a:pt x="10859" y="397"/>
                              </a:cubicBezTo>
                              <a:cubicBezTo>
                                <a:pt x="10855" y="399"/>
                                <a:pt x="10849" y="401"/>
                                <a:pt x="10842" y="403"/>
                              </a:cubicBezTo>
                              <a:cubicBezTo>
                                <a:pt x="10834" y="404"/>
                                <a:pt x="10826" y="405"/>
                                <a:pt x="10818" y="405"/>
                              </a:cubicBezTo>
                              <a:cubicBezTo>
                                <a:pt x="10803" y="405"/>
                                <a:pt x="10791" y="403"/>
                                <a:pt x="10783" y="398"/>
                              </a:cubicBezTo>
                              <a:cubicBezTo>
                                <a:pt x="10775" y="393"/>
                                <a:pt x="10769" y="386"/>
                                <a:pt x="10765" y="378"/>
                              </a:cubicBezTo>
                              <a:cubicBezTo>
                                <a:pt x="10761" y="370"/>
                                <a:pt x="10759" y="361"/>
                                <a:pt x="10758" y="350"/>
                              </a:cubicBezTo>
                              <a:cubicBezTo>
                                <a:pt x="10757" y="339"/>
                                <a:pt x="10756" y="327"/>
                                <a:pt x="10756" y="315"/>
                              </a:cubicBezTo>
                              <a:cubicBezTo>
                                <a:pt x="10756" y="156"/>
                                <a:pt x="10756" y="156"/>
                                <a:pt x="10756" y="156"/>
                              </a:cubicBezTo>
                              <a:cubicBezTo>
                                <a:pt x="10703" y="156"/>
                                <a:pt x="10703" y="156"/>
                                <a:pt x="10703" y="156"/>
                              </a:cubicBezTo>
                              <a:cubicBezTo>
                                <a:pt x="10703" y="128"/>
                                <a:pt x="10703" y="128"/>
                                <a:pt x="10703" y="128"/>
                              </a:cubicBezTo>
                              <a:cubicBezTo>
                                <a:pt x="10756" y="128"/>
                                <a:pt x="10756" y="128"/>
                                <a:pt x="10756" y="128"/>
                              </a:cubicBezTo>
                              <a:cubicBezTo>
                                <a:pt x="10756" y="62"/>
                                <a:pt x="10756" y="62"/>
                                <a:pt x="10756" y="62"/>
                              </a:cubicBezTo>
                              <a:cubicBezTo>
                                <a:pt x="10790" y="51"/>
                                <a:pt x="10790" y="51"/>
                                <a:pt x="10790" y="51"/>
                              </a:cubicBezTo>
                              <a:cubicBezTo>
                                <a:pt x="10790" y="128"/>
                                <a:pt x="10790" y="128"/>
                                <a:pt x="10790" y="128"/>
                              </a:cubicBezTo>
                              <a:cubicBezTo>
                                <a:pt x="10851" y="128"/>
                                <a:pt x="10851" y="128"/>
                                <a:pt x="10851" y="128"/>
                              </a:cubicBezTo>
                              <a:lnTo>
                                <a:pt x="10851" y="156"/>
                              </a:lnTo>
                              <a:close/>
                              <a:moveTo>
                                <a:pt x="11215" y="355"/>
                              </a:moveTo>
                              <a:cubicBezTo>
                                <a:pt x="11214" y="355"/>
                                <a:pt x="11214" y="355"/>
                                <a:pt x="11214" y="355"/>
                              </a:cubicBezTo>
                              <a:cubicBezTo>
                                <a:pt x="11210" y="363"/>
                                <a:pt x="11205" y="370"/>
                                <a:pt x="11199" y="376"/>
                              </a:cubicBezTo>
                              <a:cubicBezTo>
                                <a:pt x="11192" y="383"/>
                                <a:pt x="11185" y="388"/>
                                <a:pt x="11177" y="392"/>
                              </a:cubicBezTo>
                              <a:cubicBezTo>
                                <a:pt x="11170" y="396"/>
                                <a:pt x="11162" y="400"/>
                                <a:pt x="11153" y="402"/>
                              </a:cubicBezTo>
                              <a:cubicBezTo>
                                <a:pt x="11145" y="404"/>
                                <a:pt x="11136" y="405"/>
                                <a:pt x="11128" y="405"/>
                              </a:cubicBezTo>
                              <a:cubicBezTo>
                                <a:pt x="11108" y="405"/>
                                <a:pt x="11093" y="402"/>
                                <a:pt x="11081" y="396"/>
                              </a:cubicBezTo>
                              <a:cubicBezTo>
                                <a:pt x="11070" y="391"/>
                                <a:pt x="11061" y="384"/>
                                <a:pt x="11054" y="376"/>
                              </a:cubicBezTo>
                              <a:cubicBezTo>
                                <a:pt x="11048" y="368"/>
                                <a:pt x="11044" y="360"/>
                                <a:pt x="11042" y="351"/>
                              </a:cubicBezTo>
                              <a:cubicBezTo>
                                <a:pt x="11039" y="342"/>
                                <a:pt x="11038" y="334"/>
                                <a:pt x="11038" y="328"/>
                              </a:cubicBezTo>
                              <a:cubicBezTo>
                                <a:pt x="11038" y="313"/>
                                <a:pt x="11041" y="300"/>
                                <a:pt x="11046" y="290"/>
                              </a:cubicBezTo>
                              <a:cubicBezTo>
                                <a:pt x="11051" y="279"/>
                                <a:pt x="11057" y="270"/>
                                <a:pt x="11066" y="263"/>
                              </a:cubicBezTo>
                              <a:cubicBezTo>
                                <a:pt x="11074" y="256"/>
                                <a:pt x="11084" y="251"/>
                                <a:pt x="11095" y="247"/>
                              </a:cubicBezTo>
                              <a:cubicBezTo>
                                <a:pt x="11107" y="243"/>
                                <a:pt x="11118" y="240"/>
                                <a:pt x="11131" y="238"/>
                              </a:cubicBezTo>
                              <a:cubicBezTo>
                                <a:pt x="11143" y="236"/>
                                <a:pt x="11156" y="235"/>
                                <a:pt x="11169" y="234"/>
                              </a:cubicBezTo>
                              <a:cubicBezTo>
                                <a:pt x="11181" y="234"/>
                                <a:pt x="11193" y="233"/>
                                <a:pt x="11205" y="233"/>
                              </a:cubicBezTo>
                              <a:cubicBezTo>
                                <a:pt x="11212" y="233"/>
                                <a:pt x="11212" y="233"/>
                                <a:pt x="11212" y="233"/>
                              </a:cubicBezTo>
                              <a:cubicBezTo>
                                <a:pt x="11212" y="220"/>
                                <a:pt x="11212" y="220"/>
                                <a:pt x="11212" y="220"/>
                              </a:cubicBezTo>
                              <a:cubicBezTo>
                                <a:pt x="11212" y="196"/>
                                <a:pt x="11207" y="179"/>
                                <a:pt x="11198" y="167"/>
                              </a:cubicBezTo>
                              <a:cubicBezTo>
                                <a:pt x="11188" y="156"/>
                                <a:pt x="11173" y="150"/>
                                <a:pt x="11150" y="150"/>
                              </a:cubicBezTo>
                              <a:cubicBezTo>
                                <a:pt x="11136" y="150"/>
                                <a:pt x="11122" y="152"/>
                                <a:pt x="11109" y="155"/>
                              </a:cubicBezTo>
                              <a:cubicBezTo>
                                <a:pt x="11095" y="158"/>
                                <a:pt x="11083" y="164"/>
                                <a:pt x="11070" y="172"/>
                              </a:cubicBezTo>
                              <a:cubicBezTo>
                                <a:pt x="11070" y="140"/>
                                <a:pt x="11070" y="140"/>
                                <a:pt x="11070" y="140"/>
                              </a:cubicBezTo>
                              <a:cubicBezTo>
                                <a:pt x="11076" y="137"/>
                                <a:pt x="11082" y="135"/>
                                <a:pt x="11088" y="133"/>
                              </a:cubicBezTo>
                              <a:cubicBezTo>
                                <a:pt x="11095" y="130"/>
                                <a:pt x="11102" y="128"/>
                                <a:pt x="11109" y="127"/>
                              </a:cubicBezTo>
                              <a:cubicBezTo>
                                <a:pt x="11116" y="125"/>
                                <a:pt x="11123" y="124"/>
                                <a:pt x="11130" y="123"/>
                              </a:cubicBezTo>
                              <a:cubicBezTo>
                                <a:pt x="11137" y="122"/>
                                <a:pt x="11144" y="121"/>
                                <a:pt x="11150" y="121"/>
                              </a:cubicBezTo>
                              <a:cubicBezTo>
                                <a:pt x="11184" y="121"/>
                                <a:pt x="11208" y="129"/>
                                <a:pt x="11223" y="145"/>
                              </a:cubicBezTo>
                              <a:cubicBezTo>
                                <a:pt x="11238" y="161"/>
                                <a:pt x="11245" y="187"/>
                                <a:pt x="11245" y="222"/>
                              </a:cubicBezTo>
                              <a:cubicBezTo>
                                <a:pt x="11245" y="342"/>
                                <a:pt x="11245" y="342"/>
                                <a:pt x="11245" y="342"/>
                              </a:cubicBezTo>
                              <a:cubicBezTo>
                                <a:pt x="11245" y="353"/>
                                <a:pt x="11245" y="363"/>
                                <a:pt x="11245" y="371"/>
                              </a:cubicBezTo>
                              <a:cubicBezTo>
                                <a:pt x="11245" y="380"/>
                                <a:pt x="11246" y="389"/>
                                <a:pt x="11248" y="399"/>
                              </a:cubicBezTo>
                              <a:cubicBezTo>
                                <a:pt x="11215" y="399"/>
                                <a:pt x="11215" y="399"/>
                                <a:pt x="11215" y="399"/>
                              </a:cubicBezTo>
                              <a:lnTo>
                                <a:pt x="11215" y="355"/>
                              </a:lnTo>
                              <a:close/>
                              <a:moveTo>
                                <a:pt x="11212" y="262"/>
                              </a:moveTo>
                              <a:cubicBezTo>
                                <a:pt x="11202" y="262"/>
                                <a:pt x="11202" y="262"/>
                                <a:pt x="11202" y="262"/>
                              </a:cubicBezTo>
                              <a:cubicBezTo>
                                <a:pt x="11187" y="262"/>
                                <a:pt x="11173" y="263"/>
                                <a:pt x="11158" y="264"/>
                              </a:cubicBezTo>
                              <a:cubicBezTo>
                                <a:pt x="11143" y="265"/>
                                <a:pt x="11129" y="268"/>
                                <a:pt x="11117" y="272"/>
                              </a:cubicBezTo>
                              <a:cubicBezTo>
                                <a:pt x="11104" y="277"/>
                                <a:pt x="11095" y="283"/>
                                <a:pt x="11087" y="292"/>
                              </a:cubicBezTo>
                              <a:cubicBezTo>
                                <a:pt x="11079" y="301"/>
                                <a:pt x="11075" y="313"/>
                                <a:pt x="11075" y="327"/>
                              </a:cubicBezTo>
                              <a:cubicBezTo>
                                <a:pt x="11075" y="336"/>
                                <a:pt x="11077" y="344"/>
                                <a:pt x="11080" y="350"/>
                              </a:cubicBezTo>
                              <a:cubicBezTo>
                                <a:pt x="11083" y="356"/>
                                <a:pt x="11087" y="361"/>
                                <a:pt x="11092" y="365"/>
                              </a:cubicBezTo>
                              <a:cubicBezTo>
                                <a:pt x="11097" y="369"/>
                                <a:pt x="11103" y="372"/>
                                <a:pt x="11110" y="374"/>
                              </a:cubicBezTo>
                              <a:cubicBezTo>
                                <a:pt x="11116" y="375"/>
                                <a:pt x="11124" y="376"/>
                                <a:pt x="11131" y="376"/>
                              </a:cubicBezTo>
                              <a:cubicBezTo>
                                <a:pt x="11151" y="376"/>
                                <a:pt x="11166" y="373"/>
                                <a:pt x="11177" y="365"/>
                              </a:cubicBezTo>
                              <a:cubicBezTo>
                                <a:pt x="11188" y="358"/>
                                <a:pt x="11196" y="349"/>
                                <a:pt x="11201" y="338"/>
                              </a:cubicBezTo>
                              <a:cubicBezTo>
                                <a:pt x="11206" y="328"/>
                                <a:pt x="11209" y="317"/>
                                <a:pt x="11210" y="306"/>
                              </a:cubicBezTo>
                              <a:cubicBezTo>
                                <a:pt x="11211" y="295"/>
                                <a:pt x="11212" y="286"/>
                                <a:pt x="11212" y="278"/>
                              </a:cubicBezTo>
                              <a:lnTo>
                                <a:pt x="11212" y="262"/>
                              </a:lnTo>
                              <a:close/>
                              <a:moveTo>
                                <a:pt x="11419" y="399"/>
                              </a:moveTo>
                              <a:cubicBezTo>
                                <a:pt x="11379" y="399"/>
                                <a:pt x="11379" y="399"/>
                                <a:pt x="11379" y="399"/>
                              </a:cubicBezTo>
                              <a:cubicBezTo>
                                <a:pt x="11287" y="128"/>
                                <a:pt x="11287" y="128"/>
                                <a:pt x="11287" y="128"/>
                              </a:cubicBezTo>
                              <a:cubicBezTo>
                                <a:pt x="11324" y="128"/>
                                <a:pt x="11324" y="128"/>
                                <a:pt x="11324" y="128"/>
                              </a:cubicBezTo>
                              <a:cubicBezTo>
                                <a:pt x="11399" y="362"/>
                                <a:pt x="11399" y="362"/>
                                <a:pt x="11399" y="362"/>
                              </a:cubicBezTo>
                              <a:cubicBezTo>
                                <a:pt x="11400" y="362"/>
                                <a:pt x="11400" y="362"/>
                                <a:pt x="11400" y="362"/>
                              </a:cubicBezTo>
                              <a:cubicBezTo>
                                <a:pt x="11479" y="128"/>
                                <a:pt x="11479" y="128"/>
                                <a:pt x="11479" y="128"/>
                              </a:cubicBezTo>
                              <a:cubicBezTo>
                                <a:pt x="11514" y="128"/>
                                <a:pt x="11514" y="128"/>
                                <a:pt x="11514" y="128"/>
                              </a:cubicBezTo>
                              <a:lnTo>
                                <a:pt x="11419" y="399"/>
                              </a:lnTo>
                              <a:close/>
                              <a:moveTo>
                                <a:pt x="11547" y="210"/>
                              </a:moveTo>
                              <a:cubicBezTo>
                                <a:pt x="11552" y="193"/>
                                <a:pt x="11560" y="177"/>
                                <a:pt x="11570" y="164"/>
                              </a:cubicBezTo>
                              <a:cubicBezTo>
                                <a:pt x="11580" y="151"/>
                                <a:pt x="11593" y="141"/>
                                <a:pt x="11609" y="133"/>
                              </a:cubicBezTo>
                              <a:cubicBezTo>
                                <a:pt x="11625" y="125"/>
                                <a:pt x="11644" y="121"/>
                                <a:pt x="11666" y="121"/>
                              </a:cubicBezTo>
                              <a:cubicBezTo>
                                <a:pt x="11688" y="121"/>
                                <a:pt x="11707" y="125"/>
                                <a:pt x="11723" y="133"/>
                              </a:cubicBezTo>
                              <a:cubicBezTo>
                                <a:pt x="11739" y="141"/>
                                <a:pt x="11752" y="151"/>
                                <a:pt x="11762" y="164"/>
                              </a:cubicBezTo>
                              <a:cubicBezTo>
                                <a:pt x="11773" y="177"/>
                                <a:pt x="11780" y="193"/>
                                <a:pt x="11785" y="210"/>
                              </a:cubicBezTo>
                              <a:cubicBezTo>
                                <a:pt x="11790" y="227"/>
                                <a:pt x="11793" y="245"/>
                                <a:pt x="11793" y="263"/>
                              </a:cubicBezTo>
                              <a:cubicBezTo>
                                <a:pt x="11793" y="282"/>
                                <a:pt x="11790" y="299"/>
                                <a:pt x="11785" y="316"/>
                              </a:cubicBezTo>
                              <a:cubicBezTo>
                                <a:pt x="11780" y="334"/>
                                <a:pt x="11773" y="349"/>
                                <a:pt x="11762" y="362"/>
                              </a:cubicBezTo>
                              <a:cubicBezTo>
                                <a:pt x="11752" y="375"/>
                                <a:pt x="11739" y="385"/>
                                <a:pt x="11723" y="393"/>
                              </a:cubicBezTo>
                              <a:cubicBezTo>
                                <a:pt x="11707" y="401"/>
                                <a:pt x="11688" y="405"/>
                                <a:pt x="11666" y="405"/>
                              </a:cubicBezTo>
                              <a:cubicBezTo>
                                <a:pt x="11644" y="405"/>
                                <a:pt x="11625" y="401"/>
                                <a:pt x="11609" y="393"/>
                              </a:cubicBezTo>
                              <a:cubicBezTo>
                                <a:pt x="11593" y="385"/>
                                <a:pt x="11580" y="375"/>
                                <a:pt x="11570" y="362"/>
                              </a:cubicBezTo>
                              <a:cubicBezTo>
                                <a:pt x="11560" y="349"/>
                                <a:pt x="11552" y="334"/>
                                <a:pt x="11547" y="316"/>
                              </a:cubicBezTo>
                              <a:cubicBezTo>
                                <a:pt x="11542" y="299"/>
                                <a:pt x="11540" y="282"/>
                                <a:pt x="11540" y="263"/>
                              </a:cubicBezTo>
                              <a:cubicBezTo>
                                <a:pt x="11540" y="245"/>
                                <a:pt x="11542" y="227"/>
                                <a:pt x="11547" y="210"/>
                              </a:cubicBezTo>
                              <a:close/>
                              <a:moveTo>
                                <a:pt x="11582" y="307"/>
                              </a:moveTo>
                              <a:cubicBezTo>
                                <a:pt x="11586" y="321"/>
                                <a:pt x="11592" y="333"/>
                                <a:pt x="11600" y="343"/>
                              </a:cubicBezTo>
                              <a:cubicBezTo>
                                <a:pt x="11607" y="354"/>
                                <a:pt x="11616" y="362"/>
                                <a:pt x="11628" y="367"/>
                              </a:cubicBezTo>
                              <a:cubicBezTo>
                                <a:pt x="11639" y="373"/>
                                <a:pt x="11652" y="376"/>
                                <a:pt x="11666" y="376"/>
                              </a:cubicBezTo>
                              <a:cubicBezTo>
                                <a:pt x="11681" y="376"/>
                                <a:pt x="11693" y="373"/>
                                <a:pt x="11705" y="367"/>
                              </a:cubicBezTo>
                              <a:cubicBezTo>
                                <a:pt x="11716" y="362"/>
                                <a:pt x="11725" y="354"/>
                                <a:pt x="11733" y="343"/>
                              </a:cubicBezTo>
                              <a:cubicBezTo>
                                <a:pt x="11740" y="333"/>
                                <a:pt x="11746" y="321"/>
                                <a:pt x="11750" y="307"/>
                              </a:cubicBezTo>
                              <a:cubicBezTo>
                                <a:pt x="11754" y="293"/>
                                <a:pt x="11756" y="279"/>
                                <a:pt x="11756" y="263"/>
                              </a:cubicBezTo>
                              <a:cubicBezTo>
                                <a:pt x="11756" y="248"/>
                                <a:pt x="11754" y="233"/>
                                <a:pt x="11750" y="219"/>
                              </a:cubicBezTo>
                              <a:cubicBezTo>
                                <a:pt x="11746" y="205"/>
                                <a:pt x="11740" y="193"/>
                                <a:pt x="11733" y="183"/>
                              </a:cubicBezTo>
                              <a:cubicBezTo>
                                <a:pt x="11725" y="173"/>
                                <a:pt x="11716" y="165"/>
                                <a:pt x="11705" y="159"/>
                              </a:cubicBezTo>
                              <a:cubicBezTo>
                                <a:pt x="11693" y="153"/>
                                <a:pt x="11681" y="150"/>
                                <a:pt x="11666" y="150"/>
                              </a:cubicBezTo>
                              <a:cubicBezTo>
                                <a:pt x="11652" y="150"/>
                                <a:pt x="11639" y="153"/>
                                <a:pt x="11628" y="159"/>
                              </a:cubicBezTo>
                              <a:cubicBezTo>
                                <a:pt x="11616" y="165"/>
                                <a:pt x="11607" y="173"/>
                                <a:pt x="11600" y="183"/>
                              </a:cubicBezTo>
                              <a:cubicBezTo>
                                <a:pt x="11592" y="193"/>
                                <a:pt x="11586" y="205"/>
                                <a:pt x="11582" y="219"/>
                              </a:cubicBezTo>
                              <a:cubicBezTo>
                                <a:pt x="11578" y="233"/>
                                <a:pt x="11576" y="248"/>
                                <a:pt x="11576" y="263"/>
                              </a:cubicBezTo>
                              <a:cubicBezTo>
                                <a:pt x="11576" y="279"/>
                                <a:pt x="11578" y="293"/>
                                <a:pt x="11582" y="307"/>
                              </a:cubicBezTo>
                              <a:close/>
                              <a:moveTo>
                                <a:pt x="11889" y="55"/>
                              </a:moveTo>
                              <a:cubicBezTo>
                                <a:pt x="11856" y="55"/>
                                <a:pt x="11856" y="55"/>
                                <a:pt x="11856" y="55"/>
                              </a:cubicBezTo>
                              <a:cubicBezTo>
                                <a:pt x="11856" y="11"/>
                                <a:pt x="11856" y="11"/>
                                <a:pt x="11856" y="11"/>
                              </a:cubicBezTo>
                              <a:cubicBezTo>
                                <a:pt x="11889" y="11"/>
                                <a:pt x="11889" y="11"/>
                                <a:pt x="11889" y="11"/>
                              </a:cubicBezTo>
                              <a:lnTo>
                                <a:pt x="11889" y="55"/>
                              </a:lnTo>
                              <a:close/>
                              <a:moveTo>
                                <a:pt x="11856" y="128"/>
                              </a:moveTo>
                              <a:cubicBezTo>
                                <a:pt x="11889" y="128"/>
                                <a:pt x="11889" y="128"/>
                                <a:pt x="11889" y="128"/>
                              </a:cubicBezTo>
                              <a:cubicBezTo>
                                <a:pt x="11889" y="399"/>
                                <a:pt x="11889" y="399"/>
                                <a:pt x="11889" y="399"/>
                              </a:cubicBezTo>
                              <a:cubicBezTo>
                                <a:pt x="11856" y="399"/>
                                <a:pt x="11856" y="399"/>
                                <a:pt x="11856" y="399"/>
                              </a:cubicBezTo>
                              <a:lnTo>
                                <a:pt x="11856" y="128"/>
                              </a:lnTo>
                              <a:close/>
                              <a:moveTo>
                                <a:pt x="12188" y="399"/>
                              </a:moveTo>
                              <a:cubicBezTo>
                                <a:pt x="12155" y="399"/>
                                <a:pt x="12155" y="399"/>
                                <a:pt x="12155" y="399"/>
                              </a:cubicBezTo>
                              <a:cubicBezTo>
                                <a:pt x="12155" y="356"/>
                                <a:pt x="12155" y="356"/>
                                <a:pt x="12155" y="356"/>
                              </a:cubicBezTo>
                              <a:cubicBezTo>
                                <a:pt x="12154" y="356"/>
                                <a:pt x="12154" y="356"/>
                                <a:pt x="12154" y="356"/>
                              </a:cubicBezTo>
                              <a:cubicBezTo>
                                <a:pt x="12145" y="373"/>
                                <a:pt x="12133" y="385"/>
                                <a:pt x="12119" y="393"/>
                              </a:cubicBezTo>
                              <a:cubicBezTo>
                                <a:pt x="12105" y="401"/>
                                <a:pt x="12089" y="405"/>
                                <a:pt x="12069" y="405"/>
                              </a:cubicBezTo>
                              <a:cubicBezTo>
                                <a:pt x="12051" y="405"/>
                                <a:pt x="12035" y="401"/>
                                <a:pt x="12021" y="394"/>
                              </a:cubicBezTo>
                              <a:cubicBezTo>
                                <a:pt x="12007" y="387"/>
                                <a:pt x="11995" y="377"/>
                                <a:pt x="11986" y="364"/>
                              </a:cubicBezTo>
                              <a:cubicBezTo>
                                <a:pt x="11976" y="351"/>
                                <a:pt x="11969" y="336"/>
                                <a:pt x="11965" y="319"/>
                              </a:cubicBezTo>
                              <a:cubicBezTo>
                                <a:pt x="11960" y="302"/>
                                <a:pt x="11958" y="283"/>
                                <a:pt x="11958" y="263"/>
                              </a:cubicBezTo>
                              <a:cubicBezTo>
                                <a:pt x="11958" y="243"/>
                                <a:pt x="11960" y="224"/>
                                <a:pt x="11964" y="206"/>
                              </a:cubicBezTo>
                              <a:cubicBezTo>
                                <a:pt x="11968" y="189"/>
                                <a:pt x="11974" y="174"/>
                                <a:pt x="11983" y="161"/>
                              </a:cubicBezTo>
                              <a:cubicBezTo>
                                <a:pt x="11993" y="149"/>
                                <a:pt x="12004" y="139"/>
                                <a:pt x="12018" y="132"/>
                              </a:cubicBezTo>
                              <a:cubicBezTo>
                                <a:pt x="12032" y="125"/>
                                <a:pt x="12049" y="121"/>
                                <a:pt x="12069" y="121"/>
                              </a:cubicBezTo>
                              <a:cubicBezTo>
                                <a:pt x="12083" y="121"/>
                                <a:pt x="12094" y="123"/>
                                <a:pt x="12104" y="128"/>
                              </a:cubicBezTo>
                              <a:cubicBezTo>
                                <a:pt x="12114" y="132"/>
                                <a:pt x="12123" y="137"/>
                                <a:pt x="12130" y="143"/>
                              </a:cubicBezTo>
                              <a:cubicBezTo>
                                <a:pt x="12136" y="148"/>
                                <a:pt x="12142" y="154"/>
                                <a:pt x="12146" y="160"/>
                              </a:cubicBezTo>
                              <a:cubicBezTo>
                                <a:pt x="12150" y="166"/>
                                <a:pt x="12153" y="170"/>
                                <a:pt x="12154" y="173"/>
                              </a:cubicBezTo>
                              <a:cubicBezTo>
                                <a:pt x="12155" y="173"/>
                                <a:pt x="12155" y="173"/>
                                <a:pt x="12155" y="173"/>
                              </a:cubicBezTo>
                              <a:cubicBezTo>
                                <a:pt x="12155" y="0"/>
                                <a:pt x="12155" y="0"/>
                                <a:pt x="12155" y="0"/>
                              </a:cubicBezTo>
                              <a:cubicBezTo>
                                <a:pt x="12188" y="0"/>
                                <a:pt x="12188" y="0"/>
                                <a:pt x="12188" y="0"/>
                              </a:cubicBezTo>
                              <a:lnTo>
                                <a:pt x="12188" y="399"/>
                              </a:lnTo>
                              <a:close/>
                              <a:moveTo>
                                <a:pt x="11998" y="303"/>
                              </a:moveTo>
                              <a:cubicBezTo>
                                <a:pt x="12000" y="316"/>
                                <a:pt x="12004" y="328"/>
                                <a:pt x="12011" y="339"/>
                              </a:cubicBezTo>
                              <a:cubicBezTo>
                                <a:pt x="12017" y="350"/>
                                <a:pt x="12025" y="359"/>
                                <a:pt x="12035" y="366"/>
                              </a:cubicBezTo>
                              <a:cubicBezTo>
                                <a:pt x="12046" y="373"/>
                                <a:pt x="12059" y="376"/>
                                <a:pt x="12075" y="376"/>
                              </a:cubicBezTo>
                              <a:cubicBezTo>
                                <a:pt x="12089" y="376"/>
                                <a:pt x="12102" y="373"/>
                                <a:pt x="12112" y="366"/>
                              </a:cubicBezTo>
                              <a:cubicBezTo>
                                <a:pt x="12123" y="358"/>
                                <a:pt x="12131" y="349"/>
                                <a:pt x="12137" y="338"/>
                              </a:cubicBezTo>
                              <a:cubicBezTo>
                                <a:pt x="12143" y="327"/>
                                <a:pt x="12148" y="315"/>
                                <a:pt x="12151" y="302"/>
                              </a:cubicBezTo>
                              <a:cubicBezTo>
                                <a:pt x="12153" y="288"/>
                                <a:pt x="12155" y="276"/>
                                <a:pt x="12155" y="263"/>
                              </a:cubicBezTo>
                              <a:cubicBezTo>
                                <a:pt x="12155" y="251"/>
                                <a:pt x="12153" y="238"/>
                                <a:pt x="12151" y="225"/>
                              </a:cubicBezTo>
                              <a:cubicBezTo>
                                <a:pt x="12148" y="211"/>
                                <a:pt x="12143" y="199"/>
                                <a:pt x="12137" y="188"/>
                              </a:cubicBezTo>
                              <a:cubicBezTo>
                                <a:pt x="12131" y="177"/>
                                <a:pt x="12123" y="168"/>
                                <a:pt x="12112" y="161"/>
                              </a:cubicBezTo>
                              <a:cubicBezTo>
                                <a:pt x="12102" y="153"/>
                                <a:pt x="12089" y="150"/>
                                <a:pt x="12075" y="150"/>
                              </a:cubicBezTo>
                              <a:cubicBezTo>
                                <a:pt x="12059" y="150"/>
                                <a:pt x="12046" y="153"/>
                                <a:pt x="12035" y="160"/>
                              </a:cubicBezTo>
                              <a:cubicBezTo>
                                <a:pt x="12025" y="167"/>
                                <a:pt x="12017" y="176"/>
                                <a:pt x="12011" y="187"/>
                              </a:cubicBezTo>
                              <a:cubicBezTo>
                                <a:pt x="12004" y="198"/>
                                <a:pt x="12000" y="210"/>
                                <a:pt x="11998" y="223"/>
                              </a:cubicBezTo>
                              <a:cubicBezTo>
                                <a:pt x="11995" y="237"/>
                                <a:pt x="11994" y="250"/>
                                <a:pt x="11994" y="263"/>
                              </a:cubicBezTo>
                              <a:cubicBezTo>
                                <a:pt x="11994" y="276"/>
                                <a:pt x="11995" y="289"/>
                                <a:pt x="11998" y="303"/>
                              </a:cubicBezTo>
                              <a:close/>
                              <a:moveTo>
                                <a:pt x="12425" y="355"/>
                              </a:moveTo>
                              <a:cubicBezTo>
                                <a:pt x="12424" y="355"/>
                                <a:pt x="12424" y="355"/>
                                <a:pt x="12424" y="355"/>
                              </a:cubicBezTo>
                              <a:cubicBezTo>
                                <a:pt x="12420" y="363"/>
                                <a:pt x="12415" y="370"/>
                                <a:pt x="12409" y="376"/>
                              </a:cubicBezTo>
                              <a:cubicBezTo>
                                <a:pt x="12402" y="383"/>
                                <a:pt x="12395" y="388"/>
                                <a:pt x="12387" y="392"/>
                              </a:cubicBezTo>
                              <a:cubicBezTo>
                                <a:pt x="12380" y="396"/>
                                <a:pt x="12372" y="400"/>
                                <a:pt x="12363" y="402"/>
                              </a:cubicBezTo>
                              <a:cubicBezTo>
                                <a:pt x="12354" y="404"/>
                                <a:pt x="12346" y="405"/>
                                <a:pt x="12337" y="405"/>
                              </a:cubicBezTo>
                              <a:cubicBezTo>
                                <a:pt x="12318" y="405"/>
                                <a:pt x="12303" y="402"/>
                                <a:pt x="12291" y="396"/>
                              </a:cubicBezTo>
                              <a:cubicBezTo>
                                <a:pt x="12280" y="391"/>
                                <a:pt x="12271" y="384"/>
                                <a:pt x="12264" y="376"/>
                              </a:cubicBezTo>
                              <a:cubicBezTo>
                                <a:pt x="12258" y="368"/>
                                <a:pt x="12254" y="360"/>
                                <a:pt x="12251" y="351"/>
                              </a:cubicBezTo>
                              <a:cubicBezTo>
                                <a:pt x="12249" y="342"/>
                                <a:pt x="12248" y="334"/>
                                <a:pt x="12248" y="328"/>
                              </a:cubicBezTo>
                              <a:cubicBezTo>
                                <a:pt x="12248" y="313"/>
                                <a:pt x="12251" y="300"/>
                                <a:pt x="12256" y="290"/>
                              </a:cubicBezTo>
                              <a:cubicBezTo>
                                <a:pt x="12261" y="279"/>
                                <a:pt x="12267" y="270"/>
                                <a:pt x="12276" y="263"/>
                              </a:cubicBezTo>
                              <a:cubicBezTo>
                                <a:pt x="12284" y="256"/>
                                <a:pt x="12294" y="251"/>
                                <a:pt x="12305" y="247"/>
                              </a:cubicBezTo>
                              <a:cubicBezTo>
                                <a:pt x="12317" y="243"/>
                                <a:pt x="12328" y="240"/>
                                <a:pt x="12341" y="238"/>
                              </a:cubicBezTo>
                              <a:cubicBezTo>
                                <a:pt x="12353" y="236"/>
                                <a:pt x="12366" y="235"/>
                                <a:pt x="12378" y="234"/>
                              </a:cubicBezTo>
                              <a:cubicBezTo>
                                <a:pt x="12391" y="234"/>
                                <a:pt x="12403" y="233"/>
                                <a:pt x="12415" y="233"/>
                              </a:cubicBezTo>
                              <a:cubicBezTo>
                                <a:pt x="12421" y="233"/>
                                <a:pt x="12421" y="233"/>
                                <a:pt x="12421" y="233"/>
                              </a:cubicBezTo>
                              <a:cubicBezTo>
                                <a:pt x="12421" y="220"/>
                                <a:pt x="12421" y="220"/>
                                <a:pt x="12421" y="220"/>
                              </a:cubicBezTo>
                              <a:cubicBezTo>
                                <a:pt x="12421" y="196"/>
                                <a:pt x="12417" y="179"/>
                                <a:pt x="12408" y="167"/>
                              </a:cubicBezTo>
                              <a:cubicBezTo>
                                <a:pt x="12398" y="156"/>
                                <a:pt x="12382" y="150"/>
                                <a:pt x="12360" y="150"/>
                              </a:cubicBezTo>
                              <a:cubicBezTo>
                                <a:pt x="12346" y="150"/>
                                <a:pt x="12332" y="152"/>
                                <a:pt x="12319" y="155"/>
                              </a:cubicBezTo>
                              <a:cubicBezTo>
                                <a:pt x="12305" y="158"/>
                                <a:pt x="12293" y="164"/>
                                <a:pt x="12280" y="172"/>
                              </a:cubicBezTo>
                              <a:cubicBezTo>
                                <a:pt x="12280" y="140"/>
                                <a:pt x="12280" y="140"/>
                                <a:pt x="12280" y="140"/>
                              </a:cubicBezTo>
                              <a:cubicBezTo>
                                <a:pt x="12285" y="137"/>
                                <a:pt x="12291" y="135"/>
                                <a:pt x="12298" y="133"/>
                              </a:cubicBezTo>
                              <a:cubicBezTo>
                                <a:pt x="12305" y="130"/>
                                <a:pt x="12312" y="128"/>
                                <a:pt x="12319" y="127"/>
                              </a:cubicBezTo>
                              <a:cubicBezTo>
                                <a:pt x="12326" y="125"/>
                                <a:pt x="12333" y="124"/>
                                <a:pt x="12340" y="123"/>
                              </a:cubicBezTo>
                              <a:cubicBezTo>
                                <a:pt x="12347" y="122"/>
                                <a:pt x="12354" y="121"/>
                                <a:pt x="12360" y="121"/>
                              </a:cubicBezTo>
                              <a:cubicBezTo>
                                <a:pt x="12393" y="121"/>
                                <a:pt x="12418" y="129"/>
                                <a:pt x="12433" y="145"/>
                              </a:cubicBezTo>
                              <a:cubicBezTo>
                                <a:pt x="12447" y="161"/>
                                <a:pt x="12455" y="187"/>
                                <a:pt x="12455" y="222"/>
                              </a:cubicBezTo>
                              <a:cubicBezTo>
                                <a:pt x="12455" y="342"/>
                                <a:pt x="12455" y="342"/>
                                <a:pt x="12455" y="342"/>
                              </a:cubicBezTo>
                              <a:cubicBezTo>
                                <a:pt x="12455" y="353"/>
                                <a:pt x="12455" y="363"/>
                                <a:pt x="12455" y="371"/>
                              </a:cubicBezTo>
                              <a:cubicBezTo>
                                <a:pt x="12455" y="380"/>
                                <a:pt x="12456" y="389"/>
                                <a:pt x="12458" y="399"/>
                              </a:cubicBezTo>
                              <a:cubicBezTo>
                                <a:pt x="12425" y="399"/>
                                <a:pt x="12425" y="399"/>
                                <a:pt x="12425" y="399"/>
                              </a:cubicBezTo>
                              <a:lnTo>
                                <a:pt x="12425" y="355"/>
                              </a:lnTo>
                              <a:close/>
                              <a:moveTo>
                                <a:pt x="12421" y="262"/>
                              </a:moveTo>
                              <a:cubicBezTo>
                                <a:pt x="12412" y="262"/>
                                <a:pt x="12412" y="262"/>
                                <a:pt x="12412" y="262"/>
                              </a:cubicBezTo>
                              <a:cubicBezTo>
                                <a:pt x="12397" y="262"/>
                                <a:pt x="12383" y="263"/>
                                <a:pt x="12367" y="264"/>
                              </a:cubicBezTo>
                              <a:cubicBezTo>
                                <a:pt x="12352" y="265"/>
                                <a:pt x="12339" y="268"/>
                                <a:pt x="12327" y="272"/>
                              </a:cubicBezTo>
                              <a:cubicBezTo>
                                <a:pt x="12314" y="277"/>
                                <a:pt x="12304" y="283"/>
                                <a:pt x="12297" y="292"/>
                              </a:cubicBezTo>
                              <a:cubicBezTo>
                                <a:pt x="12289" y="301"/>
                                <a:pt x="12285" y="313"/>
                                <a:pt x="12285" y="327"/>
                              </a:cubicBezTo>
                              <a:cubicBezTo>
                                <a:pt x="12285" y="336"/>
                                <a:pt x="12286" y="344"/>
                                <a:pt x="12289" y="350"/>
                              </a:cubicBezTo>
                              <a:cubicBezTo>
                                <a:pt x="12292" y="356"/>
                                <a:pt x="12296" y="361"/>
                                <a:pt x="12302" y="365"/>
                              </a:cubicBezTo>
                              <a:cubicBezTo>
                                <a:pt x="12307" y="369"/>
                                <a:pt x="12313" y="372"/>
                                <a:pt x="12319" y="374"/>
                              </a:cubicBezTo>
                              <a:cubicBezTo>
                                <a:pt x="12326" y="375"/>
                                <a:pt x="12333" y="376"/>
                                <a:pt x="12341" y="376"/>
                              </a:cubicBezTo>
                              <a:cubicBezTo>
                                <a:pt x="12361" y="376"/>
                                <a:pt x="12376" y="373"/>
                                <a:pt x="12387" y="365"/>
                              </a:cubicBezTo>
                              <a:cubicBezTo>
                                <a:pt x="12398" y="358"/>
                                <a:pt x="12406" y="349"/>
                                <a:pt x="12411" y="338"/>
                              </a:cubicBezTo>
                              <a:cubicBezTo>
                                <a:pt x="12416" y="328"/>
                                <a:pt x="12419" y="317"/>
                                <a:pt x="12420" y="306"/>
                              </a:cubicBezTo>
                              <a:cubicBezTo>
                                <a:pt x="12421" y="295"/>
                                <a:pt x="12421" y="286"/>
                                <a:pt x="12421" y="278"/>
                              </a:cubicBezTo>
                              <a:lnTo>
                                <a:pt x="12421" y="262"/>
                              </a:lnTo>
                              <a:close/>
                              <a:moveTo>
                                <a:pt x="12531" y="0"/>
                              </a:moveTo>
                              <a:cubicBezTo>
                                <a:pt x="12565" y="0"/>
                                <a:pt x="12565" y="0"/>
                                <a:pt x="12565" y="0"/>
                              </a:cubicBezTo>
                              <a:cubicBezTo>
                                <a:pt x="12565" y="173"/>
                                <a:pt x="12565" y="173"/>
                                <a:pt x="12565" y="173"/>
                              </a:cubicBezTo>
                              <a:cubicBezTo>
                                <a:pt x="12566" y="173"/>
                                <a:pt x="12566" y="173"/>
                                <a:pt x="12566" y="173"/>
                              </a:cubicBezTo>
                              <a:cubicBezTo>
                                <a:pt x="12567" y="170"/>
                                <a:pt x="12570" y="166"/>
                                <a:pt x="12574" y="160"/>
                              </a:cubicBezTo>
                              <a:cubicBezTo>
                                <a:pt x="12578" y="154"/>
                                <a:pt x="12583" y="148"/>
                                <a:pt x="12590" y="143"/>
                              </a:cubicBezTo>
                              <a:cubicBezTo>
                                <a:pt x="12597" y="137"/>
                                <a:pt x="12605" y="132"/>
                                <a:pt x="12616" y="128"/>
                              </a:cubicBezTo>
                              <a:cubicBezTo>
                                <a:pt x="12626" y="123"/>
                                <a:pt x="12637" y="121"/>
                                <a:pt x="12650" y="121"/>
                              </a:cubicBezTo>
                              <a:cubicBezTo>
                                <a:pt x="12670" y="121"/>
                                <a:pt x="12687" y="125"/>
                                <a:pt x="12701" y="132"/>
                              </a:cubicBezTo>
                              <a:cubicBezTo>
                                <a:pt x="12715" y="139"/>
                                <a:pt x="12727" y="149"/>
                                <a:pt x="12736" y="161"/>
                              </a:cubicBezTo>
                              <a:cubicBezTo>
                                <a:pt x="12745" y="174"/>
                                <a:pt x="12752" y="189"/>
                                <a:pt x="12756" y="206"/>
                              </a:cubicBezTo>
                              <a:cubicBezTo>
                                <a:pt x="12760" y="224"/>
                                <a:pt x="12762" y="243"/>
                                <a:pt x="12762" y="263"/>
                              </a:cubicBezTo>
                              <a:cubicBezTo>
                                <a:pt x="12762" y="283"/>
                                <a:pt x="12760" y="302"/>
                                <a:pt x="12755" y="319"/>
                              </a:cubicBezTo>
                              <a:cubicBezTo>
                                <a:pt x="12750" y="336"/>
                                <a:pt x="12743" y="351"/>
                                <a:pt x="12734" y="364"/>
                              </a:cubicBezTo>
                              <a:cubicBezTo>
                                <a:pt x="12725" y="377"/>
                                <a:pt x="12713" y="387"/>
                                <a:pt x="12699" y="394"/>
                              </a:cubicBezTo>
                              <a:cubicBezTo>
                                <a:pt x="12685" y="401"/>
                                <a:pt x="12669" y="405"/>
                                <a:pt x="12650" y="405"/>
                              </a:cubicBezTo>
                              <a:cubicBezTo>
                                <a:pt x="12631" y="405"/>
                                <a:pt x="12614" y="401"/>
                                <a:pt x="12600" y="393"/>
                              </a:cubicBezTo>
                              <a:cubicBezTo>
                                <a:pt x="12587" y="385"/>
                                <a:pt x="12575" y="373"/>
                                <a:pt x="12566" y="356"/>
                              </a:cubicBezTo>
                              <a:cubicBezTo>
                                <a:pt x="12565" y="356"/>
                                <a:pt x="12565" y="356"/>
                                <a:pt x="12565" y="356"/>
                              </a:cubicBezTo>
                              <a:cubicBezTo>
                                <a:pt x="12565" y="399"/>
                                <a:pt x="12565" y="399"/>
                                <a:pt x="12565" y="399"/>
                              </a:cubicBezTo>
                              <a:cubicBezTo>
                                <a:pt x="12531" y="399"/>
                                <a:pt x="12531" y="399"/>
                                <a:pt x="12531" y="399"/>
                              </a:cubicBezTo>
                              <a:lnTo>
                                <a:pt x="12531" y="0"/>
                              </a:lnTo>
                              <a:close/>
                              <a:moveTo>
                                <a:pt x="12722" y="223"/>
                              </a:moveTo>
                              <a:cubicBezTo>
                                <a:pt x="12719" y="210"/>
                                <a:pt x="12715" y="198"/>
                                <a:pt x="12709" y="187"/>
                              </a:cubicBezTo>
                              <a:cubicBezTo>
                                <a:pt x="12703" y="176"/>
                                <a:pt x="12695" y="167"/>
                                <a:pt x="12684" y="160"/>
                              </a:cubicBezTo>
                              <a:cubicBezTo>
                                <a:pt x="12674" y="153"/>
                                <a:pt x="12661" y="150"/>
                                <a:pt x="12645" y="150"/>
                              </a:cubicBezTo>
                              <a:cubicBezTo>
                                <a:pt x="12630" y="150"/>
                                <a:pt x="12617" y="153"/>
                                <a:pt x="12607" y="161"/>
                              </a:cubicBezTo>
                              <a:cubicBezTo>
                                <a:pt x="12596" y="168"/>
                                <a:pt x="12588" y="177"/>
                                <a:pt x="12582" y="188"/>
                              </a:cubicBezTo>
                              <a:cubicBezTo>
                                <a:pt x="12576" y="199"/>
                                <a:pt x="12571" y="211"/>
                                <a:pt x="12569" y="225"/>
                              </a:cubicBezTo>
                              <a:cubicBezTo>
                                <a:pt x="12566" y="238"/>
                                <a:pt x="12565" y="251"/>
                                <a:pt x="12565" y="263"/>
                              </a:cubicBezTo>
                              <a:cubicBezTo>
                                <a:pt x="12565" y="276"/>
                                <a:pt x="12566" y="288"/>
                                <a:pt x="12569" y="302"/>
                              </a:cubicBezTo>
                              <a:cubicBezTo>
                                <a:pt x="12572" y="315"/>
                                <a:pt x="12576" y="327"/>
                                <a:pt x="12583" y="338"/>
                              </a:cubicBezTo>
                              <a:cubicBezTo>
                                <a:pt x="12589" y="349"/>
                                <a:pt x="12597" y="358"/>
                                <a:pt x="12607" y="366"/>
                              </a:cubicBezTo>
                              <a:cubicBezTo>
                                <a:pt x="12618" y="373"/>
                                <a:pt x="12630" y="376"/>
                                <a:pt x="12645" y="376"/>
                              </a:cubicBezTo>
                              <a:cubicBezTo>
                                <a:pt x="12661" y="376"/>
                                <a:pt x="12674" y="373"/>
                                <a:pt x="12684" y="366"/>
                              </a:cubicBezTo>
                              <a:cubicBezTo>
                                <a:pt x="12695" y="359"/>
                                <a:pt x="12703" y="350"/>
                                <a:pt x="12709" y="339"/>
                              </a:cubicBezTo>
                              <a:cubicBezTo>
                                <a:pt x="12715" y="328"/>
                                <a:pt x="12719" y="316"/>
                                <a:pt x="12722" y="303"/>
                              </a:cubicBezTo>
                              <a:cubicBezTo>
                                <a:pt x="12724" y="289"/>
                                <a:pt x="12725" y="276"/>
                                <a:pt x="12725" y="263"/>
                              </a:cubicBezTo>
                              <a:cubicBezTo>
                                <a:pt x="12725" y="250"/>
                                <a:pt x="12724" y="237"/>
                                <a:pt x="12722" y="223"/>
                              </a:cubicBezTo>
                              <a:close/>
                              <a:moveTo>
                                <a:pt x="12830" y="0"/>
                              </a:moveTo>
                              <a:cubicBezTo>
                                <a:pt x="12863" y="0"/>
                                <a:pt x="12863" y="0"/>
                                <a:pt x="12863" y="0"/>
                              </a:cubicBezTo>
                              <a:cubicBezTo>
                                <a:pt x="12863" y="399"/>
                                <a:pt x="12863" y="399"/>
                                <a:pt x="12863" y="399"/>
                              </a:cubicBezTo>
                              <a:cubicBezTo>
                                <a:pt x="12830" y="399"/>
                                <a:pt x="12830" y="399"/>
                                <a:pt x="12830" y="399"/>
                              </a:cubicBezTo>
                              <a:lnTo>
                                <a:pt x="12830" y="0"/>
                              </a:lnTo>
                              <a:close/>
                              <a:moveTo>
                                <a:pt x="13129" y="390"/>
                              </a:moveTo>
                              <a:cubicBezTo>
                                <a:pt x="13118" y="395"/>
                                <a:pt x="13105" y="399"/>
                                <a:pt x="13091" y="401"/>
                              </a:cubicBezTo>
                              <a:cubicBezTo>
                                <a:pt x="13076" y="404"/>
                                <a:pt x="13063" y="405"/>
                                <a:pt x="13051" y="405"/>
                              </a:cubicBezTo>
                              <a:cubicBezTo>
                                <a:pt x="13028" y="405"/>
                                <a:pt x="13009" y="401"/>
                                <a:pt x="12994" y="394"/>
                              </a:cubicBezTo>
                              <a:cubicBezTo>
                                <a:pt x="12978" y="387"/>
                                <a:pt x="12965" y="377"/>
                                <a:pt x="12955" y="365"/>
                              </a:cubicBezTo>
                              <a:cubicBezTo>
                                <a:pt x="12946" y="352"/>
                                <a:pt x="12939" y="337"/>
                                <a:pt x="12934" y="319"/>
                              </a:cubicBezTo>
                              <a:cubicBezTo>
                                <a:pt x="12930" y="302"/>
                                <a:pt x="12928" y="283"/>
                                <a:pt x="12928" y="263"/>
                              </a:cubicBezTo>
                              <a:cubicBezTo>
                                <a:pt x="12928" y="242"/>
                                <a:pt x="12930" y="223"/>
                                <a:pt x="12936" y="206"/>
                              </a:cubicBezTo>
                              <a:cubicBezTo>
                                <a:pt x="12941" y="188"/>
                                <a:pt x="12949" y="174"/>
                                <a:pt x="12959" y="161"/>
                              </a:cubicBezTo>
                              <a:cubicBezTo>
                                <a:pt x="12969" y="149"/>
                                <a:pt x="12981" y="139"/>
                                <a:pt x="12995" y="132"/>
                              </a:cubicBezTo>
                              <a:cubicBezTo>
                                <a:pt x="13009" y="125"/>
                                <a:pt x="13025" y="121"/>
                                <a:pt x="13042" y="121"/>
                              </a:cubicBezTo>
                              <a:cubicBezTo>
                                <a:pt x="13061" y="121"/>
                                <a:pt x="13077" y="125"/>
                                <a:pt x="13091" y="132"/>
                              </a:cubicBezTo>
                              <a:cubicBezTo>
                                <a:pt x="13105" y="139"/>
                                <a:pt x="13116" y="149"/>
                                <a:pt x="13124" y="161"/>
                              </a:cubicBezTo>
                              <a:cubicBezTo>
                                <a:pt x="13133" y="174"/>
                                <a:pt x="13139" y="188"/>
                                <a:pt x="13143" y="204"/>
                              </a:cubicBezTo>
                              <a:cubicBezTo>
                                <a:pt x="13148" y="220"/>
                                <a:pt x="13150" y="238"/>
                                <a:pt x="13150" y="256"/>
                              </a:cubicBezTo>
                              <a:cubicBezTo>
                                <a:pt x="13150" y="273"/>
                                <a:pt x="13150" y="273"/>
                                <a:pt x="13150" y="273"/>
                              </a:cubicBezTo>
                              <a:cubicBezTo>
                                <a:pt x="12964" y="273"/>
                                <a:pt x="12964" y="273"/>
                                <a:pt x="12964" y="273"/>
                              </a:cubicBezTo>
                              <a:cubicBezTo>
                                <a:pt x="12964" y="287"/>
                                <a:pt x="12966" y="300"/>
                                <a:pt x="12970" y="313"/>
                              </a:cubicBezTo>
                              <a:cubicBezTo>
                                <a:pt x="12974" y="326"/>
                                <a:pt x="12980" y="337"/>
                                <a:pt x="12987" y="346"/>
                              </a:cubicBezTo>
                              <a:cubicBezTo>
                                <a:pt x="12995" y="355"/>
                                <a:pt x="13004" y="363"/>
                                <a:pt x="13015" y="368"/>
                              </a:cubicBezTo>
                              <a:cubicBezTo>
                                <a:pt x="13026" y="373"/>
                                <a:pt x="13039" y="376"/>
                                <a:pt x="13053" y="376"/>
                              </a:cubicBezTo>
                              <a:cubicBezTo>
                                <a:pt x="13059" y="376"/>
                                <a:pt x="13066" y="376"/>
                                <a:pt x="13073" y="374"/>
                              </a:cubicBezTo>
                              <a:cubicBezTo>
                                <a:pt x="13081" y="373"/>
                                <a:pt x="13088" y="372"/>
                                <a:pt x="13095" y="370"/>
                              </a:cubicBezTo>
                              <a:cubicBezTo>
                                <a:pt x="13101" y="368"/>
                                <a:pt x="13108" y="366"/>
                                <a:pt x="13114" y="363"/>
                              </a:cubicBezTo>
                              <a:cubicBezTo>
                                <a:pt x="13120" y="361"/>
                                <a:pt x="13125" y="358"/>
                                <a:pt x="13129" y="356"/>
                              </a:cubicBezTo>
                              <a:lnTo>
                                <a:pt x="13129" y="390"/>
                              </a:lnTo>
                              <a:close/>
                              <a:moveTo>
                                <a:pt x="13113" y="244"/>
                              </a:moveTo>
                              <a:cubicBezTo>
                                <a:pt x="13113" y="232"/>
                                <a:pt x="13112" y="221"/>
                                <a:pt x="13109" y="209"/>
                              </a:cubicBezTo>
                              <a:cubicBezTo>
                                <a:pt x="13107" y="198"/>
                                <a:pt x="13103" y="188"/>
                                <a:pt x="13097" y="179"/>
                              </a:cubicBezTo>
                              <a:cubicBezTo>
                                <a:pt x="13092" y="170"/>
                                <a:pt x="13085" y="163"/>
                                <a:pt x="13076" y="158"/>
                              </a:cubicBezTo>
                              <a:cubicBezTo>
                                <a:pt x="13067" y="153"/>
                                <a:pt x="13056" y="150"/>
                                <a:pt x="13044" y="150"/>
                              </a:cubicBezTo>
                              <a:cubicBezTo>
                                <a:pt x="13032" y="150"/>
                                <a:pt x="13020" y="153"/>
                                <a:pt x="13011" y="158"/>
                              </a:cubicBezTo>
                              <a:cubicBezTo>
                                <a:pt x="13001" y="164"/>
                                <a:pt x="12993" y="171"/>
                                <a:pt x="12986" y="180"/>
                              </a:cubicBezTo>
                              <a:cubicBezTo>
                                <a:pt x="12979" y="189"/>
                                <a:pt x="12974" y="199"/>
                                <a:pt x="12970" y="210"/>
                              </a:cubicBezTo>
                              <a:cubicBezTo>
                                <a:pt x="12966" y="221"/>
                                <a:pt x="12964" y="233"/>
                                <a:pt x="12964" y="244"/>
                              </a:cubicBezTo>
                              <a:lnTo>
                                <a:pt x="13113" y="244"/>
                              </a:lnTo>
                              <a:close/>
                              <a:moveTo>
                                <a:pt x="13358" y="0"/>
                              </a:moveTo>
                              <a:cubicBezTo>
                                <a:pt x="13391" y="0"/>
                                <a:pt x="13391" y="0"/>
                                <a:pt x="13391" y="0"/>
                              </a:cubicBezTo>
                              <a:cubicBezTo>
                                <a:pt x="13391" y="173"/>
                                <a:pt x="13391" y="173"/>
                                <a:pt x="13391" y="173"/>
                              </a:cubicBezTo>
                              <a:cubicBezTo>
                                <a:pt x="13392" y="173"/>
                                <a:pt x="13392" y="173"/>
                                <a:pt x="13392" y="173"/>
                              </a:cubicBezTo>
                              <a:cubicBezTo>
                                <a:pt x="13393" y="170"/>
                                <a:pt x="13396" y="166"/>
                                <a:pt x="13400" y="160"/>
                              </a:cubicBezTo>
                              <a:cubicBezTo>
                                <a:pt x="13404" y="154"/>
                                <a:pt x="13410" y="148"/>
                                <a:pt x="13416" y="143"/>
                              </a:cubicBezTo>
                              <a:cubicBezTo>
                                <a:pt x="13423" y="137"/>
                                <a:pt x="13432" y="132"/>
                                <a:pt x="13442" y="128"/>
                              </a:cubicBezTo>
                              <a:cubicBezTo>
                                <a:pt x="13452" y="123"/>
                                <a:pt x="13464" y="121"/>
                                <a:pt x="13477" y="121"/>
                              </a:cubicBezTo>
                              <a:cubicBezTo>
                                <a:pt x="13497" y="121"/>
                                <a:pt x="13514" y="125"/>
                                <a:pt x="13528" y="132"/>
                              </a:cubicBezTo>
                              <a:cubicBezTo>
                                <a:pt x="13542" y="139"/>
                                <a:pt x="13554" y="149"/>
                                <a:pt x="13563" y="161"/>
                              </a:cubicBezTo>
                              <a:cubicBezTo>
                                <a:pt x="13572" y="174"/>
                                <a:pt x="13578" y="189"/>
                                <a:pt x="13582" y="206"/>
                              </a:cubicBezTo>
                              <a:cubicBezTo>
                                <a:pt x="13586" y="224"/>
                                <a:pt x="13588" y="243"/>
                                <a:pt x="13588" y="263"/>
                              </a:cubicBezTo>
                              <a:cubicBezTo>
                                <a:pt x="13588" y="283"/>
                                <a:pt x="13586" y="302"/>
                                <a:pt x="13581" y="319"/>
                              </a:cubicBezTo>
                              <a:cubicBezTo>
                                <a:pt x="13577" y="336"/>
                                <a:pt x="13570" y="351"/>
                                <a:pt x="13560" y="364"/>
                              </a:cubicBezTo>
                              <a:cubicBezTo>
                                <a:pt x="13551" y="377"/>
                                <a:pt x="13539" y="387"/>
                                <a:pt x="13526" y="394"/>
                              </a:cubicBezTo>
                              <a:cubicBezTo>
                                <a:pt x="13512" y="401"/>
                                <a:pt x="13496" y="405"/>
                                <a:pt x="13477" y="405"/>
                              </a:cubicBezTo>
                              <a:cubicBezTo>
                                <a:pt x="13457" y="405"/>
                                <a:pt x="13441" y="401"/>
                                <a:pt x="13427" y="393"/>
                              </a:cubicBezTo>
                              <a:cubicBezTo>
                                <a:pt x="13413" y="385"/>
                                <a:pt x="13401" y="373"/>
                                <a:pt x="13392" y="356"/>
                              </a:cubicBezTo>
                              <a:cubicBezTo>
                                <a:pt x="13391" y="356"/>
                                <a:pt x="13391" y="356"/>
                                <a:pt x="13391" y="356"/>
                              </a:cubicBezTo>
                              <a:cubicBezTo>
                                <a:pt x="13391" y="399"/>
                                <a:pt x="13391" y="399"/>
                                <a:pt x="13391" y="399"/>
                              </a:cubicBezTo>
                              <a:cubicBezTo>
                                <a:pt x="13358" y="399"/>
                                <a:pt x="13358" y="399"/>
                                <a:pt x="13358" y="399"/>
                              </a:cubicBezTo>
                              <a:lnTo>
                                <a:pt x="13358" y="0"/>
                              </a:lnTo>
                              <a:close/>
                              <a:moveTo>
                                <a:pt x="13548" y="223"/>
                              </a:moveTo>
                              <a:cubicBezTo>
                                <a:pt x="13546" y="210"/>
                                <a:pt x="13542" y="198"/>
                                <a:pt x="13535" y="187"/>
                              </a:cubicBezTo>
                              <a:cubicBezTo>
                                <a:pt x="13529" y="176"/>
                                <a:pt x="13521" y="167"/>
                                <a:pt x="13511" y="160"/>
                              </a:cubicBezTo>
                              <a:cubicBezTo>
                                <a:pt x="13500" y="153"/>
                                <a:pt x="13487" y="150"/>
                                <a:pt x="13471" y="150"/>
                              </a:cubicBezTo>
                              <a:cubicBezTo>
                                <a:pt x="13456" y="150"/>
                                <a:pt x="13443" y="153"/>
                                <a:pt x="13433" y="161"/>
                              </a:cubicBezTo>
                              <a:cubicBezTo>
                                <a:pt x="13423" y="168"/>
                                <a:pt x="13415" y="177"/>
                                <a:pt x="13408" y="188"/>
                              </a:cubicBezTo>
                              <a:cubicBezTo>
                                <a:pt x="13402" y="199"/>
                                <a:pt x="13398" y="211"/>
                                <a:pt x="13395" y="225"/>
                              </a:cubicBezTo>
                              <a:cubicBezTo>
                                <a:pt x="13393" y="238"/>
                                <a:pt x="13391" y="251"/>
                                <a:pt x="13391" y="263"/>
                              </a:cubicBezTo>
                              <a:cubicBezTo>
                                <a:pt x="13391" y="276"/>
                                <a:pt x="13393" y="288"/>
                                <a:pt x="13395" y="302"/>
                              </a:cubicBezTo>
                              <a:cubicBezTo>
                                <a:pt x="13398" y="315"/>
                                <a:pt x="13403" y="327"/>
                                <a:pt x="13409" y="338"/>
                              </a:cubicBezTo>
                              <a:cubicBezTo>
                                <a:pt x="13415" y="349"/>
                                <a:pt x="13423" y="358"/>
                                <a:pt x="13434" y="366"/>
                              </a:cubicBezTo>
                              <a:cubicBezTo>
                                <a:pt x="13444" y="373"/>
                                <a:pt x="13457" y="376"/>
                                <a:pt x="13471" y="376"/>
                              </a:cubicBezTo>
                              <a:cubicBezTo>
                                <a:pt x="13487" y="376"/>
                                <a:pt x="13500" y="373"/>
                                <a:pt x="13511" y="366"/>
                              </a:cubicBezTo>
                              <a:cubicBezTo>
                                <a:pt x="13521" y="359"/>
                                <a:pt x="13529" y="350"/>
                                <a:pt x="13535" y="339"/>
                              </a:cubicBezTo>
                              <a:cubicBezTo>
                                <a:pt x="13542" y="328"/>
                                <a:pt x="13546" y="316"/>
                                <a:pt x="13548" y="303"/>
                              </a:cubicBezTo>
                              <a:cubicBezTo>
                                <a:pt x="13550" y="289"/>
                                <a:pt x="13552" y="276"/>
                                <a:pt x="13552" y="263"/>
                              </a:cubicBezTo>
                              <a:cubicBezTo>
                                <a:pt x="13552" y="250"/>
                                <a:pt x="13550" y="237"/>
                                <a:pt x="13548" y="223"/>
                              </a:cubicBezTo>
                              <a:close/>
                              <a:moveTo>
                                <a:pt x="13656" y="0"/>
                              </a:moveTo>
                              <a:cubicBezTo>
                                <a:pt x="13690" y="0"/>
                                <a:pt x="13690" y="0"/>
                                <a:pt x="13690" y="0"/>
                              </a:cubicBezTo>
                              <a:cubicBezTo>
                                <a:pt x="13690" y="399"/>
                                <a:pt x="13690" y="399"/>
                                <a:pt x="13690" y="399"/>
                              </a:cubicBezTo>
                              <a:cubicBezTo>
                                <a:pt x="13656" y="399"/>
                                <a:pt x="13656" y="399"/>
                                <a:pt x="13656" y="399"/>
                              </a:cubicBezTo>
                              <a:lnTo>
                                <a:pt x="13656" y="0"/>
                              </a:lnTo>
                              <a:close/>
                              <a:moveTo>
                                <a:pt x="13808" y="55"/>
                              </a:moveTo>
                              <a:cubicBezTo>
                                <a:pt x="13774" y="55"/>
                                <a:pt x="13774" y="55"/>
                                <a:pt x="13774" y="55"/>
                              </a:cubicBezTo>
                              <a:cubicBezTo>
                                <a:pt x="13774" y="11"/>
                                <a:pt x="13774" y="11"/>
                                <a:pt x="13774" y="11"/>
                              </a:cubicBezTo>
                              <a:cubicBezTo>
                                <a:pt x="13808" y="11"/>
                                <a:pt x="13808" y="11"/>
                                <a:pt x="13808" y="11"/>
                              </a:cubicBezTo>
                              <a:lnTo>
                                <a:pt x="13808" y="55"/>
                              </a:lnTo>
                              <a:close/>
                              <a:moveTo>
                                <a:pt x="13774" y="128"/>
                              </a:moveTo>
                              <a:cubicBezTo>
                                <a:pt x="13808" y="128"/>
                                <a:pt x="13808" y="128"/>
                                <a:pt x="13808" y="128"/>
                              </a:cubicBezTo>
                              <a:cubicBezTo>
                                <a:pt x="13808" y="399"/>
                                <a:pt x="13808" y="399"/>
                                <a:pt x="13808" y="399"/>
                              </a:cubicBezTo>
                              <a:cubicBezTo>
                                <a:pt x="13774" y="399"/>
                                <a:pt x="13774" y="399"/>
                                <a:pt x="13774" y="399"/>
                              </a:cubicBezTo>
                              <a:lnTo>
                                <a:pt x="13774" y="128"/>
                              </a:lnTo>
                              <a:close/>
                              <a:moveTo>
                                <a:pt x="13892" y="191"/>
                              </a:moveTo>
                              <a:cubicBezTo>
                                <a:pt x="13892" y="181"/>
                                <a:pt x="13892" y="171"/>
                                <a:pt x="13892" y="160"/>
                              </a:cubicBezTo>
                              <a:cubicBezTo>
                                <a:pt x="13892" y="149"/>
                                <a:pt x="13891" y="139"/>
                                <a:pt x="13890" y="128"/>
                              </a:cubicBezTo>
                              <a:cubicBezTo>
                                <a:pt x="13922" y="128"/>
                                <a:pt x="13922" y="128"/>
                                <a:pt x="13922" y="128"/>
                              </a:cubicBezTo>
                              <a:cubicBezTo>
                                <a:pt x="13922" y="176"/>
                                <a:pt x="13922" y="176"/>
                                <a:pt x="13922" y="176"/>
                              </a:cubicBezTo>
                              <a:cubicBezTo>
                                <a:pt x="13923" y="176"/>
                                <a:pt x="13923" y="176"/>
                                <a:pt x="13923" y="176"/>
                              </a:cubicBezTo>
                              <a:cubicBezTo>
                                <a:pt x="13926" y="170"/>
                                <a:pt x="13930" y="164"/>
                                <a:pt x="13934" y="157"/>
                              </a:cubicBezTo>
                              <a:cubicBezTo>
                                <a:pt x="13938" y="151"/>
                                <a:pt x="13944" y="145"/>
                                <a:pt x="13950" y="139"/>
                              </a:cubicBezTo>
                              <a:cubicBezTo>
                                <a:pt x="13957" y="134"/>
                                <a:pt x="13965" y="130"/>
                                <a:pt x="13975" y="126"/>
                              </a:cubicBezTo>
                              <a:cubicBezTo>
                                <a:pt x="13985" y="123"/>
                                <a:pt x="13997" y="121"/>
                                <a:pt x="14011" y="121"/>
                              </a:cubicBezTo>
                              <a:cubicBezTo>
                                <a:pt x="14028" y="121"/>
                                <a:pt x="14042" y="124"/>
                                <a:pt x="14054" y="129"/>
                              </a:cubicBezTo>
                              <a:cubicBezTo>
                                <a:pt x="14065" y="135"/>
                                <a:pt x="14075" y="142"/>
                                <a:pt x="14082" y="151"/>
                              </a:cubicBezTo>
                              <a:cubicBezTo>
                                <a:pt x="14090" y="160"/>
                                <a:pt x="14095" y="171"/>
                                <a:pt x="14098" y="184"/>
                              </a:cubicBezTo>
                              <a:cubicBezTo>
                                <a:pt x="14102" y="197"/>
                                <a:pt x="14103" y="211"/>
                                <a:pt x="14103" y="225"/>
                              </a:cubicBezTo>
                              <a:cubicBezTo>
                                <a:pt x="14103" y="399"/>
                                <a:pt x="14103" y="399"/>
                                <a:pt x="14103" y="399"/>
                              </a:cubicBezTo>
                              <a:cubicBezTo>
                                <a:pt x="14070" y="399"/>
                                <a:pt x="14070" y="399"/>
                                <a:pt x="14070" y="399"/>
                              </a:cubicBezTo>
                              <a:cubicBezTo>
                                <a:pt x="14070" y="234"/>
                                <a:pt x="14070" y="234"/>
                                <a:pt x="14070" y="234"/>
                              </a:cubicBezTo>
                              <a:cubicBezTo>
                                <a:pt x="14070" y="208"/>
                                <a:pt x="14065" y="188"/>
                                <a:pt x="14055" y="173"/>
                              </a:cubicBezTo>
                              <a:cubicBezTo>
                                <a:pt x="14045" y="158"/>
                                <a:pt x="14029" y="150"/>
                                <a:pt x="14006" y="150"/>
                              </a:cubicBezTo>
                              <a:cubicBezTo>
                                <a:pt x="13991" y="150"/>
                                <a:pt x="13978" y="153"/>
                                <a:pt x="13967" y="159"/>
                              </a:cubicBezTo>
                              <a:cubicBezTo>
                                <a:pt x="13957" y="165"/>
                                <a:pt x="13949" y="173"/>
                                <a:pt x="13943" y="182"/>
                              </a:cubicBezTo>
                              <a:cubicBezTo>
                                <a:pt x="13937" y="192"/>
                                <a:pt x="13932" y="203"/>
                                <a:pt x="13930" y="214"/>
                              </a:cubicBezTo>
                              <a:cubicBezTo>
                                <a:pt x="13927" y="226"/>
                                <a:pt x="13926" y="237"/>
                                <a:pt x="13926" y="249"/>
                              </a:cubicBezTo>
                              <a:cubicBezTo>
                                <a:pt x="13926" y="399"/>
                                <a:pt x="13926" y="399"/>
                                <a:pt x="13926" y="399"/>
                              </a:cubicBezTo>
                              <a:cubicBezTo>
                                <a:pt x="13892" y="399"/>
                                <a:pt x="13892" y="399"/>
                                <a:pt x="13892" y="399"/>
                              </a:cubicBezTo>
                              <a:lnTo>
                                <a:pt x="13892" y="191"/>
                              </a:lnTo>
                              <a:close/>
                              <a:moveTo>
                                <a:pt x="14402" y="399"/>
                              </a:moveTo>
                              <a:cubicBezTo>
                                <a:pt x="14368" y="399"/>
                                <a:pt x="14368" y="399"/>
                                <a:pt x="14368" y="399"/>
                              </a:cubicBezTo>
                              <a:cubicBezTo>
                                <a:pt x="14368" y="356"/>
                                <a:pt x="14368" y="356"/>
                                <a:pt x="14368" y="356"/>
                              </a:cubicBezTo>
                              <a:cubicBezTo>
                                <a:pt x="14367" y="356"/>
                                <a:pt x="14367" y="356"/>
                                <a:pt x="14367" y="356"/>
                              </a:cubicBezTo>
                              <a:cubicBezTo>
                                <a:pt x="14358" y="373"/>
                                <a:pt x="14347" y="385"/>
                                <a:pt x="14333" y="393"/>
                              </a:cubicBezTo>
                              <a:cubicBezTo>
                                <a:pt x="14319" y="401"/>
                                <a:pt x="14302" y="405"/>
                                <a:pt x="14283" y="405"/>
                              </a:cubicBezTo>
                              <a:cubicBezTo>
                                <a:pt x="14265" y="405"/>
                                <a:pt x="14248" y="401"/>
                                <a:pt x="14234" y="394"/>
                              </a:cubicBezTo>
                              <a:cubicBezTo>
                                <a:pt x="14220" y="387"/>
                                <a:pt x="14209" y="377"/>
                                <a:pt x="14199" y="364"/>
                              </a:cubicBezTo>
                              <a:cubicBezTo>
                                <a:pt x="14190" y="351"/>
                                <a:pt x="14183" y="336"/>
                                <a:pt x="14178" y="319"/>
                              </a:cubicBezTo>
                              <a:cubicBezTo>
                                <a:pt x="14174" y="302"/>
                                <a:pt x="14171" y="283"/>
                                <a:pt x="14171" y="263"/>
                              </a:cubicBezTo>
                              <a:cubicBezTo>
                                <a:pt x="14171" y="243"/>
                                <a:pt x="14173" y="224"/>
                                <a:pt x="14178" y="206"/>
                              </a:cubicBezTo>
                              <a:cubicBezTo>
                                <a:pt x="14182" y="189"/>
                                <a:pt x="14188" y="174"/>
                                <a:pt x="14197" y="161"/>
                              </a:cubicBezTo>
                              <a:cubicBezTo>
                                <a:pt x="14206" y="149"/>
                                <a:pt x="14218" y="139"/>
                                <a:pt x="14232" y="132"/>
                              </a:cubicBezTo>
                              <a:cubicBezTo>
                                <a:pt x="14246" y="125"/>
                                <a:pt x="14263" y="121"/>
                                <a:pt x="14283" y="121"/>
                              </a:cubicBezTo>
                              <a:cubicBezTo>
                                <a:pt x="14296" y="121"/>
                                <a:pt x="14308" y="123"/>
                                <a:pt x="14318" y="128"/>
                              </a:cubicBezTo>
                              <a:cubicBezTo>
                                <a:pt x="14328" y="132"/>
                                <a:pt x="14336" y="137"/>
                                <a:pt x="14343" y="143"/>
                              </a:cubicBezTo>
                              <a:cubicBezTo>
                                <a:pt x="14350" y="148"/>
                                <a:pt x="14356" y="154"/>
                                <a:pt x="14360" y="160"/>
                              </a:cubicBezTo>
                              <a:cubicBezTo>
                                <a:pt x="14364" y="166"/>
                                <a:pt x="14366" y="170"/>
                                <a:pt x="14367" y="173"/>
                              </a:cubicBezTo>
                              <a:cubicBezTo>
                                <a:pt x="14368" y="173"/>
                                <a:pt x="14368" y="173"/>
                                <a:pt x="14368" y="173"/>
                              </a:cubicBezTo>
                              <a:cubicBezTo>
                                <a:pt x="14368" y="0"/>
                                <a:pt x="14368" y="0"/>
                                <a:pt x="14368" y="0"/>
                              </a:cubicBezTo>
                              <a:cubicBezTo>
                                <a:pt x="14402" y="0"/>
                                <a:pt x="14402" y="0"/>
                                <a:pt x="14402" y="0"/>
                              </a:cubicBezTo>
                              <a:lnTo>
                                <a:pt x="14402" y="399"/>
                              </a:lnTo>
                              <a:close/>
                              <a:moveTo>
                                <a:pt x="14212" y="303"/>
                              </a:moveTo>
                              <a:cubicBezTo>
                                <a:pt x="14214" y="316"/>
                                <a:pt x="14218" y="328"/>
                                <a:pt x="14224" y="339"/>
                              </a:cubicBezTo>
                              <a:cubicBezTo>
                                <a:pt x="14230" y="350"/>
                                <a:pt x="14239" y="359"/>
                                <a:pt x="14249" y="366"/>
                              </a:cubicBezTo>
                              <a:cubicBezTo>
                                <a:pt x="14259" y="373"/>
                                <a:pt x="14272" y="376"/>
                                <a:pt x="14288" y="376"/>
                              </a:cubicBezTo>
                              <a:cubicBezTo>
                                <a:pt x="14303" y="376"/>
                                <a:pt x="14316" y="373"/>
                                <a:pt x="14326" y="366"/>
                              </a:cubicBezTo>
                              <a:cubicBezTo>
                                <a:pt x="14336" y="358"/>
                                <a:pt x="14344" y="349"/>
                                <a:pt x="14351" y="338"/>
                              </a:cubicBezTo>
                              <a:cubicBezTo>
                                <a:pt x="14357" y="327"/>
                                <a:pt x="14361" y="315"/>
                                <a:pt x="14364" y="302"/>
                              </a:cubicBezTo>
                              <a:cubicBezTo>
                                <a:pt x="14367" y="288"/>
                                <a:pt x="14368" y="276"/>
                                <a:pt x="14368" y="263"/>
                              </a:cubicBezTo>
                              <a:cubicBezTo>
                                <a:pt x="14368" y="251"/>
                                <a:pt x="14367" y="238"/>
                                <a:pt x="14364" y="225"/>
                              </a:cubicBezTo>
                              <a:cubicBezTo>
                                <a:pt x="14361" y="211"/>
                                <a:pt x="14357" y="199"/>
                                <a:pt x="14351" y="188"/>
                              </a:cubicBezTo>
                              <a:cubicBezTo>
                                <a:pt x="14344" y="177"/>
                                <a:pt x="14336" y="168"/>
                                <a:pt x="14326" y="161"/>
                              </a:cubicBezTo>
                              <a:cubicBezTo>
                                <a:pt x="14316" y="153"/>
                                <a:pt x="14303" y="150"/>
                                <a:pt x="14288" y="150"/>
                              </a:cubicBezTo>
                              <a:cubicBezTo>
                                <a:pt x="14272" y="150"/>
                                <a:pt x="14259" y="153"/>
                                <a:pt x="14249" y="160"/>
                              </a:cubicBezTo>
                              <a:cubicBezTo>
                                <a:pt x="14239" y="167"/>
                                <a:pt x="14230" y="176"/>
                                <a:pt x="14224" y="187"/>
                              </a:cubicBezTo>
                              <a:cubicBezTo>
                                <a:pt x="14218" y="198"/>
                                <a:pt x="14214" y="210"/>
                                <a:pt x="14212" y="223"/>
                              </a:cubicBezTo>
                              <a:cubicBezTo>
                                <a:pt x="14209" y="237"/>
                                <a:pt x="14208" y="250"/>
                                <a:pt x="14208" y="263"/>
                              </a:cubicBezTo>
                              <a:cubicBezTo>
                                <a:pt x="14208" y="276"/>
                                <a:pt x="14209" y="289"/>
                                <a:pt x="14212" y="303"/>
                              </a:cubicBezTo>
                              <a:close/>
                              <a:moveTo>
                                <a:pt x="14483" y="191"/>
                              </a:moveTo>
                              <a:cubicBezTo>
                                <a:pt x="14483" y="181"/>
                                <a:pt x="14483" y="171"/>
                                <a:pt x="14482" y="160"/>
                              </a:cubicBezTo>
                              <a:cubicBezTo>
                                <a:pt x="14482" y="149"/>
                                <a:pt x="14482" y="139"/>
                                <a:pt x="14481" y="128"/>
                              </a:cubicBezTo>
                              <a:cubicBezTo>
                                <a:pt x="14513" y="128"/>
                                <a:pt x="14513" y="128"/>
                                <a:pt x="14513" y="128"/>
                              </a:cubicBezTo>
                              <a:cubicBezTo>
                                <a:pt x="14513" y="176"/>
                                <a:pt x="14513" y="176"/>
                                <a:pt x="14513" y="176"/>
                              </a:cubicBezTo>
                              <a:cubicBezTo>
                                <a:pt x="14514" y="176"/>
                                <a:pt x="14514" y="176"/>
                                <a:pt x="14514" y="176"/>
                              </a:cubicBezTo>
                              <a:cubicBezTo>
                                <a:pt x="14517" y="170"/>
                                <a:pt x="14520" y="164"/>
                                <a:pt x="14525" y="157"/>
                              </a:cubicBezTo>
                              <a:cubicBezTo>
                                <a:pt x="14529" y="151"/>
                                <a:pt x="14534" y="145"/>
                                <a:pt x="14541" y="139"/>
                              </a:cubicBezTo>
                              <a:cubicBezTo>
                                <a:pt x="14548" y="134"/>
                                <a:pt x="14556" y="130"/>
                                <a:pt x="14566" y="126"/>
                              </a:cubicBezTo>
                              <a:cubicBezTo>
                                <a:pt x="14576" y="123"/>
                                <a:pt x="14587" y="121"/>
                                <a:pt x="14602" y="121"/>
                              </a:cubicBezTo>
                              <a:cubicBezTo>
                                <a:pt x="14618" y="121"/>
                                <a:pt x="14632" y="124"/>
                                <a:pt x="14644" y="129"/>
                              </a:cubicBezTo>
                              <a:cubicBezTo>
                                <a:pt x="14656" y="135"/>
                                <a:pt x="14665" y="142"/>
                                <a:pt x="14673" y="151"/>
                              </a:cubicBezTo>
                              <a:cubicBezTo>
                                <a:pt x="14680" y="160"/>
                                <a:pt x="14686" y="171"/>
                                <a:pt x="14689" y="184"/>
                              </a:cubicBezTo>
                              <a:cubicBezTo>
                                <a:pt x="14692" y="197"/>
                                <a:pt x="14694" y="211"/>
                                <a:pt x="14694" y="225"/>
                              </a:cubicBezTo>
                              <a:cubicBezTo>
                                <a:pt x="14694" y="399"/>
                                <a:pt x="14694" y="399"/>
                                <a:pt x="14694" y="399"/>
                              </a:cubicBezTo>
                              <a:cubicBezTo>
                                <a:pt x="14661" y="399"/>
                                <a:pt x="14661" y="399"/>
                                <a:pt x="14661" y="399"/>
                              </a:cubicBezTo>
                              <a:cubicBezTo>
                                <a:pt x="14661" y="234"/>
                                <a:pt x="14661" y="234"/>
                                <a:pt x="14661" y="234"/>
                              </a:cubicBezTo>
                              <a:cubicBezTo>
                                <a:pt x="14661" y="208"/>
                                <a:pt x="14656" y="188"/>
                                <a:pt x="14646" y="173"/>
                              </a:cubicBezTo>
                              <a:cubicBezTo>
                                <a:pt x="14636" y="158"/>
                                <a:pt x="14619" y="150"/>
                                <a:pt x="14596" y="150"/>
                              </a:cubicBezTo>
                              <a:cubicBezTo>
                                <a:pt x="14581" y="150"/>
                                <a:pt x="14568" y="153"/>
                                <a:pt x="14558" y="159"/>
                              </a:cubicBezTo>
                              <a:cubicBezTo>
                                <a:pt x="14548" y="165"/>
                                <a:pt x="14540" y="173"/>
                                <a:pt x="14533" y="182"/>
                              </a:cubicBezTo>
                              <a:cubicBezTo>
                                <a:pt x="14527" y="192"/>
                                <a:pt x="14523" y="203"/>
                                <a:pt x="14520" y="214"/>
                              </a:cubicBezTo>
                              <a:cubicBezTo>
                                <a:pt x="14518" y="226"/>
                                <a:pt x="14516" y="237"/>
                                <a:pt x="14516" y="249"/>
                              </a:cubicBezTo>
                              <a:cubicBezTo>
                                <a:pt x="14516" y="399"/>
                                <a:pt x="14516" y="399"/>
                                <a:pt x="14516" y="399"/>
                              </a:cubicBezTo>
                              <a:cubicBezTo>
                                <a:pt x="14483" y="399"/>
                                <a:pt x="14483" y="399"/>
                                <a:pt x="14483" y="399"/>
                              </a:cubicBezTo>
                              <a:lnTo>
                                <a:pt x="14483" y="191"/>
                              </a:lnTo>
                              <a:close/>
                              <a:moveTo>
                                <a:pt x="14960" y="390"/>
                              </a:moveTo>
                              <a:cubicBezTo>
                                <a:pt x="14948" y="395"/>
                                <a:pt x="14935" y="399"/>
                                <a:pt x="14921" y="401"/>
                              </a:cubicBezTo>
                              <a:cubicBezTo>
                                <a:pt x="14907" y="404"/>
                                <a:pt x="14893" y="405"/>
                                <a:pt x="14881" y="405"/>
                              </a:cubicBezTo>
                              <a:cubicBezTo>
                                <a:pt x="14859" y="405"/>
                                <a:pt x="14840" y="401"/>
                                <a:pt x="14824" y="394"/>
                              </a:cubicBezTo>
                              <a:cubicBezTo>
                                <a:pt x="14808" y="387"/>
                                <a:pt x="14795" y="377"/>
                                <a:pt x="14786" y="365"/>
                              </a:cubicBezTo>
                              <a:cubicBezTo>
                                <a:pt x="14776" y="352"/>
                                <a:pt x="14769" y="337"/>
                                <a:pt x="14764" y="319"/>
                              </a:cubicBezTo>
                              <a:cubicBezTo>
                                <a:pt x="14760" y="302"/>
                                <a:pt x="14758" y="283"/>
                                <a:pt x="14758" y="263"/>
                              </a:cubicBezTo>
                              <a:cubicBezTo>
                                <a:pt x="14758" y="242"/>
                                <a:pt x="14761" y="223"/>
                                <a:pt x="14766" y="206"/>
                              </a:cubicBezTo>
                              <a:cubicBezTo>
                                <a:pt x="14772" y="188"/>
                                <a:pt x="14779" y="174"/>
                                <a:pt x="14789" y="161"/>
                              </a:cubicBezTo>
                              <a:cubicBezTo>
                                <a:pt x="14799" y="149"/>
                                <a:pt x="14811" y="139"/>
                                <a:pt x="14825" y="132"/>
                              </a:cubicBezTo>
                              <a:cubicBezTo>
                                <a:pt x="14839" y="125"/>
                                <a:pt x="14855" y="121"/>
                                <a:pt x="14872" y="121"/>
                              </a:cubicBezTo>
                              <a:cubicBezTo>
                                <a:pt x="14891" y="121"/>
                                <a:pt x="14908" y="125"/>
                                <a:pt x="14921" y="132"/>
                              </a:cubicBezTo>
                              <a:cubicBezTo>
                                <a:pt x="14935" y="139"/>
                                <a:pt x="14946" y="149"/>
                                <a:pt x="14955" y="161"/>
                              </a:cubicBezTo>
                              <a:cubicBezTo>
                                <a:pt x="14963" y="174"/>
                                <a:pt x="14970" y="188"/>
                                <a:pt x="14974" y="204"/>
                              </a:cubicBezTo>
                              <a:cubicBezTo>
                                <a:pt x="14978" y="220"/>
                                <a:pt x="14980" y="238"/>
                                <a:pt x="14980" y="256"/>
                              </a:cubicBezTo>
                              <a:cubicBezTo>
                                <a:pt x="14980" y="273"/>
                                <a:pt x="14980" y="273"/>
                                <a:pt x="14980" y="273"/>
                              </a:cubicBezTo>
                              <a:cubicBezTo>
                                <a:pt x="14794" y="273"/>
                                <a:pt x="14794" y="273"/>
                                <a:pt x="14794" y="273"/>
                              </a:cubicBezTo>
                              <a:cubicBezTo>
                                <a:pt x="14794" y="287"/>
                                <a:pt x="14796" y="300"/>
                                <a:pt x="14800" y="313"/>
                              </a:cubicBezTo>
                              <a:cubicBezTo>
                                <a:pt x="14804" y="326"/>
                                <a:pt x="14810" y="337"/>
                                <a:pt x="14817" y="346"/>
                              </a:cubicBezTo>
                              <a:cubicBezTo>
                                <a:pt x="14825" y="355"/>
                                <a:pt x="14834" y="363"/>
                                <a:pt x="14845" y="368"/>
                              </a:cubicBezTo>
                              <a:cubicBezTo>
                                <a:pt x="14856" y="373"/>
                                <a:pt x="14869" y="376"/>
                                <a:pt x="14884" y="376"/>
                              </a:cubicBezTo>
                              <a:cubicBezTo>
                                <a:pt x="14890" y="376"/>
                                <a:pt x="14896" y="376"/>
                                <a:pt x="14904" y="374"/>
                              </a:cubicBezTo>
                              <a:cubicBezTo>
                                <a:pt x="14911" y="373"/>
                                <a:pt x="14918" y="372"/>
                                <a:pt x="14925" y="370"/>
                              </a:cubicBezTo>
                              <a:cubicBezTo>
                                <a:pt x="14932" y="368"/>
                                <a:pt x="14938" y="366"/>
                                <a:pt x="14945" y="363"/>
                              </a:cubicBezTo>
                              <a:cubicBezTo>
                                <a:pt x="14951" y="361"/>
                                <a:pt x="14956" y="358"/>
                                <a:pt x="14960" y="356"/>
                              </a:cubicBezTo>
                              <a:lnTo>
                                <a:pt x="14960" y="390"/>
                              </a:lnTo>
                              <a:close/>
                              <a:moveTo>
                                <a:pt x="14943" y="244"/>
                              </a:moveTo>
                              <a:cubicBezTo>
                                <a:pt x="14943" y="232"/>
                                <a:pt x="14942" y="221"/>
                                <a:pt x="14939" y="209"/>
                              </a:cubicBezTo>
                              <a:cubicBezTo>
                                <a:pt x="14937" y="198"/>
                                <a:pt x="14933" y="188"/>
                                <a:pt x="14928" y="179"/>
                              </a:cubicBezTo>
                              <a:cubicBezTo>
                                <a:pt x="14922" y="170"/>
                                <a:pt x="14915" y="163"/>
                                <a:pt x="14906" y="158"/>
                              </a:cubicBezTo>
                              <a:cubicBezTo>
                                <a:pt x="14897" y="153"/>
                                <a:pt x="14887" y="150"/>
                                <a:pt x="14874" y="150"/>
                              </a:cubicBezTo>
                              <a:cubicBezTo>
                                <a:pt x="14862" y="150"/>
                                <a:pt x="14851" y="153"/>
                                <a:pt x="14841" y="158"/>
                              </a:cubicBezTo>
                              <a:cubicBezTo>
                                <a:pt x="14831" y="164"/>
                                <a:pt x="14823" y="171"/>
                                <a:pt x="14816" y="180"/>
                              </a:cubicBezTo>
                              <a:cubicBezTo>
                                <a:pt x="14809" y="189"/>
                                <a:pt x="14804" y="199"/>
                                <a:pt x="14800" y="210"/>
                              </a:cubicBezTo>
                              <a:cubicBezTo>
                                <a:pt x="14796" y="221"/>
                                <a:pt x="14794" y="233"/>
                                <a:pt x="14794" y="244"/>
                              </a:cubicBezTo>
                              <a:lnTo>
                                <a:pt x="14943" y="244"/>
                              </a:lnTo>
                              <a:close/>
                              <a:moveTo>
                                <a:pt x="15023" y="359"/>
                              </a:moveTo>
                              <a:cubicBezTo>
                                <a:pt x="15033" y="364"/>
                                <a:pt x="15044" y="368"/>
                                <a:pt x="15056" y="371"/>
                              </a:cubicBezTo>
                              <a:cubicBezTo>
                                <a:pt x="15068" y="375"/>
                                <a:pt x="15080" y="376"/>
                                <a:pt x="15094" y="376"/>
                              </a:cubicBezTo>
                              <a:cubicBezTo>
                                <a:pt x="15102" y="376"/>
                                <a:pt x="15109" y="375"/>
                                <a:pt x="15116" y="373"/>
                              </a:cubicBezTo>
                              <a:cubicBezTo>
                                <a:pt x="15123" y="371"/>
                                <a:pt x="15130" y="368"/>
                                <a:pt x="15135" y="364"/>
                              </a:cubicBezTo>
                              <a:cubicBezTo>
                                <a:pt x="15141" y="360"/>
                                <a:pt x="15146" y="355"/>
                                <a:pt x="15149" y="349"/>
                              </a:cubicBezTo>
                              <a:cubicBezTo>
                                <a:pt x="15152" y="343"/>
                                <a:pt x="15154" y="336"/>
                                <a:pt x="15154" y="328"/>
                              </a:cubicBezTo>
                              <a:cubicBezTo>
                                <a:pt x="15154" y="317"/>
                                <a:pt x="15150" y="308"/>
                                <a:pt x="15144" y="301"/>
                              </a:cubicBezTo>
                              <a:cubicBezTo>
                                <a:pt x="15138" y="294"/>
                                <a:pt x="15130" y="288"/>
                                <a:pt x="15120" y="282"/>
                              </a:cubicBezTo>
                              <a:cubicBezTo>
                                <a:pt x="15110" y="277"/>
                                <a:pt x="15100" y="272"/>
                                <a:pt x="15088" y="267"/>
                              </a:cubicBezTo>
                              <a:cubicBezTo>
                                <a:pt x="15077" y="262"/>
                                <a:pt x="15067" y="256"/>
                                <a:pt x="15057" y="250"/>
                              </a:cubicBezTo>
                              <a:cubicBezTo>
                                <a:pt x="15047" y="244"/>
                                <a:pt x="15039" y="236"/>
                                <a:pt x="15033" y="228"/>
                              </a:cubicBezTo>
                              <a:cubicBezTo>
                                <a:pt x="15027" y="219"/>
                                <a:pt x="15023" y="208"/>
                                <a:pt x="15023" y="195"/>
                              </a:cubicBezTo>
                              <a:cubicBezTo>
                                <a:pt x="15023" y="182"/>
                                <a:pt x="15026" y="170"/>
                                <a:pt x="15031" y="161"/>
                              </a:cubicBezTo>
                              <a:cubicBezTo>
                                <a:pt x="15036" y="151"/>
                                <a:pt x="15042" y="144"/>
                                <a:pt x="15051" y="138"/>
                              </a:cubicBezTo>
                              <a:cubicBezTo>
                                <a:pt x="15059" y="132"/>
                                <a:pt x="15068" y="128"/>
                                <a:pt x="15079" y="125"/>
                              </a:cubicBezTo>
                              <a:cubicBezTo>
                                <a:pt x="15090" y="123"/>
                                <a:pt x="15101" y="121"/>
                                <a:pt x="15112" y="121"/>
                              </a:cubicBezTo>
                              <a:cubicBezTo>
                                <a:pt x="15119" y="121"/>
                                <a:pt x="15129" y="122"/>
                                <a:pt x="15141" y="124"/>
                              </a:cubicBezTo>
                              <a:cubicBezTo>
                                <a:pt x="15154" y="126"/>
                                <a:pt x="15166" y="129"/>
                                <a:pt x="15178" y="133"/>
                              </a:cubicBezTo>
                              <a:cubicBezTo>
                                <a:pt x="15175" y="163"/>
                                <a:pt x="15175" y="163"/>
                                <a:pt x="15175" y="163"/>
                              </a:cubicBezTo>
                              <a:cubicBezTo>
                                <a:pt x="15166" y="159"/>
                                <a:pt x="15157" y="156"/>
                                <a:pt x="15146" y="153"/>
                              </a:cubicBezTo>
                              <a:cubicBezTo>
                                <a:pt x="15135" y="151"/>
                                <a:pt x="15124" y="150"/>
                                <a:pt x="15115" y="150"/>
                              </a:cubicBezTo>
                              <a:cubicBezTo>
                                <a:pt x="15098" y="150"/>
                                <a:pt x="15084" y="153"/>
                                <a:pt x="15073" y="160"/>
                              </a:cubicBezTo>
                              <a:cubicBezTo>
                                <a:pt x="15062" y="166"/>
                                <a:pt x="15057" y="178"/>
                                <a:pt x="15057" y="195"/>
                              </a:cubicBezTo>
                              <a:cubicBezTo>
                                <a:pt x="15057" y="204"/>
                                <a:pt x="15060" y="211"/>
                                <a:pt x="15067" y="216"/>
                              </a:cubicBezTo>
                              <a:cubicBezTo>
                                <a:pt x="15073" y="222"/>
                                <a:pt x="15081" y="227"/>
                                <a:pt x="15091" y="232"/>
                              </a:cubicBezTo>
                              <a:cubicBezTo>
                                <a:pt x="15101" y="237"/>
                                <a:pt x="15112" y="242"/>
                                <a:pt x="15124" y="247"/>
                              </a:cubicBezTo>
                              <a:cubicBezTo>
                                <a:pt x="15135" y="252"/>
                                <a:pt x="15146" y="258"/>
                                <a:pt x="15156" y="265"/>
                              </a:cubicBezTo>
                              <a:cubicBezTo>
                                <a:pt x="15166" y="272"/>
                                <a:pt x="15174" y="281"/>
                                <a:pt x="15180" y="291"/>
                              </a:cubicBezTo>
                              <a:cubicBezTo>
                                <a:pt x="15187" y="301"/>
                                <a:pt x="15190" y="313"/>
                                <a:pt x="15190" y="328"/>
                              </a:cubicBezTo>
                              <a:cubicBezTo>
                                <a:pt x="15190" y="342"/>
                                <a:pt x="15187" y="354"/>
                                <a:pt x="15181" y="364"/>
                              </a:cubicBezTo>
                              <a:cubicBezTo>
                                <a:pt x="15175" y="374"/>
                                <a:pt x="15167" y="382"/>
                                <a:pt x="15158" y="388"/>
                              </a:cubicBezTo>
                              <a:cubicBezTo>
                                <a:pt x="15149" y="394"/>
                                <a:pt x="15139" y="398"/>
                                <a:pt x="15128" y="401"/>
                              </a:cubicBezTo>
                              <a:cubicBezTo>
                                <a:pt x="15117" y="404"/>
                                <a:pt x="15106" y="405"/>
                                <a:pt x="15096" y="405"/>
                              </a:cubicBezTo>
                              <a:cubicBezTo>
                                <a:pt x="15083" y="405"/>
                                <a:pt x="15070" y="404"/>
                                <a:pt x="15057" y="402"/>
                              </a:cubicBezTo>
                              <a:cubicBezTo>
                                <a:pt x="15044" y="400"/>
                                <a:pt x="15032" y="397"/>
                                <a:pt x="15020" y="392"/>
                              </a:cubicBezTo>
                              <a:lnTo>
                                <a:pt x="15023" y="359"/>
                              </a:lnTo>
                              <a:close/>
                              <a:moveTo>
                                <a:pt x="15229" y="359"/>
                              </a:moveTo>
                              <a:cubicBezTo>
                                <a:pt x="15240" y="364"/>
                                <a:pt x="15251" y="368"/>
                                <a:pt x="15263" y="371"/>
                              </a:cubicBezTo>
                              <a:cubicBezTo>
                                <a:pt x="15275" y="375"/>
                                <a:pt x="15287" y="376"/>
                                <a:pt x="15300" y="376"/>
                              </a:cubicBezTo>
                              <a:cubicBezTo>
                                <a:pt x="15308" y="376"/>
                                <a:pt x="15316" y="375"/>
                                <a:pt x="15323" y="373"/>
                              </a:cubicBezTo>
                              <a:cubicBezTo>
                                <a:pt x="15330" y="371"/>
                                <a:pt x="15336" y="368"/>
                                <a:pt x="15342" y="364"/>
                              </a:cubicBezTo>
                              <a:cubicBezTo>
                                <a:pt x="15348" y="360"/>
                                <a:pt x="15352" y="355"/>
                                <a:pt x="15355" y="349"/>
                              </a:cubicBezTo>
                              <a:cubicBezTo>
                                <a:pt x="15359" y="343"/>
                                <a:pt x="15360" y="336"/>
                                <a:pt x="15360" y="328"/>
                              </a:cubicBezTo>
                              <a:cubicBezTo>
                                <a:pt x="15360" y="317"/>
                                <a:pt x="15357" y="308"/>
                                <a:pt x="15351" y="301"/>
                              </a:cubicBezTo>
                              <a:cubicBezTo>
                                <a:pt x="15344" y="294"/>
                                <a:pt x="15336" y="288"/>
                                <a:pt x="15326" y="282"/>
                              </a:cubicBezTo>
                              <a:cubicBezTo>
                                <a:pt x="15317" y="277"/>
                                <a:pt x="15306" y="272"/>
                                <a:pt x="15295" y="267"/>
                              </a:cubicBezTo>
                              <a:cubicBezTo>
                                <a:pt x="15284" y="262"/>
                                <a:pt x="15273" y="256"/>
                                <a:pt x="15264" y="250"/>
                              </a:cubicBezTo>
                              <a:cubicBezTo>
                                <a:pt x="15254" y="244"/>
                                <a:pt x="15246" y="236"/>
                                <a:pt x="15240" y="228"/>
                              </a:cubicBezTo>
                              <a:cubicBezTo>
                                <a:pt x="15233" y="219"/>
                                <a:pt x="15230" y="208"/>
                                <a:pt x="15230" y="195"/>
                              </a:cubicBezTo>
                              <a:cubicBezTo>
                                <a:pt x="15230" y="182"/>
                                <a:pt x="15232" y="170"/>
                                <a:pt x="15237" y="161"/>
                              </a:cubicBezTo>
                              <a:cubicBezTo>
                                <a:pt x="15242" y="151"/>
                                <a:pt x="15249" y="144"/>
                                <a:pt x="15257" y="138"/>
                              </a:cubicBezTo>
                              <a:cubicBezTo>
                                <a:pt x="15266" y="132"/>
                                <a:pt x="15275" y="128"/>
                                <a:pt x="15286" y="125"/>
                              </a:cubicBezTo>
                              <a:cubicBezTo>
                                <a:pt x="15296" y="123"/>
                                <a:pt x="15307" y="121"/>
                                <a:pt x="15318" y="121"/>
                              </a:cubicBezTo>
                              <a:cubicBezTo>
                                <a:pt x="15325" y="121"/>
                                <a:pt x="15335" y="122"/>
                                <a:pt x="15348" y="124"/>
                              </a:cubicBezTo>
                              <a:cubicBezTo>
                                <a:pt x="15361" y="126"/>
                                <a:pt x="15373" y="129"/>
                                <a:pt x="15385" y="133"/>
                              </a:cubicBezTo>
                              <a:cubicBezTo>
                                <a:pt x="15382" y="163"/>
                                <a:pt x="15382" y="163"/>
                                <a:pt x="15382" y="163"/>
                              </a:cubicBezTo>
                              <a:cubicBezTo>
                                <a:pt x="15373" y="159"/>
                                <a:pt x="15363" y="156"/>
                                <a:pt x="15352" y="153"/>
                              </a:cubicBezTo>
                              <a:cubicBezTo>
                                <a:pt x="15341" y="151"/>
                                <a:pt x="15331" y="150"/>
                                <a:pt x="15322" y="150"/>
                              </a:cubicBezTo>
                              <a:cubicBezTo>
                                <a:pt x="15305" y="150"/>
                                <a:pt x="15290" y="153"/>
                                <a:pt x="15280" y="160"/>
                              </a:cubicBezTo>
                              <a:cubicBezTo>
                                <a:pt x="15269" y="166"/>
                                <a:pt x="15263" y="178"/>
                                <a:pt x="15263" y="195"/>
                              </a:cubicBezTo>
                              <a:cubicBezTo>
                                <a:pt x="15263" y="204"/>
                                <a:pt x="15267" y="211"/>
                                <a:pt x="15273" y="216"/>
                              </a:cubicBezTo>
                              <a:cubicBezTo>
                                <a:pt x="15280" y="222"/>
                                <a:pt x="15288" y="227"/>
                                <a:pt x="15298" y="232"/>
                              </a:cubicBezTo>
                              <a:cubicBezTo>
                                <a:pt x="15308" y="237"/>
                                <a:pt x="15319" y="242"/>
                                <a:pt x="15330" y="247"/>
                              </a:cubicBezTo>
                              <a:cubicBezTo>
                                <a:pt x="15342" y="252"/>
                                <a:pt x="15352" y="258"/>
                                <a:pt x="15362" y="265"/>
                              </a:cubicBezTo>
                              <a:cubicBezTo>
                                <a:pt x="15372" y="272"/>
                                <a:pt x="15380" y="281"/>
                                <a:pt x="15387" y="291"/>
                              </a:cubicBezTo>
                              <a:cubicBezTo>
                                <a:pt x="15394" y="301"/>
                                <a:pt x="15397" y="313"/>
                                <a:pt x="15397" y="328"/>
                              </a:cubicBezTo>
                              <a:cubicBezTo>
                                <a:pt x="15397" y="342"/>
                                <a:pt x="15394" y="354"/>
                                <a:pt x="15388" y="364"/>
                              </a:cubicBezTo>
                              <a:cubicBezTo>
                                <a:pt x="15382" y="374"/>
                                <a:pt x="15374" y="382"/>
                                <a:pt x="15365" y="388"/>
                              </a:cubicBezTo>
                              <a:cubicBezTo>
                                <a:pt x="15356" y="394"/>
                                <a:pt x="15346" y="398"/>
                                <a:pt x="15334" y="401"/>
                              </a:cubicBezTo>
                              <a:cubicBezTo>
                                <a:pt x="15323" y="404"/>
                                <a:pt x="15313" y="405"/>
                                <a:pt x="15302" y="405"/>
                              </a:cubicBezTo>
                              <a:cubicBezTo>
                                <a:pt x="15289" y="405"/>
                                <a:pt x="15276" y="404"/>
                                <a:pt x="15263" y="402"/>
                              </a:cubicBezTo>
                              <a:cubicBezTo>
                                <a:pt x="15251" y="400"/>
                                <a:pt x="15238" y="397"/>
                                <a:pt x="15226" y="392"/>
                              </a:cubicBezTo>
                              <a:lnTo>
                                <a:pt x="15229" y="359"/>
                              </a:lnTo>
                              <a:close/>
                              <a:moveTo>
                                <a:pt x="15760" y="355"/>
                              </a:moveTo>
                              <a:cubicBezTo>
                                <a:pt x="15759" y="355"/>
                                <a:pt x="15759" y="355"/>
                                <a:pt x="15759" y="355"/>
                              </a:cubicBezTo>
                              <a:cubicBezTo>
                                <a:pt x="15755" y="363"/>
                                <a:pt x="15750" y="370"/>
                                <a:pt x="15744" y="376"/>
                              </a:cubicBezTo>
                              <a:cubicBezTo>
                                <a:pt x="15738" y="383"/>
                                <a:pt x="15731" y="388"/>
                                <a:pt x="15723" y="392"/>
                              </a:cubicBezTo>
                              <a:cubicBezTo>
                                <a:pt x="15715" y="396"/>
                                <a:pt x="15707" y="400"/>
                                <a:pt x="15698" y="402"/>
                              </a:cubicBezTo>
                              <a:cubicBezTo>
                                <a:pt x="15690" y="404"/>
                                <a:pt x="15681" y="405"/>
                                <a:pt x="15673" y="405"/>
                              </a:cubicBezTo>
                              <a:cubicBezTo>
                                <a:pt x="15654" y="405"/>
                                <a:pt x="15638" y="402"/>
                                <a:pt x="15627" y="396"/>
                              </a:cubicBezTo>
                              <a:cubicBezTo>
                                <a:pt x="15615" y="391"/>
                                <a:pt x="15606" y="384"/>
                                <a:pt x="15600" y="376"/>
                              </a:cubicBezTo>
                              <a:cubicBezTo>
                                <a:pt x="15593" y="368"/>
                                <a:pt x="15589" y="360"/>
                                <a:pt x="15587" y="351"/>
                              </a:cubicBezTo>
                              <a:cubicBezTo>
                                <a:pt x="15585" y="342"/>
                                <a:pt x="15584" y="334"/>
                                <a:pt x="15584" y="328"/>
                              </a:cubicBezTo>
                              <a:cubicBezTo>
                                <a:pt x="15584" y="313"/>
                                <a:pt x="15586" y="300"/>
                                <a:pt x="15591" y="290"/>
                              </a:cubicBezTo>
                              <a:cubicBezTo>
                                <a:pt x="15596" y="279"/>
                                <a:pt x="15603" y="270"/>
                                <a:pt x="15611" y="263"/>
                              </a:cubicBezTo>
                              <a:cubicBezTo>
                                <a:pt x="15620" y="256"/>
                                <a:pt x="15630" y="251"/>
                                <a:pt x="15641" y="247"/>
                              </a:cubicBezTo>
                              <a:cubicBezTo>
                                <a:pt x="15652" y="243"/>
                                <a:pt x="15664" y="240"/>
                                <a:pt x="15676" y="238"/>
                              </a:cubicBezTo>
                              <a:cubicBezTo>
                                <a:pt x="15689" y="236"/>
                                <a:pt x="15701" y="235"/>
                                <a:pt x="15714" y="234"/>
                              </a:cubicBezTo>
                              <a:cubicBezTo>
                                <a:pt x="15727" y="234"/>
                                <a:pt x="15739" y="233"/>
                                <a:pt x="15750" y="233"/>
                              </a:cubicBezTo>
                              <a:cubicBezTo>
                                <a:pt x="15757" y="233"/>
                                <a:pt x="15757" y="233"/>
                                <a:pt x="15757" y="233"/>
                              </a:cubicBezTo>
                              <a:cubicBezTo>
                                <a:pt x="15757" y="220"/>
                                <a:pt x="15757" y="220"/>
                                <a:pt x="15757" y="220"/>
                              </a:cubicBezTo>
                              <a:cubicBezTo>
                                <a:pt x="15757" y="196"/>
                                <a:pt x="15752" y="179"/>
                                <a:pt x="15743" y="167"/>
                              </a:cubicBezTo>
                              <a:cubicBezTo>
                                <a:pt x="15734" y="156"/>
                                <a:pt x="15718" y="150"/>
                                <a:pt x="15695" y="150"/>
                              </a:cubicBezTo>
                              <a:cubicBezTo>
                                <a:pt x="15681" y="150"/>
                                <a:pt x="15667" y="152"/>
                                <a:pt x="15654" y="155"/>
                              </a:cubicBezTo>
                              <a:cubicBezTo>
                                <a:pt x="15641" y="158"/>
                                <a:pt x="15628" y="164"/>
                                <a:pt x="15616" y="172"/>
                              </a:cubicBezTo>
                              <a:cubicBezTo>
                                <a:pt x="15616" y="140"/>
                                <a:pt x="15616" y="140"/>
                                <a:pt x="15616" y="140"/>
                              </a:cubicBezTo>
                              <a:cubicBezTo>
                                <a:pt x="15621" y="137"/>
                                <a:pt x="15627" y="135"/>
                                <a:pt x="15634" y="133"/>
                              </a:cubicBezTo>
                              <a:cubicBezTo>
                                <a:pt x="15640" y="130"/>
                                <a:pt x="15647" y="128"/>
                                <a:pt x="15654" y="127"/>
                              </a:cubicBezTo>
                              <a:cubicBezTo>
                                <a:pt x="15661" y="125"/>
                                <a:pt x="15668" y="124"/>
                                <a:pt x="15676" y="123"/>
                              </a:cubicBezTo>
                              <a:cubicBezTo>
                                <a:pt x="15683" y="122"/>
                                <a:pt x="15689" y="121"/>
                                <a:pt x="15695" y="121"/>
                              </a:cubicBezTo>
                              <a:cubicBezTo>
                                <a:pt x="15729" y="121"/>
                                <a:pt x="15753" y="129"/>
                                <a:pt x="15768" y="145"/>
                              </a:cubicBezTo>
                              <a:cubicBezTo>
                                <a:pt x="15783" y="161"/>
                                <a:pt x="15790" y="187"/>
                                <a:pt x="15790" y="222"/>
                              </a:cubicBezTo>
                              <a:cubicBezTo>
                                <a:pt x="15790" y="342"/>
                                <a:pt x="15790" y="342"/>
                                <a:pt x="15790" y="342"/>
                              </a:cubicBezTo>
                              <a:cubicBezTo>
                                <a:pt x="15790" y="353"/>
                                <a:pt x="15790" y="363"/>
                                <a:pt x="15791" y="371"/>
                              </a:cubicBezTo>
                              <a:cubicBezTo>
                                <a:pt x="15791" y="380"/>
                                <a:pt x="15792" y="389"/>
                                <a:pt x="15793" y="399"/>
                              </a:cubicBezTo>
                              <a:cubicBezTo>
                                <a:pt x="15760" y="399"/>
                                <a:pt x="15760" y="399"/>
                                <a:pt x="15760" y="399"/>
                              </a:cubicBezTo>
                              <a:lnTo>
                                <a:pt x="15760" y="355"/>
                              </a:lnTo>
                              <a:close/>
                              <a:moveTo>
                                <a:pt x="15757" y="262"/>
                              </a:moveTo>
                              <a:cubicBezTo>
                                <a:pt x="15747" y="262"/>
                                <a:pt x="15747" y="262"/>
                                <a:pt x="15747" y="262"/>
                              </a:cubicBezTo>
                              <a:cubicBezTo>
                                <a:pt x="15733" y="262"/>
                                <a:pt x="15718" y="263"/>
                                <a:pt x="15703" y="264"/>
                              </a:cubicBezTo>
                              <a:cubicBezTo>
                                <a:pt x="15688" y="265"/>
                                <a:pt x="15674" y="268"/>
                                <a:pt x="15662" y="272"/>
                              </a:cubicBezTo>
                              <a:cubicBezTo>
                                <a:pt x="15650" y="277"/>
                                <a:pt x="15640" y="283"/>
                                <a:pt x="15632" y="292"/>
                              </a:cubicBezTo>
                              <a:cubicBezTo>
                                <a:pt x="15624" y="301"/>
                                <a:pt x="15620" y="313"/>
                                <a:pt x="15620" y="327"/>
                              </a:cubicBezTo>
                              <a:cubicBezTo>
                                <a:pt x="15620" y="336"/>
                                <a:pt x="15622" y="344"/>
                                <a:pt x="15625" y="350"/>
                              </a:cubicBezTo>
                              <a:cubicBezTo>
                                <a:pt x="15628" y="356"/>
                                <a:pt x="15632" y="361"/>
                                <a:pt x="15637" y="365"/>
                              </a:cubicBezTo>
                              <a:cubicBezTo>
                                <a:pt x="15642" y="369"/>
                                <a:pt x="15648" y="372"/>
                                <a:pt x="15655" y="374"/>
                              </a:cubicBezTo>
                              <a:cubicBezTo>
                                <a:pt x="15662" y="375"/>
                                <a:pt x="15669" y="376"/>
                                <a:pt x="15677" y="376"/>
                              </a:cubicBezTo>
                              <a:cubicBezTo>
                                <a:pt x="15696" y="376"/>
                                <a:pt x="15712" y="373"/>
                                <a:pt x="15723" y="365"/>
                              </a:cubicBezTo>
                              <a:cubicBezTo>
                                <a:pt x="15733" y="358"/>
                                <a:pt x="15741" y="349"/>
                                <a:pt x="15746" y="338"/>
                              </a:cubicBezTo>
                              <a:cubicBezTo>
                                <a:pt x="15751" y="328"/>
                                <a:pt x="15754" y="317"/>
                                <a:pt x="15755" y="306"/>
                              </a:cubicBezTo>
                              <a:cubicBezTo>
                                <a:pt x="15756" y="295"/>
                                <a:pt x="15757" y="286"/>
                                <a:pt x="15757" y="278"/>
                              </a:cubicBezTo>
                              <a:lnTo>
                                <a:pt x="15757" y="262"/>
                              </a:lnTo>
                              <a:close/>
                              <a:moveTo>
                                <a:pt x="15870" y="191"/>
                              </a:moveTo>
                              <a:cubicBezTo>
                                <a:pt x="15870" y="181"/>
                                <a:pt x="15870" y="171"/>
                                <a:pt x="15870" y="160"/>
                              </a:cubicBezTo>
                              <a:cubicBezTo>
                                <a:pt x="15870" y="149"/>
                                <a:pt x="15869" y="139"/>
                                <a:pt x="15868" y="128"/>
                              </a:cubicBezTo>
                              <a:cubicBezTo>
                                <a:pt x="15900" y="128"/>
                                <a:pt x="15900" y="128"/>
                                <a:pt x="15900" y="128"/>
                              </a:cubicBezTo>
                              <a:cubicBezTo>
                                <a:pt x="15900" y="176"/>
                                <a:pt x="15900" y="176"/>
                                <a:pt x="15900" y="176"/>
                              </a:cubicBezTo>
                              <a:cubicBezTo>
                                <a:pt x="15901" y="176"/>
                                <a:pt x="15901" y="176"/>
                                <a:pt x="15901" y="176"/>
                              </a:cubicBezTo>
                              <a:cubicBezTo>
                                <a:pt x="15904" y="170"/>
                                <a:pt x="15908" y="164"/>
                                <a:pt x="15912" y="157"/>
                              </a:cubicBezTo>
                              <a:cubicBezTo>
                                <a:pt x="15916" y="151"/>
                                <a:pt x="15922" y="145"/>
                                <a:pt x="15928" y="139"/>
                              </a:cubicBezTo>
                              <a:cubicBezTo>
                                <a:pt x="15935" y="134"/>
                                <a:pt x="15943" y="130"/>
                                <a:pt x="15953" y="126"/>
                              </a:cubicBezTo>
                              <a:cubicBezTo>
                                <a:pt x="15963" y="123"/>
                                <a:pt x="15975" y="121"/>
                                <a:pt x="15989" y="121"/>
                              </a:cubicBezTo>
                              <a:cubicBezTo>
                                <a:pt x="16006" y="121"/>
                                <a:pt x="16020" y="124"/>
                                <a:pt x="16031" y="129"/>
                              </a:cubicBezTo>
                              <a:cubicBezTo>
                                <a:pt x="16043" y="135"/>
                                <a:pt x="16053" y="142"/>
                                <a:pt x="16060" y="151"/>
                              </a:cubicBezTo>
                              <a:cubicBezTo>
                                <a:pt x="16068" y="160"/>
                                <a:pt x="16073" y="171"/>
                                <a:pt x="16076" y="184"/>
                              </a:cubicBezTo>
                              <a:cubicBezTo>
                                <a:pt x="16080" y="197"/>
                                <a:pt x="16081" y="211"/>
                                <a:pt x="16081" y="225"/>
                              </a:cubicBezTo>
                              <a:cubicBezTo>
                                <a:pt x="16081" y="399"/>
                                <a:pt x="16081" y="399"/>
                                <a:pt x="16081" y="399"/>
                              </a:cubicBezTo>
                              <a:cubicBezTo>
                                <a:pt x="16048" y="399"/>
                                <a:pt x="16048" y="399"/>
                                <a:pt x="16048" y="399"/>
                              </a:cubicBezTo>
                              <a:cubicBezTo>
                                <a:pt x="16048" y="234"/>
                                <a:pt x="16048" y="234"/>
                                <a:pt x="16048" y="234"/>
                              </a:cubicBezTo>
                              <a:cubicBezTo>
                                <a:pt x="16048" y="208"/>
                                <a:pt x="16043" y="188"/>
                                <a:pt x="16033" y="173"/>
                              </a:cubicBezTo>
                              <a:cubicBezTo>
                                <a:pt x="16023" y="158"/>
                                <a:pt x="16007" y="150"/>
                                <a:pt x="15984" y="150"/>
                              </a:cubicBezTo>
                              <a:cubicBezTo>
                                <a:pt x="15968" y="150"/>
                                <a:pt x="15956" y="153"/>
                                <a:pt x="15945" y="159"/>
                              </a:cubicBezTo>
                              <a:cubicBezTo>
                                <a:pt x="15935" y="165"/>
                                <a:pt x="15927" y="173"/>
                                <a:pt x="15921" y="182"/>
                              </a:cubicBezTo>
                              <a:cubicBezTo>
                                <a:pt x="15914" y="192"/>
                                <a:pt x="15910" y="203"/>
                                <a:pt x="15907" y="214"/>
                              </a:cubicBezTo>
                              <a:cubicBezTo>
                                <a:pt x="15905" y="226"/>
                                <a:pt x="15903" y="237"/>
                                <a:pt x="15903" y="249"/>
                              </a:cubicBezTo>
                              <a:cubicBezTo>
                                <a:pt x="15903" y="399"/>
                                <a:pt x="15903" y="399"/>
                                <a:pt x="15903" y="399"/>
                              </a:cubicBezTo>
                              <a:cubicBezTo>
                                <a:pt x="15870" y="399"/>
                                <a:pt x="15870" y="399"/>
                                <a:pt x="15870" y="399"/>
                              </a:cubicBezTo>
                              <a:lnTo>
                                <a:pt x="15870" y="191"/>
                              </a:lnTo>
                              <a:close/>
                              <a:moveTo>
                                <a:pt x="16380" y="399"/>
                              </a:moveTo>
                              <a:cubicBezTo>
                                <a:pt x="16346" y="399"/>
                                <a:pt x="16346" y="399"/>
                                <a:pt x="16346" y="399"/>
                              </a:cubicBezTo>
                              <a:cubicBezTo>
                                <a:pt x="16346" y="356"/>
                                <a:pt x="16346" y="356"/>
                                <a:pt x="16346" y="356"/>
                              </a:cubicBezTo>
                              <a:cubicBezTo>
                                <a:pt x="16345" y="356"/>
                                <a:pt x="16345" y="356"/>
                                <a:pt x="16345" y="356"/>
                              </a:cubicBezTo>
                              <a:cubicBezTo>
                                <a:pt x="16336" y="373"/>
                                <a:pt x="16325" y="385"/>
                                <a:pt x="16311" y="393"/>
                              </a:cubicBezTo>
                              <a:cubicBezTo>
                                <a:pt x="16297" y="401"/>
                                <a:pt x="16280" y="405"/>
                                <a:pt x="16261" y="405"/>
                              </a:cubicBezTo>
                              <a:cubicBezTo>
                                <a:pt x="16243" y="405"/>
                                <a:pt x="16226" y="401"/>
                                <a:pt x="16212" y="394"/>
                              </a:cubicBezTo>
                              <a:cubicBezTo>
                                <a:pt x="16198" y="387"/>
                                <a:pt x="16187" y="377"/>
                                <a:pt x="16177" y="364"/>
                              </a:cubicBezTo>
                              <a:cubicBezTo>
                                <a:pt x="16168" y="351"/>
                                <a:pt x="16161" y="336"/>
                                <a:pt x="16156" y="319"/>
                              </a:cubicBezTo>
                              <a:cubicBezTo>
                                <a:pt x="16152" y="302"/>
                                <a:pt x="16149" y="283"/>
                                <a:pt x="16149" y="263"/>
                              </a:cubicBezTo>
                              <a:cubicBezTo>
                                <a:pt x="16149" y="243"/>
                                <a:pt x="16151" y="224"/>
                                <a:pt x="16155" y="206"/>
                              </a:cubicBezTo>
                              <a:cubicBezTo>
                                <a:pt x="16160" y="189"/>
                                <a:pt x="16166" y="174"/>
                                <a:pt x="16175" y="161"/>
                              </a:cubicBezTo>
                              <a:cubicBezTo>
                                <a:pt x="16184" y="149"/>
                                <a:pt x="16196" y="139"/>
                                <a:pt x="16210" y="132"/>
                              </a:cubicBezTo>
                              <a:cubicBezTo>
                                <a:pt x="16224" y="125"/>
                                <a:pt x="16241" y="121"/>
                                <a:pt x="16261" y="121"/>
                              </a:cubicBezTo>
                              <a:cubicBezTo>
                                <a:pt x="16274" y="121"/>
                                <a:pt x="16286" y="123"/>
                                <a:pt x="16296" y="128"/>
                              </a:cubicBezTo>
                              <a:cubicBezTo>
                                <a:pt x="16306" y="132"/>
                                <a:pt x="16314" y="137"/>
                                <a:pt x="16321" y="143"/>
                              </a:cubicBezTo>
                              <a:cubicBezTo>
                                <a:pt x="16328" y="148"/>
                                <a:pt x="16334" y="154"/>
                                <a:pt x="16338" y="160"/>
                              </a:cubicBezTo>
                              <a:cubicBezTo>
                                <a:pt x="16342" y="166"/>
                                <a:pt x="16344" y="170"/>
                                <a:pt x="16345" y="173"/>
                              </a:cubicBezTo>
                              <a:cubicBezTo>
                                <a:pt x="16346" y="173"/>
                                <a:pt x="16346" y="173"/>
                                <a:pt x="16346" y="173"/>
                              </a:cubicBezTo>
                              <a:cubicBezTo>
                                <a:pt x="16346" y="0"/>
                                <a:pt x="16346" y="0"/>
                                <a:pt x="16346" y="0"/>
                              </a:cubicBezTo>
                              <a:cubicBezTo>
                                <a:pt x="16380" y="0"/>
                                <a:pt x="16380" y="0"/>
                                <a:pt x="16380" y="0"/>
                              </a:cubicBezTo>
                              <a:lnTo>
                                <a:pt x="16380" y="399"/>
                              </a:lnTo>
                              <a:close/>
                              <a:moveTo>
                                <a:pt x="16189" y="303"/>
                              </a:moveTo>
                              <a:cubicBezTo>
                                <a:pt x="16192" y="316"/>
                                <a:pt x="16196" y="328"/>
                                <a:pt x="16202" y="339"/>
                              </a:cubicBezTo>
                              <a:cubicBezTo>
                                <a:pt x="16208" y="350"/>
                                <a:pt x="16217" y="359"/>
                                <a:pt x="16227" y="366"/>
                              </a:cubicBezTo>
                              <a:cubicBezTo>
                                <a:pt x="16237" y="373"/>
                                <a:pt x="16250" y="376"/>
                                <a:pt x="16266" y="376"/>
                              </a:cubicBezTo>
                              <a:cubicBezTo>
                                <a:pt x="16281" y="376"/>
                                <a:pt x="16294" y="373"/>
                                <a:pt x="16304" y="366"/>
                              </a:cubicBezTo>
                              <a:cubicBezTo>
                                <a:pt x="16314" y="358"/>
                                <a:pt x="16322" y="349"/>
                                <a:pt x="16329" y="338"/>
                              </a:cubicBezTo>
                              <a:cubicBezTo>
                                <a:pt x="16335" y="327"/>
                                <a:pt x="16339" y="315"/>
                                <a:pt x="16342" y="302"/>
                              </a:cubicBezTo>
                              <a:cubicBezTo>
                                <a:pt x="16345" y="288"/>
                                <a:pt x="16346" y="276"/>
                                <a:pt x="16346" y="263"/>
                              </a:cubicBezTo>
                              <a:cubicBezTo>
                                <a:pt x="16346" y="251"/>
                                <a:pt x="16345" y="238"/>
                                <a:pt x="16342" y="225"/>
                              </a:cubicBezTo>
                              <a:cubicBezTo>
                                <a:pt x="16339" y="211"/>
                                <a:pt x="16335" y="199"/>
                                <a:pt x="16329" y="188"/>
                              </a:cubicBezTo>
                              <a:cubicBezTo>
                                <a:pt x="16322" y="177"/>
                                <a:pt x="16314" y="168"/>
                                <a:pt x="16304" y="161"/>
                              </a:cubicBezTo>
                              <a:cubicBezTo>
                                <a:pt x="16294" y="153"/>
                                <a:pt x="16281" y="150"/>
                                <a:pt x="16266" y="150"/>
                              </a:cubicBezTo>
                              <a:cubicBezTo>
                                <a:pt x="16250" y="150"/>
                                <a:pt x="16237" y="153"/>
                                <a:pt x="16227" y="160"/>
                              </a:cubicBezTo>
                              <a:cubicBezTo>
                                <a:pt x="16217" y="167"/>
                                <a:pt x="16208" y="176"/>
                                <a:pt x="16202" y="187"/>
                              </a:cubicBezTo>
                              <a:cubicBezTo>
                                <a:pt x="16196" y="198"/>
                                <a:pt x="16192" y="210"/>
                                <a:pt x="16189" y="223"/>
                              </a:cubicBezTo>
                              <a:cubicBezTo>
                                <a:pt x="16187" y="237"/>
                                <a:pt x="16186" y="250"/>
                                <a:pt x="16186" y="263"/>
                              </a:cubicBezTo>
                              <a:cubicBezTo>
                                <a:pt x="16186" y="276"/>
                                <a:pt x="16187" y="289"/>
                                <a:pt x="16189" y="303"/>
                              </a:cubicBezTo>
                              <a:close/>
                              <a:moveTo>
                                <a:pt x="16642" y="55"/>
                              </a:moveTo>
                              <a:cubicBezTo>
                                <a:pt x="16608" y="55"/>
                                <a:pt x="16608" y="55"/>
                                <a:pt x="16608" y="55"/>
                              </a:cubicBezTo>
                              <a:cubicBezTo>
                                <a:pt x="16608" y="11"/>
                                <a:pt x="16608" y="11"/>
                                <a:pt x="16608" y="11"/>
                              </a:cubicBezTo>
                              <a:cubicBezTo>
                                <a:pt x="16642" y="11"/>
                                <a:pt x="16642" y="11"/>
                                <a:pt x="16642" y="11"/>
                              </a:cubicBezTo>
                              <a:lnTo>
                                <a:pt x="16642" y="55"/>
                              </a:lnTo>
                              <a:close/>
                              <a:moveTo>
                                <a:pt x="16608" y="128"/>
                              </a:moveTo>
                              <a:cubicBezTo>
                                <a:pt x="16642" y="128"/>
                                <a:pt x="16642" y="128"/>
                                <a:pt x="16642" y="128"/>
                              </a:cubicBezTo>
                              <a:cubicBezTo>
                                <a:pt x="16642" y="399"/>
                                <a:pt x="16642" y="399"/>
                                <a:pt x="16642" y="399"/>
                              </a:cubicBezTo>
                              <a:cubicBezTo>
                                <a:pt x="16608" y="399"/>
                                <a:pt x="16608" y="399"/>
                                <a:pt x="16608" y="399"/>
                              </a:cubicBezTo>
                              <a:lnTo>
                                <a:pt x="16608" y="128"/>
                              </a:lnTo>
                              <a:close/>
                              <a:moveTo>
                                <a:pt x="17053" y="399"/>
                              </a:moveTo>
                              <a:cubicBezTo>
                                <a:pt x="17053" y="218"/>
                                <a:pt x="17053" y="218"/>
                                <a:pt x="17053" y="218"/>
                              </a:cubicBezTo>
                              <a:cubicBezTo>
                                <a:pt x="17053" y="209"/>
                                <a:pt x="17052" y="200"/>
                                <a:pt x="17050" y="192"/>
                              </a:cubicBezTo>
                              <a:cubicBezTo>
                                <a:pt x="17048" y="183"/>
                                <a:pt x="17045" y="176"/>
                                <a:pt x="17041" y="170"/>
                              </a:cubicBezTo>
                              <a:cubicBezTo>
                                <a:pt x="17036" y="164"/>
                                <a:pt x="17031" y="159"/>
                                <a:pt x="17023" y="155"/>
                              </a:cubicBezTo>
                              <a:cubicBezTo>
                                <a:pt x="17016" y="152"/>
                                <a:pt x="17007" y="150"/>
                                <a:pt x="16996" y="150"/>
                              </a:cubicBezTo>
                              <a:cubicBezTo>
                                <a:pt x="16987" y="150"/>
                                <a:pt x="16978" y="152"/>
                                <a:pt x="16969" y="156"/>
                              </a:cubicBezTo>
                              <a:cubicBezTo>
                                <a:pt x="16960" y="160"/>
                                <a:pt x="16953" y="166"/>
                                <a:pt x="16946" y="174"/>
                              </a:cubicBezTo>
                              <a:cubicBezTo>
                                <a:pt x="16939" y="182"/>
                                <a:pt x="16933" y="192"/>
                                <a:pt x="16929" y="205"/>
                              </a:cubicBezTo>
                              <a:cubicBezTo>
                                <a:pt x="16925" y="217"/>
                                <a:pt x="16923" y="232"/>
                                <a:pt x="16923" y="249"/>
                              </a:cubicBezTo>
                              <a:cubicBezTo>
                                <a:pt x="16923" y="399"/>
                                <a:pt x="16923" y="399"/>
                                <a:pt x="16923" y="399"/>
                              </a:cubicBezTo>
                              <a:cubicBezTo>
                                <a:pt x="16890" y="399"/>
                                <a:pt x="16890" y="399"/>
                                <a:pt x="16890" y="399"/>
                              </a:cubicBezTo>
                              <a:cubicBezTo>
                                <a:pt x="16890" y="218"/>
                                <a:pt x="16890" y="218"/>
                                <a:pt x="16890" y="218"/>
                              </a:cubicBezTo>
                              <a:cubicBezTo>
                                <a:pt x="16890" y="209"/>
                                <a:pt x="16889" y="200"/>
                                <a:pt x="16887" y="192"/>
                              </a:cubicBezTo>
                              <a:cubicBezTo>
                                <a:pt x="16885" y="183"/>
                                <a:pt x="16882" y="176"/>
                                <a:pt x="16877" y="170"/>
                              </a:cubicBezTo>
                              <a:cubicBezTo>
                                <a:pt x="16873" y="164"/>
                                <a:pt x="16867" y="159"/>
                                <a:pt x="16859" y="155"/>
                              </a:cubicBezTo>
                              <a:cubicBezTo>
                                <a:pt x="16852" y="152"/>
                                <a:pt x="16843" y="150"/>
                                <a:pt x="16832" y="150"/>
                              </a:cubicBezTo>
                              <a:cubicBezTo>
                                <a:pt x="16823" y="150"/>
                                <a:pt x="16814" y="152"/>
                                <a:pt x="16806" y="156"/>
                              </a:cubicBezTo>
                              <a:cubicBezTo>
                                <a:pt x="16797" y="160"/>
                                <a:pt x="16789" y="166"/>
                                <a:pt x="16782" y="174"/>
                              </a:cubicBezTo>
                              <a:cubicBezTo>
                                <a:pt x="16775" y="182"/>
                                <a:pt x="16770" y="192"/>
                                <a:pt x="16766" y="205"/>
                              </a:cubicBezTo>
                              <a:cubicBezTo>
                                <a:pt x="16762" y="217"/>
                                <a:pt x="16760" y="232"/>
                                <a:pt x="16760" y="249"/>
                              </a:cubicBezTo>
                              <a:cubicBezTo>
                                <a:pt x="16760" y="399"/>
                                <a:pt x="16760" y="399"/>
                                <a:pt x="16760" y="399"/>
                              </a:cubicBezTo>
                              <a:cubicBezTo>
                                <a:pt x="16726" y="399"/>
                                <a:pt x="16726" y="399"/>
                                <a:pt x="16726" y="399"/>
                              </a:cubicBezTo>
                              <a:cubicBezTo>
                                <a:pt x="16726" y="191"/>
                                <a:pt x="16726" y="191"/>
                                <a:pt x="16726" y="191"/>
                              </a:cubicBezTo>
                              <a:cubicBezTo>
                                <a:pt x="16726" y="181"/>
                                <a:pt x="16726" y="171"/>
                                <a:pt x="16726" y="160"/>
                              </a:cubicBezTo>
                              <a:cubicBezTo>
                                <a:pt x="16726" y="149"/>
                                <a:pt x="16725" y="139"/>
                                <a:pt x="16724" y="128"/>
                              </a:cubicBezTo>
                              <a:cubicBezTo>
                                <a:pt x="16756" y="128"/>
                                <a:pt x="16756" y="128"/>
                                <a:pt x="16756" y="128"/>
                              </a:cubicBezTo>
                              <a:cubicBezTo>
                                <a:pt x="16756" y="173"/>
                                <a:pt x="16756" y="173"/>
                                <a:pt x="16756" y="173"/>
                              </a:cubicBezTo>
                              <a:cubicBezTo>
                                <a:pt x="16757" y="174"/>
                                <a:pt x="16757" y="174"/>
                                <a:pt x="16757" y="174"/>
                              </a:cubicBezTo>
                              <a:cubicBezTo>
                                <a:pt x="16760" y="169"/>
                                <a:pt x="16763" y="164"/>
                                <a:pt x="16767" y="158"/>
                              </a:cubicBezTo>
                              <a:cubicBezTo>
                                <a:pt x="16771" y="152"/>
                                <a:pt x="16776" y="146"/>
                                <a:pt x="16782" y="141"/>
                              </a:cubicBezTo>
                              <a:cubicBezTo>
                                <a:pt x="16788" y="135"/>
                                <a:pt x="16796" y="131"/>
                                <a:pt x="16806" y="127"/>
                              </a:cubicBezTo>
                              <a:cubicBezTo>
                                <a:pt x="16815" y="123"/>
                                <a:pt x="16827" y="121"/>
                                <a:pt x="16842" y="121"/>
                              </a:cubicBezTo>
                              <a:cubicBezTo>
                                <a:pt x="16848" y="121"/>
                                <a:pt x="16855" y="122"/>
                                <a:pt x="16862" y="124"/>
                              </a:cubicBezTo>
                              <a:cubicBezTo>
                                <a:pt x="16870" y="125"/>
                                <a:pt x="16877" y="128"/>
                                <a:pt x="16884" y="132"/>
                              </a:cubicBezTo>
                              <a:cubicBezTo>
                                <a:pt x="16891" y="137"/>
                                <a:pt x="16897" y="143"/>
                                <a:pt x="16902" y="150"/>
                              </a:cubicBezTo>
                              <a:cubicBezTo>
                                <a:pt x="16908" y="157"/>
                                <a:pt x="16912" y="167"/>
                                <a:pt x="16914" y="179"/>
                              </a:cubicBezTo>
                              <a:cubicBezTo>
                                <a:pt x="16915" y="179"/>
                                <a:pt x="16915" y="179"/>
                                <a:pt x="16915" y="179"/>
                              </a:cubicBezTo>
                              <a:cubicBezTo>
                                <a:pt x="16921" y="163"/>
                                <a:pt x="16931" y="149"/>
                                <a:pt x="16947" y="138"/>
                              </a:cubicBezTo>
                              <a:cubicBezTo>
                                <a:pt x="16962" y="127"/>
                                <a:pt x="16980" y="121"/>
                                <a:pt x="17001" y="121"/>
                              </a:cubicBezTo>
                              <a:cubicBezTo>
                                <a:pt x="17015" y="121"/>
                                <a:pt x="17027" y="124"/>
                                <a:pt x="17038" y="128"/>
                              </a:cubicBezTo>
                              <a:cubicBezTo>
                                <a:pt x="17049" y="133"/>
                                <a:pt x="17057" y="139"/>
                                <a:pt x="17065" y="147"/>
                              </a:cubicBezTo>
                              <a:cubicBezTo>
                                <a:pt x="17072" y="155"/>
                                <a:pt x="17078" y="165"/>
                                <a:pt x="17081" y="176"/>
                              </a:cubicBezTo>
                              <a:cubicBezTo>
                                <a:pt x="17085" y="187"/>
                                <a:pt x="17087" y="199"/>
                                <a:pt x="17087" y="212"/>
                              </a:cubicBezTo>
                              <a:cubicBezTo>
                                <a:pt x="17087" y="399"/>
                                <a:pt x="17087" y="399"/>
                                <a:pt x="17087" y="399"/>
                              </a:cubicBezTo>
                              <a:lnTo>
                                <a:pt x="17053" y="399"/>
                              </a:lnTo>
                              <a:close/>
                              <a:moveTo>
                                <a:pt x="17165" y="128"/>
                              </a:moveTo>
                              <a:cubicBezTo>
                                <a:pt x="17199" y="128"/>
                                <a:pt x="17199" y="128"/>
                                <a:pt x="17199" y="128"/>
                              </a:cubicBezTo>
                              <a:cubicBezTo>
                                <a:pt x="17197" y="177"/>
                                <a:pt x="17197" y="177"/>
                                <a:pt x="17197" y="177"/>
                              </a:cubicBezTo>
                              <a:cubicBezTo>
                                <a:pt x="17198" y="177"/>
                                <a:pt x="17198" y="177"/>
                                <a:pt x="17198" y="177"/>
                              </a:cubicBezTo>
                              <a:cubicBezTo>
                                <a:pt x="17200" y="173"/>
                                <a:pt x="17203" y="168"/>
                                <a:pt x="17207" y="162"/>
                              </a:cubicBezTo>
                              <a:cubicBezTo>
                                <a:pt x="17211" y="156"/>
                                <a:pt x="17216" y="150"/>
                                <a:pt x="17223" y="144"/>
                              </a:cubicBezTo>
                              <a:cubicBezTo>
                                <a:pt x="17229" y="138"/>
                                <a:pt x="17238" y="132"/>
                                <a:pt x="17248" y="128"/>
                              </a:cubicBezTo>
                              <a:cubicBezTo>
                                <a:pt x="17258" y="123"/>
                                <a:pt x="17270" y="121"/>
                                <a:pt x="17284" y="121"/>
                              </a:cubicBezTo>
                              <a:cubicBezTo>
                                <a:pt x="17304" y="121"/>
                                <a:pt x="17321" y="125"/>
                                <a:pt x="17335" y="132"/>
                              </a:cubicBezTo>
                              <a:cubicBezTo>
                                <a:pt x="17350" y="139"/>
                                <a:pt x="17361" y="149"/>
                                <a:pt x="17370" y="161"/>
                              </a:cubicBezTo>
                              <a:cubicBezTo>
                                <a:pt x="17379" y="174"/>
                                <a:pt x="17386" y="189"/>
                                <a:pt x="17390" y="206"/>
                              </a:cubicBezTo>
                              <a:cubicBezTo>
                                <a:pt x="17394" y="224"/>
                                <a:pt x="17396" y="243"/>
                                <a:pt x="17396" y="263"/>
                              </a:cubicBezTo>
                              <a:cubicBezTo>
                                <a:pt x="17396" y="283"/>
                                <a:pt x="17394" y="302"/>
                                <a:pt x="17389" y="319"/>
                              </a:cubicBezTo>
                              <a:cubicBezTo>
                                <a:pt x="17384" y="336"/>
                                <a:pt x="17377" y="351"/>
                                <a:pt x="17368" y="364"/>
                              </a:cubicBezTo>
                              <a:cubicBezTo>
                                <a:pt x="17359" y="377"/>
                                <a:pt x="17347" y="387"/>
                                <a:pt x="17333" y="394"/>
                              </a:cubicBezTo>
                              <a:cubicBezTo>
                                <a:pt x="17319" y="401"/>
                                <a:pt x="17303" y="405"/>
                                <a:pt x="17284" y="405"/>
                              </a:cubicBezTo>
                              <a:cubicBezTo>
                                <a:pt x="17263" y="405"/>
                                <a:pt x="17246" y="401"/>
                                <a:pt x="17232" y="392"/>
                              </a:cubicBezTo>
                              <a:cubicBezTo>
                                <a:pt x="17219" y="383"/>
                                <a:pt x="17208" y="370"/>
                                <a:pt x="17200" y="352"/>
                              </a:cubicBezTo>
                              <a:cubicBezTo>
                                <a:pt x="17199" y="352"/>
                                <a:pt x="17199" y="352"/>
                                <a:pt x="17199" y="352"/>
                              </a:cubicBezTo>
                              <a:cubicBezTo>
                                <a:pt x="17199" y="510"/>
                                <a:pt x="17199" y="510"/>
                                <a:pt x="17199" y="510"/>
                              </a:cubicBezTo>
                              <a:cubicBezTo>
                                <a:pt x="17165" y="510"/>
                                <a:pt x="17165" y="510"/>
                                <a:pt x="17165" y="510"/>
                              </a:cubicBezTo>
                              <a:lnTo>
                                <a:pt x="17165" y="128"/>
                              </a:lnTo>
                              <a:close/>
                              <a:moveTo>
                                <a:pt x="17356" y="223"/>
                              </a:moveTo>
                              <a:cubicBezTo>
                                <a:pt x="17353" y="210"/>
                                <a:pt x="17349" y="198"/>
                                <a:pt x="17343" y="187"/>
                              </a:cubicBezTo>
                              <a:cubicBezTo>
                                <a:pt x="17337" y="176"/>
                                <a:pt x="17329" y="167"/>
                                <a:pt x="17318" y="160"/>
                              </a:cubicBezTo>
                              <a:cubicBezTo>
                                <a:pt x="17308" y="153"/>
                                <a:pt x="17295" y="150"/>
                                <a:pt x="17279" y="150"/>
                              </a:cubicBezTo>
                              <a:cubicBezTo>
                                <a:pt x="17264" y="150"/>
                                <a:pt x="17252" y="153"/>
                                <a:pt x="17241" y="161"/>
                              </a:cubicBezTo>
                              <a:cubicBezTo>
                                <a:pt x="17231" y="168"/>
                                <a:pt x="17223" y="177"/>
                                <a:pt x="17217" y="188"/>
                              </a:cubicBezTo>
                              <a:cubicBezTo>
                                <a:pt x="17210" y="199"/>
                                <a:pt x="17206" y="211"/>
                                <a:pt x="17203" y="225"/>
                              </a:cubicBezTo>
                              <a:cubicBezTo>
                                <a:pt x="17200" y="238"/>
                                <a:pt x="17199" y="251"/>
                                <a:pt x="17199" y="263"/>
                              </a:cubicBezTo>
                              <a:cubicBezTo>
                                <a:pt x="17199" y="276"/>
                                <a:pt x="17200" y="288"/>
                                <a:pt x="17203" y="302"/>
                              </a:cubicBezTo>
                              <a:cubicBezTo>
                                <a:pt x="17206" y="315"/>
                                <a:pt x="17210" y="327"/>
                                <a:pt x="17217" y="338"/>
                              </a:cubicBezTo>
                              <a:cubicBezTo>
                                <a:pt x="17223" y="349"/>
                                <a:pt x="17231" y="358"/>
                                <a:pt x="17241" y="366"/>
                              </a:cubicBezTo>
                              <a:cubicBezTo>
                                <a:pt x="17252" y="373"/>
                                <a:pt x="17264" y="376"/>
                                <a:pt x="17279" y="376"/>
                              </a:cubicBezTo>
                              <a:cubicBezTo>
                                <a:pt x="17295" y="376"/>
                                <a:pt x="17308" y="373"/>
                                <a:pt x="17318" y="366"/>
                              </a:cubicBezTo>
                              <a:cubicBezTo>
                                <a:pt x="17329" y="359"/>
                                <a:pt x="17337" y="350"/>
                                <a:pt x="17343" y="339"/>
                              </a:cubicBezTo>
                              <a:cubicBezTo>
                                <a:pt x="17349" y="328"/>
                                <a:pt x="17353" y="316"/>
                                <a:pt x="17356" y="303"/>
                              </a:cubicBezTo>
                              <a:cubicBezTo>
                                <a:pt x="17358" y="289"/>
                                <a:pt x="17359" y="276"/>
                                <a:pt x="17359" y="263"/>
                              </a:cubicBezTo>
                              <a:cubicBezTo>
                                <a:pt x="17359" y="250"/>
                                <a:pt x="17358" y="237"/>
                                <a:pt x="17356" y="223"/>
                              </a:cubicBezTo>
                              <a:close/>
                              <a:moveTo>
                                <a:pt x="17464" y="188"/>
                              </a:moveTo>
                              <a:cubicBezTo>
                                <a:pt x="17464" y="181"/>
                                <a:pt x="17464" y="174"/>
                                <a:pt x="17464" y="169"/>
                              </a:cubicBezTo>
                              <a:cubicBezTo>
                                <a:pt x="17464" y="164"/>
                                <a:pt x="17464" y="159"/>
                                <a:pt x="17464" y="154"/>
                              </a:cubicBezTo>
                              <a:cubicBezTo>
                                <a:pt x="17463" y="150"/>
                                <a:pt x="17463" y="145"/>
                                <a:pt x="17463" y="141"/>
                              </a:cubicBezTo>
                              <a:cubicBezTo>
                                <a:pt x="17463" y="137"/>
                                <a:pt x="17463" y="133"/>
                                <a:pt x="17462" y="128"/>
                              </a:cubicBezTo>
                              <a:cubicBezTo>
                                <a:pt x="17495" y="128"/>
                                <a:pt x="17495" y="128"/>
                                <a:pt x="17495" y="128"/>
                              </a:cubicBezTo>
                              <a:cubicBezTo>
                                <a:pt x="17495" y="180"/>
                                <a:pt x="17495" y="180"/>
                                <a:pt x="17495" y="180"/>
                              </a:cubicBezTo>
                              <a:cubicBezTo>
                                <a:pt x="17496" y="180"/>
                                <a:pt x="17496" y="180"/>
                                <a:pt x="17496" y="180"/>
                              </a:cubicBezTo>
                              <a:cubicBezTo>
                                <a:pt x="17500" y="172"/>
                                <a:pt x="17503" y="165"/>
                                <a:pt x="17507" y="158"/>
                              </a:cubicBezTo>
                              <a:cubicBezTo>
                                <a:pt x="17512" y="151"/>
                                <a:pt x="17517" y="145"/>
                                <a:pt x="17523" y="139"/>
                              </a:cubicBezTo>
                              <a:cubicBezTo>
                                <a:pt x="17528" y="134"/>
                                <a:pt x="17535" y="129"/>
                                <a:pt x="17542" y="126"/>
                              </a:cubicBezTo>
                              <a:cubicBezTo>
                                <a:pt x="17550" y="123"/>
                                <a:pt x="17557" y="121"/>
                                <a:pt x="17566" y="121"/>
                              </a:cubicBezTo>
                              <a:cubicBezTo>
                                <a:pt x="17570" y="121"/>
                                <a:pt x="17574" y="122"/>
                                <a:pt x="17578" y="122"/>
                              </a:cubicBezTo>
                              <a:cubicBezTo>
                                <a:pt x="17583" y="123"/>
                                <a:pt x="17586" y="124"/>
                                <a:pt x="17589" y="124"/>
                              </a:cubicBezTo>
                              <a:cubicBezTo>
                                <a:pt x="17589" y="160"/>
                                <a:pt x="17589" y="160"/>
                                <a:pt x="17589" y="160"/>
                              </a:cubicBezTo>
                              <a:cubicBezTo>
                                <a:pt x="17586" y="158"/>
                                <a:pt x="17582" y="158"/>
                                <a:pt x="17578" y="157"/>
                              </a:cubicBezTo>
                              <a:cubicBezTo>
                                <a:pt x="17573" y="157"/>
                                <a:pt x="17569" y="156"/>
                                <a:pt x="17565" y="156"/>
                              </a:cubicBezTo>
                              <a:cubicBezTo>
                                <a:pt x="17552" y="156"/>
                                <a:pt x="17541" y="160"/>
                                <a:pt x="17532" y="166"/>
                              </a:cubicBezTo>
                              <a:cubicBezTo>
                                <a:pt x="17523" y="173"/>
                                <a:pt x="17516" y="182"/>
                                <a:pt x="17511" y="192"/>
                              </a:cubicBezTo>
                              <a:cubicBezTo>
                                <a:pt x="17506" y="203"/>
                                <a:pt x="17503" y="214"/>
                                <a:pt x="17501" y="227"/>
                              </a:cubicBezTo>
                              <a:cubicBezTo>
                                <a:pt x="17498" y="240"/>
                                <a:pt x="17497" y="252"/>
                                <a:pt x="17497" y="265"/>
                              </a:cubicBezTo>
                              <a:cubicBezTo>
                                <a:pt x="17497" y="399"/>
                                <a:pt x="17497" y="399"/>
                                <a:pt x="17497" y="399"/>
                              </a:cubicBezTo>
                              <a:cubicBezTo>
                                <a:pt x="17464" y="399"/>
                                <a:pt x="17464" y="399"/>
                                <a:pt x="17464" y="399"/>
                              </a:cubicBezTo>
                              <a:lnTo>
                                <a:pt x="17464" y="188"/>
                              </a:lnTo>
                              <a:close/>
                              <a:moveTo>
                                <a:pt x="17618" y="210"/>
                              </a:moveTo>
                              <a:cubicBezTo>
                                <a:pt x="17623" y="193"/>
                                <a:pt x="17631" y="177"/>
                                <a:pt x="17641" y="164"/>
                              </a:cubicBezTo>
                              <a:cubicBezTo>
                                <a:pt x="17651" y="151"/>
                                <a:pt x="17664" y="141"/>
                                <a:pt x="17680" y="133"/>
                              </a:cubicBezTo>
                              <a:cubicBezTo>
                                <a:pt x="17696" y="125"/>
                                <a:pt x="17715" y="121"/>
                                <a:pt x="17737" y="121"/>
                              </a:cubicBezTo>
                              <a:cubicBezTo>
                                <a:pt x="17759" y="121"/>
                                <a:pt x="17778" y="125"/>
                                <a:pt x="17794" y="133"/>
                              </a:cubicBezTo>
                              <a:cubicBezTo>
                                <a:pt x="17810" y="141"/>
                                <a:pt x="17823" y="151"/>
                                <a:pt x="17833" y="164"/>
                              </a:cubicBezTo>
                              <a:cubicBezTo>
                                <a:pt x="17843" y="177"/>
                                <a:pt x="17851" y="193"/>
                                <a:pt x="17856" y="210"/>
                              </a:cubicBezTo>
                              <a:cubicBezTo>
                                <a:pt x="17861" y="227"/>
                                <a:pt x="17863" y="245"/>
                                <a:pt x="17863" y="263"/>
                              </a:cubicBezTo>
                              <a:cubicBezTo>
                                <a:pt x="17863" y="282"/>
                                <a:pt x="17861" y="299"/>
                                <a:pt x="17856" y="316"/>
                              </a:cubicBezTo>
                              <a:cubicBezTo>
                                <a:pt x="17851" y="334"/>
                                <a:pt x="17843" y="349"/>
                                <a:pt x="17833" y="362"/>
                              </a:cubicBezTo>
                              <a:cubicBezTo>
                                <a:pt x="17823" y="375"/>
                                <a:pt x="17810" y="385"/>
                                <a:pt x="17794" y="393"/>
                              </a:cubicBezTo>
                              <a:cubicBezTo>
                                <a:pt x="17778" y="401"/>
                                <a:pt x="17759" y="405"/>
                                <a:pt x="17737" y="405"/>
                              </a:cubicBezTo>
                              <a:cubicBezTo>
                                <a:pt x="17715" y="405"/>
                                <a:pt x="17696" y="401"/>
                                <a:pt x="17680" y="393"/>
                              </a:cubicBezTo>
                              <a:cubicBezTo>
                                <a:pt x="17664" y="385"/>
                                <a:pt x="17651" y="375"/>
                                <a:pt x="17641" y="362"/>
                              </a:cubicBezTo>
                              <a:cubicBezTo>
                                <a:pt x="17631" y="349"/>
                                <a:pt x="17623" y="334"/>
                                <a:pt x="17618" y="316"/>
                              </a:cubicBezTo>
                              <a:cubicBezTo>
                                <a:pt x="17613" y="299"/>
                                <a:pt x="17610" y="282"/>
                                <a:pt x="17610" y="263"/>
                              </a:cubicBezTo>
                              <a:cubicBezTo>
                                <a:pt x="17610" y="245"/>
                                <a:pt x="17613" y="227"/>
                                <a:pt x="17618" y="210"/>
                              </a:cubicBezTo>
                              <a:close/>
                              <a:moveTo>
                                <a:pt x="17653" y="307"/>
                              </a:moveTo>
                              <a:cubicBezTo>
                                <a:pt x="17657" y="321"/>
                                <a:pt x="17663" y="333"/>
                                <a:pt x="17670" y="343"/>
                              </a:cubicBezTo>
                              <a:cubicBezTo>
                                <a:pt x="17678" y="354"/>
                                <a:pt x="17687" y="362"/>
                                <a:pt x="17698" y="367"/>
                              </a:cubicBezTo>
                              <a:cubicBezTo>
                                <a:pt x="17710" y="373"/>
                                <a:pt x="17722" y="376"/>
                                <a:pt x="17737" y="376"/>
                              </a:cubicBezTo>
                              <a:cubicBezTo>
                                <a:pt x="17751" y="376"/>
                                <a:pt x="17764" y="373"/>
                                <a:pt x="17775" y="367"/>
                              </a:cubicBezTo>
                              <a:cubicBezTo>
                                <a:pt x="17787" y="362"/>
                                <a:pt x="17796" y="354"/>
                                <a:pt x="17804" y="343"/>
                              </a:cubicBezTo>
                              <a:cubicBezTo>
                                <a:pt x="17811" y="333"/>
                                <a:pt x="17817" y="321"/>
                                <a:pt x="17821" y="307"/>
                              </a:cubicBezTo>
                              <a:cubicBezTo>
                                <a:pt x="17825" y="293"/>
                                <a:pt x="17827" y="279"/>
                                <a:pt x="17827" y="263"/>
                              </a:cubicBezTo>
                              <a:cubicBezTo>
                                <a:pt x="17827" y="248"/>
                                <a:pt x="17825" y="233"/>
                                <a:pt x="17821" y="219"/>
                              </a:cubicBezTo>
                              <a:cubicBezTo>
                                <a:pt x="17817" y="205"/>
                                <a:pt x="17811" y="193"/>
                                <a:pt x="17804" y="183"/>
                              </a:cubicBezTo>
                              <a:cubicBezTo>
                                <a:pt x="17796" y="173"/>
                                <a:pt x="17787" y="165"/>
                                <a:pt x="17775" y="159"/>
                              </a:cubicBezTo>
                              <a:cubicBezTo>
                                <a:pt x="17764" y="153"/>
                                <a:pt x="17751" y="150"/>
                                <a:pt x="17737" y="150"/>
                              </a:cubicBezTo>
                              <a:cubicBezTo>
                                <a:pt x="17722" y="150"/>
                                <a:pt x="17710" y="153"/>
                                <a:pt x="17698" y="159"/>
                              </a:cubicBezTo>
                              <a:cubicBezTo>
                                <a:pt x="17687" y="165"/>
                                <a:pt x="17678" y="173"/>
                                <a:pt x="17670" y="183"/>
                              </a:cubicBezTo>
                              <a:cubicBezTo>
                                <a:pt x="17663" y="193"/>
                                <a:pt x="17657" y="205"/>
                                <a:pt x="17653" y="219"/>
                              </a:cubicBezTo>
                              <a:cubicBezTo>
                                <a:pt x="17649" y="233"/>
                                <a:pt x="17647" y="248"/>
                                <a:pt x="17647" y="263"/>
                              </a:cubicBezTo>
                              <a:cubicBezTo>
                                <a:pt x="17647" y="279"/>
                                <a:pt x="17649" y="293"/>
                                <a:pt x="17653" y="307"/>
                              </a:cubicBezTo>
                              <a:close/>
                              <a:moveTo>
                                <a:pt x="18021" y="399"/>
                              </a:moveTo>
                              <a:cubicBezTo>
                                <a:pt x="17981" y="399"/>
                                <a:pt x="17981" y="399"/>
                                <a:pt x="17981" y="399"/>
                              </a:cubicBezTo>
                              <a:cubicBezTo>
                                <a:pt x="17889" y="128"/>
                                <a:pt x="17889" y="128"/>
                                <a:pt x="17889" y="128"/>
                              </a:cubicBezTo>
                              <a:cubicBezTo>
                                <a:pt x="17926" y="128"/>
                                <a:pt x="17926" y="128"/>
                                <a:pt x="17926" y="128"/>
                              </a:cubicBezTo>
                              <a:cubicBezTo>
                                <a:pt x="18001" y="362"/>
                                <a:pt x="18001" y="362"/>
                                <a:pt x="18001" y="362"/>
                              </a:cubicBezTo>
                              <a:cubicBezTo>
                                <a:pt x="18002" y="362"/>
                                <a:pt x="18002" y="362"/>
                                <a:pt x="18002" y="362"/>
                              </a:cubicBezTo>
                              <a:cubicBezTo>
                                <a:pt x="18081" y="128"/>
                                <a:pt x="18081" y="128"/>
                                <a:pt x="18081" y="128"/>
                              </a:cubicBezTo>
                              <a:cubicBezTo>
                                <a:pt x="18116" y="128"/>
                                <a:pt x="18116" y="128"/>
                                <a:pt x="18116" y="128"/>
                              </a:cubicBezTo>
                              <a:lnTo>
                                <a:pt x="18021" y="399"/>
                              </a:lnTo>
                              <a:close/>
                              <a:moveTo>
                                <a:pt x="18344" y="390"/>
                              </a:moveTo>
                              <a:cubicBezTo>
                                <a:pt x="18332" y="395"/>
                                <a:pt x="18319" y="399"/>
                                <a:pt x="18305" y="401"/>
                              </a:cubicBezTo>
                              <a:cubicBezTo>
                                <a:pt x="18291" y="404"/>
                                <a:pt x="18278" y="405"/>
                                <a:pt x="18265" y="405"/>
                              </a:cubicBezTo>
                              <a:cubicBezTo>
                                <a:pt x="18243" y="405"/>
                                <a:pt x="18224" y="401"/>
                                <a:pt x="18208" y="394"/>
                              </a:cubicBezTo>
                              <a:cubicBezTo>
                                <a:pt x="18193" y="387"/>
                                <a:pt x="18180" y="377"/>
                                <a:pt x="18170" y="365"/>
                              </a:cubicBezTo>
                              <a:cubicBezTo>
                                <a:pt x="18160" y="352"/>
                                <a:pt x="18153" y="337"/>
                                <a:pt x="18149" y="319"/>
                              </a:cubicBezTo>
                              <a:cubicBezTo>
                                <a:pt x="18144" y="302"/>
                                <a:pt x="18142" y="283"/>
                                <a:pt x="18142" y="263"/>
                              </a:cubicBezTo>
                              <a:cubicBezTo>
                                <a:pt x="18142" y="242"/>
                                <a:pt x="18145" y="223"/>
                                <a:pt x="18150" y="206"/>
                              </a:cubicBezTo>
                              <a:cubicBezTo>
                                <a:pt x="18156" y="188"/>
                                <a:pt x="18164" y="174"/>
                                <a:pt x="18173" y="161"/>
                              </a:cubicBezTo>
                              <a:cubicBezTo>
                                <a:pt x="18183" y="149"/>
                                <a:pt x="18195" y="139"/>
                                <a:pt x="18210" y="132"/>
                              </a:cubicBezTo>
                              <a:cubicBezTo>
                                <a:pt x="18224" y="125"/>
                                <a:pt x="18239" y="121"/>
                                <a:pt x="18256" y="121"/>
                              </a:cubicBezTo>
                              <a:cubicBezTo>
                                <a:pt x="18275" y="121"/>
                                <a:pt x="18292" y="125"/>
                                <a:pt x="18305" y="132"/>
                              </a:cubicBezTo>
                              <a:cubicBezTo>
                                <a:pt x="18319" y="139"/>
                                <a:pt x="18330" y="149"/>
                                <a:pt x="18339" y="161"/>
                              </a:cubicBezTo>
                              <a:cubicBezTo>
                                <a:pt x="18348" y="174"/>
                                <a:pt x="18354" y="188"/>
                                <a:pt x="18358" y="204"/>
                              </a:cubicBezTo>
                              <a:cubicBezTo>
                                <a:pt x="18362" y="220"/>
                                <a:pt x="18364" y="238"/>
                                <a:pt x="18364" y="256"/>
                              </a:cubicBezTo>
                              <a:cubicBezTo>
                                <a:pt x="18364" y="273"/>
                                <a:pt x="18364" y="273"/>
                                <a:pt x="18364" y="273"/>
                              </a:cubicBezTo>
                              <a:cubicBezTo>
                                <a:pt x="18179" y="273"/>
                                <a:pt x="18179" y="273"/>
                                <a:pt x="18179" y="273"/>
                              </a:cubicBezTo>
                              <a:cubicBezTo>
                                <a:pt x="18179" y="287"/>
                                <a:pt x="18181" y="300"/>
                                <a:pt x="18185" y="313"/>
                              </a:cubicBezTo>
                              <a:cubicBezTo>
                                <a:pt x="18189" y="326"/>
                                <a:pt x="18194" y="337"/>
                                <a:pt x="18202" y="346"/>
                              </a:cubicBezTo>
                              <a:cubicBezTo>
                                <a:pt x="18209" y="355"/>
                                <a:pt x="18218" y="363"/>
                                <a:pt x="18229" y="368"/>
                              </a:cubicBezTo>
                              <a:cubicBezTo>
                                <a:pt x="18241" y="373"/>
                                <a:pt x="18253" y="376"/>
                                <a:pt x="18268" y="376"/>
                              </a:cubicBezTo>
                              <a:cubicBezTo>
                                <a:pt x="18274" y="376"/>
                                <a:pt x="18281" y="376"/>
                                <a:pt x="18288" y="374"/>
                              </a:cubicBezTo>
                              <a:cubicBezTo>
                                <a:pt x="18295" y="373"/>
                                <a:pt x="18302" y="372"/>
                                <a:pt x="18309" y="370"/>
                              </a:cubicBezTo>
                              <a:cubicBezTo>
                                <a:pt x="18316" y="368"/>
                                <a:pt x="18323" y="366"/>
                                <a:pt x="18329" y="363"/>
                              </a:cubicBezTo>
                              <a:cubicBezTo>
                                <a:pt x="18335" y="361"/>
                                <a:pt x="18340" y="358"/>
                                <a:pt x="18344" y="356"/>
                              </a:cubicBezTo>
                              <a:lnTo>
                                <a:pt x="18344" y="390"/>
                              </a:lnTo>
                              <a:close/>
                              <a:moveTo>
                                <a:pt x="18327" y="244"/>
                              </a:moveTo>
                              <a:cubicBezTo>
                                <a:pt x="18327" y="232"/>
                                <a:pt x="18326" y="221"/>
                                <a:pt x="18324" y="209"/>
                              </a:cubicBezTo>
                              <a:cubicBezTo>
                                <a:pt x="18321" y="198"/>
                                <a:pt x="18317" y="188"/>
                                <a:pt x="18312" y="179"/>
                              </a:cubicBezTo>
                              <a:cubicBezTo>
                                <a:pt x="18306" y="170"/>
                                <a:pt x="18299" y="163"/>
                                <a:pt x="18290" y="158"/>
                              </a:cubicBezTo>
                              <a:cubicBezTo>
                                <a:pt x="18281" y="153"/>
                                <a:pt x="18271" y="150"/>
                                <a:pt x="18258" y="150"/>
                              </a:cubicBezTo>
                              <a:cubicBezTo>
                                <a:pt x="18246" y="150"/>
                                <a:pt x="18235" y="153"/>
                                <a:pt x="18225" y="158"/>
                              </a:cubicBezTo>
                              <a:cubicBezTo>
                                <a:pt x="18216" y="164"/>
                                <a:pt x="18207" y="171"/>
                                <a:pt x="18200" y="180"/>
                              </a:cubicBezTo>
                              <a:cubicBezTo>
                                <a:pt x="18193" y="189"/>
                                <a:pt x="18188" y="199"/>
                                <a:pt x="18184" y="210"/>
                              </a:cubicBezTo>
                              <a:cubicBezTo>
                                <a:pt x="18181" y="221"/>
                                <a:pt x="18179" y="233"/>
                                <a:pt x="18179" y="244"/>
                              </a:cubicBezTo>
                              <a:lnTo>
                                <a:pt x="18327" y="244"/>
                              </a:lnTo>
                              <a:close/>
                              <a:moveTo>
                                <a:pt x="18670" y="399"/>
                              </a:moveTo>
                              <a:cubicBezTo>
                                <a:pt x="18630" y="399"/>
                                <a:pt x="18630" y="399"/>
                                <a:pt x="18630" y="399"/>
                              </a:cubicBezTo>
                              <a:cubicBezTo>
                                <a:pt x="18538" y="128"/>
                                <a:pt x="18538" y="128"/>
                                <a:pt x="18538" y="128"/>
                              </a:cubicBezTo>
                              <a:cubicBezTo>
                                <a:pt x="18575" y="128"/>
                                <a:pt x="18575" y="128"/>
                                <a:pt x="18575" y="128"/>
                              </a:cubicBezTo>
                              <a:cubicBezTo>
                                <a:pt x="18650" y="362"/>
                                <a:pt x="18650" y="362"/>
                                <a:pt x="18650" y="362"/>
                              </a:cubicBezTo>
                              <a:cubicBezTo>
                                <a:pt x="18651" y="362"/>
                                <a:pt x="18651" y="362"/>
                                <a:pt x="18651" y="362"/>
                              </a:cubicBezTo>
                              <a:cubicBezTo>
                                <a:pt x="18730" y="128"/>
                                <a:pt x="18730" y="128"/>
                                <a:pt x="18730" y="128"/>
                              </a:cubicBezTo>
                              <a:cubicBezTo>
                                <a:pt x="18765" y="128"/>
                                <a:pt x="18765" y="128"/>
                                <a:pt x="18765" y="128"/>
                              </a:cubicBezTo>
                              <a:lnTo>
                                <a:pt x="18670" y="399"/>
                              </a:lnTo>
                              <a:close/>
                              <a:moveTo>
                                <a:pt x="18845" y="55"/>
                              </a:moveTo>
                              <a:cubicBezTo>
                                <a:pt x="18811" y="55"/>
                                <a:pt x="18811" y="55"/>
                                <a:pt x="18811" y="55"/>
                              </a:cubicBezTo>
                              <a:cubicBezTo>
                                <a:pt x="18811" y="11"/>
                                <a:pt x="18811" y="11"/>
                                <a:pt x="18811" y="11"/>
                              </a:cubicBezTo>
                              <a:cubicBezTo>
                                <a:pt x="18845" y="11"/>
                                <a:pt x="18845" y="11"/>
                                <a:pt x="18845" y="11"/>
                              </a:cubicBezTo>
                              <a:lnTo>
                                <a:pt x="18845" y="55"/>
                              </a:lnTo>
                              <a:close/>
                              <a:moveTo>
                                <a:pt x="18811" y="128"/>
                              </a:moveTo>
                              <a:cubicBezTo>
                                <a:pt x="18845" y="128"/>
                                <a:pt x="18845" y="128"/>
                                <a:pt x="18845" y="128"/>
                              </a:cubicBezTo>
                              <a:cubicBezTo>
                                <a:pt x="18845" y="399"/>
                                <a:pt x="18845" y="399"/>
                                <a:pt x="18845" y="399"/>
                              </a:cubicBezTo>
                              <a:cubicBezTo>
                                <a:pt x="18811" y="399"/>
                                <a:pt x="18811" y="399"/>
                                <a:pt x="18811" y="399"/>
                              </a:cubicBezTo>
                              <a:lnTo>
                                <a:pt x="18811" y="128"/>
                              </a:lnTo>
                              <a:close/>
                              <a:moveTo>
                                <a:pt x="18909" y="359"/>
                              </a:moveTo>
                              <a:cubicBezTo>
                                <a:pt x="18919" y="364"/>
                                <a:pt x="18930" y="368"/>
                                <a:pt x="18942" y="371"/>
                              </a:cubicBezTo>
                              <a:cubicBezTo>
                                <a:pt x="18954" y="375"/>
                                <a:pt x="18966" y="376"/>
                                <a:pt x="18979" y="376"/>
                              </a:cubicBezTo>
                              <a:cubicBezTo>
                                <a:pt x="18987" y="376"/>
                                <a:pt x="18995" y="375"/>
                                <a:pt x="19002" y="373"/>
                              </a:cubicBezTo>
                              <a:cubicBezTo>
                                <a:pt x="19009" y="371"/>
                                <a:pt x="19015" y="368"/>
                                <a:pt x="19021" y="364"/>
                              </a:cubicBezTo>
                              <a:cubicBezTo>
                                <a:pt x="19027" y="360"/>
                                <a:pt x="19031" y="355"/>
                                <a:pt x="19034" y="349"/>
                              </a:cubicBezTo>
                              <a:cubicBezTo>
                                <a:pt x="19038" y="343"/>
                                <a:pt x="19039" y="336"/>
                                <a:pt x="19039" y="328"/>
                              </a:cubicBezTo>
                              <a:cubicBezTo>
                                <a:pt x="19039" y="317"/>
                                <a:pt x="19036" y="308"/>
                                <a:pt x="19030" y="301"/>
                              </a:cubicBezTo>
                              <a:cubicBezTo>
                                <a:pt x="19023" y="294"/>
                                <a:pt x="19015" y="288"/>
                                <a:pt x="19005" y="282"/>
                              </a:cubicBezTo>
                              <a:cubicBezTo>
                                <a:pt x="18996" y="277"/>
                                <a:pt x="18985" y="272"/>
                                <a:pt x="18974" y="267"/>
                              </a:cubicBezTo>
                              <a:cubicBezTo>
                                <a:pt x="18963" y="262"/>
                                <a:pt x="18952" y="256"/>
                                <a:pt x="18943" y="250"/>
                              </a:cubicBezTo>
                              <a:cubicBezTo>
                                <a:pt x="18933" y="244"/>
                                <a:pt x="18925" y="236"/>
                                <a:pt x="18919" y="228"/>
                              </a:cubicBezTo>
                              <a:cubicBezTo>
                                <a:pt x="18912" y="219"/>
                                <a:pt x="18909" y="208"/>
                                <a:pt x="18909" y="195"/>
                              </a:cubicBezTo>
                              <a:cubicBezTo>
                                <a:pt x="18909" y="182"/>
                                <a:pt x="18912" y="170"/>
                                <a:pt x="18916" y="161"/>
                              </a:cubicBezTo>
                              <a:cubicBezTo>
                                <a:pt x="18921" y="151"/>
                                <a:pt x="18928" y="144"/>
                                <a:pt x="18936" y="138"/>
                              </a:cubicBezTo>
                              <a:cubicBezTo>
                                <a:pt x="18945" y="132"/>
                                <a:pt x="18954" y="128"/>
                                <a:pt x="18965" y="125"/>
                              </a:cubicBezTo>
                              <a:cubicBezTo>
                                <a:pt x="18975" y="123"/>
                                <a:pt x="18986" y="121"/>
                                <a:pt x="18997" y="121"/>
                              </a:cubicBezTo>
                              <a:cubicBezTo>
                                <a:pt x="19004" y="121"/>
                                <a:pt x="19014" y="122"/>
                                <a:pt x="19027" y="124"/>
                              </a:cubicBezTo>
                              <a:cubicBezTo>
                                <a:pt x="19040" y="126"/>
                                <a:pt x="19052" y="129"/>
                                <a:pt x="19064" y="133"/>
                              </a:cubicBezTo>
                              <a:cubicBezTo>
                                <a:pt x="19061" y="163"/>
                                <a:pt x="19061" y="163"/>
                                <a:pt x="19061" y="163"/>
                              </a:cubicBezTo>
                              <a:cubicBezTo>
                                <a:pt x="19052" y="159"/>
                                <a:pt x="19042" y="156"/>
                                <a:pt x="19031" y="153"/>
                              </a:cubicBezTo>
                              <a:cubicBezTo>
                                <a:pt x="19020" y="151"/>
                                <a:pt x="19010" y="150"/>
                                <a:pt x="19001" y="150"/>
                              </a:cubicBezTo>
                              <a:cubicBezTo>
                                <a:pt x="18984" y="150"/>
                                <a:pt x="18970" y="153"/>
                                <a:pt x="18959" y="160"/>
                              </a:cubicBezTo>
                              <a:cubicBezTo>
                                <a:pt x="18948" y="166"/>
                                <a:pt x="18943" y="178"/>
                                <a:pt x="18943" y="195"/>
                              </a:cubicBezTo>
                              <a:cubicBezTo>
                                <a:pt x="18943" y="204"/>
                                <a:pt x="18946" y="211"/>
                                <a:pt x="18952" y="216"/>
                              </a:cubicBezTo>
                              <a:cubicBezTo>
                                <a:pt x="18959" y="222"/>
                                <a:pt x="18967" y="227"/>
                                <a:pt x="18977" y="232"/>
                              </a:cubicBezTo>
                              <a:cubicBezTo>
                                <a:pt x="18987" y="237"/>
                                <a:pt x="18998" y="242"/>
                                <a:pt x="19009" y="247"/>
                              </a:cubicBezTo>
                              <a:cubicBezTo>
                                <a:pt x="19021" y="252"/>
                                <a:pt x="19031" y="258"/>
                                <a:pt x="19041" y="265"/>
                              </a:cubicBezTo>
                              <a:cubicBezTo>
                                <a:pt x="19051" y="272"/>
                                <a:pt x="19059" y="281"/>
                                <a:pt x="19066" y="291"/>
                              </a:cubicBezTo>
                              <a:cubicBezTo>
                                <a:pt x="19073" y="301"/>
                                <a:pt x="19076" y="313"/>
                                <a:pt x="19076" y="328"/>
                              </a:cubicBezTo>
                              <a:cubicBezTo>
                                <a:pt x="19076" y="342"/>
                                <a:pt x="19073" y="354"/>
                                <a:pt x="19067" y="364"/>
                              </a:cubicBezTo>
                              <a:cubicBezTo>
                                <a:pt x="19061" y="374"/>
                                <a:pt x="19053" y="382"/>
                                <a:pt x="19044" y="388"/>
                              </a:cubicBezTo>
                              <a:cubicBezTo>
                                <a:pt x="19035" y="394"/>
                                <a:pt x="19025" y="398"/>
                                <a:pt x="19013" y="401"/>
                              </a:cubicBezTo>
                              <a:cubicBezTo>
                                <a:pt x="19002" y="404"/>
                                <a:pt x="18992" y="405"/>
                                <a:pt x="18981" y="405"/>
                              </a:cubicBezTo>
                              <a:cubicBezTo>
                                <a:pt x="18968" y="405"/>
                                <a:pt x="18955" y="404"/>
                                <a:pt x="18943" y="402"/>
                              </a:cubicBezTo>
                              <a:cubicBezTo>
                                <a:pt x="18930" y="400"/>
                                <a:pt x="18917" y="397"/>
                                <a:pt x="18905" y="392"/>
                              </a:cubicBezTo>
                              <a:lnTo>
                                <a:pt x="18909" y="359"/>
                              </a:lnTo>
                              <a:close/>
                              <a:moveTo>
                                <a:pt x="19169" y="55"/>
                              </a:moveTo>
                              <a:cubicBezTo>
                                <a:pt x="19136" y="55"/>
                                <a:pt x="19136" y="55"/>
                                <a:pt x="19136" y="55"/>
                              </a:cubicBezTo>
                              <a:cubicBezTo>
                                <a:pt x="19136" y="11"/>
                                <a:pt x="19136" y="11"/>
                                <a:pt x="19136" y="11"/>
                              </a:cubicBezTo>
                              <a:cubicBezTo>
                                <a:pt x="19169" y="11"/>
                                <a:pt x="19169" y="11"/>
                                <a:pt x="19169" y="11"/>
                              </a:cubicBezTo>
                              <a:lnTo>
                                <a:pt x="19169" y="55"/>
                              </a:lnTo>
                              <a:close/>
                              <a:moveTo>
                                <a:pt x="19136" y="128"/>
                              </a:moveTo>
                              <a:cubicBezTo>
                                <a:pt x="19169" y="128"/>
                                <a:pt x="19169" y="128"/>
                                <a:pt x="19169" y="128"/>
                              </a:cubicBezTo>
                              <a:cubicBezTo>
                                <a:pt x="19169" y="399"/>
                                <a:pt x="19169" y="399"/>
                                <a:pt x="19169" y="399"/>
                              </a:cubicBezTo>
                              <a:cubicBezTo>
                                <a:pt x="19136" y="399"/>
                                <a:pt x="19136" y="399"/>
                                <a:pt x="19136" y="399"/>
                              </a:cubicBezTo>
                              <a:lnTo>
                                <a:pt x="19136" y="128"/>
                              </a:lnTo>
                              <a:close/>
                              <a:moveTo>
                                <a:pt x="19240" y="210"/>
                              </a:moveTo>
                              <a:cubicBezTo>
                                <a:pt x="19245" y="193"/>
                                <a:pt x="19253" y="177"/>
                                <a:pt x="19263" y="164"/>
                              </a:cubicBezTo>
                              <a:cubicBezTo>
                                <a:pt x="19274" y="151"/>
                                <a:pt x="19287" y="141"/>
                                <a:pt x="19303" y="133"/>
                              </a:cubicBezTo>
                              <a:cubicBezTo>
                                <a:pt x="19319" y="125"/>
                                <a:pt x="19337" y="121"/>
                                <a:pt x="19359" y="121"/>
                              </a:cubicBezTo>
                              <a:cubicBezTo>
                                <a:pt x="19381" y="121"/>
                                <a:pt x="19400" y="125"/>
                                <a:pt x="19416" y="133"/>
                              </a:cubicBezTo>
                              <a:cubicBezTo>
                                <a:pt x="19432" y="141"/>
                                <a:pt x="19445" y="151"/>
                                <a:pt x="19456" y="164"/>
                              </a:cubicBezTo>
                              <a:cubicBezTo>
                                <a:pt x="19466" y="177"/>
                                <a:pt x="19473" y="193"/>
                                <a:pt x="19478" y="210"/>
                              </a:cubicBezTo>
                              <a:cubicBezTo>
                                <a:pt x="19483" y="227"/>
                                <a:pt x="19486" y="245"/>
                                <a:pt x="19486" y="263"/>
                              </a:cubicBezTo>
                              <a:cubicBezTo>
                                <a:pt x="19486" y="282"/>
                                <a:pt x="19483" y="299"/>
                                <a:pt x="19478" y="316"/>
                              </a:cubicBezTo>
                              <a:cubicBezTo>
                                <a:pt x="19473" y="334"/>
                                <a:pt x="19466" y="349"/>
                                <a:pt x="19456" y="362"/>
                              </a:cubicBezTo>
                              <a:cubicBezTo>
                                <a:pt x="19445" y="375"/>
                                <a:pt x="19432" y="385"/>
                                <a:pt x="19416" y="393"/>
                              </a:cubicBezTo>
                              <a:cubicBezTo>
                                <a:pt x="19400" y="401"/>
                                <a:pt x="19381" y="405"/>
                                <a:pt x="19359" y="405"/>
                              </a:cubicBezTo>
                              <a:cubicBezTo>
                                <a:pt x="19337" y="405"/>
                                <a:pt x="19319" y="401"/>
                                <a:pt x="19303" y="393"/>
                              </a:cubicBezTo>
                              <a:cubicBezTo>
                                <a:pt x="19287" y="385"/>
                                <a:pt x="19274" y="375"/>
                                <a:pt x="19263" y="362"/>
                              </a:cubicBezTo>
                              <a:cubicBezTo>
                                <a:pt x="19253" y="349"/>
                                <a:pt x="19245" y="334"/>
                                <a:pt x="19240" y="316"/>
                              </a:cubicBezTo>
                              <a:cubicBezTo>
                                <a:pt x="19235" y="299"/>
                                <a:pt x="19233" y="282"/>
                                <a:pt x="19233" y="263"/>
                              </a:cubicBezTo>
                              <a:cubicBezTo>
                                <a:pt x="19233" y="245"/>
                                <a:pt x="19235" y="227"/>
                                <a:pt x="19240" y="210"/>
                              </a:cubicBezTo>
                              <a:close/>
                              <a:moveTo>
                                <a:pt x="19276" y="307"/>
                              </a:moveTo>
                              <a:cubicBezTo>
                                <a:pt x="19279" y="321"/>
                                <a:pt x="19285" y="333"/>
                                <a:pt x="19293" y="343"/>
                              </a:cubicBezTo>
                              <a:cubicBezTo>
                                <a:pt x="19300" y="354"/>
                                <a:pt x="19310" y="362"/>
                                <a:pt x="19321" y="367"/>
                              </a:cubicBezTo>
                              <a:cubicBezTo>
                                <a:pt x="19332" y="373"/>
                                <a:pt x="19345" y="376"/>
                                <a:pt x="19359" y="376"/>
                              </a:cubicBezTo>
                              <a:cubicBezTo>
                                <a:pt x="19374" y="376"/>
                                <a:pt x="19387" y="373"/>
                                <a:pt x="19398" y="367"/>
                              </a:cubicBezTo>
                              <a:cubicBezTo>
                                <a:pt x="19409" y="362"/>
                                <a:pt x="19418" y="354"/>
                                <a:pt x="19426" y="343"/>
                              </a:cubicBezTo>
                              <a:cubicBezTo>
                                <a:pt x="19434" y="333"/>
                                <a:pt x="19439" y="321"/>
                                <a:pt x="19443" y="307"/>
                              </a:cubicBezTo>
                              <a:cubicBezTo>
                                <a:pt x="19447" y="293"/>
                                <a:pt x="19449" y="279"/>
                                <a:pt x="19449" y="263"/>
                              </a:cubicBezTo>
                              <a:cubicBezTo>
                                <a:pt x="19449" y="248"/>
                                <a:pt x="19447" y="233"/>
                                <a:pt x="19443" y="219"/>
                              </a:cubicBezTo>
                              <a:cubicBezTo>
                                <a:pt x="19439" y="205"/>
                                <a:pt x="19434" y="193"/>
                                <a:pt x="19426" y="183"/>
                              </a:cubicBezTo>
                              <a:cubicBezTo>
                                <a:pt x="19418" y="173"/>
                                <a:pt x="19409" y="165"/>
                                <a:pt x="19398" y="159"/>
                              </a:cubicBezTo>
                              <a:cubicBezTo>
                                <a:pt x="19387" y="153"/>
                                <a:pt x="19374" y="150"/>
                                <a:pt x="19359" y="150"/>
                              </a:cubicBezTo>
                              <a:cubicBezTo>
                                <a:pt x="19345" y="150"/>
                                <a:pt x="19332" y="153"/>
                                <a:pt x="19321" y="159"/>
                              </a:cubicBezTo>
                              <a:cubicBezTo>
                                <a:pt x="19310" y="165"/>
                                <a:pt x="19300" y="173"/>
                                <a:pt x="19293" y="183"/>
                              </a:cubicBezTo>
                              <a:cubicBezTo>
                                <a:pt x="19285" y="193"/>
                                <a:pt x="19279" y="205"/>
                                <a:pt x="19276" y="219"/>
                              </a:cubicBezTo>
                              <a:cubicBezTo>
                                <a:pt x="19272" y="233"/>
                                <a:pt x="19270" y="248"/>
                                <a:pt x="19270" y="263"/>
                              </a:cubicBezTo>
                              <a:cubicBezTo>
                                <a:pt x="19270" y="279"/>
                                <a:pt x="19272" y="293"/>
                                <a:pt x="19276" y="307"/>
                              </a:cubicBezTo>
                              <a:close/>
                              <a:moveTo>
                                <a:pt x="19549" y="191"/>
                              </a:moveTo>
                              <a:cubicBezTo>
                                <a:pt x="19549" y="181"/>
                                <a:pt x="19549" y="171"/>
                                <a:pt x="19549" y="160"/>
                              </a:cubicBezTo>
                              <a:cubicBezTo>
                                <a:pt x="19549" y="149"/>
                                <a:pt x="19548" y="139"/>
                                <a:pt x="19547" y="128"/>
                              </a:cubicBezTo>
                              <a:cubicBezTo>
                                <a:pt x="19579" y="128"/>
                                <a:pt x="19579" y="128"/>
                                <a:pt x="19579" y="128"/>
                              </a:cubicBezTo>
                              <a:cubicBezTo>
                                <a:pt x="19579" y="176"/>
                                <a:pt x="19579" y="176"/>
                                <a:pt x="19579" y="176"/>
                              </a:cubicBezTo>
                              <a:cubicBezTo>
                                <a:pt x="19580" y="176"/>
                                <a:pt x="19580" y="176"/>
                                <a:pt x="19580" y="176"/>
                              </a:cubicBezTo>
                              <a:cubicBezTo>
                                <a:pt x="19583" y="170"/>
                                <a:pt x="19587" y="164"/>
                                <a:pt x="19591" y="157"/>
                              </a:cubicBezTo>
                              <a:cubicBezTo>
                                <a:pt x="19595" y="151"/>
                                <a:pt x="19601" y="145"/>
                                <a:pt x="19607" y="139"/>
                              </a:cubicBezTo>
                              <a:cubicBezTo>
                                <a:pt x="19614" y="134"/>
                                <a:pt x="19622" y="130"/>
                                <a:pt x="19632" y="126"/>
                              </a:cubicBezTo>
                              <a:cubicBezTo>
                                <a:pt x="19642" y="123"/>
                                <a:pt x="19654" y="121"/>
                                <a:pt x="19668" y="121"/>
                              </a:cubicBezTo>
                              <a:cubicBezTo>
                                <a:pt x="19685" y="121"/>
                                <a:pt x="19699" y="124"/>
                                <a:pt x="19711" y="129"/>
                              </a:cubicBezTo>
                              <a:cubicBezTo>
                                <a:pt x="19722" y="135"/>
                                <a:pt x="19732" y="142"/>
                                <a:pt x="19739" y="151"/>
                              </a:cubicBezTo>
                              <a:cubicBezTo>
                                <a:pt x="19747" y="160"/>
                                <a:pt x="19752" y="171"/>
                                <a:pt x="19755" y="184"/>
                              </a:cubicBezTo>
                              <a:cubicBezTo>
                                <a:pt x="19759" y="197"/>
                                <a:pt x="19760" y="211"/>
                                <a:pt x="19760" y="225"/>
                              </a:cubicBezTo>
                              <a:cubicBezTo>
                                <a:pt x="19760" y="399"/>
                                <a:pt x="19760" y="399"/>
                                <a:pt x="19760" y="399"/>
                              </a:cubicBezTo>
                              <a:cubicBezTo>
                                <a:pt x="19727" y="399"/>
                                <a:pt x="19727" y="399"/>
                                <a:pt x="19727" y="399"/>
                              </a:cubicBezTo>
                              <a:cubicBezTo>
                                <a:pt x="19727" y="234"/>
                                <a:pt x="19727" y="234"/>
                                <a:pt x="19727" y="234"/>
                              </a:cubicBezTo>
                              <a:cubicBezTo>
                                <a:pt x="19727" y="208"/>
                                <a:pt x="19722" y="188"/>
                                <a:pt x="19712" y="173"/>
                              </a:cubicBezTo>
                              <a:cubicBezTo>
                                <a:pt x="19702" y="158"/>
                                <a:pt x="19686" y="150"/>
                                <a:pt x="19663" y="150"/>
                              </a:cubicBezTo>
                              <a:cubicBezTo>
                                <a:pt x="19648" y="150"/>
                                <a:pt x="19635" y="153"/>
                                <a:pt x="19624" y="159"/>
                              </a:cubicBezTo>
                              <a:cubicBezTo>
                                <a:pt x="19614" y="165"/>
                                <a:pt x="19606" y="173"/>
                                <a:pt x="19600" y="182"/>
                              </a:cubicBezTo>
                              <a:cubicBezTo>
                                <a:pt x="19594" y="192"/>
                                <a:pt x="19589" y="203"/>
                                <a:pt x="19587" y="214"/>
                              </a:cubicBezTo>
                              <a:cubicBezTo>
                                <a:pt x="19584" y="226"/>
                                <a:pt x="19583" y="237"/>
                                <a:pt x="19583" y="249"/>
                              </a:cubicBezTo>
                              <a:cubicBezTo>
                                <a:pt x="19583" y="399"/>
                                <a:pt x="19583" y="399"/>
                                <a:pt x="19583" y="399"/>
                              </a:cubicBezTo>
                              <a:cubicBezTo>
                                <a:pt x="19549" y="399"/>
                                <a:pt x="19549" y="399"/>
                                <a:pt x="19549" y="399"/>
                              </a:cubicBezTo>
                              <a:lnTo>
                                <a:pt x="19549" y="191"/>
                              </a:lnTo>
                              <a:close/>
                              <a:moveTo>
                                <a:pt x="20168" y="164"/>
                              </a:moveTo>
                              <a:cubicBezTo>
                                <a:pt x="20159" y="160"/>
                                <a:pt x="20150" y="157"/>
                                <a:pt x="20139" y="154"/>
                              </a:cubicBezTo>
                              <a:cubicBezTo>
                                <a:pt x="20129" y="151"/>
                                <a:pt x="20120" y="150"/>
                                <a:pt x="20111" y="150"/>
                              </a:cubicBezTo>
                              <a:cubicBezTo>
                                <a:pt x="20094" y="150"/>
                                <a:pt x="20080" y="153"/>
                                <a:pt x="20067" y="158"/>
                              </a:cubicBezTo>
                              <a:cubicBezTo>
                                <a:pt x="20054" y="164"/>
                                <a:pt x="20043" y="172"/>
                                <a:pt x="20035" y="182"/>
                              </a:cubicBezTo>
                              <a:cubicBezTo>
                                <a:pt x="20026" y="192"/>
                                <a:pt x="20020" y="204"/>
                                <a:pt x="20015" y="217"/>
                              </a:cubicBezTo>
                              <a:cubicBezTo>
                                <a:pt x="20011" y="231"/>
                                <a:pt x="20009" y="246"/>
                                <a:pt x="20009" y="263"/>
                              </a:cubicBezTo>
                              <a:cubicBezTo>
                                <a:pt x="20009" y="278"/>
                                <a:pt x="20011" y="293"/>
                                <a:pt x="20015" y="307"/>
                              </a:cubicBezTo>
                              <a:cubicBezTo>
                                <a:pt x="20020" y="320"/>
                                <a:pt x="20026" y="332"/>
                                <a:pt x="20035" y="343"/>
                              </a:cubicBezTo>
                              <a:cubicBezTo>
                                <a:pt x="20043" y="353"/>
                                <a:pt x="20053" y="361"/>
                                <a:pt x="20066" y="367"/>
                              </a:cubicBezTo>
                              <a:cubicBezTo>
                                <a:pt x="20078" y="373"/>
                                <a:pt x="20092" y="376"/>
                                <a:pt x="20107" y="376"/>
                              </a:cubicBezTo>
                              <a:cubicBezTo>
                                <a:pt x="20117" y="376"/>
                                <a:pt x="20128" y="375"/>
                                <a:pt x="20138" y="373"/>
                              </a:cubicBezTo>
                              <a:cubicBezTo>
                                <a:pt x="20147" y="371"/>
                                <a:pt x="20158" y="368"/>
                                <a:pt x="20168" y="364"/>
                              </a:cubicBezTo>
                              <a:cubicBezTo>
                                <a:pt x="20171" y="395"/>
                                <a:pt x="20171" y="395"/>
                                <a:pt x="20171" y="395"/>
                              </a:cubicBezTo>
                              <a:cubicBezTo>
                                <a:pt x="20160" y="399"/>
                                <a:pt x="20148" y="402"/>
                                <a:pt x="20137" y="403"/>
                              </a:cubicBezTo>
                              <a:cubicBezTo>
                                <a:pt x="20126" y="404"/>
                                <a:pt x="20114" y="405"/>
                                <a:pt x="20101" y="405"/>
                              </a:cubicBezTo>
                              <a:cubicBezTo>
                                <a:pt x="20080" y="405"/>
                                <a:pt x="20061" y="401"/>
                                <a:pt x="20045" y="393"/>
                              </a:cubicBezTo>
                              <a:cubicBezTo>
                                <a:pt x="20028" y="385"/>
                                <a:pt x="20015" y="375"/>
                                <a:pt x="20004" y="362"/>
                              </a:cubicBezTo>
                              <a:cubicBezTo>
                                <a:pt x="19993" y="349"/>
                                <a:pt x="19985" y="334"/>
                                <a:pt x="19980" y="317"/>
                              </a:cubicBezTo>
                              <a:cubicBezTo>
                                <a:pt x="19975" y="300"/>
                                <a:pt x="19972" y="282"/>
                                <a:pt x="19972" y="263"/>
                              </a:cubicBezTo>
                              <a:cubicBezTo>
                                <a:pt x="19972" y="242"/>
                                <a:pt x="19975" y="223"/>
                                <a:pt x="19981" y="206"/>
                              </a:cubicBezTo>
                              <a:cubicBezTo>
                                <a:pt x="19988" y="188"/>
                                <a:pt x="19997" y="173"/>
                                <a:pt x="20009" y="161"/>
                              </a:cubicBezTo>
                              <a:cubicBezTo>
                                <a:pt x="20020" y="148"/>
                                <a:pt x="20034" y="139"/>
                                <a:pt x="20051" y="132"/>
                              </a:cubicBezTo>
                              <a:cubicBezTo>
                                <a:pt x="20067" y="125"/>
                                <a:pt x="20086" y="121"/>
                                <a:pt x="20106" y="121"/>
                              </a:cubicBezTo>
                              <a:cubicBezTo>
                                <a:pt x="20122" y="121"/>
                                <a:pt x="20136" y="123"/>
                                <a:pt x="20147" y="125"/>
                              </a:cubicBezTo>
                              <a:cubicBezTo>
                                <a:pt x="20158" y="128"/>
                                <a:pt x="20166" y="130"/>
                                <a:pt x="20171" y="132"/>
                              </a:cubicBezTo>
                              <a:lnTo>
                                <a:pt x="20168" y="164"/>
                              </a:lnTo>
                              <a:close/>
                              <a:moveTo>
                                <a:pt x="20383" y="355"/>
                              </a:moveTo>
                              <a:cubicBezTo>
                                <a:pt x="20382" y="355"/>
                                <a:pt x="20382" y="355"/>
                                <a:pt x="20382" y="355"/>
                              </a:cubicBezTo>
                              <a:cubicBezTo>
                                <a:pt x="20379" y="363"/>
                                <a:pt x="20374" y="370"/>
                                <a:pt x="20368" y="376"/>
                              </a:cubicBezTo>
                              <a:cubicBezTo>
                                <a:pt x="20361" y="383"/>
                                <a:pt x="20354" y="388"/>
                                <a:pt x="20346" y="392"/>
                              </a:cubicBezTo>
                              <a:cubicBezTo>
                                <a:pt x="20339" y="396"/>
                                <a:pt x="20330" y="400"/>
                                <a:pt x="20322" y="402"/>
                              </a:cubicBezTo>
                              <a:cubicBezTo>
                                <a:pt x="20313" y="404"/>
                                <a:pt x="20305" y="405"/>
                                <a:pt x="20296" y="405"/>
                              </a:cubicBezTo>
                              <a:cubicBezTo>
                                <a:pt x="20277" y="405"/>
                                <a:pt x="20262" y="402"/>
                                <a:pt x="20250" y="396"/>
                              </a:cubicBezTo>
                              <a:cubicBezTo>
                                <a:pt x="20238" y="391"/>
                                <a:pt x="20229" y="384"/>
                                <a:pt x="20223" y="376"/>
                              </a:cubicBezTo>
                              <a:cubicBezTo>
                                <a:pt x="20217" y="368"/>
                                <a:pt x="20212" y="360"/>
                                <a:pt x="20210" y="351"/>
                              </a:cubicBezTo>
                              <a:cubicBezTo>
                                <a:pt x="20208" y="342"/>
                                <a:pt x="20207" y="334"/>
                                <a:pt x="20207" y="328"/>
                              </a:cubicBezTo>
                              <a:cubicBezTo>
                                <a:pt x="20207" y="313"/>
                                <a:pt x="20210" y="300"/>
                                <a:pt x="20215" y="290"/>
                              </a:cubicBezTo>
                              <a:cubicBezTo>
                                <a:pt x="20220" y="279"/>
                                <a:pt x="20226" y="270"/>
                                <a:pt x="20235" y="263"/>
                              </a:cubicBezTo>
                              <a:cubicBezTo>
                                <a:pt x="20243" y="256"/>
                                <a:pt x="20253" y="251"/>
                                <a:pt x="20264" y="247"/>
                              </a:cubicBezTo>
                              <a:cubicBezTo>
                                <a:pt x="20275" y="243"/>
                                <a:pt x="20287" y="240"/>
                                <a:pt x="20300" y="238"/>
                              </a:cubicBezTo>
                              <a:cubicBezTo>
                                <a:pt x="20312" y="236"/>
                                <a:pt x="20325" y="235"/>
                                <a:pt x="20337" y="234"/>
                              </a:cubicBezTo>
                              <a:cubicBezTo>
                                <a:pt x="20350" y="234"/>
                                <a:pt x="20362" y="233"/>
                                <a:pt x="20374" y="233"/>
                              </a:cubicBezTo>
                              <a:cubicBezTo>
                                <a:pt x="20380" y="233"/>
                                <a:pt x="20380" y="233"/>
                                <a:pt x="20380" y="233"/>
                              </a:cubicBezTo>
                              <a:cubicBezTo>
                                <a:pt x="20380" y="220"/>
                                <a:pt x="20380" y="220"/>
                                <a:pt x="20380" y="220"/>
                              </a:cubicBezTo>
                              <a:cubicBezTo>
                                <a:pt x="20380" y="196"/>
                                <a:pt x="20376" y="179"/>
                                <a:pt x="20366" y="167"/>
                              </a:cubicBezTo>
                              <a:cubicBezTo>
                                <a:pt x="20357" y="156"/>
                                <a:pt x="20341" y="150"/>
                                <a:pt x="20319" y="150"/>
                              </a:cubicBezTo>
                              <a:cubicBezTo>
                                <a:pt x="20304" y="150"/>
                                <a:pt x="20291" y="152"/>
                                <a:pt x="20278" y="155"/>
                              </a:cubicBezTo>
                              <a:cubicBezTo>
                                <a:pt x="20264" y="158"/>
                                <a:pt x="20251" y="164"/>
                                <a:pt x="20239" y="172"/>
                              </a:cubicBezTo>
                              <a:cubicBezTo>
                                <a:pt x="20239" y="140"/>
                                <a:pt x="20239" y="140"/>
                                <a:pt x="20239" y="140"/>
                              </a:cubicBezTo>
                              <a:cubicBezTo>
                                <a:pt x="20244" y="137"/>
                                <a:pt x="20250" y="135"/>
                                <a:pt x="20257" y="133"/>
                              </a:cubicBezTo>
                              <a:cubicBezTo>
                                <a:pt x="20264" y="130"/>
                                <a:pt x="20271" y="128"/>
                                <a:pt x="20278" y="127"/>
                              </a:cubicBezTo>
                              <a:cubicBezTo>
                                <a:pt x="20285" y="125"/>
                                <a:pt x="20292" y="124"/>
                                <a:pt x="20299" y="123"/>
                              </a:cubicBezTo>
                              <a:cubicBezTo>
                                <a:pt x="20306" y="122"/>
                                <a:pt x="20313" y="121"/>
                                <a:pt x="20319" y="121"/>
                              </a:cubicBezTo>
                              <a:cubicBezTo>
                                <a:pt x="20352" y="121"/>
                                <a:pt x="20377" y="129"/>
                                <a:pt x="20391" y="145"/>
                              </a:cubicBezTo>
                              <a:cubicBezTo>
                                <a:pt x="20406" y="161"/>
                                <a:pt x="20414" y="187"/>
                                <a:pt x="20414" y="222"/>
                              </a:cubicBezTo>
                              <a:cubicBezTo>
                                <a:pt x="20414" y="342"/>
                                <a:pt x="20414" y="342"/>
                                <a:pt x="20414" y="342"/>
                              </a:cubicBezTo>
                              <a:cubicBezTo>
                                <a:pt x="20414" y="353"/>
                                <a:pt x="20414" y="363"/>
                                <a:pt x="20414" y="371"/>
                              </a:cubicBezTo>
                              <a:cubicBezTo>
                                <a:pt x="20414" y="380"/>
                                <a:pt x="20415" y="389"/>
                                <a:pt x="20416" y="399"/>
                              </a:cubicBezTo>
                              <a:cubicBezTo>
                                <a:pt x="20383" y="399"/>
                                <a:pt x="20383" y="399"/>
                                <a:pt x="20383" y="399"/>
                              </a:cubicBezTo>
                              <a:lnTo>
                                <a:pt x="20383" y="355"/>
                              </a:lnTo>
                              <a:close/>
                              <a:moveTo>
                                <a:pt x="20380" y="262"/>
                              </a:moveTo>
                              <a:cubicBezTo>
                                <a:pt x="20371" y="262"/>
                                <a:pt x="20371" y="262"/>
                                <a:pt x="20371" y="262"/>
                              </a:cubicBezTo>
                              <a:cubicBezTo>
                                <a:pt x="20356" y="262"/>
                                <a:pt x="20341" y="263"/>
                                <a:pt x="20326" y="264"/>
                              </a:cubicBezTo>
                              <a:cubicBezTo>
                                <a:pt x="20311" y="265"/>
                                <a:pt x="20298" y="268"/>
                                <a:pt x="20285" y="272"/>
                              </a:cubicBezTo>
                              <a:cubicBezTo>
                                <a:pt x="20273" y="277"/>
                                <a:pt x="20263" y="283"/>
                                <a:pt x="20255" y="292"/>
                              </a:cubicBezTo>
                              <a:cubicBezTo>
                                <a:pt x="20248" y="301"/>
                                <a:pt x="20244" y="313"/>
                                <a:pt x="20244" y="327"/>
                              </a:cubicBezTo>
                              <a:cubicBezTo>
                                <a:pt x="20244" y="336"/>
                                <a:pt x="20245" y="344"/>
                                <a:pt x="20248" y="350"/>
                              </a:cubicBezTo>
                              <a:cubicBezTo>
                                <a:pt x="20251" y="356"/>
                                <a:pt x="20255" y="361"/>
                                <a:pt x="20261" y="365"/>
                              </a:cubicBezTo>
                              <a:cubicBezTo>
                                <a:pt x="20266" y="369"/>
                                <a:pt x="20272" y="372"/>
                                <a:pt x="20278" y="374"/>
                              </a:cubicBezTo>
                              <a:cubicBezTo>
                                <a:pt x="20285" y="375"/>
                                <a:pt x="20292" y="376"/>
                                <a:pt x="20300" y="376"/>
                              </a:cubicBezTo>
                              <a:cubicBezTo>
                                <a:pt x="20320" y="376"/>
                                <a:pt x="20335" y="373"/>
                                <a:pt x="20346" y="365"/>
                              </a:cubicBezTo>
                              <a:cubicBezTo>
                                <a:pt x="20357" y="358"/>
                                <a:pt x="20365" y="349"/>
                                <a:pt x="20370" y="338"/>
                              </a:cubicBezTo>
                              <a:cubicBezTo>
                                <a:pt x="20375" y="328"/>
                                <a:pt x="20378" y="317"/>
                                <a:pt x="20379" y="306"/>
                              </a:cubicBezTo>
                              <a:cubicBezTo>
                                <a:pt x="20380" y="295"/>
                                <a:pt x="20380" y="286"/>
                                <a:pt x="20380" y="278"/>
                              </a:cubicBezTo>
                              <a:lnTo>
                                <a:pt x="20380" y="262"/>
                              </a:lnTo>
                              <a:close/>
                              <a:moveTo>
                                <a:pt x="20493" y="188"/>
                              </a:moveTo>
                              <a:cubicBezTo>
                                <a:pt x="20493" y="181"/>
                                <a:pt x="20493" y="174"/>
                                <a:pt x="20493" y="169"/>
                              </a:cubicBezTo>
                              <a:cubicBezTo>
                                <a:pt x="20493" y="164"/>
                                <a:pt x="20493" y="159"/>
                                <a:pt x="20493" y="154"/>
                              </a:cubicBezTo>
                              <a:cubicBezTo>
                                <a:pt x="20493" y="150"/>
                                <a:pt x="20493" y="145"/>
                                <a:pt x="20493" y="141"/>
                              </a:cubicBezTo>
                              <a:cubicBezTo>
                                <a:pt x="20492" y="137"/>
                                <a:pt x="20492" y="133"/>
                                <a:pt x="20491" y="128"/>
                              </a:cubicBezTo>
                              <a:cubicBezTo>
                                <a:pt x="20525" y="128"/>
                                <a:pt x="20525" y="128"/>
                                <a:pt x="20525" y="128"/>
                              </a:cubicBezTo>
                              <a:cubicBezTo>
                                <a:pt x="20525" y="180"/>
                                <a:pt x="20525" y="180"/>
                                <a:pt x="20525" y="180"/>
                              </a:cubicBezTo>
                              <a:cubicBezTo>
                                <a:pt x="20526" y="180"/>
                                <a:pt x="20526" y="180"/>
                                <a:pt x="20526" y="180"/>
                              </a:cubicBezTo>
                              <a:cubicBezTo>
                                <a:pt x="20529" y="172"/>
                                <a:pt x="20533" y="165"/>
                                <a:pt x="20537" y="158"/>
                              </a:cubicBezTo>
                              <a:cubicBezTo>
                                <a:pt x="20541" y="151"/>
                                <a:pt x="20546" y="145"/>
                                <a:pt x="20552" y="139"/>
                              </a:cubicBezTo>
                              <a:cubicBezTo>
                                <a:pt x="20558" y="134"/>
                                <a:pt x="20564" y="129"/>
                                <a:pt x="20572" y="126"/>
                              </a:cubicBezTo>
                              <a:cubicBezTo>
                                <a:pt x="20579" y="123"/>
                                <a:pt x="20587" y="121"/>
                                <a:pt x="20595" y="121"/>
                              </a:cubicBezTo>
                              <a:cubicBezTo>
                                <a:pt x="20599" y="121"/>
                                <a:pt x="20603" y="122"/>
                                <a:pt x="20608" y="122"/>
                              </a:cubicBezTo>
                              <a:cubicBezTo>
                                <a:pt x="20612" y="123"/>
                                <a:pt x="20616" y="124"/>
                                <a:pt x="20619" y="124"/>
                              </a:cubicBezTo>
                              <a:cubicBezTo>
                                <a:pt x="20619" y="160"/>
                                <a:pt x="20619" y="160"/>
                                <a:pt x="20619" y="160"/>
                              </a:cubicBezTo>
                              <a:cubicBezTo>
                                <a:pt x="20615" y="158"/>
                                <a:pt x="20611" y="158"/>
                                <a:pt x="20607" y="157"/>
                              </a:cubicBezTo>
                              <a:cubicBezTo>
                                <a:pt x="20603" y="157"/>
                                <a:pt x="20599" y="156"/>
                                <a:pt x="20594" y="156"/>
                              </a:cubicBezTo>
                              <a:cubicBezTo>
                                <a:pt x="20581" y="156"/>
                                <a:pt x="20570" y="160"/>
                                <a:pt x="20561" y="166"/>
                              </a:cubicBezTo>
                              <a:cubicBezTo>
                                <a:pt x="20553" y="173"/>
                                <a:pt x="20546" y="182"/>
                                <a:pt x="20541" y="192"/>
                              </a:cubicBezTo>
                              <a:cubicBezTo>
                                <a:pt x="20536" y="203"/>
                                <a:pt x="20532" y="214"/>
                                <a:pt x="20530" y="227"/>
                              </a:cubicBezTo>
                              <a:cubicBezTo>
                                <a:pt x="20528" y="240"/>
                                <a:pt x="20527" y="252"/>
                                <a:pt x="20527" y="265"/>
                              </a:cubicBezTo>
                              <a:cubicBezTo>
                                <a:pt x="20527" y="399"/>
                                <a:pt x="20527" y="399"/>
                                <a:pt x="20527" y="399"/>
                              </a:cubicBezTo>
                              <a:cubicBezTo>
                                <a:pt x="20493" y="399"/>
                                <a:pt x="20493" y="399"/>
                                <a:pt x="20493" y="399"/>
                              </a:cubicBezTo>
                              <a:lnTo>
                                <a:pt x="20493" y="188"/>
                              </a:lnTo>
                              <a:close/>
                              <a:moveTo>
                                <a:pt x="20842" y="390"/>
                              </a:moveTo>
                              <a:cubicBezTo>
                                <a:pt x="20831" y="395"/>
                                <a:pt x="20818" y="399"/>
                                <a:pt x="20804" y="401"/>
                              </a:cubicBezTo>
                              <a:cubicBezTo>
                                <a:pt x="20789" y="404"/>
                                <a:pt x="20776" y="405"/>
                                <a:pt x="20764" y="405"/>
                              </a:cubicBezTo>
                              <a:cubicBezTo>
                                <a:pt x="20741" y="405"/>
                                <a:pt x="20722" y="401"/>
                                <a:pt x="20707" y="394"/>
                              </a:cubicBezTo>
                              <a:cubicBezTo>
                                <a:pt x="20691" y="387"/>
                                <a:pt x="20678" y="377"/>
                                <a:pt x="20668" y="365"/>
                              </a:cubicBezTo>
                              <a:cubicBezTo>
                                <a:pt x="20659" y="352"/>
                                <a:pt x="20652" y="337"/>
                                <a:pt x="20647" y="319"/>
                              </a:cubicBezTo>
                              <a:cubicBezTo>
                                <a:pt x="20643" y="302"/>
                                <a:pt x="20641" y="283"/>
                                <a:pt x="20641" y="263"/>
                              </a:cubicBezTo>
                              <a:cubicBezTo>
                                <a:pt x="20641" y="242"/>
                                <a:pt x="20643" y="223"/>
                                <a:pt x="20649" y="206"/>
                              </a:cubicBezTo>
                              <a:cubicBezTo>
                                <a:pt x="20654" y="188"/>
                                <a:pt x="20662" y="174"/>
                                <a:pt x="20672" y="161"/>
                              </a:cubicBezTo>
                              <a:cubicBezTo>
                                <a:pt x="20682" y="149"/>
                                <a:pt x="20694" y="139"/>
                                <a:pt x="20708" y="132"/>
                              </a:cubicBezTo>
                              <a:cubicBezTo>
                                <a:pt x="20722" y="125"/>
                                <a:pt x="20738" y="121"/>
                                <a:pt x="20755" y="121"/>
                              </a:cubicBezTo>
                              <a:cubicBezTo>
                                <a:pt x="20774" y="121"/>
                                <a:pt x="20790" y="125"/>
                                <a:pt x="20804" y="132"/>
                              </a:cubicBezTo>
                              <a:cubicBezTo>
                                <a:pt x="20818" y="139"/>
                                <a:pt x="20829" y="149"/>
                                <a:pt x="20837" y="161"/>
                              </a:cubicBezTo>
                              <a:cubicBezTo>
                                <a:pt x="20846" y="174"/>
                                <a:pt x="20852" y="188"/>
                                <a:pt x="20856" y="204"/>
                              </a:cubicBezTo>
                              <a:cubicBezTo>
                                <a:pt x="20861" y="220"/>
                                <a:pt x="20863" y="238"/>
                                <a:pt x="20863" y="256"/>
                              </a:cubicBezTo>
                              <a:cubicBezTo>
                                <a:pt x="20863" y="273"/>
                                <a:pt x="20863" y="273"/>
                                <a:pt x="20863" y="273"/>
                              </a:cubicBezTo>
                              <a:cubicBezTo>
                                <a:pt x="20677" y="273"/>
                                <a:pt x="20677" y="273"/>
                                <a:pt x="20677" y="273"/>
                              </a:cubicBezTo>
                              <a:cubicBezTo>
                                <a:pt x="20677" y="287"/>
                                <a:pt x="20679" y="300"/>
                                <a:pt x="20683" y="313"/>
                              </a:cubicBezTo>
                              <a:cubicBezTo>
                                <a:pt x="20687" y="326"/>
                                <a:pt x="20693" y="337"/>
                                <a:pt x="20700" y="346"/>
                              </a:cubicBezTo>
                              <a:cubicBezTo>
                                <a:pt x="20707" y="355"/>
                                <a:pt x="20717" y="363"/>
                                <a:pt x="20728" y="368"/>
                              </a:cubicBezTo>
                              <a:cubicBezTo>
                                <a:pt x="20739" y="373"/>
                                <a:pt x="20752" y="376"/>
                                <a:pt x="20766" y="376"/>
                              </a:cubicBezTo>
                              <a:cubicBezTo>
                                <a:pt x="20772" y="376"/>
                                <a:pt x="20779" y="376"/>
                                <a:pt x="20786" y="374"/>
                              </a:cubicBezTo>
                              <a:cubicBezTo>
                                <a:pt x="20794" y="373"/>
                                <a:pt x="20801" y="372"/>
                                <a:pt x="20808" y="370"/>
                              </a:cubicBezTo>
                              <a:cubicBezTo>
                                <a:pt x="20814" y="368"/>
                                <a:pt x="20821" y="366"/>
                                <a:pt x="20827" y="363"/>
                              </a:cubicBezTo>
                              <a:cubicBezTo>
                                <a:pt x="20833" y="361"/>
                                <a:pt x="20838" y="358"/>
                                <a:pt x="20842" y="356"/>
                              </a:cubicBezTo>
                              <a:lnTo>
                                <a:pt x="20842" y="390"/>
                              </a:lnTo>
                              <a:close/>
                              <a:moveTo>
                                <a:pt x="20826" y="244"/>
                              </a:moveTo>
                              <a:cubicBezTo>
                                <a:pt x="20826" y="232"/>
                                <a:pt x="20825" y="221"/>
                                <a:pt x="20822" y="209"/>
                              </a:cubicBezTo>
                              <a:cubicBezTo>
                                <a:pt x="20820" y="198"/>
                                <a:pt x="20816" y="188"/>
                                <a:pt x="20810" y="179"/>
                              </a:cubicBezTo>
                              <a:cubicBezTo>
                                <a:pt x="20805" y="170"/>
                                <a:pt x="20798" y="163"/>
                                <a:pt x="20789" y="158"/>
                              </a:cubicBezTo>
                              <a:cubicBezTo>
                                <a:pt x="20780" y="153"/>
                                <a:pt x="20769" y="150"/>
                                <a:pt x="20757" y="150"/>
                              </a:cubicBezTo>
                              <a:cubicBezTo>
                                <a:pt x="20744" y="150"/>
                                <a:pt x="20733" y="153"/>
                                <a:pt x="20724" y="158"/>
                              </a:cubicBezTo>
                              <a:cubicBezTo>
                                <a:pt x="20714" y="164"/>
                                <a:pt x="20706" y="171"/>
                                <a:pt x="20699" y="180"/>
                              </a:cubicBezTo>
                              <a:cubicBezTo>
                                <a:pt x="20692" y="189"/>
                                <a:pt x="20687" y="199"/>
                                <a:pt x="20683" y="210"/>
                              </a:cubicBezTo>
                              <a:cubicBezTo>
                                <a:pt x="20679" y="221"/>
                                <a:pt x="20677" y="233"/>
                                <a:pt x="20677" y="244"/>
                              </a:cubicBezTo>
                              <a:lnTo>
                                <a:pt x="20826" y="2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Slogan_4"/>
                      <wps:cNvSpPr>
                        <a:spLocks noChangeAspect="1" noEditPoints="1"/>
                      </wps:cNvSpPr>
                      <wps:spPr bwMode="auto">
                        <a:xfrm>
                          <a:off x="1253" y="15893"/>
                          <a:ext cx="8306" cy="188"/>
                        </a:xfrm>
                        <a:custGeom>
                          <a:avLst/>
                          <a:gdLst>
                            <a:gd name="T0" fmla="*/ 401 w 20966"/>
                            <a:gd name="T1" fmla="*/ 103 h 476"/>
                            <a:gd name="T2" fmla="*/ 721 w 20966"/>
                            <a:gd name="T3" fmla="*/ 145 h 476"/>
                            <a:gd name="T4" fmla="*/ 813 w 20966"/>
                            <a:gd name="T5" fmla="*/ 58 h 476"/>
                            <a:gd name="T6" fmla="*/ 1307 w 20966"/>
                            <a:gd name="T7" fmla="*/ 143 h 476"/>
                            <a:gd name="T8" fmla="*/ 1558 w 20966"/>
                            <a:gd name="T9" fmla="*/ 103 h 476"/>
                            <a:gd name="T10" fmla="*/ 2082 w 20966"/>
                            <a:gd name="T11" fmla="*/ 353 h 476"/>
                            <a:gd name="T12" fmla="*/ 2089 w 20966"/>
                            <a:gd name="T13" fmla="*/ 163 h 476"/>
                            <a:gd name="T14" fmla="*/ 2700 w 20966"/>
                            <a:gd name="T15" fmla="*/ 103 h 476"/>
                            <a:gd name="T16" fmla="*/ 2894 w 20966"/>
                            <a:gd name="T17" fmla="*/ 108 h 476"/>
                            <a:gd name="T18" fmla="*/ 3875 w 20966"/>
                            <a:gd name="T19" fmla="*/ 240 h 476"/>
                            <a:gd name="T20" fmla="*/ 4068 w 20966"/>
                            <a:gd name="T21" fmla="*/ 153 h 476"/>
                            <a:gd name="T22" fmla="*/ 4453 w 20966"/>
                            <a:gd name="T23" fmla="*/ 37 h 476"/>
                            <a:gd name="T24" fmla="*/ 4811 w 20966"/>
                            <a:gd name="T25" fmla="*/ 407 h 476"/>
                            <a:gd name="T26" fmla="*/ 4852 w 20966"/>
                            <a:gd name="T27" fmla="*/ 332 h 476"/>
                            <a:gd name="T28" fmla="*/ 5271 w 20966"/>
                            <a:gd name="T29" fmla="*/ 372 h 476"/>
                            <a:gd name="T30" fmla="*/ 5554 w 20966"/>
                            <a:gd name="T31" fmla="*/ 209 h 476"/>
                            <a:gd name="T32" fmla="*/ 5843 w 20966"/>
                            <a:gd name="T33" fmla="*/ 150 h 476"/>
                            <a:gd name="T34" fmla="*/ 6110 w 20966"/>
                            <a:gd name="T35" fmla="*/ 256 h 476"/>
                            <a:gd name="T36" fmla="*/ 6580 w 20966"/>
                            <a:gd name="T37" fmla="*/ 108 h 476"/>
                            <a:gd name="T38" fmla="*/ 6763 w 20966"/>
                            <a:gd name="T39" fmla="*/ 142 h 476"/>
                            <a:gd name="T40" fmla="*/ 7172 w 20966"/>
                            <a:gd name="T41" fmla="*/ 211 h 476"/>
                            <a:gd name="T42" fmla="*/ 7449 w 20966"/>
                            <a:gd name="T43" fmla="*/ 172 h 476"/>
                            <a:gd name="T44" fmla="*/ 7669 w 20966"/>
                            <a:gd name="T45" fmla="*/ 0 h 476"/>
                            <a:gd name="T46" fmla="*/ 7973 w 20966"/>
                            <a:gd name="T47" fmla="*/ 17 h 476"/>
                            <a:gd name="T48" fmla="*/ 8136 w 20966"/>
                            <a:gd name="T49" fmla="*/ 165 h 476"/>
                            <a:gd name="T50" fmla="*/ 8913 w 20966"/>
                            <a:gd name="T51" fmla="*/ 139 h 476"/>
                            <a:gd name="T52" fmla="*/ 9253 w 20966"/>
                            <a:gd name="T53" fmla="*/ 377 h 476"/>
                            <a:gd name="T54" fmla="*/ 9571 w 20966"/>
                            <a:gd name="T55" fmla="*/ 153 h 476"/>
                            <a:gd name="T56" fmla="*/ 9982 w 20966"/>
                            <a:gd name="T57" fmla="*/ 377 h 476"/>
                            <a:gd name="T58" fmla="*/ 10202 w 20966"/>
                            <a:gd name="T59" fmla="*/ 163 h 476"/>
                            <a:gd name="T60" fmla="*/ 10714 w 20966"/>
                            <a:gd name="T61" fmla="*/ 108 h 476"/>
                            <a:gd name="T62" fmla="*/ 11138 w 20966"/>
                            <a:gd name="T63" fmla="*/ 145 h 476"/>
                            <a:gd name="T64" fmla="*/ 11406 w 20966"/>
                            <a:gd name="T65" fmla="*/ 292 h 476"/>
                            <a:gd name="T66" fmla="*/ 11820 w 20966"/>
                            <a:gd name="T67" fmla="*/ 108 h 476"/>
                            <a:gd name="T68" fmla="*/ 12192 w 20966"/>
                            <a:gd name="T69" fmla="*/ 372 h 476"/>
                            <a:gd name="T70" fmla="*/ 12451 w 20966"/>
                            <a:gd name="T71" fmla="*/ 212 h 476"/>
                            <a:gd name="T72" fmla="*/ 12720 w 20966"/>
                            <a:gd name="T73" fmla="*/ 339 h 476"/>
                            <a:gd name="T74" fmla="*/ 12987 w 20966"/>
                            <a:gd name="T75" fmla="*/ 245 h 476"/>
                            <a:gd name="T76" fmla="*/ 13383 w 20966"/>
                            <a:gd name="T77" fmla="*/ 0 h 476"/>
                            <a:gd name="T78" fmla="*/ 13715 w 20966"/>
                            <a:gd name="T79" fmla="*/ 0 h 476"/>
                            <a:gd name="T80" fmla="*/ 14120 w 20966"/>
                            <a:gd name="T81" fmla="*/ 219 h 476"/>
                            <a:gd name="T82" fmla="*/ 14447 w 20966"/>
                            <a:gd name="T83" fmla="*/ 0 h 476"/>
                            <a:gd name="T84" fmla="*/ 14724 w 20966"/>
                            <a:gd name="T85" fmla="*/ 209 h 476"/>
                            <a:gd name="T86" fmla="*/ 14899 w 20966"/>
                            <a:gd name="T87" fmla="*/ 143 h 476"/>
                            <a:gd name="T88" fmla="*/ 15049 w 20966"/>
                            <a:gd name="T89" fmla="*/ 356 h 476"/>
                            <a:gd name="T90" fmla="*/ 15253 w 20966"/>
                            <a:gd name="T91" fmla="*/ 356 h 476"/>
                            <a:gd name="T92" fmla="*/ 15660 w 20966"/>
                            <a:gd name="T93" fmla="*/ 299 h 476"/>
                            <a:gd name="T94" fmla="*/ 16153 w 20966"/>
                            <a:gd name="T95" fmla="*/ 247 h 476"/>
                            <a:gd name="T96" fmla="*/ 16650 w 20966"/>
                            <a:gd name="T97" fmla="*/ 8 h 476"/>
                            <a:gd name="T98" fmla="*/ 16746 w 20966"/>
                            <a:gd name="T99" fmla="*/ 108 h 476"/>
                            <a:gd name="T100" fmla="*/ 17212 w 20966"/>
                            <a:gd name="T101" fmla="*/ 358 h 476"/>
                            <a:gd name="T102" fmla="*/ 17659 w 20966"/>
                            <a:gd name="T103" fmla="*/ 141 h 476"/>
                            <a:gd name="T104" fmla="*/ 18384 w 20966"/>
                            <a:gd name="T105" fmla="*/ 245 h 476"/>
                            <a:gd name="T106" fmla="*/ 18559 w 20966"/>
                            <a:gd name="T107" fmla="*/ 107 h 476"/>
                            <a:gd name="T108" fmla="*/ 18980 w 20966"/>
                            <a:gd name="T109" fmla="*/ 312 h 476"/>
                            <a:gd name="T110" fmla="*/ 19207 w 20966"/>
                            <a:gd name="T111" fmla="*/ 148 h 476"/>
                            <a:gd name="T112" fmla="*/ 19311 w 20966"/>
                            <a:gd name="T113" fmla="*/ 240 h 476"/>
                            <a:gd name="T114" fmla="*/ 20227 w 20966"/>
                            <a:gd name="T115" fmla="*/ 130 h 476"/>
                            <a:gd name="T116" fmla="*/ 20423 w 20966"/>
                            <a:gd name="T117" fmla="*/ 209 h 476"/>
                            <a:gd name="T118" fmla="*/ 20594 w 20966"/>
                            <a:gd name="T119" fmla="*/ 221 h 476"/>
                            <a:gd name="T120" fmla="*/ 20962 w 20966"/>
                            <a:gd name="T121" fmla="*/ 245 h 4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0966" h="476">
                              <a:moveTo>
                                <a:pt x="234" y="377"/>
                              </a:moveTo>
                              <a:cubicBezTo>
                                <a:pt x="47" y="113"/>
                                <a:pt x="47" y="113"/>
                                <a:pt x="47" y="113"/>
                              </a:cubicBezTo>
                              <a:cubicBezTo>
                                <a:pt x="47" y="372"/>
                                <a:pt x="47" y="372"/>
                                <a:pt x="47" y="372"/>
                              </a:cubicBezTo>
                              <a:cubicBezTo>
                                <a:pt x="0" y="372"/>
                                <a:pt x="0" y="372"/>
                                <a:pt x="0" y="372"/>
                              </a:cubicBezTo>
                              <a:cubicBezTo>
                                <a:pt x="0" y="11"/>
                                <a:pt x="0" y="11"/>
                                <a:pt x="0" y="11"/>
                              </a:cubicBezTo>
                              <a:cubicBezTo>
                                <a:pt x="20" y="11"/>
                                <a:pt x="20" y="11"/>
                                <a:pt x="20" y="11"/>
                              </a:cubicBezTo>
                              <a:cubicBezTo>
                                <a:pt x="202" y="261"/>
                                <a:pt x="202" y="261"/>
                                <a:pt x="202" y="261"/>
                              </a:cubicBezTo>
                              <a:cubicBezTo>
                                <a:pt x="202" y="11"/>
                                <a:pt x="202" y="11"/>
                                <a:pt x="202" y="11"/>
                              </a:cubicBezTo>
                              <a:cubicBezTo>
                                <a:pt x="249" y="11"/>
                                <a:pt x="249" y="11"/>
                                <a:pt x="249" y="11"/>
                              </a:cubicBezTo>
                              <a:cubicBezTo>
                                <a:pt x="249" y="377"/>
                                <a:pt x="249" y="377"/>
                                <a:pt x="249" y="377"/>
                              </a:cubicBezTo>
                              <a:lnTo>
                                <a:pt x="234" y="377"/>
                              </a:lnTo>
                              <a:close/>
                              <a:moveTo>
                                <a:pt x="468" y="342"/>
                              </a:moveTo>
                              <a:cubicBezTo>
                                <a:pt x="450" y="365"/>
                                <a:pt x="421" y="377"/>
                                <a:pt x="382" y="377"/>
                              </a:cubicBezTo>
                              <a:cubicBezTo>
                                <a:pt x="361" y="377"/>
                                <a:pt x="344" y="370"/>
                                <a:pt x="328" y="355"/>
                              </a:cubicBezTo>
                              <a:cubicBezTo>
                                <a:pt x="313" y="340"/>
                                <a:pt x="306" y="321"/>
                                <a:pt x="306" y="298"/>
                              </a:cubicBezTo>
                              <a:cubicBezTo>
                                <a:pt x="306" y="272"/>
                                <a:pt x="317" y="249"/>
                                <a:pt x="341" y="231"/>
                              </a:cubicBezTo>
                              <a:cubicBezTo>
                                <a:pt x="364" y="212"/>
                                <a:pt x="394" y="203"/>
                                <a:pt x="430" y="203"/>
                              </a:cubicBezTo>
                              <a:cubicBezTo>
                                <a:pt x="440" y="203"/>
                                <a:pt x="451" y="205"/>
                                <a:pt x="464" y="209"/>
                              </a:cubicBezTo>
                              <a:cubicBezTo>
                                <a:pt x="464" y="166"/>
                                <a:pt x="445" y="145"/>
                                <a:pt x="407" y="145"/>
                              </a:cubicBezTo>
                              <a:cubicBezTo>
                                <a:pt x="377" y="145"/>
                                <a:pt x="355" y="153"/>
                                <a:pt x="339" y="169"/>
                              </a:cubicBezTo>
                              <a:cubicBezTo>
                                <a:pt x="319" y="130"/>
                                <a:pt x="319" y="130"/>
                                <a:pt x="319" y="130"/>
                              </a:cubicBezTo>
                              <a:cubicBezTo>
                                <a:pt x="328" y="122"/>
                                <a:pt x="340" y="116"/>
                                <a:pt x="356" y="111"/>
                              </a:cubicBezTo>
                              <a:cubicBezTo>
                                <a:pt x="372" y="106"/>
                                <a:pt x="387" y="103"/>
                                <a:pt x="401" y="103"/>
                              </a:cubicBezTo>
                              <a:cubicBezTo>
                                <a:pt x="440" y="103"/>
                                <a:pt x="467" y="112"/>
                                <a:pt x="485" y="129"/>
                              </a:cubicBezTo>
                              <a:cubicBezTo>
                                <a:pt x="502" y="147"/>
                                <a:pt x="511" y="174"/>
                                <a:pt x="511" y="212"/>
                              </a:cubicBezTo>
                              <a:cubicBezTo>
                                <a:pt x="511" y="307"/>
                                <a:pt x="511" y="307"/>
                                <a:pt x="511" y="307"/>
                              </a:cubicBezTo>
                              <a:cubicBezTo>
                                <a:pt x="511" y="330"/>
                                <a:pt x="518" y="346"/>
                                <a:pt x="531" y="353"/>
                              </a:cubicBezTo>
                              <a:cubicBezTo>
                                <a:pt x="531" y="377"/>
                                <a:pt x="531" y="377"/>
                                <a:pt x="531" y="377"/>
                              </a:cubicBezTo>
                              <a:cubicBezTo>
                                <a:pt x="512" y="377"/>
                                <a:pt x="498" y="374"/>
                                <a:pt x="489" y="369"/>
                              </a:cubicBezTo>
                              <a:cubicBezTo>
                                <a:pt x="479" y="363"/>
                                <a:pt x="472" y="354"/>
                                <a:pt x="468" y="342"/>
                              </a:cubicBezTo>
                              <a:close/>
                              <a:moveTo>
                                <a:pt x="464" y="242"/>
                              </a:moveTo>
                              <a:cubicBezTo>
                                <a:pt x="449" y="239"/>
                                <a:pt x="439" y="238"/>
                                <a:pt x="433" y="238"/>
                              </a:cubicBezTo>
                              <a:cubicBezTo>
                                <a:pt x="409" y="238"/>
                                <a:pt x="390" y="244"/>
                                <a:pt x="375" y="256"/>
                              </a:cubicBezTo>
                              <a:cubicBezTo>
                                <a:pt x="360" y="268"/>
                                <a:pt x="352" y="282"/>
                                <a:pt x="352" y="299"/>
                              </a:cubicBezTo>
                              <a:cubicBezTo>
                                <a:pt x="352" y="326"/>
                                <a:pt x="369" y="340"/>
                                <a:pt x="401" y="340"/>
                              </a:cubicBezTo>
                              <a:cubicBezTo>
                                <a:pt x="425" y="340"/>
                                <a:pt x="446" y="329"/>
                                <a:pt x="464" y="306"/>
                              </a:cubicBezTo>
                              <a:lnTo>
                                <a:pt x="464" y="242"/>
                              </a:lnTo>
                              <a:close/>
                              <a:moveTo>
                                <a:pt x="601" y="145"/>
                              </a:moveTo>
                              <a:cubicBezTo>
                                <a:pt x="571" y="145"/>
                                <a:pt x="571" y="145"/>
                                <a:pt x="571" y="145"/>
                              </a:cubicBezTo>
                              <a:cubicBezTo>
                                <a:pt x="571" y="108"/>
                                <a:pt x="571" y="108"/>
                                <a:pt x="571" y="108"/>
                              </a:cubicBezTo>
                              <a:cubicBezTo>
                                <a:pt x="601" y="108"/>
                                <a:pt x="601" y="108"/>
                                <a:pt x="601" y="108"/>
                              </a:cubicBezTo>
                              <a:cubicBezTo>
                                <a:pt x="601" y="53"/>
                                <a:pt x="601" y="53"/>
                                <a:pt x="601" y="53"/>
                              </a:cubicBezTo>
                              <a:cubicBezTo>
                                <a:pt x="648" y="35"/>
                                <a:pt x="648" y="35"/>
                                <a:pt x="648" y="35"/>
                              </a:cubicBezTo>
                              <a:cubicBezTo>
                                <a:pt x="648" y="108"/>
                                <a:pt x="648" y="108"/>
                                <a:pt x="648" y="108"/>
                              </a:cubicBezTo>
                              <a:cubicBezTo>
                                <a:pt x="721" y="108"/>
                                <a:pt x="721" y="108"/>
                                <a:pt x="721" y="108"/>
                              </a:cubicBezTo>
                              <a:cubicBezTo>
                                <a:pt x="721" y="145"/>
                                <a:pt x="721" y="145"/>
                                <a:pt x="721" y="145"/>
                              </a:cubicBezTo>
                              <a:cubicBezTo>
                                <a:pt x="648" y="145"/>
                                <a:pt x="648" y="145"/>
                                <a:pt x="648" y="145"/>
                              </a:cubicBezTo>
                              <a:cubicBezTo>
                                <a:pt x="648" y="276"/>
                                <a:pt x="648" y="276"/>
                                <a:pt x="648" y="276"/>
                              </a:cubicBezTo>
                              <a:cubicBezTo>
                                <a:pt x="648" y="298"/>
                                <a:pt x="652" y="314"/>
                                <a:pt x="659" y="324"/>
                              </a:cubicBezTo>
                              <a:cubicBezTo>
                                <a:pt x="667" y="333"/>
                                <a:pt x="679" y="338"/>
                                <a:pt x="695" y="338"/>
                              </a:cubicBezTo>
                              <a:cubicBezTo>
                                <a:pt x="707" y="338"/>
                                <a:pt x="720" y="335"/>
                                <a:pt x="733" y="329"/>
                              </a:cubicBezTo>
                              <a:cubicBezTo>
                                <a:pt x="740" y="370"/>
                                <a:pt x="740" y="370"/>
                                <a:pt x="740" y="370"/>
                              </a:cubicBezTo>
                              <a:cubicBezTo>
                                <a:pt x="720" y="375"/>
                                <a:pt x="699" y="377"/>
                                <a:pt x="676" y="377"/>
                              </a:cubicBezTo>
                              <a:cubicBezTo>
                                <a:pt x="655" y="377"/>
                                <a:pt x="637" y="369"/>
                                <a:pt x="623" y="354"/>
                              </a:cubicBezTo>
                              <a:cubicBezTo>
                                <a:pt x="608" y="338"/>
                                <a:pt x="601" y="319"/>
                                <a:pt x="601" y="295"/>
                              </a:cubicBezTo>
                              <a:lnTo>
                                <a:pt x="601" y="145"/>
                              </a:lnTo>
                              <a:close/>
                              <a:moveTo>
                                <a:pt x="807" y="372"/>
                              </a:moveTo>
                              <a:cubicBezTo>
                                <a:pt x="807" y="148"/>
                                <a:pt x="807" y="148"/>
                                <a:pt x="807" y="148"/>
                              </a:cubicBezTo>
                              <a:cubicBezTo>
                                <a:pt x="771" y="148"/>
                                <a:pt x="771" y="148"/>
                                <a:pt x="771" y="148"/>
                              </a:cubicBezTo>
                              <a:cubicBezTo>
                                <a:pt x="771" y="108"/>
                                <a:pt x="771" y="108"/>
                                <a:pt x="771" y="108"/>
                              </a:cubicBezTo>
                              <a:cubicBezTo>
                                <a:pt x="854" y="108"/>
                                <a:pt x="854" y="108"/>
                                <a:pt x="854" y="108"/>
                              </a:cubicBezTo>
                              <a:cubicBezTo>
                                <a:pt x="854" y="372"/>
                                <a:pt x="854" y="372"/>
                                <a:pt x="854" y="372"/>
                              </a:cubicBezTo>
                              <a:lnTo>
                                <a:pt x="807" y="372"/>
                              </a:lnTo>
                              <a:close/>
                              <a:moveTo>
                                <a:pt x="833" y="8"/>
                              </a:moveTo>
                              <a:cubicBezTo>
                                <a:pt x="841" y="8"/>
                                <a:pt x="848" y="11"/>
                                <a:pt x="854" y="17"/>
                              </a:cubicBezTo>
                              <a:cubicBezTo>
                                <a:pt x="859" y="22"/>
                                <a:pt x="862" y="29"/>
                                <a:pt x="862" y="37"/>
                              </a:cubicBezTo>
                              <a:cubicBezTo>
                                <a:pt x="862" y="45"/>
                                <a:pt x="859" y="52"/>
                                <a:pt x="854" y="58"/>
                              </a:cubicBezTo>
                              <a:cubicBezTo>
                                <a:pt x="848" y="63"/>
                                <a:pt x="841" y="66"/>
                                <a:pt x="833" y="66"/>
                              </a:cubicBezTo>
                              <a:cubicBezTo>
                                <a:pt x="825" y="66"/>
                                <a:pt x="818" y="63"/>
                                <a:pt x="813" y="58"/>
                              </a:cubicBezTo>
                              <a:cubicBezTo>
                                <a:pt x="807" y="52"/>
                                <a:pt x="804" y="45"/>
                                <a:pt x="804" y="37"/>
                              </a:cubicBezTo>
                              <a:cubicBezTo>
                                <a:pt x="804" y="29"/>
                                <a:pt x="807" y="22"/>
                                <a:pt x="813" y="17"/>
                              </a:cubicBezTo>
                              <a:cubicBezTo>
                                <a:pt x="818" y="11"/>
                                <a:pt x="825" y="8"/>
                                <a:pt x="833" y="8"/>
                              </a:cubicBezTo>
                              <a:close/>
                              <a:moveTo>
                                <a:pt x="911" y="240"/>
                              </a:moveTo>
                              <a:cubicBezTo>
                                <a:pt x="911" y="199"/>
                                <a:pt x="922" y="166"/>
                                <a:pt x="944" y="141"/>
                              </a:cubicBezTo>
                              <a:cubicBezTo>
                                <a:pt x="966" y="116"/>
                                <a:pt x="995" y="103"/>
                                <a:pt x="1031" y="103"/>
                              </a:cubicBezTo>
                              <a:cubicBezTo>
                                <a:pt x="1069" y="103"/>
                                <a:pt x="1098" y="115"/>
                                <a:pt x="1119" y="139"/>
                              </a:cubicBezTo>
                              <a:cubicBezTo>
                                <a:pt x="1140" y="163"/>
                                <a:pt x="1150" y="197"/>
                                <a:pt x="1150" y="240"/>
                              </a:cubicBezTo>
                              <a:cubicBezTo>
                                <a:pt x="1150" y="282"/>
                                <a:pt x="1140" y="316"/>
                                <a:pt x="1118" y="340"/>
                              </a:cubicBezTo>
                              <a:cubicBezTo>
                                <a:pt x="1097" y="365"/>
                                <a:pt x="1068" y="377"/>
                                <a:pt x="1031" y="377"/>
                              </a:cubicBezTo>
                              <a:cubicBezTo>
                                <a:pt x="993" y="377"/>
                                <a:pt x="964" y="365"/>
                                <a:pt x="943" y="340"/>
                              </a:cubicBezTo>
                              <a:cubicBezTo>
                                <a:pt x="922" y="315"/>
                                <a:pt x="911" y="282"/>
                                <a:pt x="911" y="240"/>
                              </a:cubicBezTo>
                              <a:close/>
                              <a:moveTo>
                                <a:pt x="961" y="240"/>
                              </a:moveTo>
                              <a:cubicBezTo>
                                <a:pt x="961" y="306"/>
                                <a:pt x="984" y="339"/>
                                <a:pt x="1031" y="339"/>
                              </a:cubicBezTo>
                              <a:cubicBezTo>
                                <a:pt x="1053" y="339"/>
                                <a:pt x="1070" y="330"/>
                                <a:pt x="1083" y="312"/>
                              </a:cubicBezTo>
                              <a:cubicBezTo>
                                <a:pt x="1095" y="295"/>
                                <a:pt x="1101" y="270"/>
                                <a:pt x="1101" y="240"/>
                              </a:cubicBezTo>
                              <a:cubicBezTo>
                                <a:pt x="1101" y="174"/>
                                <a:pt x="1078" y="141"/>
                                <a:pt x="1031" y="141"/>
                              </a:cubicBezTo>
                              <a:cubicBezTo>
                                <a:pt x="1010" y="141"/>
                                <a:pt x="993" y="150"/>
                                <a:pt x="980" y="168"/>
                              </a:cubicBezTo>
                              <a:cubicBezTo>
                                <a:pt x="967" y="185"/>
                                <a:pt x="961" y="209"/>
                                <a:pt x="961" y="240"/>
                              </a:cubicBezTo>
                              <a:close/>
                              <a:moveTo>
                                <a:pt x="1362" y="372"/>
                              </a:moveTo>
                              <a:cubicBezTo>
                                <a:pt x="1362" y="219"/>
                                <a:pt x="1362" y="219"/>
                                <a:pt x="1362" y="219"/>
                              </a:cubicBezTo>
                              <a:cubicBezTo>
                                <a:pt x="1362" y="190"/>
                                <a:pt x="1358" y="171"/>
                                <a:pt x="1350" y="160"/>
                              </a:cubicBezTo>
                              <a:cubicBezTo>
                                <a:pt x="1341" y="148"/>
                                <a:pt x="1327" y="143"/>
                                <a:pt x="1307" y="143"/>
                              </a:cubicBezTo>
                              <a:cubicBezTo>
                                <a:pt x="1296" y="143"/>
                                <a:pt x="1285" y="146"/>
                                <a:pt x="1274" y="152"/>
                              </a:cubicBezTo>
                              <a:cubicBezTo>
                                <a:pt x="1262" y="159"/>
                                <a:pt x="1253" y="167"/>
                                <a:pt x="1247" y="176"/>
                              </a:cubicBezTo>
                              <a:cubicBezTo>
                                <a:pt x="1247" y="372"/>
                                <a:pt x="1247" y="372"/>
                                <a:pt x="1247" y="372"/>
                              </a:cubicBezTo>
                              <a:cubicBezTo>
                                <a:pt x="1200" y="372"/>
                                <a:pt x="1200" y="372"/>
                                <a:pt x="1200" y="372"/>
                              </a:cubicBezTo>
                              <a:cubicBezTo>
                                <a:pt x="1200" y="108"/>
                                <a:pt x="1200" y="108"/>
                                <a:pt x="1200" y="108"/>
                              </a:cubicBezTo>
                              <a:cubicBezTo>
                                <a:pt x="1232" y="108"/>
                                <a:pt x="1232" y="108"/>
                                <a:pt x="1232" y="108"/>
                              </a:cubicBezTo>
                              <a:cubicBezTo>
                                <a:pt x="1247" y="142"/>
                                <a:pt x="1247" y="142"/>
                                <a:pt x="1247" y="142"/>
                              </a:cubicBezTo>
                              <a:cubicBezTo>
                                <a:pt x="1262" y="116"/>
                                <a:pt x="1287" y="103"/>
                                <a:pt x="1322" y="103"/>
                              </a:cubicBezTo>
                              <a:cubicBezTo>
                                <a:pt x="1380" y="103"/>
                                <a:pt x="1409" y="138"/>
                                <a:pt x="1409" y="209"/>
                              </a:cubicBezTo>
                              <a:cubicBezTo>
                                <a:pt x="1409" y="372"/>
                                <a:pt x="1409" y="372"/>
                                <a:pt x="1409" y="372"/>
                              </a:cubicBezTo>
                              <a:lnTo>
                                <a:pt x="1362" y="372"/>
                              </a:lnTo>
                              <a:close/>
                              <a:moveTo>
                                <a:pt x="1625" y="342"/>
                              </a:moveTo>
                              <a:cubicBezTo>
                                <a:pt x="1606" y="365"/>
                                <a:pt x="1578" y="377"/>
                                <a:pt x="1539" y="377"/>
                              </a:cubicBezTo>
                              <a:cubicBezTo>
                                <a:pt x="1518" y="377"/>
                                <a:pt x="1500" y="370"/>
                                <a:pt x="1485" y="355"/>
                              </a:cubicBezTo>
                              <a:cubicBezTo>
                                <a:pt x="1470" y="340"/>
                                <a:pt x="1462" y="321"/>
                                <a:pt x="1462" y="298"/>
                              </a:cubicBezTo>
                              <a:cubicBezTo>
                                <a:pt x="1462" y="272"/>
                                <a:pt x="1474" y="249"/>
                                <a:pt x="1497" y="231"/>
                              </a:cubicBezTo>
                              <a:cubicBezTo>
                                <a:pt x="1521" y="212"/>
                                <a:pt x="1551" y="203"/>
                                <a:pt x="1587" y="203"/>
                              </a:cubicBezTo>
                              <a:cubicBezTo>
                                <a:pt x="1597" y="203"/>
                                <a:pt x="1608" y="205"/>
                                <a:pt x="1620" y="209"/>
                              </a:cubicBezTo>
                              <a:cubicBezTo>
                                <a:pt x="1620" y="166"/>
                                <a:pt x="1601" y="145"/>
                                <a:pt x="1563" y="145"/>
                              </a:cubicBezTo>
                              <a:cubicBezTo>
                                <a:pt x="1534" y="145"/>
                                <a:pt x="1511" y="153"/>
                                <a:pt x="1496" y="169"/>
                              </a:cubicBezTo>
                              <a:cubicBezTo>
                                <a:pt x="1476" y="130"/>
                                <a:pt x="1476" y="130"/>
                                <a:pt x="1476" y="130"/>
                              </a:cubicBezTo>
                              <a:cubicBezTo>
                                <a:pt x="1485" y="122"/>
                                <a:pt x="1497" y="116"/>
                                <a:pt x="1513" y="111"/>
                              </a:cubicBezTo>
                              <a:cubicBezTo>
                                <a:pt x="1529" y="106"/>
                                <a:pt x="1544" y="103"/>
                                <a:pt x="1558" y="103"/>
                              </a:cubicBezTo>
                              <a:cubicBezTo>
                                <a:pt x="1596" y="103"/>
                                <a:pt x="1624" y="112"/>
                                <a:pt x="1641" y="129"/>
                              </a:cubicBezTo>
                              <a:cubicBezTo>
                                <a:pt x="1659" y="147"/>
                                <a:pt x="1667" y="174"/>
                                <a:pt x="1667" y="212"/>
                              </a:cubicBezTo>
                              <a:cubicBezTo>
                                <a:pt x="1667" y="307"/>
                                <a:pt x="1667" y="307"/>
                                <a:pt x="1667" y="307"/>
                              </a:cubicBezTo>
                              <a:cubicBezTo>
                                <a:pt x="1667" y="330"/>
                                <a:pt x="1674" y="346"/>
                                <a:pt x="1688" y="353"/>
                              </a:cubicBezTo>
                              <a:cubicBezTo>
                                <a:pt x="1688" y="377"/>
                                <a:pt x="1688" y="377"/>
                                <a:pt x="1688" y="377"/>
                              </a:cubicBezTo>
                              <a:cubicBezTo>
                                <a:pt x="1669" y="377"/>
                                <a:pt x="1655" y="374"/>
                                <a:pt x="1645" y="369"/>
                              </a:cubicBezTo>
                              <a:cubicBezTo>
                                <a:pt x="1636" y="363"/>
                                <a:pt x="1629" y="354"/>
                                <a:pt x="1625" y="342"/>
                              </a:cubicBezTo>
                              <a:close/>
                              <a:moveTo>
                                <a:pt x="1620" y="242"/>
                              </a:moveTo>
                              <a:cubicBezTo>
                                <a:pt x="1606" y="239"/>
                                <a:pt x="1595" y="238"/>
                                <a:pt x="1589" y="238"/>
                              </a:cubicBezTo>
                              <a:cubicBezTo>
                                <a:pt x="1566" y="238"/>
                                <a:pt x="1546" y="244"/>
                                <a:pt x="1531" y="256"/>
                              </a:cubicBezTo>
                              <a:cubicBezTo>
                                <a:pt x="1517" y="268"/>
                                <a:pt x="1509" y="282"/>
                                <a:pt x="1509" y="299"/>
                              </a:cubicBezTo>
                              <a:cubicBezTo>
                                <a:pt x="1509" y="326"/>
                                <a:pt x="1525" y="340"/>
                                <a:pt x="1558" y="340"/>
                              </a:cubicBezTo>
                              <a:cubicBezTo>
                                <a:pt x="1581" y="340"/>
                                <a:pt x="1602" y="329"/>
                                <a:pt x="1620" y="306"/>
                              </a:cubicBezTo>
                              <a:lnTo>
                                <a:pt x="1620" y="242"/>
                              </a:lnTo>
                              <a:close/>
                              <a:moveTo>
                                <a:pt x="1745" y="297"/>
                              </a:moveTo>
                              <a:cubicBezTo>
                                <a:pt x="1745" y="0"/>
                                <a:pt x="1745" y="0"/>
                                <a:pt x="1745" y="0"/>
                              </a:cubicBezTo>
                              <a:cubicBezTo>
                                <a:pt x="1792" y="0"/>
                                <a:pt x="1792" y="0"/>
                                <a:pt x="1792" y="0"/>
                              </a:cubicBezTo>
                              <a:cubicBezTo>
                                <a:pt x="1792" y="290"/>
                                <a:pt x="1792" y="290"/>
                                <a:pt x="1792" y="290"/>
                              </a:cubicBezTo>
                              <a:cubicBezTo>
                                <a:pt x="1792" y="304"/>
                                <a:pt x="1796" y="315"/>
                                <a:pt x="1804" y="323"/>
                              </a:cubicBezTo>
                              <a:cubicBezTo>
                                <a:pt x="1812" y="331"/>
                                <a:pt x="1823" y="335"/>
                                <a:pt x="1836" y="335"/>
                              </a:cubicBezTo>
                              <a:cubicBezTo>
                                <a:pt x="1836" y="377"/>
                                <a:pt x="1836" y="377"/>
                                <a:pt x="1836" y="377"/>
                              </a:cubicBezTo>
                              <a:cubicBezTo>
                                <a:pt x="1775" y="377"/>
                                <a:pt x="1745" y="351"/>
                                <a:pt x="1745" y="297"/>
                              </a:cubicBezTo>
                              <a:close/>
                              <a:moveTo>
                                <a:pt x="2082" y="353"/>
                              </a:moveTo>
                              <a:cubicBezTo>
                                <a:pt x="2066" y="377"/>
                                <a:pt x="2066" y="377"/>
                                <a:pt x="2066" y="377"/>
                              </a:cubicBezTo>
                              <a:cubicBezTo>
                                <a:pt x="2042" y="377"/>
                                <a:pt x="2042" y="377"/>
                                <a:pt x="2042" y="377"/>
                              </a:cubicBezTo>
                              <a:cubicBezTo>
                                <a:pt x="2042" y="0"/>
                                <a:pt x="2042" y="0"/>
                                <a:pt x="2042" y="0"/>
                              </a:cubicBezTo>
                              <a:cubicBezTo>
                                <a:pt x="2089" y="0"/>
                                <a:pt x="2089" y="0"/>
                                <a:pt x="2089" y="0"/>
                              </a:cubicBezTo>
                              <a:cubicBezTo>
                                <a:pt x="2089" y="128"/>
                                <a:pt x="2089" y="128"/>
                                <a:pt x="2089" y="128"/>
                              </a:cubicBezTo>
                              <a:cubicBezTo>
                                <a:pt x="2094" y="121"/>
                                <a:pt x="2102" y="116"/>
                                <a:pt x="2114" y="111"/>
                              </a:cubicBezTo>
                              <a:cubicBezTo>
                                <a:pt x="2126" y="106"/>
                                <a:pt x="2138" y="103"/>
                                <a:pt x="2150" y="103"/>
                              </a:cubicBezTo>
                              <a:cubicBezTo>
                                <a:pt x="2186" y="103"/>
                                <a:pt x="2216" y="116"/>
                                <a:pt x="2238" y="141"/>
                              </a:cubicBezTo>
                              <a:cubicBezTo>
                                <a:pt x="2261" y="166"/>
                                <a:pt x="2272" y="197"/>
                                <a:pt x="2272" y="235"/>
                              </a:cubicBezTo>
                              <a:cubicBezTo>
                                <a:pt x="2272" y="279"/>
                                <a:pt x="2261" y="314"/>
                                <a:pt x="2238" y="339"/>
                              </a:cubicBezTo>
                              <a:cubicBezTo>
                                <a:pt x="2216" y="365"/>
                                <a:pt x="2185" y="377"/>
                                <a:pt x="2147" y="377"/>
                              </a:cubicBezTo>
                              <a:cubicBezTo>
                                <a:pt x="2134" y="377"/>
                                <a:pt x="2122" y="375"/>
                                <a:pt x="2110" y="370"/>
                              </a:cubicBezTo>
                              <a:cubicBezTo>
                                <a:pt x="2098" y="365"/>
                                <a:pt x="2088" y="360"/>
                                <a:pt x="2082" y="353"/>
                              </a:cubicBezTo>
                              <a:close/>
                              <a:moveTo>
                                <a:pt x="2089" y="163"/>
                              </a:moveTo>
                              <a:cubicBezTo>
                                <a:pt x="2089" y="316"/>
                                <a:pt x="2089" y="316"/>
                                <a:pt x="2089" y="316"/>
                              </a:cubicBezTo>
                              <a:cubicBezTo>
                                <a:pt x="2089" y="318"/>
                                <a:pt x="2095" y="323"/>
                                <a:pt x="2107" y="329"/>
                              </a:cubicBezTo>
                              <a:cubicBezTo>
                                <a:pt x="2118" y="335"/>
                                <a:pt x="2127" y="338"/>
                                <a:pt x="2133" y="338"/>
                              </a:cubicBezTo>
                              <a:cubicBezTo>
                                <a:pt x="2165" y="338"/>
                                <a:pt x="2188" y="330"/>
                                <a:pt x="2202" y="315"/>
                              </a:cubicBezTo>
                              <a:cubicBezTo>
                                <a:pt x="2216" y="299"/>
                                <a:pt x="2223" y="274"/>
                                <a:pt x="2223" y="238"/>
                              </a:cubicBezTo>
                              <a:cubicBezTo>
                                <a:pt x="2223" y="208"/>
                                <a:pt x="2214" y="185"/>
                                <a:pt x="2198" y="168"/>
                              </a:cubicBezTo>
                              <a:cubicBezTo>
                                <a:pt x="2182" y="151"/>
                                <a:pt x="2161" y="143"/>
                                <a:pt x="2133" y="143"/>
                              </a:cubicBezTo>
                              <a:cubicBezTo>
                                <a:pt x="2127" y="143"/>
                                <a:pt x="2119" y="145"/>
                                <a:pt x="2109" y="150"/>
                              </a:cubicBezTo>
                              <a:cubicBezTo>
                                <a:pt x="2099" y="155"/>
                                <a:pt x="2092" y="159"/>
                                <a:pt x="2089" y="163"/>
                              </a:cubicBezTo>
                              <a:close/>
                              <a:moveTo>
                                <a:pt x="2306" y="240"/>
                              </a:moveTo>
                              <a:cubicBezTo>
                                <a:pt x="2306" y="199"/>
                                <a:pt x="2317" y="166"/>
                                <a:pt x="2339" y="141"/>
                              </a:cubicBezTo>
                              <a:cubicBezTo>
                                <a:pt x="2361" y="116"/>
                                <a:pt x="2390" y="103"/>
                                <a:pt x="2426" y="103"/>
                              </a:cubicBezTo>
                              <a:cubicBezTo>
                                <a:pt x="2464" y="103"/>
                                <a:pt x="2493" y="115"/>
                                <a:pt x="2514" y="139"/>
                              </a:cubicBezTo>
                              <a:cubicBezTo>
                                <a:pt x="2535" y="163"/>
                                <a:pt x="2545" y="197"/>
                                <a:pt x="2545" y="240"/>
                              </a:cubicBezTo>
                              <a:cubicBezTo>
                                <a:pt x="2545" y="282"/>
                                <a:pt x="2535" y="316"/>
                                <a:pt x="2513" y="340"/>
                              </a:cubicBezTo>
                              <a:cubicBezTo>
                                <a:pt x="2492" y="365"/>
                                <a:pt x="2463" y="377"/>
                                <a:pt x="2426" y="377"/>
                              </a:cubicBezTo>
                              <a:cubicBezTo>
                                <a:pt x="2388" y="377"/>
                                <a:pt x="2359" y="365"/>
                                <a:pt x="2338" y="340"/>
                              </a:cubicBezTo>
                              <a:cubicBezTo>
                                <a:pt x="2317" y="315"/>
                                <a:pt x="2306" y="282"/>
                                <a:pt x="2306" y="240"/>
                              </a:cubicBezTo>
                              <a:close/>
                              <a:moveTo>
                                <a:pt x="2356" y="240"/>
                              </a:moveTo>
                              <a:cubicBezTo>
                                <a:pt x="2356" y="306"/>
                                <a:pt x="2379" y="339"/>
                                <a:pt x="2426" y="339"/>
                              </a:cubicBezTo>
                              <a:cubicBezTo>
                                <a:pt x="2448" y="339"/>
                                <a:pt x="2465" y="330"/>
                                <a:pt x="2477" y="312"/>
                              </a:cubicBezTo>
                              <a:cubicBezTo>
                                <a:pt x="2490" y="295"/>
                                <a:pt x="2496" y="270"/>
                                <a:pt x="2496" y="240"/>
                              </a:cubicBezTo>
                              <a:cubicBezTo>
                                <a:pt x="2496" y="174"/>
                                <a:pt x="2473" y="141"/>
                                <a:pt x="2426" y="141"/>
                              </a:cubicBezTo>
                              <a:cubicBezTo>
                                <a:pt x="2405" y="141"/>
                                <a:pt x="2388" y="150"/>
                                <a:pt x="2375" y="168"/>
                              </a:cubicBezTo>
                              <a:cubicBezTo>
                                <a:pt x="2362" y="185"/>
                                <a:pt x="2356" y="209"/>
                                <a:pt x="2356" y="240"/>
                              </a:cubicBezTo>
                              <a:close/>
                              <a:moveTo>
                                <a:pt x="2762" y="372"/>
                              </a:moveTo>
                              <a:cubicBezTo>
                                <a:pt x="2762" y="352"/>
                                <a:pt x="2762" y="352"/>
                                <a:pt x="2762" y="352"/>
                              </a:cubicBezTo>
                              <a:cubicBezTo>
                                <a:pt x="2746" y="369"/>
                                <a:pt x="2722" y="377"/>
                                <a:pt x="2691" y="377"/>
                              </a:cubicBezTo>
                              <a:cubicBezTo>
                                <a:pt x="2658" y="377"/>
                                <a:pt x="2631" y="365"/>
                                <a:pt x="2611" y="341"/>
                              </a:cubicBezTo>
                              <a:cubicBezTo>
                                <a:pt x="2590" y="318"/>
                                <a:pt x="2580" y="286"/>
                                <a:pt x="2580" y="247"/>
                              </a:cubicBezTo>
                              <a:cubicBezTo>
                                <a:pt x="2580" y="207"/>
                                <a:pt x="2592" y="173"/>
                                <a:pt x="2615" y="145"/>
                              </a:cubicBezTo>
                              <a:cubicBezTo>
                                <a:pt x="2639" y="117"/>
                                <a:pt x="2667" y="103"/>
                                <a:pt x="2700" y="103"/>
                              </a:cubicBezTo>
                              <a:cubicBezTo>
                                <a:pt x="2727" y="103"/>
                                <a:pt x="2748" y="110"/>
                                <a:pt x="2762" y="122"/>
                              </a:cubicBezTo>
                              <a:cubicBezTo>
                                <a:pt x="2762" y="0"/>
                                <a:pt x="2762" y="0"/>
                                <a:pt x="2762" y="0"/>
                              </a:cubicBezTo>
                              <a:cubicBezTo>
                                <a:pt x="2809" y="0"/>
                                <a:pt x="2809" y="0"/>
                                <a:pt x="2809" y="0"/>
                              </a:cubicBezTo>
                              <a:cubicBezTo>
                                <a:pt x="2809" y="372"/>
                                <a:pt x="2809" y="372"/>
                                <a:pt x="2809" y="372"/>
                              </a:cubicBezTo>
                              <a:lnTo>
                                <a:pt x="2762" y="372"/>
                              </a:lnTo>
                              <a:close/>
                              <a:moveTo>
                                <a:pt x="2762" y="169"/>
                              </a:moveTo>
                              <a:cubicBezTo>
                                <a:pt x="2750" y="151"/>
                                <a:pt x="2734" y="143"/>
                                <a:pt x="2714" y="143"/>
                              </a:cubicBezTo>
                              <a:cubicBezTo>
                                <a:pt x="2688" y="143"/>
                                <a:pt x="2668" y="152"/>
                                <a:pt x="2653" y="171"/>
                              </a:cubicBezTo>
                              <a:cubicBezTo>
                                <a:pt x="2637" y="189"/>
                                <a:pt x="2629" y="213"/>
                                <a:pt x="2629" y="242"/>
                              </a:cubicBezTo>
                              <a:cubicBezTo>
                                <a:pt x="2629" y="306"/>
                                <a:pt x="2658" y="338"/>
                                <a:pt x="2716" y="338"/>
                              </a:cubicBezTo>
                              <a:cubicBezTo>
                                <a:pt x="2723" y="338"/>
                                <a:pt x="2732" y="335"/>
                                <a:pt x="2743" y="331"/>
                              </a:cubicBezTo>
                              <a:cubicBezTo>
                                <a:pt x="2753" y="326"/>
                                <a:pt x="2759" y="321"/>
                                <a:pt x="2762" y="316"/>
                              </a:cubicBezTo>
                              <a:lnTo>
                                <a:pt x="2762" y="169"/>
                              </a:lnTo>
                              <a:close/>
                              <a:moveTo>
                                <a:pt x="2977" y="417"/>
                              </a:moveTo>
                              <a:cubicBezTo>
                                <a:pt x="2971" y="434"/>
                                <a:pt x="2958" y="448"/>
                                <a:pt x="2939" y="459"/>
                              </a:cubicBezTo>
                              <a:cubicBezTo>
                                <a:pt x="2919" y="470"/>
                                <a:pt x="2897" y="476"/>
                                <a:pt x="2873" y="476"/>
                              </a:cubicBezTo>
                              <a:cubicBezTo>
                                <a:pt x="2873" y="434"/>
                                <a:pt x="2873" y="434"/>
                                <a:pt x="2873" y="434"/>
                              </a:cubicBezTo>
                              <a:cubicBezTo>
                                <a:pt x="2893" y="434"/>
                                <a:pt x="2910" y="429"/>
                                <a:pt x="2924" y="420"/>
                              </a:cubicBezTo>
                              <a:cubicBezTo>
                                <a:pt x="2938" y="411"/>
                                <a:pt x="2945" y="400"/>
                                <a:pt x="2945" y="387"/>
                              </a:cubicBezTo>
                              <a:cubicBezTo>
                                <a:pt x="2945" y="372"/>
                                <a:pt x="2942" y="358"/>
                                <a:pt x="2937" y="344"/>
                              </a:cubicBezTo>
                              <a:cubicBezTo>
                                <a:pt x="2932" y="330"/>
                                <a:pt x="2925" y="313"/>
                                <a:pt x="2917" y="292"/>
                              </a:cubicBezTo>
                              <a:cubicBezTo>
                                <a:pt x="2846" y="108"/>
                                <a:pt x="2846" y="108"/>
                                <a:pt x="2846" y="108"/>
                              </a:cubicBezTo>
                              <a:cubicBezTo>
                                <a:pt x="2894" y="108"/>
                                <a:pt x="2894" y="108"/>
                                <a:pt x="2894" y="108"/>
                              </a:cubicBezTo>
                              <a:cubicBezTo>
                                <a:pt x="2971" y="312"/>
                                <a:pt x="2971" y="312"/>
                                <a:pt x="2971" y="312"/>
                              </a:cubicBezTo>
                              <a:cubicBezTo>
                                <a:pt x="3041" y="108"/>
                                <a:pt x="3041" y="108"/>
                                <a:pt x="3041" y="108"/>
                              </a:cubicBezTo>
                              <a:cubicBezTo>
                                <a:pt x="3089" y="108"/>
                                <a:pt x="3089" y="108"/>
                                <a:pt x="3089" y="108"/>
                              </a:cubicBezTo>
                              <a:lnTo>
                                <a:pt x="2977" y="417"/>
                              </a:lnTo>
                              <a:close/>
                              <a:moveTo>
                                <a:pt x="3521" y="377"/>
                              </a:moveTo>
                              <a:cubicBezTo>
                                <a:pt x="3509" y="377"/>
                                <a:pt x="3509" y="377"/>
                                <a:pt x="3509" y="377"/>
                              </a:cubicBezTo>
                              <a:cubicBezTo>
                                <a:pt x="3432" y="197"/>
                                <a:pt x="3432" y="197"/>
                                <a:pt x="3432" y="197"/>
                              </a:cubicBezTo>
                              <a:cubicBezTo>
                                <a:pt x="3355" y="377"/>
                                <a:pt x="3355" y="377"/>
                                <a:pt x="3355" y="377"/>
                              </a:cubicBezTo>
                              <a:cubicBezTo>
                                <a:pt x="3342" y="377"/>
                                <a:pt x="3342" y="377"/>
                                <a:pt x="3342" y="377"/>
                              </a:cubicBezTo>
                              <a:cubicBezTo>
                                <a:pt x="3248" y="107"/>
                                <a:pt x="3248" y="107"/>
                                <a:pt x="3248" y="107"/>
                              </a:cubicBezTo>
                              <a:cubicBezTo>
                                <a:pt x="3298" y="107"/>
                                <a:pt x="3298" y="107"/>
                                <a:pt x="3298" y="107"/>
                              </a:cubicBezTo>
                              <a:cubicBezTo>
                                <a:pt x="3354" y="281"/>
                                <a:pt x="3354" y="281"/>
                                <a:pt x="3354" y="281"/>
                              </a:cubicBezTo>
                              <a:cubicBezTo>
                                <a:pt x="3425" y="107"/>
                                <a:pt x="3425" y="107"/>
                                <a:pt x="3425" y="107"/>
                              </a:cubicBezTo>
                              <a:cubicBezTo>
                                <a:pt x="3437" y="107"/>
                                <a:pt x="3437" y="107"/>
                                <a:pt x="3437" y="107"/>
                              </a:cubicBezTo>
                              <a:cubicBezTo>
                                <a:pt x="3509" y="281"/>
                                <a:pt x="3509" y="281"/>
                                <a:pt x="3509" y="281"/>
                              </a:cubicBezTo>
                              <a:cubicBezTo>
                                <a:pt x="3570" y="107"/>
                                <a:pt x="3570" y="107"/>
                                <a:pt x="3570" y="107"/>
                              </a:cubicBezTo>
                              <a:cubicBezTo>
                                <a:pt x="3616" y="107"/>
                                <a:pt x="3616" y="107"/>
                                <a:pt x="3616" y="107"/>
                              </a:cubicBezTo>
                              <a:lnTo>
                                <a:pt x="3521" y="377"/>
                              </a:lnTo>
                              <a:close/>
                              <a:moveTo>
                                <a:pt x="3636" y="240"/>
                              </a:moveTo>
                              <a:cubicBezTo>
                                <a:pt x="3636" y="199"/>
                                <a:pt x="3647" y="166"/>
                                <a:pt x="3669" y="141"/>
                              </a:cubicBezTo>
                              <a:cubicBezTo>
                                <a:pt x="3691" y="116"/>
                                <a:pt x="3720" y="103"/>
                                <a:pt x="3756" y="103"/>
                              </a:cubicBezTo>
                              <a:cubicBezTo>
                                <a:pt x="3793" y="103"/>
                                <a:pt x="3823" y="115"/>
                                <a:pt x="3844" y="139"/>
                              </a:cubicBezTo>
                              <a:cubicBezTo>
                                <a:pt x="3864" y="163"/>
                                <a:pt x="3875" y="197"/>
                                <a:pt x="3875" y="240"/>
                              </a:cubicBezTo>
                              <a:cubicBezTo>
                                <a:pt x="3875" y="282"/>
                                <a:pt x="3864" y="316"/>
                                <a:pt x="3843" y="340"/>
                              </a:cubicBezTo>
                              <a:cubicBezTo>
                                <a:pt x="3821" y="365"/>
                                <a:pt x="3792" y="377"/>
                                <a:pt x="3756" y="377"/>
                              </a:cubicBezTo>
                              <a:cubicBezTo>
                                <a:pt x="3718" y="377"/>
                                <a:pt x="3689" y="365"/>
                                <a:pt x="3667" y="340"/>
                              </a:cubicBezTo>
                              <a:cubicBezTo>
                                <a:pt x="3646" y="315"/>
                                <a:pt x="3636" y="282"/>
                                <a:pt x="3636" y="240"/>
                              </a:cubicBezTo>
                              <a:close/>
                              <a:moveTo>
                                <a:pt x="3685" y="240"/>
                              </a:moveTo>
                              <a:cubicBezTo>
                                <a:pt x="3685" y="306"/>
                                <a:pt x="3709" y="339"/>
                                <a:pt x="3756" y="339"/>
                              </a:cubicBezTo>
                              <a:cubicBezTo>
                                <a:pt x="3777" y="339"/>
                                <a:pt x="3795" y="330"/>
                                <a:pt x="3807" y="312"/>
                              </a:cubicBezTo>
                              <a:cubicBezTo>
                                <a:pt x="3819" y="295"/>
                                <a:pt x="3826" y="270"/>
                                <a:pt x="3826" y="240"/>
                              </a:cubicBezTo>
                              <a:cubicBezTo>
                                <a:pt x="3826" y="174"/>
                                <a:pt x="3802" y="141"/>
                                <a:pt x="3756" y="141"/>
                              </a:cubicBezTo>
                              <a:cubicBezTo>
                                <a:pt x="3734" y="141"/>
                                <a:pt x="3717" y="150"/>
                                <a:pt x="3704" y="168"/>
                              </a:cubicBezTo>
                              <a:cubicBezTo>
                                <a:pt x="3692" y="185"/>
                                <a:pt x="3685" y="209"/>
                                <a:pt x="3685" y="240"/>
                              </a:cubicBezTo>
                              <a:close/>
                              <a:moveTo>
                                <a:pt x="4068" y="153"/>
                              </a:moveTo>
                              <a:cubicBezTo>
                                <a:pt x="4058" y="146"/>
                                <a:pt x="4047" y="143"/>
                                <a:pt x="4037" y="143"/>
                              </a:cubicBezTo>
                              <a:cubicBezTo>
                                <a:pt x="4020" y="143"/>
                                <a:pt x="4006" y="150"/>
                                <a:pt x="3993" y="166"/>
                              </a:cubicBezTo>
                              <a:cubicBezTo>
                                <a:pt x="3981" y="181"/>
                                <a:pt x="3975" y="199"/>
                                <a:pt x="3975" y="221"/>
                              </a:cubicBezTo>
                              <a:cubicBezTo>
                                <a:pt x="3975" y="372"/>
                                <a:pt x="3975" y="372"/>
                                <a:pt x="3975" y="372"/>
                              </a:cubicBezTo>
                              <a:cubicBezTo>
                                <a:pt x="3928" y="372"/>
                                <a:pt x="3928" y="372"/>
                                <a:pt x="3928" y="372"/>
                              </a:cubicBezTo>
                              <a:cubicBezTo>
                                <a:pt x="3928" y="108"/>
                                <a:pt x="3928" y="108"/>
                                <a:pt x="3928" y="108"/>
                              </a:cubicBezTo>
                              <a:cubicBezTo>
                                <a:pt x="3975" y="108"/>
                                <a:pt x="3975" y="108"/>
                                <a:pt x="3975" y="108"/>
                              </a:cubicBezTo>
                              <a:cubicBezTo>
                                <a:pt x="3975" y="150"/>
                                <a:pt x="3975" y="150"/>
                                <a:pt x="3975" y="150"/>
                              </a:cubicBezTo>
                              <a:cubicBezTo>
                                <a:pt x="3992" y="119"/>
                                <a:pt x="4017" y="103"/>
                                <a:pt x="4051" y="103"/>
                              </a:cubicBezTo>
                              <a:cubicBezTo>
                                <a:pt x="4059" y="103"/>
                                <a:pt x="4071" y="105"/>
                                <a:pt x="4087" y="108"/>
                              </a:cubicBezTo>
                              <a:lnTo>
                                <a:pt x="4068" y="153"/>
                              </a:lnTo>
                              <a:close/>
                              <a:moveTo>
                                <a:pt x="4291" y="372"/>
                              </a:moveTo>
                              <a:cubicBezTo>
                                <a:pt x="4208" y="240"/>
                                <a:pt x="4208" y="240"/>
                                <a:pt x="4208" y="240"/>
                              </a:cubicBezTo>
                              <a:cubicBezTo>
                                <a:pt x="4167" y="282"/>
                                <a:pt x="4167" y="282"/>
                                <a:pt x="4167" y="282"/>
                              </a:cubicBezTo>
                              <a:cubicBezTo>
                                <a:pt x="4167" y="372"/>
                                <a:pt x="4167" y="372"/>
                                <a:pt x="4167" y="372"/>
                              </a:cubicBezTo>
                              <a:cubicBezTo>
                                <a:pt x="4121" y="372"/>
                                <a:pt x="4121" y="372"/>
                                <a:pt x="4121" y="372"/>
                              </a:cubicBezTo>
                              <a:cubicBezTo>
                                <a:pt x="4121" y="0"/>
                                <a:pt x="4121" y="0"/>
                                <a:pt x="4121" y="0"/>
                              </a:cubicBezTo>
                              <a:cubicBezTo>
                                <a:pt x="4167" y="0"/>
                                <a:pt x="4167" y="0"/>
                                <a:pt x="4167" y="0"/>
                              </a:cubicBezTo>
                              <a:cubicBezTo>
                                <a:pt x="4167" y="231"/>
                                <a:pt x="4167" y="231"/>
                                <a:pt x="4167" y="231"/>
                              </a:cubicBezTo>
                              <a:cubicBezTo>
                                <a:pt x="4268" y="108"/>
                                <a:pt x="4268" y="108"/>
                                <a:pt x="4268" y="108"/>
                              </a:cubicBezTo>
                              <a:cubicBezTo>
                                <a:pt x="4323" y="108"/>
                                <a:pt x="4323" y="108"/>
                                <a:pt x="4323" y="108"/>
                              </a:cubicBezTo>
                              <a:cubicBezTo>
                                <a:pt x="4239" y="208"/>
                                <a:pt x="4239" y="208"/>
                                <a:pt x="4239" y="208"/>
                              </a:cubicBezTo>
                              <a:cubicBezTo>
                                <a:pt x="4342" y="372"/>
                                <a:pt x="4342" y="372"/>
                                <a:pt x="4342" y="372"/>
                              </a:cubicBezTo>
                              <a:lnTo>
                                <a:pt x="4291" y="372"/>
                              </a:lnTo>
                              <a:close/>
                              <a:moveTo>
                                <a:pt x="4398" y="372"/>
                              </a:moveTo>
                              <a:cubicBezTo>
                                <a:pt x="4398" y="148"/>
                                <a:pt x="4398" y="148"/>
                                <a:pt x="4398" y="148"/>
                              </a:cubicBezTo>
                              <a:cubicBezTo>
                                <a:pt x="4362" y="148"/>
                                <a:pt x="4362" y="148"/>
                                <a:pt x="4362" y="148"/>
                              </a:cubicBezTo>
                              <a:cubicBezTo>
                                <a:pt x="4362" y="108"/>
                                <a:pt x="4362" y="108"/>
                                <a:pt x="4362" y="108"/>
                              </a:cubicBezTo>
                              <a:cubicBezTo>
                                <a:pt x="4445" y="108"/>
                                <a:pt x="4445" y="108"/>
                                <a:pt x="4445" y="108"/>
                              </a:cubicBezTo>
                              <a:cubicBezTo>
                                <a:pt x="4445" y="372"/>
                                <a:pt x="4445" y="372"/>
                                <a:pt x="4445" y="372"/>
                              </a:cubicBezTo>
                              <a:lnTo>
                                <a:pt x="4398" y="372"/>
                              </a:lnTo>
                              <a:close/>
                              <a:moveTo>
                                <a:pt x="4424" y="8"/>
                              </a:moveTo>
                              <a:cubicBezTo>
                                <a:pt x="4432" y="8"/>
                                <a:pt x="4439" y="11"/>
                                <a:pt x="4444" y="17"/>
                              </a:cubicBezTo>
                              <a:cubicBezTo>
                                <a:pt x="4450" y="22"/>
                                <a:pt x="4453" y="29"/>
                                <a:pt x="4453" y="37"/>
                              </a:cubicBezTo>
                              <a:cubicBezTo>
                                <a:pt x="4453" y="45"/>
                                <a:pt x="4450" y="52"/>
                                <a:pt x="4444" y="58"/>
                              </a:cubicBezTo>
                              <a:cubicBezTo>
                                <a:pt x="4439" y="63"/>
                                <a:pt x="4432" y="66"/>
                                <a:pt x="4424" y="66"/>
                              </a:cubicBezTo>
                              <a:cubicBezTo>
                                <a:pt x="4416" y="66"/>
                                <a:pt x="4409" y="63"/>
                                <a:pt x="4403" y="58"/>
                              </a:cubicBezTo>
                              <a:cubicBezTo>
                                <a:pt x="4398" y="52"/>
                                <a:pt x="4395" y="45"/>
                                <a:pt x="4395" y="37"/>
                              </a:cubicBezTo>
                              <a:cubicBezTo>
                                <a:pt x="4395" y="29"/>
                                <a:pt x="4398" y="22"/>
                                <a:pt x="4403" y="17"/>
                              </a:cubicBezTo>
                              <a:cubicBezTo>
                                <a:pt x="4409" y="11"/>
                                <a:pt x="4416" y="8"/>
                                <a:pt x="4424" y="8"/>
                              </a:cubicBezTo>
                              <a:close/>
                              <a:moveTo>
                                <a:pt x="4682" y="372"/>
                              </a:moveTo>
                              <a:cubicBezTo>
                                <a:pt x="4682" y="219"/>
                                <a:pt x="4682" y="219"/>
                                <a:pt x="4682" y="219"/>
                              </a:cubicBezTo>
                              <a:cubicBezTo>
                                <a:pt x="4682" y="190"/>
                                <a:pt x="4678" y="171"/>
                                <a:pt x="4669" y="160"/>
                              </a:cubicBezTo>
                              <a:cubicBezTo>
                                <a:pt x="4661" y="148"/>
                                <a:pt x="4646" y="143"/>
                                <a:pt x="4627" y="143"/>
                              </a:cubicBezTo>
                              <a:cubicBezTo>
                                <a:pt x="4616" y="143"/>
                                <a:pt x="4605" y="146"/>
                                <a:pt x="4593" y="152"/>
                              </a:cubicBezTo>
                              <a:cubicBezTo>
                                <a:pt x="4581" y="159"/>
                                <a:pt x="4572" y="167"/>
                                <a:pt x="4566" y="176"/>
                              </a:cubicBezTo>
                              <a:cubicBezTo>
                                <a:pt x="4566" y="372"/>
                                <a:pt x="4566" y="372"/>
                                <a:pt x="4566" y="372"/>
                              </a:cubicBezTo>
                              <a:cubicBezTo>
                                <a:pt x="4519" y="372"/>
                                <a:pt x="4519" y="372"/>
                                <a:pt x="4519" y="372"/>
                              </a:cubicBezTo>
                              <a:cubicBezTo>
                                <a:pt x="4519" y="108"/>
                                <a:pt x="4519" y="108"/>
                                <a:pt x="4519" y="108"/>
                              </a:cubicBezTo>
                              <a:cubicBezTo>
                                <a:pt x="4551" y="108"/>
                                <a:pt x="4551" y="108"/>
                                <a:pt x="4551" y="108"/>
                              </a:cubicBezTo>
                              <a:cubicBezTo>
                                <a:pt x="4566" y="142"/>
                                <a:pt x="4566" y="142"/>
                                <a:pt x="4566" y="142"/>
                              </a:cubicBezTo>
                              <a:cubicBezTo>
                                <a:pt x="4582" y="116"/>
                                <a:pt x="4607" y="103"/>
                                <a:pt x="4642" y="103"/>
                              </a:cubicBezTo>
                              <a:cubicBezTo>
                                <a:pt x="4700" y="103"/>
                                <a:pt x="4729" y="138"/>
                                <a:pt x="4729" y="209"/>
                              </a:cubicBezTo>
                              <a:cubicBezTo>
                                <a:pt x="4729" y="372"/>
                                <a:pt x="4729" y="372"/>
                                <a:pt x="4729" y="372"/>
                              </a:cubicBezTo>
                              <a:lnTo>
                                <a:pt x="4682" y="372"/>
                              </a:lnTo>
                              <a:close/>
                              <a:moveTo>
                                <a:pt x="4786" y="444"/>
                              </a:moveTo>
                              <a:cubicBezTo>
                                <a:pt x="4811" y="407"/>
                                <a:pt x="4811" y="407"/>
                                <a:pt x="4811" y="407"/>
                              </a:cubicBezTo>
                              <a:cubicBezTo>
                                <a:pt x="4838" y="425"/>
                                <a:pt x="4864" y="434"/>
                                <a:pt x="4887" y="434"/>
                              </a:cubicBezTo>
                              <a:cubicBezTo>
                                <a:pt x="4908" y="434"/>
                                <a:pt x="4924" y="431"/>
                                <a:pt x="4937" y="423"/>
                              </a:cubicBezTo>
                              <a:cubicBezTo>
                                <a:pt x="4949" y="416"/>
                                <a:pt x="4955" y="407"/>
                                <a:pt x="4955" y="396"/>
                              </a:cubicBezTo>
                              <a:cubicBezTo>
                                <a:pt x="4955" y="375"/>
                                <a:pt x="4940" y="364"/>
                                <a:pt x="4909" y="364"/>
                              </a:cubicBezTo>
                              <a:cubicBezTo>
                                <a:pt x="4903" y="364"/>
                                <a:pt x="4894" y="365"/>
                                <a:pt x="4880" y="368"/>
                              </a:cubicBezTo>
                              <a:cubicBezTo>
                                <a:pt x="4866" y="371"/>
                                <a:pt x="4856" y="372"/>
                                <a:pt x="4848" y="372"/>
                              </a:cubicBezTo>
                              <a:cubicBezTo>
                                <a:pt x="4810" y="372"/>
                                <a:pt x="4792" y="358"/>
                                <a:pt x="4792" y="330"/>
                              </a:cubicBezTo>
                              <a:cubicBezTo>
                                <a:pt x="4792" y="321"/>
                                <a:pt x="4796" y="313"/>
                                <a:pt x="4805" y="306"/>
                              </a:cubicBezTo>
                              <a:cubicBezTo>
                                <a:pt x="4814" y="299"/>
                                <a:pt x="4824" y="294"/>
                                <a:pt x="4837" y="291"/>
                              </a:cubicBezTo>
                              <a:cubicBezTo>
                                <a:pt x="4800" y="273"/>
                                <a:pt x="4782" y="243"/>
                                <a:pt x="4782" y="200"/>
                              </a:cubicBezTo>
                              <a:cubicBezTo>
                                <a:pt x="4782" y="172"/>
                                <a:pt x="4791" y="149"/>
                                <a:pt x="4811" y="131"/>
                              </a:cubicBezTo>
                              <a:cubicBezTo>
                                <a:pt x="4830" y="112"/>
                                <a:pt x="4854" y="103"/>
                                <a:pt x="4882" y="103"/>
                              </a:cubicBezTo>
                              <a:cubicBezTo>
                                <a:pt x="4908" y="103"/>
                                <a:pt x="4928" y="109"/>
                                <a:pt x="4943" y="119"/>
                              </a:cubicBezTo>
                              <a:cubicBezTo>
                                <a:pt x="4966" y="91"/>
                                <a:pt x="4966" y="91"/>
                                <a:pt x="4966" y="91"/>
                              </a:cubicBezTo>
                              <a:cubicBezTo>
                                <a:pt x="4997" y="120"/>
                                <a:pt x="4997" y="120"/>
                                <a:pt x="4997" y="120"/>
                              </a:cubicBezTo>
                              <a:cubicBezTo>
                                <a:pt x="4969" y="141"/>
                                <a:pt x="4969" y="141"/>
                                <a:pt x="4969" y="141"/>
                              </a:cubicBezTo>
                              <a:cubicBezTo>
                                <a:pt x="4981" y="157"/>
                                <a:pt x="4987" y="177"/>
                                <a:pt x="4987" y="202"/>
                              </a:cubicBezTo>
                              <a:cubicBezTo>
                                <a:pt x="4987" y="229"/>
                                <a:pt x="4978" y="251"/>
                                <a:pt x="4962" y="269"/>
                              </a:cubicBezTo>
                              <a:cubicBezTo>
                                <a:pt x="4945" y="288"/>
                                <a:pt x="4923" y="298"/>
                                <a:pt x="4896" y="300"/>
                              </a:cubicBezTo>
                              <a:cubicBezTo>
                                <a:pt x="4858" y="304"/>
                                <a:pt x="4858" y="304"/>
                                <a:pt x="4858" y="304"/>
                              </a:cubicBezTo>
                              <a:cubicBezTo>
                                <a:pt x="4853" y="305"/>
                                <a:pt x="4847" y="307"/>
                                <a:pt x="4839" y="310"/>
                              </a:cubicBezTo>
                              <a:cubicBezTo>
                                <a:pt x="4831" y="313"/>
                                <a:pt x="4828" y="317"/>
                                <a:pt x="4828" y="322"/>
                              </a:cubicBezTo>
                              <a:cubicBezTo>
                                <a:pt x="4828" y="328"/>
                                <a:pt x="4836" y="332"/>
                                <a:pt x="4852" y="332"/>
                              </a:cubicBezTo>
                              <a:cubicBezTo>
                                <a:pt x="4859" y="332"/>
                                <a:pt x="4870" y="331"/>
                                <a:pt x="4885" y="328"/>
                              </a:cubicBezTo>
                              <a:cubicBezTo>
                                <a:pt x="4900" y="325"/>
                                <a:pt x="4911" y="324"/>
                                <a:pt x="4918" y="324"/>
                              </a:cubicBezTo>
                              <a:cubicBezTo>
                                <a:pt x="4944" y="324"/>
                                <a:pt x="4964" y="330"/>
                                <a:pt x="4979" y="343"/>
                              </a:cubicBezTo>
                              <a:cubicBezTo>
                                <a:pt x="4993" y="355"/>
                                <a:pt x="5001" y="372"/>
                                <a:pt x="5001" y="394"/>
                              </a:cubicBezTo>
                              <a:cubicBezTo>
                                <a:pt x="5001" y="419"/>
                                <a:pt x="4990" y="438"/>
                                <a:pt x="4968" y="453"/>
                              </a:cubicBezTo>
                              <a:cubicBezTo>
                                <a:pt x="4946" y="468"/>
                                <a:pt x="4919" y="476"/>
                                <a:pt x="4885" y="476"/>
                              </a:cubicBezTo>
                              <a:cubicBezTo>
                                <a:pt x="4868" y="476"/>
                                <a:pt x="4850" y="473"/>
                                <a:pt x="4831" y="467"/>
                              </a:cubicBezTo>
                              <a:cubicBezTo>
                                <a:pt x="4812" y="461"/>
                                <a:pt x="4797" y="453"/>
                                <a:pt x="4786" y="444"/>
                              </a:cubicBezTo>
                              <a:close/>
                              <a:moveTo>
                                <a:pt x="4885" y="141"/>
                              </a:moveTo>
                              <a:cubicBezTo>
                                <a:pt x="4869" y="141"/>
                                <a:pt x="4855" y="147"/>
                                <a:pt x="4845" y="158"/>
                              </a:cubicBezTo>
                              <a:cubicBezTo>
                                <a:pt x="4835" y="170"/>
                                <a:pt x="4830" y="184"/>
                                <a:pt x="4830" y="200"/>
                              </a:cubicBezTo>
                              <a:cubicBezTo>
                                <a:pt x="4830" y="218"/>
                                <a:pt x="4835" y="234"/>
                                <a:pt x="4845" y="246"/>
                              </a:cubicBezTo>
                              <a:cubicBezTo>
                                <a:pt x="4855" y="258"/>
                                <a:pt x="4868" y="264"/>
                                <a:pt x="4885" y="264"/>
                              </a:cubicBezTo>
                              <a:cubicBezTo>
                                <a:pt x="4902" y="264"/>
                                <a:pt x="4915" y="258"/>
                                <a:pt x="4924" y="246"/>
                              </a:cubicBezTo>
                              <a:cubicBezTo>
                                <a:pt x="4933" y="235"/>
                                <a:pt x="4938" y="219"/>
                                <a:pt x="4938" y="200"/>
                              </a:cubicBezTo>
                              <a:cubicBezTo>
                                <a:pt x="4938" y="184"/>
                                <a:pt x="4933" y="170"/>
                                <a:pt x="4923" y="158"/>
                              </a:cubicBezTo>
                              <a:cubicBezTo>
                                <a:pt x="4913" y="147"/>
                                <a:pt x="4900" y="141"/>
                                <a:pt x="4885" y="141"/>
                              </a:cubicBezTo>
                              <a:close/>
                              <a:moveTo>
                                <a:pt x="5224" y="372"/>
                              </a:moveTo>
                              <a:cubicBezTo>
                                <a:pt x="5224" y="148"/>
                                <a:pt x="5224" y="148"/>
                                <a:pt x="5224" y="148"/>
                              </a:cubicBezTo>
                              <a:cubicBezTo>
                                <a:pt x="5187" y="148"/>
                                <a:pt x="5187" y="148"/>
                                <a:pt x="5187" y="148"/>
                              </a:cubicBezTo>
                              <a:cubicBezTo>
                                <a:pt x="5187" y="108"/>
                                <a:pt x="5187" y="108"/>
                                <a:pt x="5187" y="108"/>
                              </a:cubicBezTo>
                              <a:cubicBezTo>
                                <a:pt x="5271" y="108"/>
                                <a:pt x="5271" y="108"/>
                                <a:pt x="5271" y="108"/>
                              </a:cubicBezTo>
                              <a:cubicBezTo>
                                <a:pt x="5271" y="372"/>
                                <a:pt x="5271" y="372"/>
                                <a:pt x="5271" y="372"/>
                              </a:cubicBezTo>
                              <a:lnTo>
                                <a:pt x="5224" y="372"/>
                              </a:lnTo>
                              <a:close/>
                              <a:moveTo>
                                <a:pt x="5249" y="8"/>
                              </a:moveTo>
                              <a:cubicBezTo>
                                <a:pt x="5257" y="8"/>
                                <a:pt x="5264" y="11"/>
                                <a:pt x="5270" y="17"/>
                              </a:cubicBezTo>
                              <a:cubicBezTo>
                                <a:pt x="5276" y="22"/>
                                <a:pt x="5278" y="29"/>
                                <a:pt x="5278" y="37"/>
                              </a:cubicBezTo>
                              <a:cubicBezTo>
                                <a:pt x="5278" y="45"/>
                                <a:pt x="5276" y="52"/>
                                <a:pt x="5270" y="58"/>
                              </a:cubicBezTo>
                              <a:cubicBezTo>
                                <a:pt x="5264" y="63"/>
                                <a:pt x="5257" y="66"/>
                                <a:pt x="5249" y="66"/>
                              </a:cubicBezTo>
                              <a:cubicBezTo>
                                <a:pt x="5241" y="66"/>
                                <a:pt x="5235" y="63"/>
                                <a:pt x="5229" y="58"/>
                              </a:cubicBezTo>
                              <a:cubicBezTo>
                                <a:pt x="5223" y="52"/>
                                <a:pt x="5220" y="45"/>
                                <a:pt x="5220" y="37"/>
                              </a:cubicBezTo>
                              <a:cubicBezTo>
                                <a:pt x="5220" y="29"/>
                                <a:pt x="5223" y="22"/>
                                <a:pt x="5229" y="17"/>
                              </a:cubicBezTo>
                              <a:cubicBezTo>
                                <a:pt x="5234" y="11"/>
                                <a:pt x="5241" y="8"/>
                                <a:pt x="5249" y="8"/>
                              </a:cubicBezTo>
                              <a:close/>
                              <a:moveTo>
                                <a:pt x="5508" y="372"/>
                              </a:moveTo>
                              <a:cubicBezTo>
                                <a:pt x="5508" y="219"/>
                                <a:pt x="5508" y="219"/>
                                <a:pt x="5508" y="219"/>
                              </a:cubicBezTo>
                              <a:cubicBezTo>
                                <a:pt x="5508" y="190"/>
                                <a:pt x="5503" y="171"/>
                                <a:pt x="5495" y="160"/>
                              </a:cubicBezTo>
                              <a:cubicBezTo>
                                <a:pt x="5486" y="148"/>
                                <a:pt x="5472" y="143"/>
                                <a:pt x="5452" y="143"/>
                              </a:cubicBezTo>
                              <a:cubicBezTo>
                                <a:pt x="5442" y="143"/>
                                <a:pt x="5430" y="146"/>
                                <a:pt x="5419" y="152"/>
                              </a:cubicBezTo>
                              <a:cubicBezTo>
                                <a:pt x="5407" y="159"/>
                                <a:pt x="5398" y="167"/>
                                <a:pt x="5392" y="176"/>
                              </a:cubicBezTo>
                              <a:cubicBezTo>
                                <a:pt x="5392" y="372"/>
                                <a:pt x="5392" y="372"/>
                                <a:pt x="5392" y="372"/>
                              </a:cubicBezTo>
                              <a:cubicBezTo>
                                <a:pt x="5345" y="372"/>
                                <a:pt x="5345" y="372"/>
                                <a:pt x="5345" y="372"/>
                              </a:cubicBezTo>
                              <a:cubicBezTo>
                                <a:pt x="5345" y="108"/>
                                <a:pt x="5345" y="108"/>
                                <a:pt x="5345" y="108"/>
                              </a:cubicBezTo>
                              <a:cubicBezTo>
                                <a:pt x="5377" y="108"/>
                                <a:pt x="5377" y="108"/>
                                <a:pt x="5377" y="108"/>
                              </a:cubicBezTo>
                              <a:cubicBezTo>
                                <a:pt x="5392" y="142"/>
                                <a:pt x="5392" y="142"/>
                                <a:pt x="5392" y="142"/>
                              </a:cubicBezTo>
                              <a:cubicBezTo>
                                <a:pt x="5407" y="116"/>
                                <a:pt x="5433" y="103"/>
                                <a:pt x="5468" y="103"/>
                              </a:cubicBezTo>
                              <a:cubicBezTo>
                                <a:pt x="5525" y="103"/>
                                <a:pt x="5554" y="138"/>
                                <a:pt x="5554" y="209"/>
                              </a:cubicBezTo>
                              <a:cubicBezTo>
                                <a:pt x="5554" y="372"/>
                                <a:pt x="5554" y="372"/>
                                <a:pt x="5554" y="372"/>
                              </a:cubicBezTo>
                              <a:lnTo>
                                <a:pt x="5508" y="372"/>
                              </a:lnTo>
                              <a:close/>
                              <a:moveTo>
                                <a:pt x="5820" y="358"/>
                              </a:moveTo>
                              <a:cubicBezTo>
                                <a:pt x="5820" y="476"/>
                                <a:pt x="5820" y="476"/>
                                <a:pt x="5820" y="476"/>
                              </a:cubicBezTo>
                              <a:cubicBezTo>
                                <a:pt x="5773" y="476"/>
                                <a:pt x="5773" y="476"/>
                                <a:pt x="5773" y="476"/>
                              </a:cubicBezTo>
                              <a:cubicBezTo>
                                <a:pt x="5773" y="108"/>
                                <a:pt x="5773" y="108"/>
                                <a:pt x="5773" y="108"/>
                              </a:cubicBezTo>
                              <a:cubicBezTo>
                                <a:pt x="5820" y="108"/>
                                <a:pt x="5820" y="108"/>
                                <a:pt x="5820" y="108"/>
                              </a:cubicBezTo>
                              <a:cubicBezTo>
                                <a:pt x="5820" y="130"/>
                                <a:pt x="5820" y="130"/>
                                <a:pt x="5820" y="130"/>
                              </a:cubicBezTo>
                              <a:cubicBezTo>
                                <a:pt x="5838" y="112"/>
                                <a:pt x="5859" y="103"/>
                                <a:pt x="5884" y="103"/>
                              </a:cubicBezTo>
                              <a:cubicBezTo>
                                <a:pt x="5922" y="103"/>
                                <a:pt x="5951" y="115"/>
                                <a:pt x="5972" y="138"/>
                              </a:cubicBezTo>
                              <a:cubicBezTo>
                                <a:pt x="5993" y="162"/>
                                <a:pt x="6003" y="196"/>
                                <a:pt x="6003" y="241"/>
                              </a:cubicBezTo>
                              <a:cubicBezTo>
                                <a:pt x="6003" y="281"/>
                                <a:pt x="5993" y="314"/>
                                <a:pt x="5972" y="339"/>
                              </a:cubicBezTo>
                              <a:cubicBezTo>
                                <a:pt x="5951" y="364"/>
                                <a:pt x="5920" y="377"/>
                                <a:pt x="5880" y="377"/>
                              </a:cubicBezTo>
                              <a:cubicBezTo>
                                <a:pt x="5869" y="377"/>
                                <a:pt x="5857" y="375"/>
                                <a:pt x="5845" y="371"/>
                              </a:cubicBezTo>
                              <a:cubicBezTo>
                                <a:pt x="5832" y="367"/>
                                <a:pt x="5824" y="363"/>
                                <a:pt x="5820" y="358"/>
                              </a:cubicBezTo>
                              <a:close/>
                              <a:moveTo>
                                <a:pt x="5820" y="165"/>
                              </a:moveTo>
                              <a:cubicBezTo>
                                <a:pt x="5820" y="319"/>
                                <a:pt x="5820" y="319"/>
                                <a:pt x="5820" y="319"/>
                              </a:cubicBezTo>
                              <a:cubicBezTo>
                                <a:pt x="5823" y="323"/>
                                <a:pt x="5829" y="328"/>
                                <a:pt x="5839" y="332"/>
                              </a:cubicBezTo>
                              <a:cubicBezTo>
                                <a:pt x="5848" y="336"/>
                                <a:pt x="5858" y="338"/>
                                <a:pt x="5867" y="338"/>
                              </a:cubicBezTo>
                              <a:cubicBezTo>
                                <a:pt x="5925" y="338"/>
                                <a:pt x="5954" y="305"/>
                                <a:pt x="5954" y="239"/>
                              </a:cubicBezTo>
                              <a:cubicBezTo>
                                <a:pt x="5954" y="206"/>
                                <a:pt x="5947" y="181"/>
                                <a:pt x="5933" y="166"/>
                              </a:cubicBezTo>
                              <a:cubicBezTo>
                                <a:pt x="5919" y="150"/>
                                <a:pt x="5897" y="143"/>
                                <a:pt x="5867" y="143"/>
                              </a:cubicBezTo>
                              <a:cubicBezTo>
                                <a:pt x="5860" y="143"/>
                                <a:pt x="5852" y="145"/>
                                <a:pt x="5843" y="150"/>
                              </a:cubicBezTo>
                              <a:cubicBezTo>
                                <a:pt x="5833" y="154"/>
                                <a:pt x="5826" y="159"/>
                                <a:pt x="5820" y="165"/>
                              </a:cubicBezTo>
                              <a:close/>
                              <a:moveTo>
                                <a:pt x="6204" y="342"/>
                              </a:moveTo>
                              <a:cubicBezTo>
                                <a:pt x="6185" y="365"/>
                                <a:pt x="6156" y="377"/>
                                <a:pt x="6118" y="377"/>
                              </a:cubicBezTo>
                              <a:cubicBezTo>
                                <a:pt x="6097" y="377"/>
                                <a:pt x="6079" y="370"/>
                                <a:pt x="6064" y="355"/>
                              </a:cubicBezTo>
                              <a:cubicBezTo>
                                <a:pt x="6049" y="340"/>
                                <a:pt x="6041" y="321"/>
                                <a:pt x="6041" y="298"/>
                              </a:cubicBezTo>
                              <a:cubicBezTo>
                                <a:pt x="6041" y="272"/>
                                <a:pt x="6053" y="249"/>
                                <a:pt x="6076" y="231"/>
                              </a:cubicBezTo>
                              <a:cubicBezTo>
                                <a:pt x="6100" y="212"/>
                                <a:pt x="6129" y="203"/>
                                <a:pt x="6166" y="203"/>
                              </a:cubicBezTo>
                              <a:cubicBezTo>
                                <a:pt x="6176" y="203"/>
                                <a:pt x="6187" y="205"/>
                                <a:pt x="6199" y="209"/>
                              </a:cubicBezTo>
                              <a:cubicBezTo>
                                <a:pt x="6199" y="166"/>
                                <a:pt x="6180" y="145"/>
                                <a:pt x="6142" y="145"/>
                              </a:cubicBezTo>
                              <a:cubicBezTo>
                                <a:pt x="6113" y="145"/>
                                <a:pt x="6090" y="153"/>
                                <a:pt x="6074" y="169"/>
                              </a:cubicBezTo>
                              <a:cubicBezTo>
                                <a:pt x="6055" y="130"/>
                                <a:pt x="6055" y="130"/>
                                <a:pt x="6055" y="130"/>
                              </a:cubicBezTo>
                              <a:cubicBezTo>
                                <a:pt x="6064" y="122"/>
                                <a:pt x="6076" y="116"/>
                                <a:pt x="6092" y="111"/>
                              </a:cubicBezTo>
                              <a:cubicBezTo>
                                <a:pt x="6107" y="106"/>
                                <a:pt x="6122" y="103"/>
                                <a:pt x="6137" y="103"/>
                              </a:cubicBezTo>
                              <a:cubicBezTo>
                                <a:pt x="6175" y="103"/>
                                <a:pt x="6203" y="112"/>
                                <a:pt x="6220" y="129"/>
                              </a:cubicBezTo>
                              <a:cubicBezTo>
                                <a:pt x="6237" y="147"/>
                                <a:pt x="6246" y="174"/>
                                <a:pt x="6246" y="212"/>
                              </a:cubicBezTo>
                              <a:cubicBezTo>
                                <a:pt x="6246" y="307"/>
                                <a:pt x="6246" y="307"/>
                                <a:pt x="6246" y="307"/>
                              </a:cubicBezTo>
                              <a:cubicBezTo>
                                <a:pt x="6246" y="330"/>
                                <a:pt x="6253" y="346"/>
                                <a:pt x="6267" y="353"/>
                              </a:cubicBezTo>
                              <a:cubicBezTo>
                                <a:pt x="6267" y="377"/>
                                <a:pt x="6267" y="377"/>
                                <a:pt x="6267" y="377"/>
                              </a:cubicBezTo>
                              <a:cubicBezTo>
                                <a:pt x="6248" y="377"/>
                                <a:pt x="6234" y="374"/>
                                <a:pt x="6224" y="369"/>
                              </a:cubicBezTo>
                              <a:cubicBezTo>
                                <a:pt x="6215" y="363"/>
                                <a:pt x="6208" y="354"/>
                                <a:pt x="6204" y="342"/>
                              </a:cubicBezTo>
                              <a:close/>
                              <a:moveTo>
                                <a:pt x="6199" y="242"/>
                              </a:moveTo>
                              <a:cubicBezTo>
                                <a:pt x="6184" y="239"/>
                                <a:pt x="6174" y="238"/>
                                <a:pt x="6168" y="238"/>
                              </a:cubicBezTo>
                              <a:cubicBezTo>
                                <a:pt x="6145" y="238"/>
                                <a:pt x="6125" y="244"/>
                                <a:pt x="6110" y="256"/>
                              </a:cubicBezTo>
                              <a:cubicBezTo>
                                <a:pt x="6095" y="268"/>
                                <a:pt x="6088" y="282"/>
                                <a:pt x="6088" y="299"/>
                              </a:cubicBezTo>
                              <a:cubicBezTo>
                                <a:pt x="6088" y="326"/>
                                <a:pt x="6104" y="340"/>
                                <a:pt x="6136" y="340"/>
                              </a:cubicBezTo>
                              <a:cubicBezTo>
                                <a:pt x="6160" y="340"/>
                                <a:pt x="6181" y="329"/>
                                <a:pt x="6199" y="306"/>
                              </a:cubicBezTo>
                              <a:lnTo>
                                <a:pt x="6199" y="242"/>
                              </a:lnTo>
                              <a:close/>
                              <a:moveTo>
                                <a:pt x="6463" y="153"/>
                              </a:moveTo>
                              <a:cubicBezTo>
                                <a:pt x="6453" y="146"/>
                                <a:pt x="6443" y="143"/>
                                <a:pt x="6433" y="143"/>
                              </a:cubicBezTo>
                              <a:cubicBezTo>
                                <a:pt x="6416" y="143"/>
                                <a:pt x="6401" y="150"/>
                                <a:pt x="6389" y="166"/>
                              </a:cubicBezTo>
                              <a:cubicBezTo>
                                <a:pt x="6377" y="181"/>
                                <a:pt x="6370" y="199"/>
                                <a:pt x="6370" y="221"/>
                              </a:cubicBezTo>
                              <a:cubicBezTo>
                                <a:pt x="6370" y="372"/>
                                <a:pt x="6370" y="372"/>
                                <a:pt x="6370" y="372"/>
                              </a:cubicBezTo>
                              <a:cubicBezTo>
                                <a:pt x="6324" y="372"/>
                                <a:pt x="6324" y="372"/>
                                <a:pt x="6324" y="372"/>
                              </a:cubicBezTo>
                              <a:cubicBezTo>
                                <a:pt x="6324" y="108"/>
                                <a:pt x="6324" y="108"/>
                                <a:pt x="6324" y="108"/>
                              </a:cubicBezTo>
                              <a:cubicBezTo>
                                <a:pt x="6370" y="108"/>
                                <a:pt x="6370" y="108"/>
                                <a:pt x="6370" y="108"/>
                              </a:cubicBezTo>
                              <a:cubicBezTo>
                                <a:pt x="6370" y="150"/>
                                <a:pt x="6370" y="150"/>
                                <a:pt x="6370" y="150"/>
                              </a:cubicBezTo>
                              <a:cubicBezTo>
                                <a:pt x="6388" y="119"/>
                                <a:pt x="6413" y="103"/>
                                <a:pt x="6447" y="103"/>
                              </a:cubicBezTo>
                              <a:cubicBezTo>
                                <a:pt x="6455" y="103"/>
                                <a:pt x="6467" y="105"/>
                                <a:pt x="6483" y="108"/>
                              </a:cubicBezTo>
                              <a:lnTo>
                                <a:pt x="6463" y="153"/>
                              </a:lnTo>
                              <a:close/>
                              <a:moveTo>
                                <a:pt x="6533" y="145"/>
                              </a:moveTo>
                              <a:cubicBezTo>
                                <a:pt x="6502" y="145"/>
                                <a:pt x="6502" y="145"/>
                                <a:pt x="6502" y="145"/>
                              </a:cubicBezTo>
                              <a:cubicBezTo>
                                <a:pt x="6502" y="108"/>
                                <a:pt x="6502" y="108"/>
                                <a:pt x="6502" y="108"/>
                              </a:cubicBezTo>
                              <a:cubicBezTo>
                                <a:pt x="6533" y="108"/>
                                <a:pt x="6533" y="108"/>
                                <a:pt x="6533" y="108"/>
                              </a:cubicBezTo>
                              <a:cubicBezTo>
                                <a:pt x="6533" y="53"/>
                                <a:pt x="6533" y="53"/>
                                <a:pt x="6533" y="53"/>
                              </a:cubicBezTo>
                              <a:cubicBezTo>
                                <a:pt x="6580" y="35"/>
                                <a:pt x="6580" y="35"/>
                                <a:pt x="6580" y="35"/>
                              </a:cubicBezTo>
                              <a:cubicBezTo>
                                <a:pt x="6580" y="108"/>
                                <a:pt x="6580" y="108"/>
                                <a:pt x="6580" y="108"/>
                              </a:cubicBezTo>
                              <a:cubicBezTo>
                                <a:pt x="6652" y="108"/>
                                <a:pt x="6652" y="108"/>
                                <a:pt x="6652" y="108"/>
                              </a:cubicBezTo>
                              <a:cubicBezTo>
                                <a:pt x="6652" y="145"/>
                                <a:pt x="6652" y="145"/>
                                <a:pt x="6652" y="145"/>
                              </a:cubicBezTo>
                              <a:cubicBezTo>
                                <a:pt x="6580" y="145"/>
                                <a:pt x="6580" y="145"/>
                                <a:pt x="6580" y="145"/>
                              </a:cubicBezTo>
                              <a:cubicBezTo>
                                <a:pt x="6580" y="276"/>
                                <a:pt x="6580" y="276"/>
                                <a:pt x="6580" y="276"/>
                              </a:cubicBezTo>
                              <a:cubicBezTo>
                                <a:pt x="6580" y="298"/>
                                <a:pt x="6584" y="314"/>
                                <a:pt x="6591" y="324"/>
                              </a:cubicBezTo>
                              <a:cubicBezTo>
                                <a:pt x="6599" y="333"/>
                                <a:pt x="6611" y="338"/>
                                <a:pt x="6627" y="338"/>
                              </a:cubicBezTo>
                              <a:cubicBezTo>
                                <a:pt x="6639" y="338"/>
                                <a:pt x="6652" y="335"/>
                                <a:pt x="6664" y="329"/>
                              </a:cubicBezTo>
                              <a:cubicBezTo>
                                <a:pt x="6671" y="370"/>
                                <a:pt x="6671" y="370"/>
                                <a:pt x="6671" y="370"/>
                              </a:cubicBezTo>
                              <a:cubicBezTo>
                                <a:pt x="6652" y="375"/>
                                <a:pt x="6631" y="377"/>
                                <a:pt x="6607" y="377"/>
                              </a:cubicBezTo>
                              <a:cubicBezTo>
                                <a:pt x="6587" y="377"/>
                                <a:pt x="6569" y="369"/>
                                <a:pt x="6555" y="354"/>
                              </a:cubicBezTo>
                              <a:cubicBezTo>
                                <a:pt x="6540" y="338"/>
                                <a:pt x="6533" y="319"/>
                                <a:pt x="6533" y="295"/>
                              </a:cubicBezTo>
                              <a:lnTo>
                                <a:pt x="6533" y="145"/>
                              </a:lnTo>
                              <a:close/>
                              <a:moveTo>
                                <a:pt x="6879" y="372"/>
                              </a:moveTo>
                              <a:cubicBezTo>
                                <a:pt x="6879" y="219"/>
                                <a:pt x="6879" y="219"/>
                                <a:pt x="6879" y="219"/>
                              </a:cubicBezTo>
                              <a:cubicBezTo>
                                <a:pt x="6879" y="190"/>
                                <a:pt x="6875" y="171"/>
                                <a:pt x="6866" y="160"/>
                              </a:cubicBezTo>
                              <a:cubicBezTo>
                                <a:pt x="6858" y="148"/>
                                <a:pt x="6844" y="143"/>
                                <a:pt x="6824" y="143"/>
                              </a:cubicBezTo>
                              <a:cubicBezTo>
                                <a:pt x="6813" y="143"/>
                                <a:pt x="6802" y="146"/>
                                <a:pt x="6790" y="152"/>
                              </a:cubicBezTo>
                              <a:cubicBezTo>
                                <a:pt x="6779" y="159"/>
                                <a:pt x="6770" y="167"/>
                                <a:pt x="6763" y="176"/>
                              </a:cubicBezTo>
                              <a:cubicBezTo>
                                <a:pt x="6763" y="372"/>
                                <a:pt x="6763" y="372"/>
                                <a:pt x="6763" y="372"/>
                              </a:cubicBezTo>
                              <a:cubicBezTo>
                                <a:pt x="6716" y="372"/>
                                <a:pt x="6716" y="372"/>
                                <a:pt x="6716" y="372"/>
                              </a:cubicBezTo>
                              <a:cubicBezTo>
                                <a:pt x="6716" y="108"/>
                                <a:pt x="6716" y="108"/>
                                <a:pt x="6716" y="108"/>
                              </a:cubicBezTo>
                              <a:cubicBezTo>
                                <a:pt x="6749" y="108"/>
                                <a:pt x="6749" y="108"/>
                                <a:pt x="6749" y="108"/>
                              </a:cubicBezTo>
                              <a:cubicBezTo>
                                <a:pt x="6763" y="142"/>
                                <a:pt x="6763" y="142"/>
                                <a:pt x="6763" y="142"/>
                              </a:cubicBezTo>
                              <a:cubicBezTo>
                                <a:pt x="6779" y="116"/>
                                <a:pt x="6804" y="103"/>
                                <a:pt x="6839" y="103"/>
                              </a:cubicBezTo>
                              <a:cubicBezTo>
                                <a:pt x="6897" y="103"/>
                                <a:pt x="6926" y="138"/>
                                <a:pt x="6926" y="209"/>
                              </a:cubicBezTo>
                              <a:cubicBezTo>
                                <a:pt x="6926" y="372"/>
                                <a:pt x="6926" y="372"/>
                                <a:pt x="6926" y="372"/>
                              </a:cubicBezTo>
                              <a:lnTo>
                                <a:pt x="6879" y="372"/>
                              </a:lnTo>
                              <a:close/>
                              <a:moveTo>
                                <a:pt x="7215" y="245"/>
                              </a:moveTo>
                              <a:cubicBezTo>
                                <a:pt x="7024" y="245"/>
                                <a:pt x="7024" y="245"/>
                                <a:pt x="7024" y="245"/>
                              </a:cubicBezTo>
                              <a:cubicBezTo>
                                <a:pt x="7024" y="276"/>
                                <a:pt x="7033" y="299"/>
                                <a:pt x="7050" y="316"/>
                              </a:cubicBezTo>
                              <a:cubicBezTo>
                                <a:pt x="7065" y="330"/>
                                <a:pt x="7084" y="338"/>
                                <a:pt x="7108" y="338"/>
                              </a:cubicBezTo>
                              <a:cubicBezTo>
                                <a:pt x="7134" y="338"/>
                                <a:pt x="7157" y="330"/>
                                <a:pt x="7175" y="314"/>
                              </a:cubicBezTo>
                              <a:cubicBezTo>
                                <a:pt x="7194" y="348"/>
                                <a:pt x="7194" y="348"/>
                                <a:pt x="7194" y="348"/>
                              </a:cubicBezTo>
                              <a:cubicBezTo>
                                <a:pt x="7187" y="355"/>
                                <a:pt x="7176" y="362"/>
                                <a:pt x="7161" y="367"/>
                              </a:cubicBezTo>
                              <a:cubicBezTo>
                                <a:pt x="7142" y="374"/>
                                <a:pt x="7121" y="377"/>
                                <a:pt x="7098" y="377"/>
                              </a:cubicBezTo>
                              <a:cubicBezTo>
                                <a:pt x="7065" y="377"/>
                                <a:pt x="7037" y="366"/>
                                <a:pt x="7014" y="343"/>
                              </a:cubicBezTo>
                              <a:cubicBezTo>
                                <a:pt x="6988" y="319"/>
                                <a:pt x="6975" y="285"/>
                                <a:pt x="6975" y="243"/>
                              </a:cubicBezTo>
                              <a:cubicBezTo>
                                <a:pt x="6975" y="200"/>
                                <a:pt x="6988" y="165"/>
                                <a:pt x="7015" y="138"/>
                              </a:cubicBezTo>
                              <a:cubicBezTo>
                                <a:pt x="7039" y="115"/>
                                <a:pt x="7067" y="103"/>
                                <a:pt x="7099" y="103"/>
                              </a:cubicBezTo>
                              <a:cubicBezTo>
                                <a:pt x="7137" y="103"/>
                                <a:pt x="7166" y="114"/>
                                <a:pt x="7188" y="135"/>
                              </a:cubicBezTo>
                              <a:cubicBezTo>
                                <a:pt x="7208" y="155"/>
                                <a:pt x="7219" y="182"/>
                                <a:pt x="7219" y="216"/>
                              </a:cubicBezTo>
                              <a:cubicBezTo>
                                <a:pt x="7219" y="226"/>
                                <a:pt x="7217" y="236"/>
                                <a:pt x="7215" y="245"/>
                              </a:cubicBezTo>
                              <a:close/>
                              <a:moveTo>
                                <a:pt x="7101" y="143"/>
                              </a:moveTo>
                              <a:cubicBezTo>
                                <a:pt x="7080" y="143"/>
                                <a:pt x="7063" y="149"/>
                                <a:pt x="7049" y="163"/>
                              </a:cubicBezTo>
                              <a:cubicBezTo>
                                <a:pt x="7035" y="176"/>
                                <a:pt x="7028" y="192"/>
                                <a:pt x="7026" y="211"/>
                              </a:cubicBezTo>
                              <a:cubicBezTo>
                                <a:pt x="7172" y="211"/>
                                <a:pt x="7172" y="211"/>
                                <a:pt x="7172" y="211"/>
                              </a:cubicBezTo>
                              <a:cubicBezTo>
                                <a:pt x="7172" y="192"/>
                                <a:pt x="7166" y="176"/>
                                <a:pt x="7154" y="163"/>
                              </a:cubicBezTo>
                              <a:cubicBezTo>
                                <a:pt x="7141" y="150"/>
                                <a:pt x="7124" y="143"/>
                                <a:pt x="7101" y="143"/>
                              </a:cubicBezTo>
                              <a:close/>
                              <a:moveTo>
                                <a:pt x="7411" y="153"/>
                              </a:moveTo>
                              <a:cubicBezTo>
                                <a:pt x="7401" y="146"/>
                                <a:pt x="7391" y="143"/>
                                <a:pt x="7381" y="143"/>
                              </a:cubicBezTo>
                              <a:cubicBezTo>
                                <a:pt x="7364" y="143"/>
                                <a:pt x="7349" y="150"/>
                                <a:pt x="7337" y="166"/>
                              </a:cubicBezTo>
                              <a:cubicBezTo>
                                <a:pt x="7325" y="181"/>
                                <a:pt x="7318" y="199"/>
                                <a:pt x="7318" y="221"/>
                              </a:cubicBezTo>
                              <a:cubicBezTo>
                                <a:pt x="7318" y="372"/>
                                <a:pt x="7318" y="372"/>
                                <a:pt x="7318" y="372"/>
                              </a:cubicBezTo>
                              <a:cubicBezTo>
                                <a:pt x="7272" y="372"/>
                                <a:pt x="7272" y="372"/>
                                <a:pt x="7272" y="372"/>
                              </a:cubicBezTo>
                              <a:cubicBezTo>
                                <a:pt x="7272" y="108"/>
                                <a:pt x="7272" y="108"/>
                                <a:pt x="7272" y="108"/>
                              </a:cubicBezTo>
                              <a:cubicBezTo>
                                <a:pt x="7318" y="108"/>
                                <a:pt x="7318" y="108"/>
                                <a:pt x="7318" y="108"/>
                              </a:cubicBezTo>
                              <a:cubicBezTo>
                                <a:pt x="7318" y="150"/>
                                <a:pt x="7318" y="150"/>
                                <a:pt x="7318" y="150"/>
                              </a:cubicBezTo>
                              <a:cubicBezTo>
                                <a:pt x="7336" y="119"/>
                                <a:pt x="7361" y="103"/>
                                <a:pt x="7395" y="103"/>
                              </a:cubicBezTo>
                              <a:cubicBezTo>
                                <a:pt x="7403" y="103"/>
                                <a:pt x="7415" y="105"/>
                                <a:pt x="7431" y="108"/>
                              </a:cubicBezTo>
                              <a:lnTo>
                                <a:pt x="7411" y="153"/>
                              </a:lnTo>
                              <a:close/>
                              <a:moveTo>
                                <a:pt x="7447" y="356"/>
                              </a:moveTo>
                              <a:cubicBezTo>
                                <a:pt x="7463" y="312"/>
                                <a:pt x="7463" y="312"/>
                                <a:pt x="7463" y="312"/>
                              </a:cubicBezTo>
                              <a:cubicBezTo>
                                <a:pt x="7490" y="329"/>
                                <a:pt x="7511" y="338"/>
                                <a:pt x="7527" y="338"/>
                              </a:cubicBezTo>
                              <a:cubicBezTo>
                                <a:pt x="7556" y="338"/>
                                <a:pt x="7570" y="326"/>
                                <a:pt x="7570" y="301"/>
                              </a:cubicBezTo>
                              <a:cubicBezTo>
                                <a:pt x="7570" y="284"/>
                                <a:pt x="7556" y="269"/>
                                <a:pt x="7528" y="256"/>
                              </a:cubicBezTo>
                              <a:cubicBezTo>
                                <a:pt x="7507" y="246"/>
                                <a:pt x="7492" y="239"/>
                                <a:pt x="7485" y="234"/>
                              </a:cubicBezTo>
                              <a:cubicBezTo>
                                <a:pt x="7477" y="229"/>
                                <a:pt x="7471" y="223"/>
                                <a:pt x="7465" y="216"/>
                              </a:cubicBezTo>
                              <a:cubicBezTo>
                                <a:pt x="7460" y="210"/>
                                <a:pt x="7455" y="203"/>
                                <a:pt x="7453" y="196"/>
                              </a:cubicBezTo>
                              <a:cubicBezTo>
                                <a:pt x="7450" y="188"/>
                                <a:pt x="7449" y="181"/>
                                <a:pt x="7449" y="172"/>
                              </a:cubicBezTo>
                              <a:cubicBezTo>
                                <a:pt x="7449" y="150"/>
                                <a:pt x="7457" y="134"/>
                                <a:pt x="7472" y="121"/>
                              </a:cubicBezTo>
                              <a:cubicBezTo>
                                <a:pt x="7488" y="109"/>
                                <a:pt x="7509" y="103"/>
                                <a:pt x="7534" y="103"/>
                              </a:cubicBezTo>
                              <a:cubicBezTo>
                                <a:pt x="7553" y="103"/>
                                <a:pt x="7578" y="109"/>
                                <a:pt x="7607" y="121"/>
                              </a:cubicBezTo>
                              <a:cubicBezTo>
                                <a:pt x="7594" y="165"/>
                                <a:pt x="7594" y="165"/>
                                <a:pt x="7594" y="165"/>
                              </a:cubicBezTo>
                              <a:cubicBezTo>
                                <a:pt x="7575" y="150"/>
                                <a:pt x="7556" y="143"/>
                                <a:pt x="7538" y="143"/>
                              </a:cubicBezTo>
                              <a:cubicBezTo>
                                <a:pt x="7527" y="143"/>
                                <a:pt x="7517" y="145"/>
                                <a:pt x="7509" y="150"/>
                              </a:cubicBezTo>
                              <a:cubicBezTo>
                                <a:pt x="7502" y="156"/>
                                <a:pt x="7498" y="162"/>
                                <a:pt x="7498" y="170"/>
                              </a:cubicBezTo>
                              <a:cubicBezTo>
                                <a:pt x="7498" y="187"/>
                                <a:pt x="7508" y="200"/>
                                <a:pt x="7527" y="209"/>
                              </a:cubicBezTo>
                              <a:cubicBezTo>
                                <a:pt x="7560" y="224"/>
                                <a:pt x="7560" y="224"/>
                                <a:pt x="7560" y="224"/>
                              </a:cubicBezTo>
                              <a:cubicBezTo>
                                <a:pt x="7581" y="234"/>
                                <a:pt x="7596" y="244"/>
                                <a:pt x="7605" y="256"/>
                              </a:cubicBezTo>
                              <a:cubicBezTo>
                                <a:pt x="7615" y="268"/>
                                <a:pt x="7619" y="283"/>
                                <a:pt x="7619" y="301"/>
                              </a:cubicBezTo>
                              <a:cubicBezTo>
                                <a:pt x="7619" y="325"/>
                                <a:pt x="7611" y="344"/>
                                <a:pt x="7594" y="357"/>
                              </a:cubicBezTo>
                              <a:cubicBezTo>
                                <a:pt x="7578" y="370"/>
                                <a:pt x="7555" y="377"/>
                                <a:pt x="7525" y="377"/>
                              </a:cubicBezTo>
                              <a:cubicBezTo>
                                <a:pt x="7498" y="377"/>
                                <a:pt x="7471" y="370"/>
                                <a:pt x="7447" y="356"/>
                              </a:cubicBezTo>
                              <a:close/>
                              <a:moveTo>
                                <a:pt x="7831" y="372"/>
                              </a:moveTo>
                              <a:cubicBezTo>
                                <a:pt x="7831" y="206"/>
                                <a:pt x="7831" y="206"/>
                                <a:pt x="7831" y="206"/>
                              </a:cubicBezTo>
                              <a:cubicBezTo>
                                <a:pt x="7831" y="187"/>
                                <a:pt x="7827" y="171"/>
                                <a:pt x="7817" y="160"/>
                              </a:cubicBezTo>
                              <a:cubicBezTo>
                                <a:pt x="7807" y="148"/>
                                <a:pt x="7794" y="143"/>
                                <a:pt x="7776" y="143"/>
                              </a:cubicBezTo>
                              <a:cubicBezTo>
                                <a:pt x="7765" y="143"/>
                                <a:pt x="7753" y="146"/>
                                <a:pt x="7742" y="153"/>
                              </a:cubicBezTo>
                              <a:cubicBezTo>
                                <a:pt x="7730" y="159"/>
                                <a:pt x="7722" y="167"/>
                                <a:pt x="7716" y="176"/>
                              </a:cubicBezTo>
                              <a:cubicBezTo>
                                <a:pt x="7716" y="372"/>
                                <a:pt x="7716" y="372"/>
                                <a:pt x="7716" y="372"/>
                              </a:cubicBezTo>
                              <a:cubicBezTo>
                                <a:pt x="7669" y="372"/>
                                <a:pt x="7669" y="372"/>
                                <a:pt x="7669" y="372"/>
                              </a:cubicBezTo>
                              <a:cubicBezTo>
                                <a:pt x="7669" y="0"/>
                                <a:pt x="7669" y="0"/>
                                <a:pt x="7669" y="0"/>
                              </a:cubicBezTo>
                              <a:cubicBezTo>
                                <a:pt x="7716" y="0"/>
                                <a:pt x="7716" y="0"/>
                                <a:pt x="7716" y="0"/>
                              </a:cubicBezTo>
                              <a:cubicBezTo>
                                <a:pt x="7716" y="137"/>
                                <a:pt x="7716" y="137"/>
                                <a:pt x="7716" y="137"/>
                              </a:cubicBezTo>
                              <a:cubicBezTo>
                                <a:pt x="7722" y="128"/>
                                <a:pt x="7732" y="119"/>
                                <a:pt x="7746" y="113"/>
                              </a:cubicBezTo>
                              <a:cubicBezTo>
                                <a:pt x="7760" y="106"/>
                                <a:pt x="7774" y="103"/>
                                <a:pt x="7789" y="103"/>
                              </a:cubicBezTo>
                              <a:cubicBezTo>
                                <a:pt x="7817" y="103"/>
                                <a:pt x="7839" y="112"/>
                                <a:pt x="7854" y="131"/>
                              </a:cubicBezTo>
                              <a:cubicBezTo>
                                <a:pt x="7870" y="149"/>
                                <a:pt x="7878" y="174"/>
                                <a:pt x="7878" y="206"/>
                              </a:cubicBezTo>
                              <a:cubicBezTo>
                                <a:pt x="7878" y="372"/>
                                <a:pt x="7878" y="372"/>
                                <a:pt x="7878" y="372"/>
                              </a:cubicBezTo>
                              <a:lnTo>
                                <a:pt x="7831" y="372"/>
                              </a:lnTo>
                              <a:close/>
                              <a:moveTo>
                                <a:pt x="7967" y="372"/>
                              </a:moveTo>
                              <a:cubicBezTo>
                                <a:pt x="7967" y="148"/>
                                <a:pt x="7967" y="148"/>
                                <a:pt x="7967" y="148"/>
                              </a:cubicBezTo>
                              <a:cubicBezTo>
                                <a:pt x="7931" y="148"/>
                                <a:pt x="7931" y="148"/>
                                <a:pt x="7931" y="148"/>
                              </a:cubicBezTo>
                              <a:cubicBezTo>
                                <a:pt x="7931" y="108"/>
                                <a:pt x="7931" y="108"/>
                                <a:pt x="7931" y="108"/>
                              </a:cubicBezTo>
                              <a:cubicBezTo>
                                <a:pt x="8014" y="108"/>
                                <a:pt x="8014" y="108"/>
                                <a:pt x="8014" y="108"/>
                              </a:cubicBezTo>
                              <a:cubicBezTo>
                                <a:pt x="8014" y="372"/>
                                <a:pt x="8014" y="372"/>
                                <a:pt x="8014" y="372"/>
                              </a:cubicBezTo>
                              <a:lnTo>
                                <a:pt x="7967" y="372"/>
                              </a:lnTo>
                              <a:close/>
                              <a:moveTo>
                                <a:pt x="7993" y="8"/>
                              </a:moveTo>
                              <a:cubicBezTo>
                                <a:pt x="8001" y="8"/>
                                <a:pt x="8008" y="11"/>
                                <a:pt x="8014" y="17"/>
                              </a:cubicBezTo>
                              <a:cubicBezTo>
                                <a:pt x="8019" y="22"/>
                                <a:pt x="8022" y="29"/>
                                <a:pt x="8022" y="37"/>
                              </a:cubicBezTo>
                              <a:cubicBezTo>
                                <a:pt x="8022" y="45"/>
                                <a:pt x="8019" y="52"/>
                                <a:pt x="8014" y="58"/>
                              </a:cubicBezTo>
                              <a:cubicBezTo>
                                <a:pt x="8008" y="63"/>
                                <a:pt x="8001" y="66"/>
                                <a:pt x="7993" y="66"/>
                              </a:cubicBezTo>
                              <a:cubicBezTo>
                                <a:pt x="7985" y="66"/>
                                <a:pt x="7978" y="63"/>
                                <a:pt x="7973" y="58"/>
                              </a:cubicBezTo>
                              <a:cubicBezTo>
                                <a:pt x="7967" y="52"/>
                                <a:pt x="7964" y="45"/>
                                <a:pt x="7964" y="37"/>
                              </a:cubicBezTo>
                              <a:cubicBezTo>
                                <a:pt x="7964" y="29"/>
                                <a:pt x="7967" y="22"/>
                                <a:pt x="7973" y="17"/>
                              </a:cubicBezTo>
                              <a:cubicBezTo>
                                <a:pt x="7978" y="11"/>
                                <a:pt x="7985" y="8"/>
                                <a:pt x="7993" y="8"/>
                              </a:cubicBezTo>
                              <a:close/>
                              <a:moveTo>
                                <a:pt x="8136" y="358"/>
                              </a:moveTo>
                              <a:cubicBezTo>
                                <a:pt x="8136" y="476"/>
                                <a:pt x="8136" y="476"/>
                                <a:pt x="8136" y="476"/>
                              </a:cubicBezTo>
                              <a:cubicBezTo>
                                <a:pt x="8089" y="476"/>
                                <a:pt x="8089" y="476"/>
                                <a:pt x="8089" y="476"/>
                              </a:cubicBezTo>
                              <a:cubicBezTo>
                                <a:pt x="8089" y="108"/>
                                <a:pt x="8089" y="108"/>
                                <a:pt x="8089" y="108"/>
                              </a:cubicBezTo>
                              <a:cubicBezTo>
                                <a:pt x="8136" y="108"/>
                                <a:pt x="8136" y="108"/>
                                <a:pt x="8136" y="108"/>
                              </a:cubicBezTo>
                              <a:cubicBezTo>
                                <a:pt x="8136" y="130"/>
                                <a:pt x="8136" y="130"/>
                                <a:pt x="8136" y="130"/>
                              </a:cubicBezTo>
                              <a:cubicBezTo>
                                <a:pt x="8153" y="112"/>
                                <a:pt x="8175" y="103"/>
                                <a:pt x="8200" y="103"/>
                              </a:cubicBezTo>
                              <a:cubicBezTo>
                                <a:pt x="8237" y="103"/>
                                <a:pt x="8267" y="115"/>
                                <a:pt x="8287" y="138"/>
                              </a:cubicBezTo>
                              <a:cubicBezTo>
                                <a:pt x="8308" y="162"/>
                                <a:pt x="8319" y="196"/>
                                <a:pt x="8319" y="241"/>
                              </a:cubicBezTo>
                              <a:cubicBezTo>
                                <a:pt x="8319" y="281"/>
                                <a:pt x="8308" y="314"/>
                                <a:pt x="8287" y="339"/>
                              </a:cubicBezTo>
                              <a:cubicBezTo>
                                <a:pt x="8266" y="364"/>
                                <a:pt x="8236" y="377"/>
                                <a:pt x="8196" y="377"/>
                              </a:cubicBezTo>
                              <a:cubicBezTo>
                                <a:pt x="8185" y="377"/>
                                <a:pt x="8173" y="375"/>
                                <a:pt x="8160" y="371"/>
                              </a:cubicBezTo>
                              <a:cubicBezTo>
                                <a:pt x="8147" y="367"/>
                                <a:pt x="8139" y="363"/>
                                <a:pt x="8136" y="358"/>
                              </a:cubicBezTo>
                              <a:close/>
                              <a:moveTo>
                                <a:pt x="8136" y="165"/>
                              </a:moveTo>
                              <a:cubicBezTo>
                                <a:pt x="8136" y="319"/>
                                <a:pt x="8136" y="319"/>
                                <a:pt x="8136" y="319"/>
                              </a:cubicBezTo>
                              <a:cubicBezTo>
                                <a:pt x="8138" y="323"/>
                                <a:pt x="8145" y="328"/>
                                <a:pt x="8154" y="332"/>
                              </a:cubicBezTo>
                              <a:cubicBezTo>
                                <a:pt x="8164" y="336"/>
                                <a:pt x="8173" y="338"/>
                                <a:pt x="8182" y="338"/>
                              </a:cubicBezTo>
                              <a:cubicBezTo>
                                <a:pt x="8240" y="338"/>
                                <a:pt x="8269" y="305"/>
                                <a:pt x="8269" y="239"/>
                              </a:cubicBezTo>
                              <a:cubicBezTo>
                                <a:pt x="8269" y="206"/>
                                <a:pt x="8263" y="181"/>
                                <a:pt x="8249" y="166"/>
                              </a:cubicBezTo>
                              <a:cubicBezTo>
                                <a:pt x="8235" y="150"/>
                                <a:pt x="8213" y="143"/>
                                <a:pt x="8182" y="143"/>
                              </a:cubicBezTo>
                              <a:cubicBezTo>
                                <a:pt x="8176" y="143"/>
                                <a:pt x="8168" y="145"/>
                                <a:pt x="8158" y="150"/>
                              </a:cubicBezTo>
                              <a:cubicBezTo>
                                <a:pt x="8149" y="154"/>
                                <a:pt x="8141" y="159"/>
                                <a:pt x="8136" y="165"/>
                              </a:cubicBezTo>
                              <a:close/>
                              <a:moveTo>
                                <a:pt x="8539" y="145"/>
                              </a:moveTo>
                              <a:cubicBezTo>
                                <a:pt x="8508" y="145"/>
                                <a:pt x="8508" y="145"/>
                                <a:pt x="8508" y="145"/>
                              </a:cubicBezTo>
                              <a:cubicBezTo>
                                <a:pt x="8508" y="108"/>
                                <a:pt x="8508" y="108"/>
                                <a:pt x="8508" y="108"/>
                              </a:cubicBezTo>
                              <a:cubicBezTo>
                                <a:pt x="8539" y="108"/>
                                <a:pt x="8539" y="108"/>
                                <a:pt x="8539" y="108"/>
                              </a:cubicBezTo>
                              <a:cubicBezTo>
                                <a:pt x="8539" y="53"/>
                                <a:pt x="8539" y="53"/>
                                <a:pt x="8539" y="53"/>
                              </a:cubicBezTo>
                              <a:cubicBezTo>
                                <a:pt x="8586" y="35"/>
                                <a:pt x="8586" y="35"/>
                                <a:pt x="8586" y="35"/>
                              </a:cubicBezTo>
                              <a:cubicBezTo>
                                <a:pt x="8586" y="108"/>
                                <a:pt x="8586" y="108"/>
                                <a:pt x="8586" y="108"/>
                              </a:cubicBezTo>
                              <a:cubicBezTo>
                                <a:pt x="8658" y="108"/>
                                <a:pt x="8658" y="108"/>
                                <a:pt x="8658" y="108"/>
                              </a:cubicBezTo>
                              <a:cubicBezTo>
                                <a:pt x="8658" y="145"/>
                                <a:pt x="8658" y="145"/>
                                <a:pt x="8658" y="145"/>
                              </a:cubicBezTo>
                              <a:cubicBezTo>
                                <a:pt x="8586" y="145"/>
                                <a:pt x="8586" y="145"/>
                                <a:pt x="8586" y="145"/>
                              </a:cubicBezTo>
                              <a:cubicBezTo>
                                <a:pt x="8586" y="276"/>
                                <a:pt x="8586" y="276"/>
                                <a:pt x="8586" y="276"/>
                              </a:cubicBezTo>
                              <a:cubicBezTo>
                                <a:pt x="8586" y="298"/>
                                <a:pt x="8590" y="314"/>
                                <a:pt x="8597" y="324"/>
                              </a:cubicBezTo>
                              <a:cubicBezTo>
                                <a:pt x="8605" y="333"/>
                                <a:pt x="8617" y="338"/>
                                <a:pt x="8633" y="338"/>
                              </a:cubicBezTo>
                              <a:cubicBezTo>
                                <a:pt x="8645" y="338"/>
                                <a:pt x="8658" y="335"/>
                                <a:pt x="8670" y="329"/>
                              </a:cubicBezTo>
                              <a:cubicBezTo>
                                <a:pt x="8677" y="370"/>
                                <a:pt x="8677" y="370"/>
                                <a:pt x="8677" y="370"/>
                              </a:cubicBezTo>
                              <a:cubicBezTo>
                                <a:pt x="8658" y="375"/>
                                <a:pt x="8637" y="377"/>
                                <a:pt x="8613" y="377"/>
                              </a:cubicBezTo>
                              <a:cubicBezTo>
                                <a:pt x="8593" y="377"/>
                                <a:pt x="8575" y="369"/>
                                <a:pt x="8561" y="354"/>
                              </a:cubicBezTo>
                              <a:cubicBezTo>
                                <a:pt x="8546" y="338"/>
                                <a:pt x="8539" y="319"/>
                                <a:pt x="8539" y="295"/>
                              </a:cubicBezTo>
                              <a:lnTo>
                                <a:pt x="8539" y="145"/>
                              </a:lnTo>
                              <a:close/>
                              <a:moveTo>
                                <a:pt x="8705" y="240"/>
                              </a:moveTo>
                              <a:cubicBezTo>
                                <a:pt x="8705" y="199"/>
                                <a:pt x="8716" y="166"/>
                                <a:pt x="8738" y="141"/>
                              </a:cubicBezTo>
                              <a:cubicBezTo>
                                <a:pt x="8760" y="116"/>
                                <a:pt x="8789" y="103"/>
                                <a:pt x="8825" y="103"/>
                              </a:cubicBezTo>
                              <a:cubicBezTo>
                                <a:pt x="8863" y="103"/>
                                <a:pt x="8892" y="115"/>
                                <a:pt x="8913" y="139"/>
                              </a:cubicBezTo>
                              <a:cubicBezTo>
                                <a:pt x="8934" y="163"/>
                                <a:pt x="8944" y="197"/>
                                <a:pt x="8944" y="240"/>
                              </a:cubicBezTo>
                              <a:cubicBezTo>
                                <a:pt x="8944" y="282"/>
                                <a:pt x="8934" y="316"/>
                                <a:pt x="8912" y="340"/>
                              </a:cubicBezTo>
                              <a:cubicBezTo>
                                <a:pt x="8891" y="365"/>
                                <a:pt x="8862" y="377"/>
                                <a:pt x="8825" y="377"/>
                              </a:cubicBezTo>
                              <a:cubicBezTo>
                                <a:pt x="8787" y="377"/>
                                <a:pt x="8758" y="365"/>
                                <a:pt x="8737" y="340"/>
                              </a:cubicBezTo>
                              <a:cubicBezTo>
                                <a:pt x="8716" y="315"/>
                                <a:pt x="8705" y="282"/>
                                <a:pt x="8705" y="240"/>
                              </a:cubicBezTo>
                              <a:close/>
                              <a:moveTo>
                                <a:pt x="8755" y="240"/>
                              </a:moveTo>
                              <a:cubicBezTo>
                                <a:pt x="8755" y="306"/>
                                <a:pt x="8778" y="339"/>
                                <a:pt x="8825" y="339"/>
                              </a:cubicBezTo>
                              <a:cubicBezTo>
                                <a:pt x="8847" y="339"/>
                                <a:pt x="8864" y="330"/>
                                <a:pt x="8876" y="312"/>
                              </a:cubicBezTo>
                              <a:cubicBezTo>
                                <a:pt x="8889" y="295"/>
                                <a:pt x="8895" y="270"/>
                                <a:pt x="8895" y="240"/>
                              </a:cubicBezTo>
                              <a:cubicBezTo>
                                <a:pt x="8895" y="174"/>
                                <a:pt x="8872" y="141"/>
                                <a:pt x="8825" y="141"/>
                              </a:cubicBezTo>
                              <a:cubicBezTo>
                                <a:pt x="8803" y="141"/>
                                <a:pt x="8786" y="150"/>
                                <a:pt x="8774" y="168"/>
                              </a:cubicBezTo>
                              <a:cubicBezTo>
                                <a:pt x="8761" y="185"/>
                                <a:pt x="8755" y="209"/>
                                <a:pt x="8755" y="240"/>
                              </a:cubicBezTo>
                              <a:close/>
                              <a:moveTo>
                                <a:pt x="9193" y="358"/>
                              </a:moveTo>
                              <a:cubicBezTo>
                                <a:pt x="9193" y="476"/>
                                <a:pt x="9193" y="476"/>
                                <a:pt x="9193" y="476"/>
                              </a:cubicBezTo>
                              <a:cubicBezTo>
                                <a:pt x="9146" y="476"/>
                                <a:pt x="9146" y="476"/>
                                <a:pt x="9146" y="476"/>
                              </a:cubicBezTo>
                              <a:cubicBezTo>
                                <a:pt x="9146" y="108"/>
                                <a:pt x="9146" y="108"/>
                                <a:pt x="9146" y="108"/>
                              </a:cubicBezTo>
                              <a:cubicBezTo>
                                <a:pt x="9193" y="108"/>
                                <a:pt x="9193" y="108"/>
                                <a:pt x="9193" y="108"/>
                              </a:cubicBezTo>
                              <a:cubicBezTo>
                                <a:pt x="9193" y="130"/>
                                <a:pt x="9193" y="130"/>
                                <a:pt x="9193" y="130"/>
                              </a:cubicBezTo>
                              <a:cubicBezTo>
                                <a:pt x="9210" y="112"/>
                                <a:pt x="9232" y="103"/>
                                <a:pt x="9257" y="103"/>
                              </a:cubicBezTo>
                              <a:cubicBezTo>
                                <a:pt x="9294" y="103"/>
                                <a:pt x="9324" y="115"/>
                                <a:pt x="9344" y="138"/>
                              </a:cubicBezTo>
                              <a:cubicBezTo>
                                <a:pt x="9365" y="162"/>
                                <a:pt x="9376" y="196"/>
                                <a:pt x="9376" y="241"/>
                              </a:cubicBezTo>
                              <a:cubicBezTo>
                                <a:pt x="9376" y="281"/>
                                <a:pt x="9365" y="314"/>
                                <a:pt x="9344" y="339"/>
                              </a:cubicBezTo>
                              <a:cubicBezTo>
                                <a:pt x="9323" y="364"/>
                                <a:pt x="9293" y="377"/>
                                <a:pt x="9253" y="377"/>
                              </a:cubicBezTo>
                              <a:cubicBezTo>
                                <a:pt x="9242" y="377"/>
                                <a:pt x="9230" y="375"/>
                                <a:pt x="9217" y="371"/>
                              </a:cubicBezTo>
                              <a:cubicBezTo>
                                <a:pt x="9204" y="367"/>
                                <a:pt x="9196" y="363"/>
                                <a:pt x="9193" y="358"/>
                              </a:cubicBezTo>
                              <a:close/>
                              <a:moveTo>
                                <a:pt x="9193" y="165"/>
                              </a:moveTo>
                              <a:cubicBezTo>
                                <a:pt x="9193" y="319"/>
                                <a:pt x="9193" y="319"/>
                                <a:pt x="9193" y="319"/>
                              </a:cubicBezTo>
                              <a:cubicBezTo>
                                <a:pt x="9196" y="323"/>
                                <a:pt x="9202" y="328"/>
                                <a:pt x="9211" y="332"/>
                              </a:cubicBezTo>
                              <a:cubicBezTo>
                                <a:pt x="9221" y="336"/>
                                <a:pt x="9230" y="338"/>
                                <a:pt x="9239" y="338"/>
                              </a:cubicBezTo>
                              <a:cubicBezTo>
                                <a:pt x="9297" y="338"/>
                                <a:pt x="9326" y="305"/>
                                <a:pt x="9326" y="239"/>
                              </a:cubicBezTo>
                              <a:cubicBezTo>
                                <a:pt x="9326" y="206"/>
                                <a:pt x="9320" y="181"/>
                                <a:pt x="9306" y="166"/>
                              </a:cubicBezTo>
                              <a:cubicBezTo>
                                <a:pt x="9292" y="150"/>
                                <a:pt x="9270" y="143"/>
                                <a:pt x="9239" y="143"/>
                              </a:cubicBezTo>
                              <a:cubicBezTo>
                                <a:pt x="9233" y="143"/>
                                <a:pt x="9225" y="145"/>
                                <a:pt x="9215" y="150"/>
                              </a:cubicBezTo>
                              <a:cubicBezTo>
                                <a:pt x="9206" y="154"/>
                                <a:pt x="9198" y="159"/>
                                <a:pt x="9193" y="165"/>
                              </a:cubicBezTo>
                              <a:close/>
                              <a:moveTo>
                                <a:pt x="9571" y="153"/>
                              </a:moveTo>
                              <a:cubicBezTo>
                                <a:pt x="9560" y="146"/>
                                <a:pt x="9550" y="143"/>
                                <a:pt x="9540" y="143"/>
                              </a:cubicBezTo>
                              <a:cubicBezTo>
                                <a:pt x="9523" y="143"/>
                                <a:pt x="9509" y="150"/>
                                <a:pt x="9496" y="166"/>
                              </a:cubicBezTo>
                              <a:cubicBezTo>
                                <a:pt x="9484" y="181"/>
                                <a:pt x="9478" y="199"/>
                                <a:pt x="9478" y="221"/>
                              </a:cubicBezTo>
                              <a:cubicBezTo>
                                <a:pt x="9478" y="372"/>
                                <a:pt x="9478" y="372"/>
                                <a:pt x="9478" y="372"/>
                              </a:cubicBezTo>
                              <a:cubicBezTo>
                                <a:pt x="9431" y="372"/>
                                <a:pt x="9431" y="372"/>
                                <a:pt x="9431" y="372"/>
                              </a:cubicBezTo>
                              <a:cubicBezTo>
                                <a:pt x="9431" y="108"/>
                                <a:pt x="9431" y="108"/>
                                <a:pt x="9431" y="108"/>
                              </a:cubicBezTo>
                              <a:cubicBezTo>
                                <a:pt x="9478" y="108"/>
                                <a:pt x="9478" y="108"/>
                                <a:pt x="9478" y="108"/>
                              </a:cubicBezTo>
                              <a:cubicBezTo>
                                <a:pt x="9478" y="150"/>
                                <a:pt x="9478" y="150"/>
                                <a:pt x="9478" y="150"/>
                              </a:cubicBezTo>
                              <a:cubicBezTo>
                                <a:pt x="9495" y="119"/>
                                <a:pt x="9520" y="103"/>
                                <a:pt x="9554" y="103"/>
                              </a:cubicBezTo>
                              <a:cubicBezTo>
                                <a:pt x="9562" y="103"/>
                                <a:pt x="9574" y="105"/>
                                <a:pt x="9590" y="108"/>
                              </a:cubicBezTo>
                              <a:lnTo>
                                <a:pt x="9571" y="153"/>
                              </a:lnTo>
                              <a:close/>
                              <a:moveTo>
                                <a:pt x="9846" y="245"/>
                              </a:moveTo>
                              <a:cubicBezTo>
                                <a:pt x="9655" y="245"/>
                                <a:pt x="9655" y="245"/>
                                <a:pt x="9655" y="245"/>
                              </a:cubicBezTo>
                              <a:cubicBezTo>
                                <a:pt x="9655" y="276"/>
                                <a:pt x="9664" y="299"/>
                                <a:pt x="9681" y="316"/>
                              </a:cubicBezTo>
                              <a:cubicBezTo>
                                <a:pt x="9696" y="330"/>
                                <a:pt x="9715" y="338"/>
                                <a:pt x="9739" y="338"/>
                              </a:cubicBezTo>
                              <a:cubicBezTo>
                                <a:pt x="9765" y="338"/>
                                <a:pt x="9788" y="330"/>
                                <a:pt x="9806" y="314"/>
                              </a:cubicBezTo>
                              <a:cubicBezTo>
                                <a:pt x="9825" y="348"/>
                                <a:pt x="9825" y="348"/>
                                <a:pt x="9825" y="348"/>
                              </a:cubicBezTo>
                              <a:cubicBezTo>
                                <a:pt x="9818" y="355"/>
                                <a:pt x="9807" y="362"/>
                                <a:pt x="9792" y="367"/>
                              </a:cubicBezTo>
                              <a:cubicBezTo>
                                <a:pt x="9773" y="374"/>
                                <a:pt x="9752" y="377"/>
                                <a:pt x="9729" y="377"/>
                              </a:cubicBezTo>
                              <a:cubicBezTo>
                                <a:pt x="9696" y="377"/>
                                <a:pt x="9668" y="366"/>
                                <a:pt x="9645" y="343"/>
                              </a:cubicBezTo>
                              <a:cubicBezTo>
                                <a:pt x="9619" y="319"/>
                                <a:pt x="9606" y="285"/>
                                <a:pt x="9606" y="243"/>
                              </a:cubicBezTo>
                              <a:cubicBezTo>
                                <a:pt x="9606" y="200"/>
                                <a:pt x="9619" y="165"/>
                                <a:pt x="9646" y="138"/>
                              </a:cubicBezTo>
                              <a:cubicBezTo>
                                <a:pt x="9670" y="115"/>
                                <a:pt x="9698" y="103"/>
                                <a:pt x="9730" y="103"/>
                              </a:cubicBezTo>
                              <a:cubicBezTo>
                                <a:pt x="9768" y="103"/>
                                <a:pt x="9797" y="114"/>
                                <a:pt x="9818" y="135"/>
                              </a:cubicBezTo>
                              <a:cubicBezTo>
                                <a:pt x="9839" y="155"/>
                                <a:pt x="9850" y="182"/>
                                <a:pt x="9850" y="216"/>
                              </a:cubicBezTo>
                              <a:cubicBezTo>
                                <a:pt x="9850" y="226"/>
                                <a:pt x="9848" y="236"/>
                                <a:pt x="9846" y="245"/>
                              </a:cubicBezTo>
                              <a:close/>
                              <a:moveTo>
                                <a:pt x="9732" y="143"/>
                              </a:moveTo>
                              <a:cubicBezTo>
                                <a:pt x="9711" y="143"/>
                                <a:pt x="9694" y="149"/>
                                <a:pt x="9680" y="163"/>
                              </a:cubicBezTo>
                              <a:cubicBezTo>
                                <a:pt x="9666" y="176"/>
                                <a:pt x="9659" y="192"/>
                                <a:pt x="9657" y="211"/>
                              </a:cubicBezTo>
                              <a:cubicBezTo>
                                <a:pt x="9803" y="211"/>
                                <a:pt x="9803" y="211"/>
                                <a:pt x="9803" y="211"/>
                              </a:cubicBezTo>
                              <a:cubicBezTo>
                                <a:pt x="9803" y="192"/>
                                <a:pt x="9797" y="176"/>
                                <a:pt x="9785" y="163"/>
                              </a:cubicBezTo>
                              <a:cubicBezTo>
                                <a:pt x="9772" y="150"/>
                                <a:pt x="9755" y="143"/>
                                <a:pt x="9732" y="143"/>
                              </a:cubicBezTo>
                              <a:close/>
                              <a:moveTo>
                                <a:pt x="9994" y="377"/>
                              </a:moveTo>
                              <a:cubicBezTo>
                                <a:pt x="9982" y="377"/>
                                <a:pt x="9982" y="377"/>
                                <a:pt x="9982" y="377"/>
                              </a:cubicBezTo>
                              <a:cubicBezTo>
                                <a:pt x="9869" y="107"/>
                                <a:pt x="9869" y="107"/>
                                <a:pt x="9869" y="107"/>
                              </a:cubicBezTo>
                              <a:cubicBezTo>
                                <a:pt x="9920" y="107"/>
                                <a:pt x="9920" y="107"/>
                                <a:pt x="9920" y="107"/>
                              </a:cubicBezTo>
                              <a:cubicBezTo>
                                <a:pt x="9990" y="292"/>
                                <a:pt x="9990" y="292"/>
                                <a:pt x="9990" y="292"/>
                              </a:cubicBezTo>
                              <a:cubicBezTo>
                                <a:pt x="10061" y="107"/>
                                <a:pt x="10061" y="107"/>
                                <a:pt x="10061" y="107"/>
                              </a:cubicBezTo>
                              <a:cubicBezTo>
                                <a:pt x="10110" y="107"/>
                                <a:pt x="10110" y="107"/>
                                <a:pt x="10110" y="107"/>
                              </a:cubicBezTo>
                              <a:lnTo>
                                <a:pt x="9994" y="377"/>
                              </a:lnTo>
                              <a:close/>
                              <a:moveTo>
                                <a:pt x="10369" y="245"/>
                              </a:moveTo>
                              <a:cubicBezTo>
                                <a:pt x="10178" y="245"/>
                                <a:pt x="10178" y="245"/>
                                <a:pt x="10178" y="245"/>
                              </a:cubicBezTo>
                              <a:cubicBezTo>
                                <a:pt x="10178" y="276"/>
                                <a:pt x="10187" y="299"/>
                                <a:pt x="10204" y="316"/>
                              </a:cubicBezTo>
                              <a:cubicBezTo>
                                <a:pt x="10219" y="330"/>
                                <a:pt x="10238" y="338"/>
                                <a:pt x="10261" y="338"/>
                              </a:cubicBezTo>
                              <a:cubicBezTo>
                                <a:pt x="10288" y="338"/>
                                <a:pt x="10311" y="330"/>
                                <a:pt x="10328" y="314"/>
                              </a:cubicBezTo>
                              <a:cubicBezTo>
                                <a:pt x="10348" y="348"/>
                                <a:pt x="10348" y="348"/>
                                <a:pt x="10348" y="348"/>
                              </a:cubicBezTo>
                              <a:cubicBezTo>
                                <a:pt x="10341" y="355"/>
                                <a:pt x="10330" y="362"/>
                                <a:pt x="10315" y="367"/>
                              </a:cubicBezTo>
                              <a:cubicBezTo>
                                <a:pt x="10296" y="374"/>
                                <a:pt x="10275" y="377"/>
                                <a:pt x="10252" y="377"/>
                              </a:cubicBezTo>
                              <a:cubicBezTo>
                                <a:pt x="10219" y="377"/>
                                <a:pt x="10191" y="366"/>
                                <a:pt x="10168" y="343"/>
                              </a:cubicBezTo>
                              <a:cubicBezTo>
                                <a:pt x="10142" y="319"/>
                                <a:pt x="10129" y="285"/>
                                <a:pt x="10129" y="243"/>
                              </a:cubicBezTo>
                              <a:cubicBezTo>
                                <a:pt x="10129" y="200"/>
                                <a:pt x="10142" y="165"/>
                                <a:pt x="10169" y="138"/>
                              </a:cubicBezTo>
                              <a:cubicBezTo>
                                <a:pt x="10192" y="115"/>
                                <a:pt x="10220" y="103"/>
                                <a:pt x="10253" y="103"/>
                              </a:cubicBezTo>
                              <a:cubicBezTo>
                                <a:pt x="10290" y="103"/>
                                <a:pt x="10320" y="114"/>
                                <a:pt x="10341" y="135"/>
                              </a:cubicBezTo>
                              <a:cubicBezTo>
                                <a:pt x="10362" y="155"/>
                                <a:pt x="10372" y="182"/>
                                <a:pt x="10372" y="216"/>
                              </a:cubicBezTo>
                              <a:cubicBezTo>
                                <a:pt x="10372" y="226"/>
                                <a:pt x="10371" y="236"/>
                                <a:pt x="10369" y="245"/>
                              </a:cubicBezTo>
                              <a:close/>
                              <a:moveTo>
                                <a:pt x="10255" y="143"/>
                              </a:moveTo>
                              <a:cubicBezTo>
                                <a:pt x="10234" y="143"/>
                                <a:pt x="10217" y="149"/>
                                <a:pt x="10202" y="163"/>
                              </a:cubicBezTo>
                              <a:cubicBezTo>
                                <a:pt x="10189" y="176"/>
                                <a:pt x="10181" y="192"/>
                                <a:pt x="10180" y="211"/>
                              </a:cubicBezTo>
                              <a:cubicBezTo>
                                <a:pt x="10326" y="211"/>
                                <a:pt x="10326" y="211"/>
                                <a:pt x="10326" y="211"/>
                              </a:cubicBezTo>
                              <a:cubicBezTo>
                                <a:pt x="10326" y="192"/>
                                <a:pt x="10320" y="176"/>
                                <a:pt x="10308" y="163"/>
                              </a:cubicBezTo>
                              <a:cubicBezTo>
                                <a:pt x="10295" y="150"/>
                                <a:pt x="10277" y="143"/>
                                <a:pt x="10255" y="143"/>
                              </a:cubicBezTo>
                              <a:close/>
                              <a:moveTo>
                                <a:pt x="10584" y="372"/>
                              </a:moveTo>
                              <a:cubicBezTo>
                                <a:pt x="10584" y="219"/>
                                <a:pt x="10584" y="219"/>
                                <a:pt x="10584" y="219"/>
                              </a:cubicBezTo>
                              <a:cubicBezTo>
                                <a:pt x="10584" y="190"/>
                                <a:pt x="10580" y="171"/>
                                <a:pt x="10572" y="160"/>
                              </a:cubicBezTo>
                              <a:cubicBezTo>
                                <a:pt x="10563" y="148"/>
                                <a:pt x="10549" y="143"/>
                                <a:pt x="10529" y="143"/>
                              </a:cubicBezTo>
                              <a:cubicBezTo>
                                <a:pt x="10518" y="143"/>
                                <a:pt x="10507" y="146"/>
                                <a:pt x="10495" y="152"/>
                              </a:cubicBezTo>
                              <a:cubicBezTo>
                                <a:pt x="10484" y="159"/>
                                <a:pt x="10475" y="167"/>
                                <a:pt x="10469" y="176"/>
                              </a:cubicBezTo>
                              <a:cubicBezTo>
                                <a:pt x="10469" y="372"/>
                                <a:pt x="10469" y="372"/>
                                <a:pt x="10469" y="372"/>
                              </a:cubicBezTo>
                              <a:cubicBezTo>
                                <a:pt x="10422" y="372"/>
                                <a:pt x="10422" y="372"/>
                                <a:pt x="10422" y="372"/>
                              </a:cubicBezTo>
                              <a:cubicBezTo>
                                <a:pt x="10422" y="108"/>
                                <a:pt x="10422" y="108"/>
                                <a:pt x="10422" y="108"/>
                              </a:cubicBezTo>
                              <a:cubicBezTo>
                                <a:pt x="10454" y="108"/>
                                <a:pt x="10454" y="108"/>
                                <a:pt x="10454" y="108"/>
                              </a:cubicBezTo>
                              <a:cubicBezTo>
                                <a:pt x="10469" y="142"/>
                                <a:pt x="10469" y="142"/>
                                <a:pt x="10469" y="142"/>
                              </a:cubicBezTo>
                              <a:cubicBezTo>
                                <a:pt x="10484" y="116"/>
                                <a:pt x="10509" y="103"/>
                                <a:pt x="10544" y="103"/>
                              </a:cubicBezTo>
                              <a:cubicBezTo>
                                <a:pt x="10602" y="103"/>
                                <a:pt x="10631" y="138"/>
                                <a:pt x="10631" y="209"/>
                              </a:cubicBezTo>
                              <a:cubicBezTo>
                                <a:pt x="10631" y="372"/>
                                <a:pt x="10631" y="372"/>
                                <a:pt x="10631" y="372"/>
                              </a:cubicBezTo>
                              <a:lnTo>
                                <a:pt x="10584" y="372"/>
                              </a:lnTo>
                              <a:close/>
                              <a:moveTo>
                                <a:pt x="10714" y="145"/>
                              </a:moveTo>
                              <a:cubicBezTo>
                                <a:pt x="10684" y="145"/>
                                <a:pt x="10684" y="145"/>
                                <a:pt x="10684" y="145"/>
                              </a:cubicBezTo>
                              <a:cubicBezTo>
                                <a:pt x="10684" y="108"/>
                                <a:pt x="10684" y="108"/>
                                <a:pt x="10684" y="108"/>
                              </a:cubicBezTo>
                              <a:cubicBezTo>
                                <a:pt x="10714" y="108"/>
                                <a:pt x="10714" y="108"/>
                                <a:pt x="10714" y="108"/>
                              </a:cubicBezTo>
                              <a:cubicBezTo>
                                <a:pt x="10714" y="53"/>
                                <a:pt x="10714" y="53"/>
                                <a:pt x="10714" y="53"/>
                              </a:cubicBezTo>
                              <a:cubicBezTo>
                                <a:pt x="10761" y="35"/>
                                <a:pt x="10761" y="35"/>
                                <a:pt x="10761" y="35"/>
                              </a:cubicBezTo>
                              <a:cubicBezTo>
                                <a:pt x="10761" y="108"/>
                                <a:pt x="10761" y="108"/>
                                <a:pt x="10761" y="108"/>
                              </a:cubicBezTo>
                              <a:cubicBezTo>
                                <a:pt x="10834" y="108"/>
                                <a:pt x="10834" y="108"/>
                                <a:pt x="10834" y="108"/>
                              </a:cubicBezTo>
                              <a:cubicBezTo>
                                <a:pt x="10834" y="145"/>
                                <a:pt x="10834" y="145"/>
                                <a:pt x="10834" y="145"/>
                              </a:cubicBezTo>
                              <a:cubicBezTo>
                                <a:pt x="10761" y="145"/>
                                <a:pt x="10761" y="145"/>
                                <a:pt x="10761" y="145"/>
                              </a:cubicBezTo>
                              <a:cubicBezTo>
                                <a:pt x="10761" y="276"/>
                                <a:pt x="10761" y="276"/>
                                <a:pt x="10761" y="276"/>
                              </a:cubicBezTo>
                              <a:cubicBezTo>
                                <a:pt x="10761" y="298"/>
                                <a:pt x="10765" y="314"/>
                                <a:pt x="10773" y="324"/>
                              </a:cubicBezTo>
                              <a:cubicBezTo>
                                <a:pt x="10780" y="333"/>
                                <a:pt x="10792" y="338"/>
                                <a:pt x="10809" y="338"/>
                              </a:cubicBezTo>
                              <a:cubicBezTo>
                                <a:pt x="10821" y="338"/>
                                <a:pt x="10833" y="335"/>
                                <a:pt x="10846" y="329"/>
                              </a:cubicBezTo>
                              <a:cubicBezTo>
                                <a:pt x="10853" y="370"/>
                                <a:pt x="10853" y="370"/>
                                <a:pt x="10853" y="370"/>
                              </a:cubicBezTo>
                              <a:cubicBezTo>
                                <a:pt x="10833" y="375"/>
                                <a:pt x="10812" y="377"/>
                                <a:pt x="10789" y="377"/>
                              </a:cubicBezTo>
                              <a:cubicBezTo>
                                <a:pt x="10768" y="377"/>
                                <a:pt x="10750" y="369"/>
                                <a:pt x="10736" y="354"/>
                              </a:cubicBezTo>
                              <a:cubicBezTo>
                                <a:pt x="10722" y="338"/>
                                <a:pt x="10714" y="319"/>
                                <a:pt x="10714" y="295"/>
                              </a:cubicBezTo>
                              <a:lnTo>
                                <a:pt x="10714" y="145"/>
                              </a:lnTo>
                              <a:close/>
                              <a:moveTo>
                                <a:pt x="11199" y="342"/>
                              </a:moveTo>
                              <a:cubicBezTo>
                                <a:pt x="11181" y="365"/>
                                <a:pt x="11152" y="377"/>
                                <a:pt x="11113" y="377"/>
                              </a:cubicBezTo>
                              <a:cubicBezTo>
                                <a:pt x="11093" y="377"/>
                                <a:pt x="11075" y="370"/>
                                <a:pt x="11059" y="355"/>
                              </a:cubicBezTo>
                              <a:cubicBezTo>
                                <a:pt x="11044" y="340"/>
                                <a:pt x="11037" y="321"/>
                                <a:pt x="11037" y="298"/>
                              </a:cubicBezTo>
                              <a:cubicBezTo>
                                <a:pt x="11037" y="272"/>
                                <a:pt x="11048" y="249"/>
                                <a:pt x="11072" y="231"/>
                              </a:cubicBezTo>
                              <a:cubicBezTo>
                                <a:pt x="11095" y="212"/>
                                <a:pt x="11125" y="203"/>
                                <a:pt x="11161" y="203"/>
                              </a:cubicBezTo>
                              <a:cubicBezTo>
                                <a:pt x="11171" y="203"/>
                                <a:pt x="11182" y="205"/>
                                <a:pt x="11195" y="209"/>
                              </a:cubicBezTo>
                              <a:cubicBezTo>
                                <a:pt x="11195" y="166"/>
                                <a:pt x="11176" y="145"/>
                                <a:pt x="11138" y="145"/>
                              </a:cubicBezTo>
                              <a:cubicBezTo>
                                <a:pt x="11108" y="145"/>
                                <a:pt x="11086" y="153"/>
                                <a:pt x="11070" y="169"/>
                              </a:cubicBezTo>
                              <a:cubicBezTo>
                                <a:pt x="11050" y="130"/>
                                <a:pt x="11050" y="130"/>
                                <a:pt x="11050" y="130"/>
                              </a:cubicBezTo>
                              <a:cubicBezTo>
                                <a:pt x="11059" y="122"/>
                                <a:pt x="11072" y="116"/>
                                <a:pt x="11087" y="111"/>
                              </a:cubicBezTo>
                              <a:cubicBezTo>
                                <a:pt x="11103" y="106"/>
                                <a:pt x="11118" y="103"/>
                                <a:pt x="11132" y="103"/>
                              </a:cubicBezTo>
                              <a:cubicBezTo>
                                <a:pt x="11171" y="103"/>
                                <a:pt x="11198" y="112"/>
                                <a:pt x="11216" y="129"/>
                              </a:cubicBezTo>
                              <a:cubicBezTo>
                                <a:pt x="11233" y="147"/>
                                <a:pt x="11242" y="174"/>
                                <a:pt x="11242" y="212"/>
                              </a:cubicBezTo>
                              <a:cubicBezTo>
                                <a:pt x="11242" y="307"/>
                                <a:pt x="11242" y="307"/>
                                <a:pt x="11242" y="307"/>
                              </a:cubicBezTo>
                              <a:cubicBezTo>
                                <a:pt x="11242" y="330"/>
                                <a:pt x="11249" y="346"/>
                                <a:pt x="11262" y="353"/>
                              </a:cubicBezTo>
                              <a:cubicBezTo>
                                <a:pt x="11262" y="377"/>
                                <a:pt x="11262" y="377"/>
                                <a:pt x="11262" y="377"/>
                              </a:cubicBezTo>
                              <a:cubicBezTo>
                                <a:pt x="11243" y="377"/>
                                <a:pt x="11229" y="374"/>
                                <a:pt x="11220" y="369"/>
                              </a:cubicBezTo>
                              <a:cubicBezTo>
                                <a:pt x="11210" y="363"/>
                                <a:pt x="11203" y="354"/>
                                <a:pt x="11199" y="342"/>
                              </a:cubicBezTo>
                              <a:close/>
                              <a:moveTo>
                                <a:pt x="11195" y="242"/>
                              </a:moveTo>
                              <a:cubicBezTo>
                                <a:pt x="11180" y="239"/>
                                <a:pt x="11170" y="238"/>
                                <a:pt x="11164" y="238"/>
                              </a:cubicBezTo>
                              <a:cubicBezTo>
                                <a:pt x="11140" y="238"/>
                                <a:pt x="11121" y="244"/>
                                <a:pt x="11106" y="256"/>
                              </a:cubicBezTo>
                              <a:cubicBezTo>
                                <a:pt x="11091" y="268"/>
                                <a:pt x="11083" y="282"/>
                                <a:pt x="11083" y="299"/>
                              </a:cubicBezTo>
                              <a:cubicBezTo>
                                <a:pt x="11083" y="326"/>
                                <a:pt x="11100" y="340"/>
                                <a:pt x="11132" y="340"/>
                              </a:cubicBezTo>
                              <a:cubicBezTo>
                                <a:pt x="11156" y="340"/>
                                <a:pt x="11177" y="329"/>
                                <a:pt x="11195" y="306"/>
                              </a:cubicBezTo>
                              <a:lnTo>
                                <a:pt x="11195" y="242"/>
                              </a:lnTo>
                              <a:close/>
                              <a:moveTo>
                                <a:pt x="11411" y="377"/>
                              </a:moveTo>
                              <a:cubicBezTo>
                                <a:pt x="11398" y="377"/>
                                <a:pt x="11398" y="377"/>
                                <a:pt x="11398" y="377"/>
                              </a:cubicBezTo>
                              <a:cubicBezTo>
                                <a:pt x="11285" y="107"/>
                                <a:pt x="11285" y="107"/>
                                <a:pt x="11285" y="107"/>
                              </a:cubicBezTo>
                              <a:cubicBezTo>
                                <a:pt x="11336" y="107"/>
                                <a:pt x="11336" y="107"/>
                                <a:pt x="11336" y="107"/>
                              </a:cubicBezTo>
                              <a:cubicBezTo>
                                <a:pt x="11406" y="292"/>
                                <a:pt x="11406" y="292"/>
                                <a:pt x="11406" y="292"/>
                              </a:cubicBezTo>
                              <a:cubicBezTo>
                                <a:pt x="11477" y="107"/>
                                <a:pt x="11477" y="107"/>
                                <a:pt x="11477" y="107"/>
                              </a:cubicBezTo>
                              <a:cubicBezTo>
                                <a:pt x="11527" y="107"/>
                                <a:pt x="11527" y="107"/>
                                <a:pt x="11527" y="107"/>
                              </a:cubicBezTo>
                              <a:lnTo>
                                <a:pt x="11411" y="377"/>
                              </a:lnTo>
                              <a:close/>
                              <a:moveTo>
                                <a:pt x="11546" y="240"/>
                              </a:moveTo>
                              <a:cubicBezTo>
                                <a:pt x="11546" y="199"/>
                                <a:pt x="11557" y="166"/>
                                <a:pt x="11578" y="141"/>
                              </a:cubicBezTo>
                              <a:cubicBezTo>
                                <a:pt x="11600" y="116"/>
                                <a:pt x="11629" y="103"/>
                                <a:pt x="11665" y="103"/>
                              </a:cubicBezTo>
                              <a:cubicBezTo>
                                <a:pt x="11703" y="103"/>
                                <a:pt x="11732" y="115"/>
                                <a:pt x="11753" y="139"/>
                              </a:cubicBezTo>
                              <a:cubicBezTo>
                                <a:pt x="11774" y="163"/>
                                <a:pt x="11785" y="197"/>
                                <a:pt x="11785" y="240"/>
                              </a:cubicBezTo>
                              <a:cubicBezTo>
                                <a:pt x="11785" y="282"/>
                                <a:pt x="11774" y="316"/>
                                <a:pt x="11752" y="340"/>
                              </a:cubicBezTo>
                              <a:cubicBezTo>
                                <a:pt x="11731" y="365"/>
                                <a:pt x="11702" y="377"/>
                                <a:pt x="11665" y="377"/>
                              </a:cubicBezTo>
                              <a:cubicBezTo>
                                <a:pt x="11628" y="377"/>
                                <a:pt x="11598" y="365"/>
                                <a:pt x="11577" y="340"/>
                              </a:cubicBezTo>
                              <a:cubicBezTo>
                                <a:pt x="11556" y="315"/>
                                <a:pt x="11546" y="282"/>
                                <a:pt x="11546" y="240"/>
                              </a:cubicBezTo>
                              <a:close/>
                              <a:moveTo>
                                <a:pt x="11595" y="240"/>
                              </a:moveTo>
                              <a:cubicBezTo>
                                <a:pt x="11595" y="306"/>
                                <a:pt x="11618" y="339"/>
                                <a:pt x="11665" y="339"/>
                              </a:cubicBezTo>
                              <a:cubicBezTo>
                                <a:pt x="11687" y="339"/>
                                <a:pt x="11704" y="330"/>
                                <a:pt x="11717" y="312"/>
                              </a:cubicBezTo>
                              <a:cubicBezTo>
                                <a:pt x="11729" y="295"/>
                                <a:pt x="11735" y="270"/>
                                <a:pt x="11735" y="240"/>
                              </a:cubicBezTo>
                              <a:cubicBezTo>
                                <a:pt x="11735" y="174"/>
                                <a:pt x="11712" y="141"/>
                                <a:pt x="11665" y="141"/>
                              </a:cubicBezTo>
                              <a:cubicBezTo>
                                <a:pt x="11644" y="141"/>
                                <a:pt x="11627" y="150"/>
                                <a:pt x="11614" y="168"/>
                              </a:cubicBezTo>
                              <a:cubicBezTo>
                                <a:pt x="11601" y="185"/>
                                <a:pt x="11595" y="209"/>
                                <a:pt x="11595" y="240"/>
                              </a:cubicBezTo>
                              <a:close/>
                              <a:moveTo>
                                <a:pt x="11857" y="372"/>
                              </a:moveTo>
                              <a:cubicBezTo>
                                <a:pt x="11857" y="148"/>
                                <a:pt x="11857" y="148"/>
                                <a:pt x="11857" y="148"/>
                              </a:cubicBezTo>
                              <a:cubicBezTo>
                                <a:pt x="11820" y="148"/>
                                <a:pt x="11820" y="148"/>
                                <a:pt x="11820" y="148"/>
                              </a:cubicBezTo>
                              <a:cubicBezTo>
                                <a:pt x="11820" y="108"/>
                                <a:pt x="11820" y="108"/>
                                <a:pt x="11820" y="108"/>
                              </a:cubicBezTo>
                              <a:cubicBezTo>
                                <a:pt x="11903" y="108"/>
                                <a:pt x="11903" y="108"/>
                                <a:pt x="11903" y="108"/>
                              </a:cubicBezTo>
                              <a:cubicBezTo>
                                <a:pt x="11903" y="372"/>
                                <a:pt x="11903" y="372"/>
                                <a:pt x="11903" y="372"/>
                              </a:cubicBezTo>
                              <a:lnTo>
                                <a:pt x="11857" y="372"/>
                              </a:lnTo>
                              <a:close/>
                              <a:moveTo>
                                <a:pt x="11882" y="8"/>
                              </a:moveTo>
                              <a:cubicBezTo>
                                <a:pt x="11890" y="8"/>
                                <a:pt x="11897" y="11"/>
                                <a:pt x="11903" y="17"/>
                              </a:cubicBezTo>
                              <a:cubicBezTo>
                                <a:pt x="11908" y="22"/>
                                <a:pt x="11911" y="29"/>
                                <a:pt x="11911" y="37"/>
                              </a:cubicBezTo>
                              <a:cubicBezTo>
                                <a:pt x="11911" y="45"/>
                                <a:pt x="11908" y="52"/>
                                <a:pt x="11903" y="58"/>
                              </a:cubicBezTo>
                              <a:cubicBezTo>
                                <a:pt x="11897" y="63"/>
                                <a:pt x="11890" y="66"/>
                                <a:pt x="11882" y="66"/>
                              </a:cubicBezTo>
                              <a:cubicBezTo>
                                <a:pt x="11874" y="66"/>
                                <a:pt x="11868" y="63"/>
                                <a:pt x="11862" y="58"/>
                              </a:cubicBezTo>
                              <a:cubicBezTo>
                                <a:pt x="11856" y="52"/>
                                <a:pt x="11853" y="45"/>
                                <a:pt x="11853" y="37"/>
                              </a:cubicBezTo>
                              <a:cubicBezTo>
                                <a:pt x="11853" y="29"/>
                                <a:pt x="11856" y="22"/>
                                <a:pt x="11862" y="17"/>
                              </a:cubicBezTo>
                              <a:cubicBezTo>
                                <a:pt x="11867" y="11"/>
                                <a:pt x="11874" y="8"/>
                                <a:pt x="11882" y="8"/>
                              </a:cubicBezTo>
                              <a:close/>
                              <a:moveTo>
                                <a:pt x="12145" y="372"/>
                              </a:moveTo>
                              <a:cubicBezTo>
                                <a:pt x="12145" y="352"/>
                                <a:pt x="12145" y="352"/>
                                <a:pt x="12145" y="352"/>
                              </a:cubicBezTo>
                              <a:cubicBezTo>
                                <a:pt x="12129" y="369"/>
                                <a:pt x="12105" y="377"/>
                                <a:pt x="12074" y="377"/>
                              </a:cubicBezTo>
                              <a:cubicBezTo>
                                <a:pt x="12041" y="377"/>
                                <a:pt x="12014" y="365"/>
                                <a:pt x="11994" y="341"/>
                              </a:cubicBezTo>
                              <a:cubicBezTo>
                                <a:pt x="11973" y="318"/>
                                <a:pt x="11963" y="286"/>
                                <a:pt x="11963" y="247"/>
                              </a:cubicBezTo>
                              <a:cubicBezTo>
                                <a:pt x="11963" y="207"/>
                                <a:pt x="11975" y="173"/>
                                <a:pt x="11999" y="145"/>
                              </a:cubicBezTo>
                              <a:cubicBezTo>
                                <a:pt x="12022" y="117"/>
                                <a:pt x="12050" y="103"/>
                                <a:pt x="12083" y="103"/>
                              </a:cubicBezTo>
                              <a:cubicBezTo>
                                <a:pt x="12111" y="103"/>
                                <a:pt x="12131" y="110"/>
                                <a:pt x="12145" y="122"/>
                              </a:cubicBezTo>
                              <a:cubicBezTo>
                                <a:pt x="12145" y="0"/>
                                <a:pt x="12145" y="0"/>
                                <a:pt x="12145" y="0"/>
                              </a:cubicBezTo>
                              <a:cubicBezTo>
                                <a:pt x="12192" y="0"/>
                                <a:pt x="12192" y="0"/>
                                <a:pt x="12192" y="0"/>
                              </a:cubicBezTo>
                              <a:cubicBezTo>
                                <a:pt x="12192" y="372"/>
                                <a:pt x="12192" y="372"/>
                                <a:pt x="12192" y="372"/>
                              </a:cubicBezTo>
                              <a:lnTo>
                                <a:pt x="12145" y="372"/>
                              </a:lnTo>
                              <a:close/>
                              <a:moveTo>
                                <a:pt x="12145" y="169"/>
                              </a:moveTo>
                              <a:cubicBezTo>
                                <a:pt x="12134" y="151"/>
                                <a:pt x="12117" y="143"/>
                                <a:pt x="12097" y="143"/>
                              </a:cubicBezTo>
                              <a:cubicBezTo>
                                <a:pt x="12072" y="143"/>
                                <a:pt x="12051" y="152"/>
                                <a:pt x="12036" y="171"/>
                              </a:cubicBezTo>
                              <a:cubicBezTo>
                                <a:pt x="12020" y="189"/>
                                <a:pt x="12012" y="213"/>
                                <a:pt x="12012" y="242"/>
                              </a:cubicBezTo>
                              <a:cubicBezTo>
                                <a:pt x="12012" y="306"/>
                                <a:pt x="12041" y="338"/>
                                <a:pt x="12099" y="338"/>
                              </a:cubicBezTo>
                              <a:cubicBezTo>
                                <a:pt x="12107" y="338"/>
                                <a:pt x="12116" y="335"/>
                                <a:pt x="12126" y="331"/>
                              </a:cubicBezTo>
                              <a:cubicBezTo>
                                <a:pt x="12136" y="326"/>
                                <a:pt x="12143" y="321"/>
                                <a:pt x="12145" y="316"/>
                              </a:cubicBezTo>
                              <a:lnTo>
                                <a:pt x="12145" y="169"/>
                              </a:lnTo>
                              <a:close/>
                              <a:moveTo>
                                <a:pt x="12409" y="342"/>
                              </a:moveTo>
                              <a:cubicBezTo>
                                <a:pt x="12390" y="365"/>
                                <a:pt x="12361" y="377"/>
                                <a:pt x="12322" y="377"/>
                              </a:cubicBezTo>
                              <a:cubicBezTo>
                                <a:pt x="12302" y="377"/>
                                <a:pt x="12284" y="370"/>
                                <a:pt x="12269" y="355"/>
                              </a:cubicBezTo>
                              <a:cubicBezTo>
                                <a:pt x="12253" y="340"/>
                                <a:pt x="12246" y="321"/>
                                <a:pt x="12246" y="298"/>
                              </a:cubicBezTo>
                              <a:cubicBezTo>
                                <a:pt x="12246" y="272"/>
                                <a:pt x="12257" y="249"/>
                                <a:pt x="12281" y="231"/>
                              </a:cubicBezTo>
                              <a:cubicBezTo>
                                <a:pt x="12304" y="212"/>
                                <a:pt x="12334" y="203"/>
                                <a:pt x="12370" y="203"/>
                              </a:cubicBezTo>
                              <a:cubicBezTo>
                                <a:pt x="12380" y="203"/>
                                <a:pt x="12392" y="205"/>
                                <a:pt x="12404" y="209"/>
                              </a:cubicBezTo>
                              <a:cubicBezTo>
                                <a:pt x="12404" y="166"/>
                                <a:pt x="12385" y="145"/>
                                <a:pt x="12347" y="145"/>
                              </a:cubicBezTo>
                              <a:cubicBezTo>
                                <a:pt x="12318" y="145"/>
                                <a:pt x="12295" y="153"/>
                                <a:pt x="12279" y="169"/>
                              </a:cubicBezTo>
                              <a:cubicBezTo>
                                <a:pt x="12260" y="130"/>
                                <a:pt x="12260" y="130"/>
                                <a:pt x="12260" y="130"/>
                              </a:cubicBezTo>
                              <a:cubicBezTo>
                                <a:pt x="12268" y="122"/>
                                <a:pt x="12281" y="116"/>
                                <a:pt x="12296" y="111"/>
                              </a:cubicBezTo>
                              <a:cubicBezTo>
                                <a:pt x="12312" y="106"/>
                                <a:pt x="12327" y="103"/>
                                <a:pt x="12341" y="103"/>
                              </a:cubicBezTo>
                              <a:cubicBezTo>
                                <a:pt x="12380" y="103"/>
                                <a:pt x="12408" y="112"/>
                                <a:pt x="12425" y="129"/>
                              </a:cubicBezTo>
                              <a:cubicBezTo>
                                <a:pt x="12442" y="147"/>
                                <a:pt x="12451" y="174"/>
                                <a:pt x="12451" y="212"/>
                              </a:cubicBezTo>
                              <a:cubicBezTo>
                                <a:pt x="12451" y="307"/>
                                <a:pt x="12451" y="307"/>
                                <a:pt x="12451" y="307"/>
                              </a:cubicBezTo>
                              <a:cubicBezTo>
                                <a:pt x="12451" y="330"/>
                                <a:pt x="12458" y="346"/>
                                <a:pt x="12472" y="353"/>
                              </a:cubicBezTo>
                              <a:cubicBezTo>
                                <a:pt x="12472" y="377"/>
                                <a:pt x="12472" y="377"/>
                                <a:pt x="12472" y="377"/>
                              </a:cubicBezTo>
                              <a:cubicBezTo>
                                <a:pt x="12453" y="377"/>
                                <a:pt x="12438" y="374"/>
                                <a:pt x="12429" y="369"/>
                              </a:cubicBezTo>
                              <a:cubicBezTo>
                                <a:pt x="12419" y="363"/>
                                <a:pt x="12413" y="354"/>
                                <a:pt x="12409" y="342"/>
                              </a:cubicBezTo>
                              <a:close/>
                              <a:moveTo>
                                <a:pt x="12404" y="242"/>
                              </a:moveTo>
                              <a:cubicBezTo>
                                <a:pt x="12389" y="239"/>
                                <a:pt x="12379" y="238"/>
                                <a:pt x="12373" y="238"/>
                              </a:cubicBezTo>
                              <a:cubicBezTo>
                                <a:pt x="12349" y="238"/>
                                <a:pt x="12330" y="244"/>
                                <a:pt x="12315" y="256"/>
                              </a:cubicBezTo>
                              <a:cubicBezTo>
                                <a:pt x="12300" y="268"/>
                                <a:pt x="12293" y="282"/>
                                <a:pt x="12293" y="299"/>
                              </a:cubicBezTo>
                              <a:cubicBezTo>
                                <a:pt x="12293" y="326"/>
                                <a:pt x="12309" y="340"/>
                                <a:pt x="12341" y="340"/>
                              </a:cubicBezTo>
                              <a:cubicBezTo>
                                <a:pt x="12365" y="340"/>
                                <a:pt x="12386" y="329"/>
                                <a:pt x="12404" y="306"/>
                              </a:cubicBezTo>
                              <a:lnTo>
                                <a:pt x="12404" y="242"/>
                              </a:lnTo>
                              <a:close/>
                              <a:moveTo>
                                <a:pt x="12565" y="353"/>
                              </a:moveTo>
                              <a:cubicBezTo>
                                <a:pt x="12548" y="377"/>
                                <a:pt x="12548" y="377"/>
                                <a:pt x="12548" y="377"/>
                              </a:cubicBezTo>
                              <a:cubicBezTo>
                                <a:pt x="12525" y="377"/>
                                <a:pt x="12525" y="377"/>
                                <a:pt x="12525" y="377"/>
                              </a:cubicBezTo>
                              <a:cubicBezTo>
                                <a:pt x="12525" y="0"/>
                                <a:pt x="12525" y="0"/>
                                <a:pt x="12525" y="0"/>
                              </a:cubicBezTo>
                              <a:cubicBezTo>
                                <a:pt x="12572" y="0"/>
                                <a:pt x="12572" y="0"/>
                                <a:pt x="12572" y="0"/>
                              </a:cubicBezTo>
                              <a:cubicBezTo>
                                <a:pt x="12572" y="128"/>
                                <a:pt x="12572" y="128"/>
                                <a:pt x="12572" y="128"/>
                              </a:cubicBezTo>
                              <a:cubicBezTo>
                                <a:pt x="12576" y="121"/>
                                <a:pt x="12584" y="116"/>
                                <a:pt x="12597" y="111"/>
                              </a:cubicBezTo>
                              <a:cubicBezTo>
                                <a:pt x="12609" y="106"/>
                                <a:pt x="12621" y="103"/>
                                <a:pt x="12633" y="103"/>
                              </a:cubicBezTo>
                              <a:cubicBezTo>
                                <a:pt x="12669" y="103"/>
                                <a:pt x="12698" y="116"/>
                                <a:pt x="12721" y="141"/>
                              </a:cubicBezTo>
                              <a:cubicBezTo>
                                <a:pt x="12743" y="166"/>
                                <a:pt x="12754" y="197"/>
                                <a:pt x="12754" y="235"/>
                              </a:cubicBezTo>
                              <a:cubicBezTo>
                                <a:pt x="12754" y="279"/>
                                <a:pt x="12743" y="314"/>
                                <a:pt x="12720" y="339"/>
                              </a:cubicBezTo>
                              <a:cubicBezTo>
                                <a:pt x="12698" y="365"/>
                                <a:pt x="12667" y="377"/>
                                <a:pt x="12629" y="377"/>
                              </a:cubicBezTo>
                              <a:cubicBezTo>
                                <a:pt x="12616" y="377"/>
                                <a:pt x="12604" y="375"/>
                                <a:pt x="12592" y="370"/>
                              </a:cubicBezTo>
                              <a:cubicBezTo>
                                <a:pt x="12580" y="365"/>
                                <a:pt x="12571" y="360"/>
                                <a:pt x="12565" y="353"/>
                              </a:cubicBezTo>
                              <a:close/>
                              <a:moveTo>
                                <a:pt x="12572" y="163"/>
                              </a:moveTo>
                              <a:cubicBezTo>
                                <a:pt x="12572" y="316"/>
                                <a:pt x="12572" y="316"/>
                                <a:pt x="12572" y="316"/>
                              </a:cubicBezTo>
                              <a:cubicBezTo>
                                <a:pt x="12572" y="318"/>
                                <a:pt x="12577" y="323"/>
                                <a:pt x="12589" y="329"/>
                              </a:cubicBezTo>
                              <a:cubicBezTo>
                                <a:pt x="12601" y="335"/>
                                <a:pt x="12610" y="338"/>
                                <a:pt x="12616" y="338"/>
                              </a:cubicBezTo>
                              <a:cubicBezTo>
                                <a:pt x="12648" y="338"/>
                                <a:pt x="12670" y="330"/>
                                <a:pt x="12684" y="315"/>
                              </a:cubicBezTo>
                              <a:cubicBezTo>
                                <a:pt x="12698" y="299"/>
                                <a:pt x="12705" y="274"/>
                                <a:pt x="12705" y="238"/>
                              </a:cubicBezTo>
                              <a:cubicBezTo>
                                <a:pt x="12705" y="208"/>
                                <a:pt x="12697" y="185"/>
                                <a:pt x="12681" y="168"/>
                              </a:cubicBezTo>
                              <a:cubicBezTo>
                                <a:pt x="12665" y="151"/>
                                <a:pt x="12643" y="143"/>
                                <a:pt x="12616" y="143"/>
                              </a:cubicBezTo>
                              <a:cubicBezTo>
                                <a:pt x="12610" y="143"/>
                                <a:pt x="12602" y="145"/>
                                <a:pt x="12592" y="150"/>
                              </a:cubicBezTo>
                              <a:cubicBezTo>
                                <a:pt x="12581" y="155"/>
                                <a:pt x="12575" y="159"/>
                                <a:pt x="12572" y="163"/>
                              </a:cubicBezTo>
                              <a:close/>
                              <a:moveTo>
                                <a:pt x="12810" y="297"/>
                              </a:moveTo>
                              <a:cubicBezTo>
                                <a:pt x="12810" y="0"/>
                                <a:pt x="12810" y="0"/>
                                <a:pt x="12810" y="0"/>
                              </a:cubicBezTo>
                              <a:cubicBezTo>
                                <a:pt x="12857" y="0"/>
                                <a:pt x="12857" y="0"/>
                                <a:pt x="12857" y="0"/>
                              </a:cubicBezTo>
                              <a:cubicBezTo>
                                <a:pt x="12857" y="290"/>
                                <a:pt x="12857" y="290"/>
                                <a:pt x="12857" y="290"/>
                              </a:cubicBezTo>
                              <a:cubicBezTo>
                                <a:pt x="12857" y="304"/>
                                <a:pt x="12861" y="315"/>
                                <a:pt x="12869" y="323"/>
                              </a:cubicBezTo>
                              <a:cubicBezTo>
                                <a:pt x="12877" y="331"/>
                                <a:pt x="12888" y="335"/>
                                <a:pt x="12901" y="335"/>
                              </a:cubicBezTo>
                              <a:cubicBezTo>
                                <a:pt x="12901" y="377"/>
                                <a:pt x="12901" y="377"/>
                                <a:pt x="12901" y="377"/>
                              </a:cubicBezTo>
                              <a:cubicBezTo>
                                <a:pt x="12840" y="377"/>
                                <a:pt x="12810" y="351"/>
                                <a:pt x="12810" y="297"/>
                              </a:cubicBezTo>
                              <a:close/>
                              <a:moveTo>
                                <a:pt x="13177" y="245"/>
                              </a:moveTo>
                              <a:cubicBezTo>
                                <a:pt x="12987" y="245"/>
                                <a:pt x="12987" y="245"/>
                                <a:pt x="12987" y="245"/>
                              </a:cubicBezTo>
                              <a:cubicBezTo>
                                <a:pt x="12987" y="276"/>
                                <a:pt x="12996" y="299"/>
                                <a:pt x="13012" y="316"/>
                              </a:cubicBezTo>
                              <a:cubicBezTo>
                                <a:pt x="13027" y="330"/>
                                <a:pt x="13047" y="338"/>
                                <a:pt x="13070" y="338"/>
                              </a:cubicBezTo>
                              <a:cubicBezTo>
                                <a:pt x="13097" y="338"/>
                                <a:pt x="13119" y="330"/>
                                <a:pt x="13137" y="314"/>
                              </a:cubicBezTo>
                              <a:cubicBezTo>
                                <a:pt x="13157" y="348"/>
                                <a:pt x="13157" y="348"/>
                                <a:pt x="13157" y="348"/>
                              </a:cubicBezTo>
                              <a:cubicBezTo>
                                <a:pt x="13150" y="355"/>
                                <a:pt x="13139" y="362"/>
                                <a:pt x="13124" y="367"/>
                              </a:cubicBezTo>
                              <a:cubicBezTo>
                                <a:pt x="13105" y="374"/>
                                <a:pt x="13084" y="377"/>
                                <a:pt x="13061" y="377"/>
                              </a:cubicBezTo>
                              <a:cubicBezTo>
                                <a:pt x="13028" y="377"/>
                                <a:pt x="13000" y="366"/>
                                <a:pt x="12976" y="343"/>
                              </a:cubicBezTo>
                              <a:cubicBezTo>
                                <a:pt x="12951" y="319"/>
                                <a:pt x="12938" y="285"/>
                                <a:pt x="12938" y="243"/>
                              </a:cubicBezTo>
                              <a:cubicBezTo>
                                <a:pt x="12938" y="200"/>
                                <a:pt x="12951" y="165"/>
                                <a:pt x="12977" y="138"/>
                              </a:cubicBezTo>
                              <a:cubicBezTo>
                                <a:pt x="13001" y="115"/>
                                <a:pt x="13029" y="103"/>
                                <a:pt x="13062" y="103"/>
                              </a:cubicBezTo>
                              <a:cubicBezTo>
                                <a:pt x="13099" y="103"/>
                                <a:pt x="13129" y="114"/>
                                <a:pt x="13150" y="135"/>
                              </a:cubicBezTo>
                              <a:cubicBezTo>
                                <a:pt x="13171" y="155"/>
                                <a:pt x="13181" y="182"/>
                                <a:pt x="13181" y="216"/>
                              </a:cubicBezTo>
                              <a:cubicBezTo>
                                <a:pt x="13181" y="226"/>
                                <a:pt x="13180" y="236"/>
                                <a:pt x="13177" y="245"/>
                              </a:cubicBezTo>
                              <a:close/>
                              <a:moveTo>
                                <a:pt x="13064" y="143"/>
                              </a:moveTo>
                              <a:cubicBezTo>
                                <a:pt x="13043" y="143"/>
                                <a:pt x="13025" y="149"/>
                                <a:pt x="13011" y="163"/>
                              </a:cubicBezTo>
                              <a:cubicBezTo>
                                <a:pt x="12998" y="176"/>
                                <a:pt x="12990" y="192"/>
                                <a:pt x="12988" y="211"/>
                              </a:cubicBezTo>
                              <a:cubicBezTo>
                                <a:pt x="13135" y="211"/>
                                <a:pt x="13135" y="211"/>
                                <a:pt x="13135" y="211"/>
                              </a:cubicBezTo>
                              <a:cubicBezTo>
                                <a:pt x="13135" y="192"/>
                                <a:pt x="13129" y="176"/>
                                <a:pt x="13117" y="163"/>
                              </a:cubicBezTo>
                              <a:cubicBezTo>
                                <a:pt x="13104" y="150"/>
                                <a:pt x="13086" y="143"/>
                                <a:pt x="13064" y="143"/>
                              </a:cubicBezTo>
                              <a:close/>
                              <a:moveTo>
                                <a:pt x="13423" y="353"/>
                              </a:moveTo>
                              <a:cubicBezTo>
                                <a:pt x="13406" y="377"/>
                                <a:pt x="13406" y="377"/>
                                <a:pt x="13406" y="377"/>
                              </a:cubicBezTo>
                              <a:cubicBezTo>
                                <a:pt x="13383" y="377"/>
                                <a:pt x="13383" y="377"/>
                                <a:pt x="13383" y="377"/>
                              </a:cubicBezTo>
                              <a:cubicBezTo>
                                <a:pt x="13383" y="0"/>
                                <a:pt x="13383" y="0"/>
                                <a:pt x="13383" y="0"/>
                              </a:cubicBezTo>
                              <a:cubicBezTo>
                                <a:pt x="13430" y="0"/>
                                <a:pt x="13430" y="0"/>
                                <a:pt x="13430" y="0"/>
                              </a:cubicBezTo>
                              <a:cubicBezTo>
                                <a:pt x="13430" y="128"/>
                                <a:pt x="13430" y="128"/>
                                <a:pt x="13430" y="128"/>
                              </a:cubicBezTo>
                              <a:cubicBezTo>
                                <a:pt x="13434" y="121"/>
                                <a:pt x="13442" y="116"/>
                                <a:pt x="13455" y="111"/>
                              </a:cubicBezTo>
                              <a:cubicBezTo>
                                <a:pt x="13467" y="106"/>
                                <a:pt x="13479" y="103"/>
                                <a:pt x="13491" y="103"/>
                              </a:cubicBezTo>
                              <a:cubicBezTo>
                                <a:pt x="13527" y="103"/>
                                <a:pt x="13556" y="116"/>
                                <a:pt x="13579" y="141"/>
                              </a:cubicBezTo>
                              <a:cubicBezTo>
                                <a:pt x="13601" y="166"/>
                                <a:pt x="13612" y="197"/>
                                <a:pt x="13612" y="235"/>
                              </a:cubicBezTo>
                              <a:cubicBezTo>
                                <a:pt x="13612" y="279"/>
                                <a:pt x="13601" y="314"/>
                                <a:pt x="13579" y="339"/>
                              </a:cubicBezTo>
                              <a:cubicBezTo>
                                <a:pt x="13556" y="365"/>
                                <a:pt x="13525" y="377"/>
                                <a:pt x="13487" y="377"/>
                              </a:cubicBezTo>
                              <a:cubicBezTo>
                                <a:pt x="13474" y="377"/>
                                <a:pt x="13462" y="375"/>
                                <a:pt x="13450" y="370"/>
                              </a:cubicBezTo>
                              <a:cubicBezTo>
                                <a:pt x="13438" y="365"/>
                                <a:pt x="13429" y="360"/>
                                <a:pt x="13423" y="353"/>
                              </a:cubicBezTo>
                              <a:close/>
                              <a:moveTo>
                                <a:pt x="13430" y="163"/>
                              </a:moveTo>
                              <a:cubicBezTo>
                                <a:pt x="13430" y="316"/>
                                <a:pt x="13430" y="316"/>
                                <a:pt x="13430" y="316"/>
                              </a:cubicBezTo>
                              <a:cubicBezTo>
                                <a:pt x="13430" y="318"/>
                                <a:pt x="13435" y="323"/>
                                <a:pt x="13447" y="329"/>
                              </a:cubicBezTo>
                              <a:cubicBezTo>
                                <a:pt x="13459" y="335"/>
                                <a:pt x="13468" y="338"/>
                                <a:pt x="13474" y="338"/>
                              </a:cubicBezTo>
                              <a:cubicBezTo>
                                <a:pt x="13506" y="338"/>
                                <a:pt x="13528" y="330"/>
                                <a:pt x="13542" y="315"/>
                              </a:cubicBezTo>
                              <a:cubicBezTo>
                                <a:pt x="13556" y="299"/>
                                <a:pt x="13563" y="274"/>
                                <a:pt x="13563" y="238"/>
                              </a:cubicBezTo>
                              <a:cubicBezTo>
                                <a:pt x="13563" y="208"/>
                                <a:pt x="13555" y="185"/>
                                <a:pt x="13539" y="168"/>
                              </a:cubicBezTo>
                              <a:cubicBezTo>
                                <a:pt x="13523" y="151"/>
                                <a:pt x="13501" y="143"/>
                                <a:pt x="13474" y="143"/>
                              </a:cubicBezTo>
                              <a:cubicBezTo>
                                <a:pt x="13468" y="143"/>
                                <a:pt x="13460" y="145"/>
                                <a:pt x="13450" y="150"/>
                              </a:cubicBezTo>
                              <a:cubicBezTo>
                                <a:pt x="13439" y="155"/>
                                <a:pt x="13433" y="159"/>
                                <a:pt x="13430" y="163"/>
                              </a:cubicBezTo>
                              <a:close/>
                              <a:moveTo>
                                <a:pt x="13668" y="297"/>
                              </a:moveTo>
                              <a:cubicBezTo>
                                <a:pt x="13668" y="0"/>
                                <a:pt x="13668" y="0"/>
                                <a:pt x="13668" y="0"/>
                              </a:cubicBezTo>
                              <a:cubicBezTo>
                                <a:pt x="13715" y="0"/>
                                <a:pt x="13715" y="0"/>
                                <a:pt x="13715" y="0"/>
                              </a:cubicBezTo>
                              <a:cubicBezTo>
                                <a:pt x="13715" y="290"/>
                                <a:pt x="13715" y="290"/>
                                <a:pt x="13715" y="290"/>
                              </a:cubicBezTo>
                              <a:cubicBezTo>
                                <a:pt x="13715" y="304"/>
                                <a:pt x="13719" y="315"/>
                                <a:pt x="13727" y="323"/>
                              </a:cubicBezTo>
                              <a:cubicBezTo>
                                <a:pt x="13735" y="331"/>
                                <a:pt x="13746" y="335"/>
                                <a:pt x="13759" y="335"/>
                              </a:cubicBezTo>
                              <a:cubicBezTo>
                                <a:pt x="13759" y="377"/>
                                <a:pt x="13759" y="377"/>
                                <a:pt x="13759" y="377"/>
                              </a:cubicBezTo>
                              <a:cubicBezTo>
                                <a:pt x="13698" y="377"/>
                                <a:pt x="13668" y="351"/>
                                <a:pt x="13668" y="297"/>
                              </a:cubicBezTo>
                              <a:close/>
                              <a:moveTo>
                                <a:pt x="13836" y="372"/>
                              </a:moveTo>
                              <a:cubicBezTo>
                                <a:pt x="13836" y="148"/>
                                <a:pt x="13836" y="148"/>
                                <a:pt x="13836" y="148"/>
                              </a:cubicBezTo>
                              <a:cubicBezTo>
                                <a:pt x="13799" y="148"/>
                                <a:pt x="13799" y="148"/>
                                <a:pt x="13799" y="148"/>
                              </a:cubicBezTo>
                              <a:cubicBezTo>
                                <a:pt x="13799" y="108"/>
                                <a:pt x="13799" y="108"/>
                                <a:pt x="13799" y="108"/>
                              </a:cubicBezTo>
                              <a:cubicBezTo>
                                <a:pt x="13883" y="108"/>
                                <a:pt x="13883" y="108"/>
                                <a:pt x="13883" y="108"/>
                              </a:cubicBezTo>
                              <a:cubicBezTo>
                                <a:pt x="13883" y="372"/>
                                <a:pt x="13883" y="372"/>
                                <a:pt x="13883" y="372"/>
                              </a:cubicBezTo>
                              <a:lnTo>
                                <a:pt x="13836" y="372"/>
                              </a:lnTo>
                              <a:close/>
                              <a:moveTo>
                                <a:pt x="13861" y="8"/>
                              </a:moveTo>
                              <a:cubicBezTo>
                                <a:pt x="13869" y="8"/>
                                <a:pt x="13876" y="11"/>
                                <a:pt x="13882" y="17"/>
                              </a:cubicBezTo>
                              <a:cubicBezTo>
                                <a:pt x="13888" y="22"/>
                                <a:pt x="13890" y="29"/>
                                <a:pt x="13890" y="37"/>
                              </a:cubicBezTo>
                              <a:cubicBezTo>
                                <a:pt x="13890" y="45"/>
                                <a:pt x="13888" y="52"/>
                                <a:pt x="13882" y="58"/>
                              </a:cubicBezTo>
                              <a:cubicBezTo>
                                <a:pt x="13876" y="63"/>
                                <a:pt x="13869" y="66"/>
                                <a:pt x="13861" y="66"/>
                              </a:cubicBezTo>
                              <a:cubicBezTo>
                                <a:pt x="13853" y="66"/>
                                <a:pt x="13847" y="63"/>
                                <a:pt x="13841" y="58"/>
                              </a:cubicBezTo>
                              <a:cubicBezTo>
                                <a:pt x="13835" y="52"/>
                                <a:pt x="13832" y="45"/>
                                <a:pt x="13832" y="37"/>
                              </a:cubicBezTo>
                              <a:cubicBezTo>
                                <a:pt x="13832" y="29"/>
                                <a:pt x="13835" y="22"/>
                                <a:pt x="13841" y="17"/>
                              </a:cubicBezTo>
                              <a:cubicBezTo>
                                <a:pt x="13847" y="11"/>
                                <a:pt x="13853" y="8"/>
                                <a:pt x="13861" y="8"/>
                              </a:cubicBezTo>
                              <a:close/>
                              <a:moveTo>
                                <a:pt x="14120" y="372"/>
                              </a:moveTo>
                              <a:cubicBezTo>
                                <a:pt x="14120" y="219"/>
                                <a:pt x="14120" y="219"/>
                                <a:pt x="14120" y="219"/>
                              </a:cubicBezTo>
                              <a:cubicBezTo>
                                <a:pt x="14120" y="190"/>
                                <a:pt x="14115" y="171"/>
                                <a:pt x="14107" y="160"/>
                              </a:cubicBezTo>
                              <a:cubicBezTo>
                                <a:pt x="14098" y="148"/>
                                <a:pt x="14084" y="143"/>
                                <a:pt x="14064" y="143"/>
                              </a:cubicBezTo>
                              <a:cubicBezTo>
                                <a:pt x="14054" y="143"/>
                                <a:pt x="14042" y="146"/>
                                <a:pt x="14031" y="152"/>
                              </a:cubicBezTo>
                              <a:cubicBezTo>
                                <a:pt x="14019" y="159"/>
                                <a:pt x="14010" y="167"/>
                                <a:pt x="14004" y="176"/>
                              </a:cubicBezTo>
                              <a:cubicBezTo>
                                <a:pt x="14004" y="372"/>
                                <a:pt x="14004" y="372"/>
                                <a:pt x="14004" y="372"/>
                              </a:cubicBezTo>
                              <a:cubicBezTo>
                                <a:pt x="13957" y="372"/>
                                <a:pt x="13957" y="372"/>
                                <a:pt x="13957" y="372"/>
                              </a:cubicBezTo>
                              <a:cubicBezTo>
                                <a:pt x="13957" y="108"/>
                                <a:pt x="13957" y="108"/>
                                <a:pt x="13957" y="108"/>
                              </a:cubicBezTo>
                              <a:cubicBezTo>
                                <a:pt x="13989" y="108"/>
                                <a:pt x="13989" y="108"/>
                                <a:pt x="13989" y="108"/>
                              </a:cubicBezTo>
                              <a:cubicBezTo>
                                <a:pt x="14004" y="142"/>
                                <a:pt x="14004" y="142"/>
                                <a:pt x="14004" y="142"/>
                              </a:cubicBezTo>
                              <a:cubicBezTo>
                                <a:pt x="14019" y="116"/>
                                <a:pt x="14045" y="103"/>
                                <a:pt x="14080" y="103"/>
                              </a:cubicBezTo>
                              <a:cubicBezTo>
                                <a:pt x="14138" y="103"/>
                                <a:pt x="14166" y="138"/>
                                <a:pt x="14166" y="209"/>
                              </a:cubicBezTo>
                              <a:cubicBezTo>
                                <a:pt x="14166" y="372"/>
                                <a:pt x="14166" y="372"/>
                                <a:pt x="14166" y="372"/>
                              </a:cubicBezTo>
                              <a:lnTo>
                                <a:pt x="14120" y="372"/>
                              </a:lnTo>
                              <a:close/>
                              <a:moveTo>
                                <a:pt x="14400" y="372"/>
                              </a:moveTo>
                              <a:cubicBezTo>
                                <a:pt x="14400" y="352"/>
                                <a:pt x="14400" y="352"/>
                                <a:pt x="14400" y="352"/>
                              </a:cubicBezTo>
                              <a:cubicBezTo>
                                <a:pt x="14384" y="369"/>
                                <a:pt x="14360" y="377"/>
                                <a:pt x="14329" y="377"/>
                              </a:cubicBezTo>
                              <a:cubicBezTo>
                                <a:pt x="14296" y="377"/>
                                <a:pt x="14270" y="365"/>
                                <a:pt x="14249" y="341"/>
                              </a:cubicBezTo>
                              <a:cubicBezTo>
                                <a:pt x="14228" y="318"/>
                                <a:pt x="14218" y="286"/>
                                <a:pt x="14218" y="247"/>
                              </a:cubicBezTo>
                              <a:cubicBezTo>
                                <a:pt x="14218" y="207"/>
                                <a:pt x="14230" y="173"/>
                                <a:pt x="14254" y="145"/>
                              </a:cubicBezTo>
                              <a:cubicBezTo>
                                <a:pt x="14277" y="117"/>
                                <a:pt x="14306" y="103"/>
                                <a:pt x="14338" y="103"/>
                              </a:cubicBezTo>
                              <a:cubicBezTo>
                                <a:pt x="14366" y="103"/>
                                <a:pt x="14386" y="110"/>
                                <a:pt x="14400" y="122"/>
                              </a:cubicBezTo>
                              <a:cubicBezTo>
                                <a:pt x="14400" y="0"/>
                                <a:pt x="14400" y="0"/>
                                <a:pt x="14400" y="0"/>
                              </a:cubicBezTo>
                              <a:cubicBezTo>
                                <a:pt x="14447" y="0"/>
                                <a:pt x="14447" y="0"/>
                                <a:pt x="14447" y="0"/>
                              </a:cubicBezTo>
                              <a:cubicBezTo>
                                <a:pt x="14447" y="372"/>
                                <a:pt x="14447" y="372"/>
                                <a:pt x="14447" y="372"/>
                              </a:cubicBezTo>
                              <a:lnTo>
                                <a:pt x="14400" y="372"/>
                              </a:lnTo>
                              <a:close/>
                              <a:moveTo>
                                <a:pt x="14400" y="169"/>
                              </a:moveTo>
                              <a:cubicBezTo>
                                <a:pt x="14389" y="151"/>
                                <a:pt x="14372" y="143"/>
                                <a:pt x="14352" y="143"/>
                              </a:cubicBezTo>
                              <a:cubicBezTo>
                                <a:pt x="14327" y="143"/>
                                <a:pt x="14306" y="152"/>
                                <a:pt x="14291" y="171"/>
                              </a:cubicBezTo>
                              <a:cubicBezTo>
                                <a:pt x="14275" y="189"/>
                                <a:pt x="14268" y="213"/>
                                <a:pt x="14268" y="242"/>
                              </a:cubicBezTo>
                              <a:cubicBezTo>
                                <a:pt x="14268" y="306"/>
                                <a:pt x="14296" y="338"/>
                                <a:pt x="14354" y="338"/>
                              </a:cubicBezTo>
                              <a:cubicBezTo>
                                <a:pt x="14362" y="338"/>
                                <a:pt x="14371" y="335"/>
                                <a:pt x="14381" y="331"/>
                              </a:cubicBezTo>
                              <a:cubicBezTo>
                                <a:pt x="14391" y="326"/>
                                <a:pt x="14398" y="321"/>
                                <a:pt x="14400" y="316"/>
                              </a:cubicBezTo>
                              <a:lnTo>
                                <a:pt x="14400" y="169"/>
                              </a:lnTo>
                              <a:close/>
                              <a:moveTo>
                                <a:pt x="14677" y="372"/>
                              </a:moveTo>
                              <a:cubicBezTo>
                                <a:pt x="14677" y="219"/>
                                <a:pt x="14677" y="219"/>
                                <a:pt x="14677" y="219"/>
                              </a:cubicBezTo>
                              <a:cubicBezTo>
                                <a:pt x="14677" y="190"/>
                                <a:pt x="14673" y="171"/>
                                <a:pt x="14664" y="160"/>
                              </a:cubicBezTo>
                              <a:cubicBezTo>
                                <a:pt x="14656" y="148"/>
                                <a:pt x="14642" y="143"/>
                                <a:pt x="14622" y="143"/>
                              </a:cubicBezTo>
                              <a:cubicBezTo>
                                <a:pt x="14611" y="143"/>
                                <a:pt x="14600" y="146"/>
                                <a:pt x="14588" y="152"/>
                              </a:cubicBezTo>
                              <a:cubicBezTo>
                                <a:pt x="14576" y="159"/>
                                <a:pt x="14568" y="167"/>
                                <a:pt x="14561" y="176"/>
                              </a:cubicBezTo>
                              <a:cubicBezTo>
                                <a:pt x="14561" y="372"/>
                                <a:pt x="14561" y="372"/>
                                <a:pt x="14561" y="372"/>
                              </a:cubicBezTo>
                              <a:cubicBezTo>
                                <a:pt x="14514" y="372"/>
                                <a:pt x="14514" y="372"/>
                                <a:pt x="14514" y="372"/>
                              </a:cubicBezTo>
                              <a:cubicBezTo>
                                <a:pt x="14514" y="108"/>
                                <a:pt x="14514" y="108"/>
                                <a:pt x="14514" y="108"/>
                              </a:cubicBezTo>
                              <a:cubicBezTo>
                                <a:pt x="14546" y="108"/>
                                <a:pt x="14546" y="108"/>
                                <a:pt x="14546" y="108"/>
                              </a:cubicBezTo>
                              <a:cubicBezTo>
                                <a:pt x="14561" y="142"/>
                                <a:pt x="14561" y="142"/>
                                <a:pt x="14561" y="142"/>
                              </a:cubicBezTo>
                              <a:cubicBezTo>
                                <a:pt x="14577" y="116"/>
                                <a:pt x="14602" y="103"/>
                                <a:pt x="14637" y="103"/>
                              </a:cubicBezTo>
                              <a:cubicBezTo>
                                <a:pt x="14695" y="103"/>
                                <a:pt x="14724" y="138"/>
                                <a:pt x="14724" y="209"/>
                              </a:cubicBezTo>
                              <a:cubicBezTo>
                                <a:pt x="14724" y="372"/>
                                <a:pt x="14724" y="372"/>
                                <a:pt x="14724" y="372"/>
                              </a:cubicBezTo>
                              <a:lnTo>
                                <a:pt x="14677" y="372"/>
                              </a:lnTo>
                              <a:close/>
                              <a:moveTo>
                                <a:pt x="15013" y="245"/>
                              </a:moveTo>
                              <a:cubicBezTo>
                                <a:pt x="14822" y="245"/>
                                <a:pt x="14822" y="245"/>
                                <a:pt x="14822" y="245"/>
                              </a:cubicBezTo>
                              <a:cubicBezTo>
                                <a:pt x="14822" y="276"/>
                                <a:pt x="14831" y="299"/>
                                <a:pt x="14848" y="316"/>
                              </a:cubicBezTo>
                              <a:cubicBezTo>
                                <a:pt x="14863" y="330"/>
                                <a:pt x="14882" y="338"/>
                                <a:pt x="14906" y="338"/>
                              </a:cubicBezTo>
                              <a:cubicBezTo>
                                <a:pt x="14932" y="338"/>
                                <a:pt x="14955" y="330"/>
                                <a:pt x="14973" y="314"/>
                              </a:cubicBezTo>
                              <a:cubicBezTo>
                                <a:pt x="14992" y="348"/>
                                <a:pt x="14992" y="348"/>
                                <a:pt x="14992" y="348"/>
                              </a:cubicBezTo>
                              <a:cubicBezTo>
                                <a:pt x="14985" y="355"/>
                                <a:pt x="14974" y="362"/>
                                <a:pt x="14959" y="367"/>
                              </a:cubicBezTo>
                              <a:cubicBezTo>
                                <a:pt x="14940" y="374"/>
                                <a:pt x="14919" y="377"/>
                                <a:pt x="14896" y="377"/>
                              </a:cubicBezTo>
                              <a:cubicBezTo>
                                <a:pt x="14863" y="377"/>
                                <a:pt x="14835" y="366"/>
                                <a:pt x="14812" y="343"/>
                              </a:cubicBezTo>
                              <a:cubicBezTo>
                                <a:pt x="14786" y="319"/>
                                <a:pt x="14773" y="285"/>
                                <a:pt x="14773" y="243"/>
                              </a:cubicBezTo>
                              <a:cubicBezTo>
                                <a:pt x="14773" y="200"/>
                                <a:pt x="14786" y="165"/>
                                <a:pt x="14813" y="138"/>
                              </a:cubicBezTo>
                              <a:cubicBezTo>
                                <a:pt x="14836" y="115"/>
                                <a:pt x="14864" y="103"/>
                                <a:pt x="14897" y="103"/>
                              </a:cubicBezTo>
                              <a:cubicBezTo>
                                <a:pt x="14934" y="103"/>
                                <a:pt x="14964" y="114"/>
                                <a:pt x="14985" y="135"/>
                              </a:cubicBezTo>
                              <a:cubicBezTo>
                                <a:pt x="15006" y="155"/>
                                <a:pt x="15016" y="182"/>
                                <a:pt x="15016" y="216"/>
                              </a:cubicBezTo>
                              <a:cubicBezTo>
                                <a:pt x="15016" y="226"/>
                                <a:pt x="15015" y="236"/>
                                <a:pt x="15013" y="245"/>
                              </a:cubicBezTo>
                              <a:close/>
                              <a:moveTo>
                                <a:pt x="14899" y="143"/>
                              </a:moveTo>
                              <a:cubicBezTo>
                                <a:pt x="14878" y="143"/>
                                <a:pt x="14861" y="149"/>
                                <a:pt x="14847" y="163"/>
                              </a:cubicBezTo>
                              <a:cubicBezTo>
                                <a:pt x="14833" y="176"/>
                                <a:pt x="14825" y="192"/>
                                <a:pt x="14824" y="211"/>
                              </a:cubicBezTo>
                              <a:cubicBezTo>
                                <a:pt x="14970" y="211"/>
                                <a:pt x="14970" y="211"/>
                                <a:pt x="14970" y="211"/>
                              </a:cubicBezTo>
                              <a:cubicBezTo>
                                <a:pt x="14970" y="192"/>
                                <a:pt x="14964" y="176"/>
                                <a:pt x="14952" y="163"/>
                              </a:cubicBezTo>
                              <a:cubicBezTo>
                                <a:pt x="14939" y="150"/>
                                <a:pt x="14921" y="143"/>
                                <a:pt x="14899" y="143"/>
                              </a:cubicBezTo>
                              <a:close/>
                              <a:moveTo>
                                <a:pt x="15049" y="356"/>
                              </a:moveTo>
                              <a:cubicBezTo>
                                <a:pt x="15065" y="312"/>
                                <a:pt x="15065" y="312"/>
                                <a:pt x="15065" y="312"/>
                              </a:cubicBezTo>
                              <a:cubicBezTo>
                                <a:pt x="15091" y="329"/>
                                <a:pt x="15112" y="338"/>
                                <a:pt x="15128" y="338"/>
                              </a:cubicBezTo>
                              <a:cubicBezTo>
                                <a:pt x="15157" y="338"/>
                                <a:pt x="15172" y="326"/>
                                <a:pt x="15172" y="301"/>
                              </a:cubicBezTo>
                              <a:cubicBezTo>
                                <a:pt x="15172" y="284"/>
                                <a:pt x="15158" y="269"/>
                                <a:pt x="15130" y="256"/>
                              </a:cubicBezTo>
                              <a:cubicBezTo>
                                <a:pt x="15108" y="246"/>
                                <a:pt x="15094" y="239"/>
                                <a:pt x="15086" y="234"/>
                              </a:cubicBezTo>
                              <a:cubicBezTo>
                                <a:pt x="15079" y="229"/>
                                <a:pt x="15072" y="223"/>
                                <a:pt x="15067" y="216"/>
                              </a:cubicBezTo>
                              <a:cubicBezTo>
                                <a:pt x="15061" y="210"/>
                                <a:pt x="15057" y="203"/>
                                <a:pt x="15054" y="196"/>
                              </a:cubicBezTo>
                              <a:cubicBezTo>
                                <a:pt x="15052" y="188"/>
                                <a:pt x="15050" y="181"/>
                                <a:pt x="15050" y="172"/>
                              </a:cubicBezTo>
                              <a:cubicBezTo>
                                <a:pt x="15050" y="150"/>
                                <a:pt x="15058" y="134"/>
                                <a:pt x="15074" y="121"/>
                              </a:cubicBezTo>
                              <a:cubicBezTo>
                                <a:pt x="15090" y="109"/>
                                <a:pt x="15110" y="103"/>
                                <a:pt x="15136" y="103"/>
                              </a:cubicBezTo>
                              <a:cubicBezTo>
                                <a:pt x="15155" y="103"/>
                                <a:pt x="15179" y="109"/>
                                <a:pt x="15209" y="121"/>
                              </a:cubicBezTo>
                              <a:cubicBezTo>
                                <a:pt x="15195" y="165"/>
                                <a:pt x="15195" y="165"/>
                                <a:pt x="15195" y="165"/>
                              </a:cubicBezTo>
                              <a:cubicBezTo>
                                <a:pt x="15177" y="150"/>
                                <a:pt x="15158" y="143"/>
                                <a:pt x="15139" y="143"/>
                              </a:cubicBezTo>
                              <a:cubicBezTo>
                                <a:pt x="15128" y="143"/>
                                <a:pt x="15119" y="145"/>
                                <a:pt x="15111" y="150"/>
                              </a:cubicBezTo>
                              <a:cubicBezTo>
                                <a:pt x="15104" y="156"/>
                                <a:pt x="15100" y="162"/>
                                <a:pt x="15100" y="170"/>
                              </a:cubicBezTo>
                              <a:cubicBezTo>
                                <a:pt x="15100" y="187"/>
                                <a:pt x="15109" y="200"/>
                                <a:pt x="15128" y="209"/>
                              </a:cubicBezTo>
                              <a:cubicBezTo>
                                <a:pt x="15162" y="224"/>
                                <a:pt x="15162" y="224"/>
                                <a:pt x="15162" y="224"/>
                              </a:cubicBezTo>
                              <a:cubicBezTo>
                                <a:pt x="15183" y="234"/>
                                <a:pt x="15198" y="244"/>
                                <a:pt x="15207" y="256"/>
                              </a:cubicBezTo>
                              <a:cubicBezTo>
                                <a:pt x="15216" y="268"/>
                                <a:pt x="15221" y="283"/>
                                <a:pt x="15221" y="301"/>
                              </a:cubicBezTo>
                              <a:cubicBezTo>
                                <a:pt x="15221" y="325"/>
                                <a:pt x="15213" y="344"/>
                                <a:pt x="15196" y="357"/>
                              </a:cubicBezTo>
                              <a:cubicBezTo>
                                <a:pt x="15179" y="370"/>
                                <a:pt x="15156" y="377"/>
                                <a:pt x="15127" y="377"/>
                              </a:cubicBezTo>
                              <a:cubicBezTo>
                                <a:pt x="15099" y="377"/>
                                <a:pt x="15073" y="370"/>
                                <a:pt x="15049" y="356"/>
                              </a:cubicBezTo>
                              <a:close/>
                              <a:moveTo>
                                <a:pt x="15253" y="356"/>
                              </a:moveTo>
                              <a:cubicBezTo>
                                <a:pt x="15270" y="312"/>
                                <a:pt x="15270" y="312"/>
                                <a:pt x="15270" y="312"/>
                              </a:cubicBezTo>
                              <a:cubicBezTo>
                                <a:pt x="15296" y="329"/>
                                <a:pt x="15317" y="338"/>
                                <a:pt x="15333" y="338"/>
                              </a:cubicBezTo>
                              <a:cubicBezTo>
                                <a:pt x="15362" y="338"/>
                                <a:pt x="15376" y="326"/>
                                <a:pt x="15376" y="301"/>
                              </a:cubicBezTo>
                              <a:cubicBezTo>
                                <a:pt x="15376" y="284"/>
                                <a:pt x="15362" y="269"/>
                                <a:pt x="15334" y="256"/>
                              </a:cubicBezTo>
                              <a:cubicBezTo>
                                <a:pt x="15313" y="246"/>
                                <a:pt x="15298" y="239"/>
                                <a:pt x="15291" y="234"/>
                              </a:cubicBezTo>
                              <a:cubicBezTo>
                                <a:pt x="15283" y="229"/>
                                <a:pt x="15277" y="223"/>
                                <a:pt x="15271" y="216"/>
                              </a:cubicBezTo>
                              <a:cubicBezTo>
                                <a:pt x="15266" y="210"/>
                                <a:pt x="15262" y="203"/>
                                <a:pt x="15259" y="196"/>
                              </a:cubicBezTo>
                              <a:cubicBezTo>
                                <a:pt x="15256" y="188"/>
                                <a:pt x="15255" y="181"/>
                                <a:pt x="15255" y="172"/>
                              </a:cubicBezTo>
                              <a:cubicBezTo>
                                <a:pt x="15255" y="150"/>
                                <a:pt x="15263" y="134"/>
                                <a:pt x="15278" y="121"/>
                              </a:cubicBezTo>
                              <a:cubicBezTo>
                                <a:pt x="15294" y="109"/>
                                <a:pt x="15315" y="103"/>
                                <a:pt x="15340" y="103"/>
                              </a:cubicBezTo>
                              <a:cubicBezTo>
                                <a:pt x="15360" y="103"/>
                                <a:pt x="15384" y="109"/>
                                <a:pt x="15413" y="121"/>
                              </a:cubicBezTo>
                              <a:cubicBezTo>
                                <a:pt x="15400" y="165"/>
                                <a:pt x="15400" y="165"/>
                                <a:pt x="15400" y="165"/>
                              </a:cubicBezTo>
                              <a:cubicBezTo>
                                <a:pt x="15381" y="150"/>
                                <a:pt x="15363" y="143"/>
                                <a:pt x="15344" y="143"/>
                              </a:cubicBezTo>
                              <a:cubicBezTo>
                                <a:pt x="15333" y="143"/>
                                <a:pt x="15323" y="145"/>
                                <a:pt x="15316" y="150"/>
                              </a:cubicBezTo>
                              <a:cubicBezTo>
                                <a:pt x="15308" y="156"/>
                                <a:pt x="15304" y="162"/>
                                <a:pt x="15304" y="170"/>
                              </a:cubicBezTo>
                              <a:cubicBezTo>
                                <a:pt x="15304" y="187"/>
                                <a:pt x="15314" y="200"/>
                                <a:pt x="15333" y="209"/>
                              </a:cubicBezTo>
                              <a:cubicBezTo>
                                <a:pt x="15366" y="224"/>
                                <a:pt x="15366" y="224"/>
                                <a:pt x="15366" y="224"/>
                              </a:cubicBezTo>
                              <a:cubicBezTo>
                                <a:pt x="15387" y="234"/>
                                <a:pt x="15402" y="244"/>
                                <a:pt x="15411" y="256"/>
                              </a:cubicBezTo>
                              <a:cubicBezTo>
                                <a:pt x="15421" y="268"/>
                                <a:pt x="15425" y="283"/>
                                <a:pt x="15425" y="301"/>
                              </a:cubicBezTo>
                              <a:cubicBezTo>
                                <a:pt x="15425" y="325"/>
                                <a:pt x="15417" y="344"/>
                                <a:pt x="15401" y="357"/>
                              </a:cubicBezTo>
                              <a:cubicBezTo>
                                <a:pt x="15384" y="370"/>
                                <a:pt x="15361" y="377"/>
                                <a:pt x="15331" y="377"/>
                              </a:cubicBezTo>
                              <a:cubicBezTo>
                                <a:pt x="15304" y="377"/>
                                <a:pt x="15278" y="370"/>
                                <a:pt x="15253" y="356"/>
                              </a:cubicBezTo>
                              <a:close/>
                              <a:moveTo>
                                <a:pt x="15776" y="342"/>
                              </a:moveTo>
                              <a:cubicBezTo>
                                <a:pt x="15757" y="365"/>
                                <a:pt x="15729" y="377"/>
                                <a:pt x="15690" y="377"/>
                              </a:cubicBezTo>
                              <a:cubicBezTo>
                                <a:pt x="15669" y="377"/>
                                <a:pt x="15651" y="370"/>
                                <a:pt x="15636" y="355"/>
                              </a:cubicBezTo>
                              <a:cubicBezTo>
                                <a:pt x="15621" y="340"/>
                                <a:pt x="15613" y="321"/>
                                <a:pt x="15613" y="298"/>
                              </a:cubicBezTo>
                              <a:cubicBezTo>
                                <a:pt x="15613" y="272"/>
                                <a:pt x="15625" y="249"/>
                                <a:pt x="15648" y="231"/>
                              </a:cubicBezTo>
                              <a:cubicBezTo>
                                <a:pt x="15672" y="212"/>
                                <a:pt x="15702" y="203"/>
                                <a:pt x="15738" y="203"/>
                              </a:cubicBezTo>
                              <a:cubicBezTo>
                                <a:pt x="15748" y="203"/>
                                <a:pt x="15759" y="205"/>
                                <a:pt x="15772" y="209"/>
                              </a:cubicBezTo>
                              <a:cubicBezTo>
                                <a:pt x="15772" y="166"/>
                                <a:pt x="15753" y="145"/>
                                <a:pt x="15714" y="145"/>
                              </a:cubicBezTo>
                              <a:cubicBezTo>
                                <a:pt x="15685" y="145"/>
                                <a:pt x="15663" y="153"/>
                                <a:pt x="15647" y="169"/>
                              </a:cubicBezTo>
                              <a:cubicBezTo>
                                <a:pt x="15627" y="130"/>
                                <a:pt x="15627" y="130"/>
                                <a:pt x="15627" y="130"/>
                              </a:cubicBezTo>
                              <a:cubicBezTo>
                                <a:pt x="15636" y="122"/>
                                <a:pt x="15648" y="116"/>
                                <a:pt x="15664" y="111"/>
                              </a:cubicBezTo>
                              <a:cubicBezTo>
                                <a:pt x="15680" y="106"/>
                                <a:pt x="15695" y="103"/>
                                <a:pt x="15709" y="103"/>
                              </a:cubicBezTo>
                              <a:cubicBezTo>
                                <a:pt x="15747" y="103"/>
                                <a:pt x="15775" y="112"/>
                                <a:pt x="15793" y="129"/>
                              </a:cubicBezTo>
                              <a:cubicBezTo>
                                <a:pt x="15810" y="147"/>
                                <a:pt x="15818" y="174"/>
                                <a:pt x="15818" y="212"/>
                              </a:cubicBezTo>
                              <a:cubicBezTo>
                                <a:pt x="15818" y="307"/>
                                <a:pt x="15818" y="307"/>
                                <a:pt x="15818" y="307"/>
                              </a:cubicBezTo>
                              <a:cubicBezTo>
                                <a:pt x="15818" y="330"/>
                                <a:pt x="15825" y="346"/>
                                <a:pt x="15839" y="353"/>
                              </a:cubicBezTo>
                              <a:cubicBezTo>
                                <a:pt x="15839" y="377"/>
                                <a:pt x="15839" y="377"/>
                                <a:pt x="15839" y="377"/>
                              </a:cubicBezTo>
                              <a:cubicBezTo>
                                <a:pt x="15820" y="377"/>
                                <a:pt x="15806" y="374"/>
                                <a:pt x="15796" y="369"/>
                              </a:cubicBezTo>
                              <a:cubicBezTo>
                                <a:pt x="15787" y="363"/>
                                <a:pt x="15780" y="354"/>
                                <a:pt x="15776" y="342"/>
                              </a:cubicBezTo>
                              <a:close/>
                              <a:moveTo>
                                <a:pt x="15772" y="242"/>
                              </a:moveTo>
                              <a:cubicBezTo>
                                <a:pt x="15757" y="239"/>
                                <a:pt x="15746" y="238"/>
                                <a:pt x="15741" y="238"/>
                              </a:cubicBezTo>
                              <a:cubicBezTo>
                                <a:pt x="15717" y="238"/>
                                <a:pt x="15698" y="244"/>
                                <a:pt x="15683" y="256"/>
                              </a:cubicBezTo>
                              <a:cubicBezTo>
                                <a:pt x="15668" y="268"/>
                                <a:pt x="15660" y="282"/>
                                <a:pt x="15660" y="299"/>
                              </a:cubicBezTo>
                              <a:cubicBezTo>
                                <a:pt x="15660" y="326"/>
                                <a:pt x="15676" y="340"/>
                                <a:pt x="15709" y="340"/>
                              </a:cubicBezTo>
                              <a:cubicBezTo>
                                <a:pt x="15732" y="340"/>
                                <a:pt x="15753" y="329"/>
                                <a:pt x="15772" y="306"/>
                              </a:cubicBezTo>
                              <a:lnTo>
                                <a:pt x="15772" y="242"/>
                              </a:lnTo>
                              <a:close/>
                              <a:moveTo>
                                <a:pt x="16055" y="372"/>
                              </a:moveTo>
                              <a:cubicBezTo>
                                <a:pt x="16055" y="219"/>
                                <a:pt x="16055" y="219"/>
                                <a:pt x="16055" y="219"/>
                              </a:cubicBezTo>
                              <a:cubicBezTo>
                                <a:pt x="16055" y="190"/>
                                <a:pt x="16051" y="171"/>
                                <a:pt x="16042" y="160"/>
                              </a:cubicBezTo>
                              <a:cubicBezTo>
                                <a:pt x="16034" y="148"/>
                                <a:pt x="16019" y="143"/>
                                <a:pt x="16000" y="143"/>
                              </a:cubicBezTo>
                              <a:cubicBezTo>
                                <a:pt x="15989" y="143"/>
                                <a:pt x="15978" y="146"/>
                                <a:pt x="15966" y="152"/>
                              </a:cubicBezTo>
                              <a:cubicBezTo>
                                <a:pt x="15954" y="159"/>
                                <a:pt x="15945" y="167"/>
                                <a:pt x="15939" y="176"/>
                              </a:cubicBezTo>
                              <a:cubicBezTo>
                                <a:pt x="15939" y="372"/>
                                <a:pt x="15939" y="372"/>
                                <a:pt x="15939" y="372"/>
                              </a:cubicBezTo>
                              <a:cubicBezTo>
                                <a:pt x="15892" y="372"/>
                                <a:pt x="15892" y="372"/>
                                <a:pt x="15892" y="372"/>
                              </a:cubicBezTo>
                              <a:cubicBezTo>
                                <a:pt x="15892" y="108"/>
                                <a:pt x="15892" y="108"/>
                                <a:pt x="15892" y="108"/>
                              </a:cubicBezTo>
                              <a:cubicBezTo>
                                <a:pt x="15924" y="108"/>
                                <a:pt x="15924" y="108"/>
                                <a:pt x="15924" y="108"/>
                              </a:cubicBezTo>
                              <a:cubicBezTo>
                                <a:pt x="15939" y="142"/>
                                <a:pt x="15939" y="142"/>
                                <a:pt x="15939" y="142"/>
                              </a:cubicBezTo>
                              <a:cubicBezTo>
                                <a:pt x="15955" y="116"/>
                                <a:pt x="15980" y="103"/>
                                <a:pt x="16015" y="103"/>
                              </a:cubicBezTo>
                              <a:cubicBezTo>
                                <a:pt x="16073" y="103"/>
                                <a:pt x="16102" y="138"/>
                                <a:pt x="16102" y="209"/>
                              </a:cubicBezTo>
                              <a:cubicBezTo>
                                <a:pt x="16102" y="372"/>
                                <a:pt x="16102" y="372"/>
                                <a:pt x="16102" y="372"/>
                              </a:cubicBezTo>
                              <a:lnTo>
                                <a:pt x="16055" y="372"/>
                              </a:lnTo>
                              <a:close/>
                              <a:moveTo>
                                <a:pt x="16336" y="372"/>
                              </a:moveTo>
                              <a:cubicBezTo>
                                <a:pt x="16336" y="352"/>
                                <a:pt x="16336" y="352"/>
                                <a:pt x="16336" y="352"/>
                              </a:cubicBezTo>
                              <a:cubicBezTo>
                                <a:pt x="16319" y="369"/>
                                <a:pt x="16296" y="377"/>
                                <a:pt x="16265" y="377"/>
                              </a:cubicBezTo>
                              <a:cubicBezTo>
                                <a:pt x="16232" y="377"/>
                                <a:pt x="16205" y="365"/>
                                <a:pt x="16184" y="341"/>
                              </a:cubicBezTo>
                              <a:cubicBezTo>
                                <a:pt x="16164" y="318"/>
                                <a:pt x="16153" y="286"/>
                                <a:pt x="16153" y="247"/>
                              </a:cubicBezTo>
                              <a:cubicBezTo>
                                <a:pt x="16153" y="207"/>
                                <a:pt x="16165" y="173"/>
                                <a:pt x="16189" y="145"/>
                              </a:cubicBezTo>
                              <a:cubicBezTo>
                                <a:pt x="16213" y="117"/>
                                <a:pt x="16241" y="103"/>
                                <a:pt x="16274" y="103"/>
                              </a:cubicBezTo>
                              <a:cubicBezTo>
                                <a:pt x="16301" y="103"/>
                                <a:pt x="16322" y="110"/>
                                <a:pt x="16336" y="122"/>
                              </a:cubicBezTo>
                              <a:cubicBezTo>
                                <a:pt x="16336" y="0"/>
                                <a:pt x="16336" y="0"/>
                                <a:pt x="16336" y="0"/>
                              </a:cubicBezTo>
                              <a:cubicBezTo>
                                <a:pt x="16383" y="0"/>
                                <a:pt x="16383" y="0"/>
                                <a:pt x="16383" y="0"/>
                              </a:cubicBezTo>
                              <a:cubicBezTo>
                                <a:pt x="16383" y="372"/>
                                <a:pt x="16383" y="372"/>
                                <a:pt x="16383" y="372"/>
                              </a:cubicBezTo>
                              <a:lnTo>
                                <a:pt x="16336" y="372"/>
                              </a:lnTo>
                              <a:close/>
                              <a:moveTo>
                                <a:pt x="16336" y="169"/>
                              </a:moveTo>
                              <a:cubicBezTo>
                                <a:pt x="16324" y="151"/>
                                <a:pt x="16308" y="143"/>
                                <a:pt x="16287" y="143"/>
                              </a:cubicBezTo>
                              <a:cubicBezTo>
                                <a:pt x="16262" y="143"/>
                                <a:pt x="16242" y="152"/>
                                <a:pt x="16226" y="171"/>
                              </a:cubicBezTo>
                              <a:cubicBezTo>
                                <a:pt x="16211" y="189"/>
                                <a:pt x="16203" y="213"/>
                                <a:pt x="16203" y="242"/>
                              </a:cubicBezTo>
                              <a:cubicBezTo>
                                <a:pt x="16203" y="306"/>
                                <a:pt x="16232" y="338"/>
                                <a:pt x="16290" y="338"/>
                              </a:cubicBezTo>
                              <a:cubicBezTo>
                                <a:pt x="16297" y="338"/>
                                <a:pt x="16306" y="335"/>
                                <a:pt x="16316" y="331"/>
                              </a:cubicBezTo>
                              <a:cubicBezTo>
                                <a:pt x="16327" y="326"/>
                                <a:pt x="16333" y="321"/>
                                <a:pt x="16336" y="316"/>
                              </a:cubicBezTo>
                              <a:lnTo>
                                <a:pt x="16336" y="169"/>
                              </a:lnTo>
                              <a:close/>
                              <a:moveTo>
                                <a:pt x="16624" y="372"/>
                              </a:moveTo>
                              <a:cubicBezTo>
                                <a:pt x="16624" y="148"/>
                                <a:pt x="16624" y="148"/>
                                <a:pt x="16624" y="148"/>
                              </a:cubicBezTo>
                              <a:cubicBezTo>
                                <a:pt x="16588" y="148"/>
                                <a:pt x="16588" y="148"/>
                                <a:pt x="16588" y="148"/>
                              </a:cubicBezTo>
                              <a:cubicBezTo>
                                <a:pt x="16588" y="108"/>
                                <a:pt x="16588" y="108"/>
                                <a:pt x="16588" y="108"/>
                              </a:cubicBezTo>
                              <a:cubicBezTo>
                                <a:pt x="16671" y="108"/>
                                <a:pt x="16671" y="108"/>
                                <a:pt x="16671" y="108"/>
                              </a:cubicBezTo>
                              <a:cubicBezTo>
                                <a:pt x="16671" y="372"/>
                                <a:pt x="16671" y="372"/>
                                <a:pt x="16671" y="372"/>
                              </a:cubicBezTo>
                              <a:lnTo>
                                <a:pt x="16624" y="372"/>
                              </a:lnTo>
                              <a:close/>
                              <a:moveTo>
                                <a:pt x="16650" y="8"/>
                              </a:moveTo>
                              <a:cubicBezTo>
                                <a:pt x="16658" y="8"/>
                                <a:pt x="16665" y="11"/>
                                <a:pt x="16671" y="17"/>
                              </a:cubicBezTo>
                              <a:cubicBezTo>
                                <a:pt x="16676" y="22"/>
                                <a:pt x="16679" y="29"/>
                                <a:pt x="16679" y="37"/>
                              </a:cubicBezTo>
                              <a:cubicBezTo>
                                <a:pt x="16679" y="45"/>
                                <a:pt x="16676" y="52"/>
                                <a:pt x="16671" y="58"/>
                              </a:cubicBezTo>
                              <a:cubicBezTo>
                                <a:pt x="16665" y="63"/>
                                <a:pt x="16658" y="66"/>
                                <a:pt x="16650" y="66"/>
                              </a:cubicBezTo>
                              <a:cubicBezTo>
                                <a:pt x="16642" y="66"/>
                                <a:pt x="16636" y="63"/>
                                <a:pt x="16630" y="58"/>
                              </a:cubicBezTo>
                              <a:cubicBezTo>
                                <a:pt x="16624" y="52"/>
                                <a:pt x="16621" y="45"/>
                                <a:pt x="16621" y="37"/>
                              </a:cubicBezTo>
                              <a:cubicBezTo>
                                <a:pt x="16621" y="29"/>
                                <a:pt x="16624" y="22"/>
                                <a:pt x="16630" y="17"/>
                              </a:cubicBezTo>
                              <a:cubicBezTo>
                                <a:pt x="16635" y="11"/>
                                <a:pt x="16642" y="8"/>
                                <a:pt x="16650" y="8"/>
                              </a:cubicBezTo>
                              <a:close/>
                              <a:moveTo>
                                <a:pt x="17052" y="372"/>
                              </a:moveTo>
                              <a:cubicBezTo>
                                <a:pt x="17052" y="205"/>
                                <a:pt x="17052" y="205"/>
                                <a:pt x="17052" y="205"/>
                              </a:cubicBezTo>
                              <a:cubicBezTo>
                                <a:pt x="17052" y="163"/>
                                <a:pt x="17034" y="143"/>
                                <a:pt x="16998" y="143"/>
                              </a:cubicBezTo>
                              <a:cubicBezTo>
                                <a:pt x="16986" y="143"/>
                                <a:pt x="16976" y="146"/>
                                <a:pt x="16966" y="153"/>
                              </a:cubicBezTo>
                              <a:cubicBezTo>
                                <a:pt x="16956" y="160"/>
                                <a:pt x="16949" y="168"/>
                                <a:pt x="16946" y="177"/>
                              </a:cubicBezTo>
                              <a:cubicBezTo>
                                <a:pt x="16946" y="372"/>
                                <a:pt x="16946" y="372"/>
                                <a:pt x="16946" y="372"/>
                              </a:cubicBezTo>
                              <a:cubicBezTo>
                                <a:pt x="16899" y="372"/>
                                <a:pt x="16899" y="372"/>
                                <a:pt x="16899" y="372"/>
                              </a:cubicBezTo>
                              <a:cubicBezTo>
                                <a:pt x="16899" y="185"/>
                                <a:pt x="16899" y="185"/>
                                <a:pt x="16899" y="185"/>
                              </a:cubicBezTo>
                              <a:cubicBezTo>
                                <a:pt x="16899" y="172"/>
                                <a:pt x="16894" y="161"/>
                                <a:pt x="16884" y="154"/>
                              </a:cubicBezTo>
                              <a:cubicBezTo>
                                <a:pt x="16874" y="146"/>
                                <a:pt x="16861" y="143"/>
                                <a:pt x="16845" y="143"/>
                              </a:cubicBezTo>
                              <a:cubicBezTo>
                                <a:pt x="16836" y="143"/>
                                <a:pt x="16826" y="146"/>
                                <a:pt x="16815" y="153"/>
                              </a:cubicBezTo>
                              <a:cubicBezTo>
                                <a:pt x="16805" y="161"/>
                                <a:pt x="16797" y="169"/>
                                <a:pt x="16793" y="177"/>
                              </a:cubicBezTo>
                              <a:cubicBezTo>
                                <a:pt x="16793" y="372"/>
                                <a:pt x="16793" y="372"/>
                                <a:pt x="16793" y="372"/>
                              </a:cubicBezTo>
                              <a:cubicBezTo>
                                <a:pt x="16746" y="372"/>
                                <a:pt x="16746" y="372"/>
                                <a:pt x="16746" y="372"/>
                              </a:cubicBezTo>
                              <a:cubicBezTo>
                                <a:pt x="16746" y="108"/>
                                <a:pt x="16746" y="108"/>
                                <a:pt x="16746" y="108"/>
                              </a:cubicBezTo>
                              <a:cubicBezTo>
                                <a:pt x="16776" y="108"/>
                                <a:pt x="16776" y="108"/>
                                <a:pt x="16776" y="108"/>
                              </a:cubicBezTo>
                              <a:cubicBezTo>
                                <a:pt x="16792" y="139"/>
                                <a:pt x="16792" y="139"/>
                                <a:pt x="16792" y="139"/>
                              </a:cubicBezTo>
                              <a:cubicBezTo>
                                <a:pt x="16810" y="115"/>
                                <a:pt x="16833" y="103"/>
                                <a:pt x="16860" y="103"/>
                              </a:cubicBezTo>
                              <a:cubicBezTo>
                                <a:pt x="16898" y="103"/>
                                <a:pt x="16924" y="115"/>
                                <a:pt x="16939" y="138"/>
                              </a:cubicBezTo>
                              <a:cubicBezTo>
                                <a:pt x="16944" y="128"/>
                                <a:pt x="16954" y="120"/>
                                <a:pt x="16969" y="113"/>
                              </a:cubicBezTo>
                              <a:cubicBezTo>
                                <a:pt x="16983" y="107"/>
                                <a:pt x="16998" y="103"/>
                                <a:pt x="17013" y="103"/>
                              </a:cubicBezTo>
                              <a:cubicBezTo>
                                <a:pt x="17040" y="103"/>
                                <a:pt x="17061" y="111"/>
                                <a:pt x="17076" y="127"/>
                              </a:cubicBezTo>
                              <a:cubicBezTo>
                                <a:pt x="17091" y="144"/>
                                <a:pt x="17099" y="166"/>
                                <a:pt x="17099" y="196"/>
                              </a:cubicBezTo>
                              <a:cubicBezTo>
                                <a:pt x="17099" y="372"/>
                                <a:pt x="17099" y="372"/>
                                <a:pt x="17099" y="372"/>
                              </a:cubicBezTo>
                              <a:lnTo>
                                <a:pt x="17052" y="372"/>
                              </a:lnTo>
                              <a:close/>
                              <a:moveTo>
                                <a:pt x="17212" y="358"/>
                              </a:moveTo>
                              <a:cubicBezTo>
                                <a:pt x="17212" y="476"/>
                                <a:pt x="17212" y="476"/>
                                <a:pt x="17212" y="476"/>
                              </a:cubicBezTo>
                              <a:cubicBezTo>
                                <a:pt x="17165" y="476"/>
                                <a:pt x="17165" y="476"/>
                                <a:pt x="17165" y="476"/>
                              </a:cubicBezTo>
                              <a:cubicBezTo>
                                <a:pt x="17165" y="108"/>
                                <a:pt x="17165" y="108"/>
                                <a:pt x="17165" y="108"/>
                              </a:cubicBezTo>
                              <a:cubicBezTo>
                                <a:pt x="17212" y="108"/>
                                <a:pt x="17212" y="108"/>
                                <a:pt x="17212" y="108"/>
                              </a:cubicBezTo>
                              <a:cubicBezTo>
                                <a:pt x="17212" y="130"/>
                                <a:pt x="17212" y="130"/>
                                <a:pt x="17212" y="130"/>
                              </a:cubicBezTo>
                              <a:cubicBezTo>
                                <a:pt x="17230" y="112"/>
                                <a:pt x="17251" y="103"/>
                                <a:pt x="17276" y="103"/>
                              </a:cubicBezTo>
                              <a:cubicBezTo>
                                <a:pt x="17314" y="103"/>
                                <a:pt x="17343" y="115"/>
                                <a:pt x="17364" y="138"/>
                              </a:cubicBezTo>
                              <a:cubicBezTo>
                                <a:pt x="17385" y="162"/>
                                <a:pt x="17395" y="196"/>
                                <a:pt x="17395" y="241"/>
                              </a:cubicBezTo>
                              <a:cubicBezTo>
                                <a:pt x="17395" y="281"/>
                                <a:pt x="17385" y="314"/>
                                <a:pt x="17364" y="339"/>
                              </a:cubicBezTo>
                              <a:cubicBezTo>
                                <a:pt x="17343" y="364"/>
                                <a:pt x="17312" y="377"/>
                                <a:pt x="17272" y="377"/>
                              </a:cubicBezTo>
                              <a:cubicBezTo>
                                <a:pt x="17261" y="377"/>
                                <a:pt x="17249" y="375"/>
                                <a:pt x="17237" y="371"/>
                              </a:cubicBezTo>
                              <a:cubicBezTo>
                                <a:pt x="17224" y="367"/>
                                <a:pt x="17216" y="363"/>
                                <a:pt x="17212" y="358"/>
                              </a:cubicBezTo>
                              <a:close/>
                              <a:moveTo>
                                <a:pt x="17212" y="165"/>
                              </a:moveTo>
                              <a:cubicBezTo>
                                <a:pt x="17212" y="319"/>
                                <a:pt x="17212" y="319"/>
                                <a:pt x="17212" y="319"/>
                              </a:cubicBezTo>
                              <a:cubicBezTo>
                                <a:pt x="17215" y="323"/>
                                <a:pt x="17221" y="328"/>
                                <a:pt x="17231" y="332"/>
                              </a:cubicBezTo>
                              <a:cubicBezTo>
                                <a:pt x="17240" y="336"/>
                                <a:pt x="17250" y="338"/>
                                <a:pt x="17259" y="338"/>
                              </a:cubicBezTo>
                              <a:cubicBezTo>
                                <a:pt x="17317" y="338"/>
                                <a:pt x="17346" y="305"/>
                                <a:pt x="17346" y="239"/>
                              </a:cubicBezTo>
                              <a:cubicBezTo>
                                <a:pt x="17346" y="206"/>
                                <a:pt x="17339" y="181"/>
                                <a:pt x="17325" y="166"/>
                              </a:cubicBezTo>
                              <a:cubicBezTo>
                                <a:pt x="17311" y="150"/>
                                <a:pt x="17289" y="143"/>
                                <a:pt x="17259" y="143"/>
                              </a:cubicBezTo>
                              <a:cubicBezTo>
                                <a:pt x="17252" y="143"/>
                                <a:pt x="17244" y="145"/>
                                <a:pt x="17235" y="150"/>
                              </a:cubicBezTo>
                              <a:cubicBezTo>
                                <a:pt x="17225" y="154"/>
                                <a:pt x="17218" y="159"/>
                                <a:pt x="17212" y="165"/>
                              </a:cubicBezTo>
                              <a:close/>
                              <a:moveTo>
                                <a:pt x="17590" y="153"/>
                              </a:moveTo>
                              <a:cubicBezTo>
                                <a:pt x="17580" y="146"/>
                                <a:pt x="17570" y="143"/>
                                <a:pt x="17559" y="143"/>
                              </a:cubicBezTo>
                              <a:cubicBezTo>
                                <a:pt x="17543" y="143"/>
                                <a:pt x="17528" y="150"/>
                                <a:pt x="17516" y="166"/>
                              </a:cubicBezTo>
                              <a:cubicBezTo>
                                <a:pt x="17503" y="181"/>
                                <a:pt x="17497" y="199"/>
                                <a:pt x="17497" y="221"/>
                              </a:cubicBezTo>
                              <a:cubicBezTo>
                                <a:pt x="17497" y="372"/>
                                <a:pt x="17497" y="372"/>
                                <a:pt x="17497" y="372"/>
                              </a:cubicBezTo>
                              <a:cubicBezTo>
                                <a:pt x="17450" y="372"/>
                                <a:pt x="17450" y="372"/>
                                <a:pt x="17450" y="372"/>
                              </a:cubicBezTo>
                              <a:cubicBezTo>
                                <a:pt x="17450" y="108"/>
                                <a:pt x="17450" y="108"/>
                                <a:pt x="17450" y="108"/>
                              </a:cubicBezTo>
                              <a:cubicBezTo>
                                <a:pt x="17497" y="108"/>
                                <a:pt x="17497" y="108"/>
                                <a:pt x="17497" y="108"/>
                              </a:cubicBezTo>
                              <a:cubicBezTo>
                                <a:pt x="17497" y="150"/>
                                <a:pt x="17497" y="150"/>
                                <a:pt x="17497" y="150"/>
                              </a:cubicBezTo>
                              <a:cubicBezTo>
                                <a:pt x="17514" y="119"/>
                                <a:pt x="17540" y="103"/>
                                <a:pt x="17573" y="103"/>
                              </a:cubicBezTo>
                              <a:cubicBezTo>
                                <a:pt x="17582" y="103"/>
                                <a:pt x="17594" y="105"/>
                                <a:pt x="17610" y="108"/>
                              </a:cubicBezTo>
                              <a:lnTo>
                                <a:pt x="17590" y="153"/>
                              </a:lnTo>
                              <a:close/>
                              <a:moveTo>
                                <a:pt x="17626" y="240"/>
                              </a:moveTo>
                              <a:cubicBezTo>
                                <a:pt x="17626" y="199"/>
                                <a:pt x="17637" y="166"/>
                                <a:pt x="17659" y="141"/>
                              </a:cubicBezTo>
                              <a:cubicBezTo>
                                <a:pt x="17680" y="116"/>
                                <a:pt x="17709" y="103"/>
                                <a:pt x="17745" y="103"/>
                              </a:cubicBezTo>
                              <a:cubicBezTo>
                                <a:pt x="17783" y="103"/>
                                <a:pt x="17812" y="115"/>
                                <a:pt x="17833" y="139"/>
                              </a:cubicBezTo>
                              <a:cubicBezTo>
                                <a:pt x="17854" y="163"/>
                                <a:pt x="17865" y="197"/>
                                <a:pt x="17865" y="240"/>
                              </a:cubicBezTo>
                              <a:cubicBezTo>
                                <a:pt x="17865" y="282"/>
                                <a:pt x="17854" y="316"/>
                                <a:pt x="17832" y="340"/>
                              </a:cubicBezTo>
                              <a:cubicBezTo>
                                <a:pt x="17811" y="365"/>
                                <a:pt x="17782" y="377"/>
                                <a:pt x="17745" y="377"/>
                              </a:cubicBezTo>
                              <a:cubicBezTo>
                                <a:pt x="17708" y="377"/>
                                <a:pt x="17678" y="365"/>
                                <a:pt x="17657" y="340"/>
                              </a:cubicBezTo>
                              <a:cubicBezTo>
                                <a:pt x="17636" y="315"/>
                                <a:pt x="17626" y="282"/>
                                <a:pt x="17626" y="240"/>
                              </a:cubicBezTo>
                              <a:close/>
                              <a:moveTo>
                                <a:pt x="17675" y="240"/>
                              </a:moveTo>
                              <a:cubicBezTo>
                                <a:pt x="17675" y="306"/>
                                <a:pt x="17698" y="339"/>
                                <a:pt x="17745" y="339"/>
                              </a:cubicBezTo>
                              <a:cubicBezTo>
                                <a:pt x="17767" y="339"/>
                                <a:pt x="17784" y="330"/>
                                <a:pt x="17797" y="312"/>
                              </a:cubicBezTo>
                              <a:cubicBezTo>
                                <a:pt x="17809" y="295"/>
                                <a:pt x="17815" y="270"/>
                                <a:pt x="17815" y="240"/>
                              </a:cubicBezTo>
                              <a:cubicBezTo>
                                <a:pt x="17815" y="174"/>
                                <a:pt x="17792" y="141"/>
                                <a:pt x="17745" y="141"/>
                              </a:cubicBezTo>
                              <a:cubicBezTo>
                                <a:pt x="17724" y="141"/>
                                <a:pt x="17707" y="150"/>
                                <a:pt x="17694" y="168"/>
                              </a:cubicBezTo>
                              <a:cubicBezTo>
                                <a:pt x="17681" y="185"/>
                                <a:pt x="17675" y="209"/>
                                <a:pt x="17675" y="240"/>
                              </a:cubicBezTo>
                              <a:close/>
                              <a:moveTo>
                                <a:pt x="18009" y="377"/>
                              </a:moveTo>
                              <a:cubicBezTo>
                                <a:pt x="17997" y="377"/>
                                <a:pt x="17997" y="377"/>
                                <a:pt x="17997" y="377"/>
                              </a:cubicBezTo>
                              <a:cubicBezTo>
                                <a:pt x="17884" y="107"/>
                                <a:pt x="17884" y="107"/>
                                <a:pt x="17884" y="107"/>
                              </a:cubicBezTo>
                              <a:cubicBezTo>
                                <a:pt x="17935" y="107"/>
                                <a:pt x="17935" y="107"/>
                                <a:pt x="17935" y="107"/>
                              </a:cubicBezTo>
                              <a:cubicBezTo>
                                <a:pt x="18005" y="292"/>
                                <a:pt x="18005" y="292"/>
                                <a:pt x="18005" y="292"/>
                              </a:cubicBezTo>
                              <a:cubicBezTo>
                                <a:pt x="18076" y="107"/>
                                <a:pt x="18076" y="107"/>
                                <a:pt x="18076" y="107"/>
                              </a:cubicBezTo>
                              <a:cubicBezTo>
                                <a:pt x="18125" y="107"/>
                                <a:pt x="18125" y="107"/>
                                <a:pt x="18125" y="107"/>
                              </a:cubicBezTo>
                              <a:lnTo>
                                <a:pt x="18009" y="377"/>
                              </a:lnTo>
                              <a:close/>
                              <a:moveTo>
                                <a:pt x="18384" y="245"/>
                              </a:moveTo>
                              <a:cubicBezTo>
                                <a:pt x="18193" y="245"/>
                                <a:pt x="18193" y="245"/>
                                <a:pt x="18193" y="245"/>
                              </a:cubicBezTo>
                              <a:cubicBezTo>
                                <a:pt x="18193" y="276"/>
                                <a:pt x="18202" y="299"/>
                                <a:pt x="18219" y="316"/>
                              </a:cubicBezTo>
                              <a:cubicBezTo>
                                <a:pt x="18234" y="330"/>
                                <a:pt x="18253" y="338"/>
                                <a:pt x="18276" y="338"/>
                              </a:cubicBezTo>
                              <a:cubicBezTo>
                                <a:pt x="18303" y="338"/>
                                <a:pt x="18325" y="330"/>
                                <a:pt x="18343" y="314"/>
                              </a:cubicBezTo>
                              <a:cubicBezTo>
                                <a:pt x="18363" y="348"/>
                                <a:pt x="18363" y="348"/>
                                <a:pt x="18363" y="348"/>
                              </a:cubicBezTo>
                              <a:cubicBezTo>
                                <a:pt x="18356" y="355"/>
                                <a:pt x="18345" y="362"/>
                                <a:pt x="18330" y="367"/>
                              </a:cubicBezTo>
                              <a:cubicBezTo>
                                <a:pt x="18311" y="374"/>
                                <a:pt x="18290" y="377"/>
                                <a:pt x="18267" y="377"/>
                              </a:cubicBezTo>
                              <a:cubicBezTo>
                                <a:pt x="18234" y="377"/>
                                <a:pt x="18206" y="366"/>
                                <a:pt x="18183" y="343"/>
                              </a:cubicBezTo>
                              <a:cubicBezTo>
                                <a:pt x="18157" y="319"/>
                                <a:pt x="18144" y="285"/>
                                <a:pt x="18144" y="243"/>
                              </a:cubicBezTo>
                              <a:cubicBezTo>
                                <a:pt x="18144" y="200"/>
                                <a:pt x="18157" y="165"/>
                                <a:pt x="18184" y="138"/>
                              </a:cubicBezTo>
                              <a:cubicBezTo>
                                <a:pt x="18207" y="115"/>
                                <a:pt x="18235" y="103"/>
                                <a:pt x="18268" y="103"/>
                              </a:cubicBezTo>
                              <a:cubicBezTo>
                                <a:pt x="18305" y="103"/>
                                <a:pt x="18335" y="114"/>
                                <a:pt x="18356" y="135"/>
                              </a:cubicBezTo>
                              <a:cubicBezTo>
                                <a:pt x="18377" y="155"/>
                                <a:pt x="18387" y="182"/>
                                <a:pt x="18387" y="216"/>
                              </a:cubicBezTo>
                              <a:cubicBezTo>
                                <a:pt x="18387" y="226"/>
                                <a:pt x="18386" y="236"/>
                                <a:pt x="18384" y="245"/>
                              </a:cubicBezTo>
                              <a:close/>
                              <a:moveTo>
                                <a:pt x="18270" y="143"/>
                              </a:moveTo>
                              <a:cubicBezTo>
                                <a:pt x="18249" y="143"/>
                                <a:pt x="18232" y="149"/>
                                <a:pt x="18217" y="163"/>
                              </a:cubicBezTo>
                              <a:cubicBezTo>
                                <a:pt x="18204" y="176"/>
                                <a:pt x="18196" y="192"/>
                                <a:pt x="18195" y="211"/>
                              </a:cubicBezTo>
                              <a:cubicBezTo>
                                <a:pt x="18341" y="211"/>
                                <a:pt x="18341" y="211"/>
                                <a:pt x="18341" y="211"/>
                              </a:cubicBezTo>
                              <a:cubicBezTo>
                                <a:pt x="18341" y="192"/>
                                <a:pt x="18335" y="176"/>
                                <a:pt x="18323" y="163"/>
                              </a:cubicBezTo>
                              <a:cubicBezTo>
                                <a:pt x="18310" y="150"/>
                                <a:pt x="18292" y="143"/>
                                <a:pt x="18270" y="143"/>
                              </a:cubicBezTo>
                              <a:close/>
                              <a:moveTo>
                                <a:pt x="18684" y="377"/>
                              </a:moveTo>
                              <a:cubicBezTo>
                                <a:pt x="18672" y="377"/>
                                <a:pt x="18672" y="377"/>
                                <a:pt x="18672" y="377"/>
                              </a:cubicBezTo>
                              <a:cubicBezTo>
                                <a:pt x="18559" y="107"/>
                                <a:pt x="18559" y="107"/>
                                <a:pt x="18559" y="107"/>
                              </a:cubicBezTo>
                              <a:cubicBezTo>
                                <a:pt x="18610" y="107"/>
                                <a:pt x="18610" y="107"/>
                                <a:pt x="18610" y="107"/>
                              </a:cubicBezTo>
                              <a:cubicBezTo>
                                <a:pt x="18680" y="292"/>
                                <a:pt x="18680" y="292"/>
                                <a:pt x="18680" y="292"/>
                              </a:cubicBezTo>
                              <a:cubicBezTo>
                                <a:pt x="18751" y="107"/>
                                <a:pt x="18751" y="107"/>
                                <a:pt x="18751" y="107"/>
                              </a:cubicBezTo>
                              <a:cubicBezTo>
                                <a:pt x="18800" y="107"/>
                                <a:pt x="18800" y="107"/>
                                <a:pt x="18800" y="107"/>
                              </a:cubicBezTo>
                              <a:lnTo>
                                <a:pt x="18684" y="377"/>
                              </a:lnTo>
                              <a:close/>
                              <a:moveTo>
                                <a:pt x="18859" y="372"/>
                              </a:moveTo>
                              <a:cubicBezTo>
                                <a:pt x="18859" y="148"/>
                                <a:pt x="18859" y="148"/>
                                <a:pt x="18859" y="148"/>
                              </a:cubicBezTo>
                              <a:cubicBezTo>
                                <a:pt x="18823" y="148"/>
                                <a:pt x="18823" y="148"/>
                                <a:pt x="18823" y="148"/>
                              </a:cubicBezTo>
                              <a:cubicBezTo>
                                <a:pt x="18823" y="108"/>
                                <a:pt x="18823" y="108"/>
                                <a:pt x="18823" y="108"/>
                              </a:cubicBezTo>
                              <a:cubicBezTo>
                                <a:pt x="18906" y="108"/>
                                <a:pt x="18906" y="108"/>
                                <a:pt x="18906" y="108"/>
                              </a:cubicBezTo>
                              <a:cubicBezTo>
                                <a:pt x="18906" y="372"/>
                                <a:pt x="18906" y="372"/>
                                <a:pt x="18906" y="372"/>
                              </a:cubicBezTo>
                              <a:lnTo>
                                <a:pt x="18859" y="372"/>
                              </a:lnTo>
                              <a:close/>
                              <a:moveTo>
                                <a:pt x="18884" y="8"/>
                              </a:moveTo>
                              <a:cubicBezTo>
                                <a:pt x="18893" y="8"/>
                                <a:pt x="18900" y="11"/>
                                <a:pt x="18905" y="17"/>
                              </a:cubicBezTo>
                              <a:cubicBezTo>
                                <a:pt x="18911" y="22"/>
                                <a:pt x="18914" y="29"/>
                                <a:pt x="18914" y="37"/>
                              </a:cubicBezTo>
                              <a:cubicBezTo>
                                <a:pt x="18914" y="45"/>
                                <a:pt x="18911" y="52"/>
                                <a:pt x="18905" y="58"/>
                              </a:cubicBezTo>
                              <a:cubicBezTo>
                                <a:pt x="18900" y="63"/>
                                <a:pt x="18893" y="66"/>
                                <a:pt x="18884" y="66"/>
                              </a:cubicBezTo>
                              <a:cubicBezTo>
                                <a:pt x="18877" y="66"/>
                                <a:pt x="18870" y="63"/>
                                <a:pt x="18864" y="58"/>
                              </a:cubicBezTo>
                              <a:cubicBezTo>
                                <a:pt x="18859" y="52"/>
                                <a:pt x="18856" y="45"/>
                                <a:pt x="18856" y="37"/>
                              </a:cubicBezTo>
                              <a:cubicBezTo>
                                <a:pt x="18856" y="29"/>
                                <a:pt x="18859" y="22"/>
                                <a:pt x="18864" y="17"/>
                              </a:cubicBezTo>
                              <a:cubicBezTo>
                                <a:pt x="18870" y="11"/>
                                <a:pt x="18877" y="8"/>
                                <a:pt x="18884" y="8"/>
                              </a:cubicBezTo>
                              <a:close/>
                              <a:moveTo>
                                <a:pt x="18963" y="356"/>
                              </a:moveTo>
                              <a:cubicBezTo>
                                <a:pt x="18980" y="312"/>
                                <a:pt x="18980" y="312"/>
                                <a:pt x="18980" y="312"/>
                              </a:cubicBezTo>
                              <a:cubicBezTo>
                                <a:pt x="19006" y="329"/>
                                <a:pt x="19027" y="338"/>
                                <a:pt x="19043" y="338"/>
                              </a:cubicBezTo>
                              <a:cubicBezTo>
                                <a:pt x="19072" y="338"/>
                                <a:pt x="19086" y="326"/>
                                <a:pt x="19086" y="301"/>
                              </a:cubicBezTo>
                              <a:cubicBezTo>
                                <a:pt x="19086" y="284"/>
                                <a:pt x="19072" y="269"/>
                                <a:pt x="19044" y="256"/>
                              </a:cubicBezTo>
                              <a:cubicBezTo>
                                <a:pt x="19023" y="246"/>
                                <a:pt x="19008" y="239"/>
                                <a:pt x="19001" y="234"/>
                              </a:cubicBezTo>
                              <a:cubicBezTo>
                                <a:pt x="18993" y="229"/>
                                <a:pt x="18987" y="223"/>
                                <a:pt x="18981" y="216"/>
                              </a:cubicBezTo>
                              <a:cubicBezTo>
                                <a:pt x="18976" y="210"/>
                                <a:pt x="18972" y="203"/>
                                <a:pt x="18969" y="196"/>
                              </a:cubicBezTo>
                              <a:cubicBezTo>
                                <a:pt x="18966" y="188"/>
                                <a:pt x="18965" y="181"/>
                                <a:pt x="18965" y="172"/>
                              </a:cubicBezTo>
                              <a:cubicBezTo>
                                <a:pt x="18965" y="150"/>
                                <a:pt x="18973" y="134"/>
                                <a:pt x="18988" y="121"/>
                              </a:cubicBezTo>
                              <a:cubicBezTo>
                                <a:pt x="19004" y="109"/>
                                <a:pt x="19025" y="103"/>
                                <a:pt x="19050" y="103"/>
                              </a:cubicBezTo>
                              <a:cubicBezTo>
                                <a:pt x="19070" y="103"/>
                                <a:pt x="19094" y="109"/>
                                <a:pt x="19123" y="121"/>
                              </a:cubicBezTo>
                              <a:cubicBezTo>
                                <a:pt x="19110" y="165"/>
                                <a:pt x="19110" y="165"/>
                                <a:pt x="19110" y="165"/>
                              </a:cubicBezTo>
                              <a:cubicBezTo>
                                <a:pt x="19091" y="150"/>
                                <a:pt x="19072" y="143"/>
                                <a:pt x="19054" y="143"/>
                              </a:cubicBezTo>
                              <a:cubicBezTo>
                                <a:pt x="19043" y="143"/>
                                <a:pt x="19033" y="145"/>
                                <a:pt x="19025" y="150"/>
                              </a:cubicBezTo>
                              <a:cubicBezTo>
                                <a:pt x="19018" y="156"/>
                                <a:pt x="19014" y="162"/>
                                <a:pt x="19014" y="170"/>
                              </a:cubicBezTo>
                              <a:cubicBezTo>
                                <a:pt x="19014" y="187"/>
                                <a:pt x="19024" y="200"/>
                                <a:pt x="19043" y="209"/>
                              </a:cubicBezTo>
                              <a:cubicBezTo>
                                <a:pt x="19076" y="224"/>
                                <a:pt x="19076" y="224"/>
                                <a:pt x="19076" y="224"/>
                              </a:cubicBezTo>
                              <a:cubicBezTo>
                                <a:pt x="19097" y="234"/>
                                <a:pt x="19112" y="244"/>
                                <a:pt x="19121" y="256"/>
                              </a:cubicBezTo>
                              <a:cubicBezTo>
                                <a:pt x="19131" y="268"/>
                                <a:pt x="19135" y="283"/>
                                <a:pt x="19135" y="301"/>
                              </a:cubicBezTo>
                              <a:cubicBezTo>
                                <a:pt x="19135" y="325"/>
                                <a:pt x="19127" y="344"/>
                                <a:pt x="19110" y="357"/>
                              </a:cubicBezTo>
                              <a:cubicBezTo>
                                <a:pt x="19094" y="370"/>
                                <a:pt x="19071" y="377"/>
                                <a:pt x="19041" y="377"/>
                              </a:cubicBezTo>
                              <a:cubicBezTo>
                                <a:pt x="19014" y="377"/>
                                <a:pt x="18987" y="370"/>
                                <a:pt x="18963" y="356"/>
                              </a:cubicBezTo>
                              <a:close/>
                              <a:moveTo>
                                <a:pt x="19207" y="372"/>
                              </a:moveTo>
                              <a:cubicBezTo>
                                <a:pt x="19207" y="148"/>
                                <a:pt x="19207" y="148"/>
                                <a:pt x="19207" y="148"/>
                              </a:cubicBezTo>
                              <a:cubicBezTo>
                                <a:pt x="19171" y="148"/>
                                <a:pt x="19171" y="148"/>
                                <a:pt x="19171" y="148"/>
                              </a:cubicBezTo>
                              <a:cubicBezTo>
                                <a:pt x="19171" y="108"/>
                                <a:pt x="19171" y="108"/>
                                <a:pt x="19171" y="108"/>
                              </a:cubicBezTo>
                              <a:cubicBezTo>
                                <a:pt x="19254" y="108"/>
                                <a:pt x="19254" y="108"/>
                                <a:pt x="19254" y="108"/>
                              </a:cubicBezTo>
                              <a:cubicBezTo>
                                <a:pt x="19254" y="372"/>
                                <a:pt x="19254" y="372"/>
                                <a:pt x="19254" y="372"/>
                              </a:cubicBezTo>
                              <a:lnTo>
                                <a:pt x="19207" y="372"/>
                              </a:lnTo>
                              <a:close/>
                              <a:moveTo>
                                <a:pt x="19233" y="8"/>
                              </a:moveTo>
                              <a:cubicBezTo>
                                <a:pt x="19241" y="8"/>
                                <a:pt x="19248" y="11"/>
                                <a:pt x="19254" y="17"/>
                              </a:cubicBezTo>
                              <a:cubicBezTo>
                                <a:pt x="19259" y="22"/>
                                <a:pt x="19262" y="29"/>
                                <a:pt x="19262" y="37"/>
                              </a:cubicBezTo>
                              <a:cubicBezTo>
                                <a:pt x="19262" y="45"/>
                                <a:pt x="19259" y="52"/>
                                <a:pt x="19254" y="58"/>
                              </a:cubicBezTo>
                              <a:cubicBezTo>
                                <a:pt x="19248" y="63"/>
                                <a:pt x="19241" y="66"/>
                                <a:pt x="19233" y="66"/>
                              </a:cubicBezTo>
                              <a:cubicBezTo>
                                <a:pt x="19225" y="66"/>
                                <a:pt x="19218" y="63"/>
                                <a:pt x="19213" y="58"/>
                              </a:cubicBezTo>
                              <a:cubicBezTo>
                                <a:pt x="19207" y="52"/>
                                <a:pt x="19204" y="45"/>
                                <a:pt x="19204" y="37"/>
                              </a:cubicBezTo>
                              <a:cubicBezTo>
                                <a:pt x="19204" y="29"/>
                                <a:pt x="19207" y="22"/>
                                <a:pt x="19213" y="17"/>
                              </a:cubicBezTo>
                              <a:cubicBezTo>
                                <a:pt x="19218" y="11"/>
                                <a:pt x="19225" y="8"/>
                                <a:pt x="19233" y="8"/>
                              </a:cubicBezTo>
                              <a:close/>
                              <a:moveTo>
                                <a:pt x="19311" y="240"/>
                              </a:moveTo>
                              <a:cubicBezTo>
                                <a:pt x="19311" y="199"/>
                                <a:pt x="19323" y="166"/>
                                <a:pt x="19344" y="141"/>
                              </a:cubicBezTo>
                              <a:cubicBezTo>
                                <a:pt x="19366" y="116"/>
                                <a:pt x="19395" y="103"/>
                                <a:pt x="19431" y="103"/>
                              </a:cubicBezTo>
                              <a:cubicBezTo>
                                <a:pt x="19469" y="103"/>
                                <a:pt x="19498" y="115"/>
                                <a:pt x="19519" y="139"/>
                              </a:cubicBezTo>
                              <a:cubicBezTo>
                                <a:pt x="19540" y="163"/>
                                <a:pt x="19550" y="197"/>
                                <a:pt x="19550" y="240"/>
                              </a:cubicBezTo>
                              <a:cubicBezTo>
                                <a:pt x="19550" y="282"/>
                                <a:pt x="19540" y="316"/>
                                <a:pt x="19518" y="340"/>
                              </a:cubicBezTo>
                              <a:cubicBezTo>
                                <a:pt x="19497" y="365"/>
                                <a:pt x="19468" y="377"/>
                                <a:pt x="19431" y="377"/>
                              </a:cubicBezTo>
                              <a:cubicBezTo>
                                <a:pt x="19393" y="377"/>
                                <a:pt x="19364" y="365"/>
                                <a:pt x="19343" y="340"/>
                              </a:cubicBezTo>
                              <a:cubicBezTo>
                                <a:pt x="19322" y="315"/>
                                <a:pt x="19311" y="282"/>
                                <a:pt x="19311" y="240"/>
                              </a:cubicBezTo>
                              <a:close/>
                              <a:moveTo>
                                <a:pt x="19361" y="240"/>
                              </a:moveTo>
                              <a:cubicBezTo>
                                <a:pt x="19361" y="306"/>
                                <a:pt x="19384" y="339"/>
                                <a:pt x="19431" y="339"/>
                              </a:cubicBezTo>
                              <a:cubicBezTo>
                                <a:pt x="19453" y="339"/>
                                <a:pt x="19470" y="330"/>
                                <a:pt x="19483" y="312"/>
                              </a:cubicBezTo>
                              <a:cubicBezTo>
                                <a:pt x="19495" y="295"/>
                                <a:pt x="19501" y="270"/>
                                <a:pt x="19501" y="240"/>
                              </a:cubicBezTo>
                              <a:cubicBezTo>
                                <a:pt x="19501" y="174"/>
                                <a:pt x="19478" y="141"/>
                                <a:pt x="19431" y="141"/>
                              </a:cubicBezTo>
                              <a:cubicBezTo>
                                <a:pt x="19410" y="141"/>
                                <a:pt x="19393" y="150"/>
                                <a:pt x="19380" y="168"/>
                              </a:cubicBezTo>
                              <a:cubicBezTo>
                                <a:pt x="19367" y="185"/>
                                <a:pt x="19361" y="209"/>
                                <a:pt x="19361" y="240"/>
                              </a:cubicBezTo>
                              <a:close/>
                              <a:moveTo>
                                <a:pt x="19762" y="372"/>
                              </a:moveTo>
                              <a:cubicBezTo>
                                <a:pt x="19762" y="219"/>
                                <a:pt x="19762" y="219"/>
                                <a:pt x="19762" y="219"/>
                              </a:cubicBezTo>
                              <a:cubicBezTo>
                                <a:pt x="19762" y="190"/>
                                <a:pt x="19758" y="171"/>
                                <a:pt x="19750" y="160"/>
                              </a:cubicBezTo>
                              <a:cubicBezTo>
                                <a:pt x="19741" y="148"/>
                                <a:pt x="19727" y="143"/>
                                <a:pt x="19707" y="143"/>
                              </a:cubicBezTo>
                              <a:cubicBezTo>
                                <a:pt x="19696" y="143"/>
                                <a:pt x="19685" y="146"/>
                                <a:pt x="19673" y="152"/>
                              </a:cubicBezTo>
                              <a:cubicBezTo>
                                <a:pt x="19662" y="159"/>
                                <a:pt x="19653" y="167"/>
                                <a:pt x="19647" y="176"/>
                              </a:cubicBezTo>
                              <a:cubicBezTo>
                                <a:pt x="19647" y="372"/>
                                <a:pt x="19647" y="372"/>
                                <a:pt x="19647" y="372"/>
                              </a:cubicBezTo>
                              <a:cubicBezTo>
                                <a:pt x="19600" y="372"/>
                                <a:pt x="19600" y="372"/>
                                <a:pt x="19600" y="372"/>
                              </a:cubicBezTo>
                              <a:cubicBezTo>
                                <a:pt x="19600" y="108"/>
                                <a:pt x="19600" y="108"/>
                                <a:pt x="19600" y="108"/>
                              </a:cubicBezTo>
                              <a:cubicBezTo>
                                <a:pt x="19632" y="108"/>
                                <a:pt x="19632" y="108"/>
                                <a:pt x="19632" y="108"/>
                              </a:cubicBezTo>
                              <a:cubicBezTo>
                                <a:pt x="19647" y="142"/>
                                <a:pt x="19647" y="142"/>
                                <a:pt x="19647" y="142"/>
                              </a:cubicBezTo>
                              <a:cubicBezTo>
                                <a:pt x="19662" y="116"/>
                                <a:pt x="19687" y="103"/>
                                <a:pt x="19722" y="103"/>
                              </a:cubicBezTo>
                              <a:cubicBezTo>
                                <a:pt x="19780" y="103"/>
                                <a:pt x="19809" y="138"/>
                                <a:pt x="19809" y="209"/>
                              </a:cubicBezTo>
                              <a:cubicBezTo>
                                <a:pt x="19809" y="372"/>
                                <a:pt x="19809" y="372"/>
                                <a:pt x="19809" y="372"/>
                              </a:cubicBezTo>
                              <a:lnTo>
                                <a:pt x="19762" y="372"/>
                              </a:lnTo>
                              <a:close/>
                              <a:moveTo>
                                <a:pt x="20227" y="130"/>
                              </a:moveTo>
                              <a:cubicBezTo>
                                <a:pt x="20204" y="163"/>
                                <a:pt x="20204" y="163"/>
                                <a:pt x="20204" y="163"/>
                              </a:cubicBezTo>
                              <a:cubicBezTo>
                                <a:pt x="20199" y="158"/>
                                <a:pt x="20191" y="153"/>
                                <a:pt x="20179" y="149"/>
                              </a:cubicBezTo>
                              <a:cubicBezTo>
                                <a:pt x="20167" y="145"/>
                                <a:pt x="20155" y="143"/>
                                <a:pt x="20143" y="143"/>
                              </a:cubicBezTo>
                              <a:cubicBezTo>
                                <a:pt x="20118" y="143"/>
                                <a:pt x="20097" y="152"/>
                                <a:pt x="20082" y="169"/>
                              </a:cubicBezTo>
                              <a:cubicBezTo>
                                <a:pt x="20067" y="187"/>
                                <a:pt x="20060" y="212"/>
                                <a:pt x="20060" y="243"/>
                              </a:cubicBezTo>
                              <a:cubicBezTo>
                                <a:pt x="20060" y="274"/>
                                <a:pt x="20068" y="297"/>
                                <a:pt x="20083" y="313"/>
                              </a:cubicBezTo>
                              <a:cubicBezTo>
                                <a:pt x="20098" y="330"/>
                                <a:pt x="20119" y="338"/>
                                <a:pt x="20147" y="338"/>
                              </a:cubicBezTo>
                              <a:cubicBezTo>
                                <a:pt x="20168" y="338"/>
                                <a:pt x="20189" y="330"/>
                                <a:pt x="20210" y="313"/>
                              </a:cubicBezTo>
                              <a:cubicBezTo>
                                <a:pt x="20229" y="353"/>
                                <a:pt x="20229" y="353"/>
                                <a:pt x="20229" y="353"/>
                              </a:cubicBezTo>
                              <a:cubicBezTo>
                                <a:pt x="20203" y="369"/>
                                <a:pt x="20172" y="377"/>
                                <a:pt x="20135" y="377"/>
                              </a:cubicBezTo>
                              <a:cubicBezTo>
                                <a:pt x="20099" y="377"/>
                                <a:pt x="20069" y="365"/>
                                <a:pt x="20046" y="341"/>
                              </a:cubicBezTo>
                              <a:cubicBezTo>
                                <a:pt x="20022" y="317"/>
                                <a:pt x="20011" y="284"/>
                                <a:pt x="20011" y="243"/>
                              </a:cubicBezTo>
                              <a:cubicBezTo>
                                <a:pt x="20011" y="201"/>
                                <a:pt x="20023" y="167"/>
                                <a:pt x="20047" y="141"/>
                              </a:cubicBezTo>
                              <a:cubicBezTo>
                                <a:pt x="20072" y="116"/>
                                <a:pt x="20105" y="103"/>
                                <a:pt x="20148" y="103"/>
                              </a:cubicBezTo>
                              <a:cubicBezTo>
                                <a:pt x="20161" y="103"/>
                                <a:pt x="20176" y="106"/>
                                <a:pt x="20192" y="112"/>
                              </a:cubicBezTo>
                              <a:cubicBezTo>
                                <a:pt x="20208" y="118"/>
                                <a:pt x="20220" y="123"/>
                                <a:pt x="20227" y="130"/>
                              </a:cubicBezTo>
                              <a:close/>
                              <a:moveTo>
                                <a:pt x="20427" y="342"/>
                              </a:moveTo>
                              <a:cubicBezTo>
                                <a:pt x="20408" y="365"/>
                                <a:pt x="20380" y="377"/>
                                <a:pt x="20341" y="377"/>
                              </a:cubicBezTo>
                              <a:cubicBezTo>
                                <a:pt x="20320" y="377"/>
                                <a:pt x="20302" y="370"/>
                                <a:pt x="20287" y="355"/>
                              </a:cubicBezTo>
                              <a:cubicBezTo>
                                <a:pt x="20272" y="340"/>
                                <a:pt x="20264" y="321"/>
                                <a:pt x="20264" y="298"/>
                              </a:cubicBezTo>
                              <a:cubicBezTo>
                                <a:pt x="20264" y="272"/>
                                <a:pt x="20276" y="249"/>
                                <a:pt x="20300" y="231"/>
                              </a:cubicBezTo>
                              <a:cubicBezTo>
                                <a:pt x="20323" y="212"/>
                                <a:pt x="20353" y="203"/>
                                <a:pt x="20389" y="203"/>
                              </a:cubicBezTo>
                              <a:cubicBezTo>
                                <a:pt x="20399" y="203"/>
                                <a:pt x="20410" y="205"/>
                                <a:pt x="20423" y="209"/>
                              </a:cubicBezTo>
                              <a:cubicBezTo>
                                <a:pt x="20423" y="166"/>
                                <a:pt x="20404" y="145"/>
                                <a:pt x="20366" y="145"/>
                              </a:cubicBezTo>
                              <a:cubicBezTo>
                                <a:pt x="20336" y="145"/>
                                <a:pt x="20314" y="153"/>
                                <a:pt x="20298" y="169"/>
                              </a:cubicBezTo>
                              <a:cubicBezTo>
                                <a:pt x="20278" y="130"/>
                                <a:pt x="20278" y="130"/>
                                <a:pt x="20278" y="130"/>
                              </a:cubicBezTo>
                              <a:cubicBezTo>
                                <a:pt x="20287" y="122"/>
                                <a:pt x="20299" y="116"/>
                                <a:pt x="20315" y="111"/>
                              </a:cubicBezTo>
                              <a:cubicBezTo>
                                <a:pt x="20331" y="106"/>
                                <a:pt x="20346" y="103"/>
                                <a:pt x="20360" y="103"/>
                              </a:cubicBezTo>
                              <a:cubicBezTo>
                                <a:pt x="20398" y="103"/>
                                <a:pt x="20426" y="112"/>
                                <a:pt x="20444" y="129"/>
                              </a:cubicBezTo>
                              <a:cubicBezTo>
                                <a:pt x="20461" y="147"/>
                                <a:pt x="20470" y="174"/>
                                <a:pt x="20470" y="212"/>
                              </a:cubicBezTo>
                              <a:cubicBezTo>
                                <a:pt x="20470" y="307"/>
                                <a:pt x="20470" y="307"/>
                                <a:pt x="20470" y="307"/>
                              </a:cubicBezTo>
                              <a:cubicBezTo>
                                <a:pt x="20470" y="330"/>
                                <a:pt x="20476" y="346"/>
                                <a:pt x="20490" y="353"/>
                              </a:cubicBezTo>
                              <a:cubicBezTo>
                                <a:pt x="20490" y="377"/>
                                <a:pt x="20490" y="377"/>
                                <a:pt x="20490" y="377"/>
                              </a:cubicBezTo>
                              <a:cubicBezTo>
                                <a:pt x="20471" y="377"/>
                                <a:pt x="20457" y="374"/>
                                <a:pt x="20448" y="369"/>
                              </a:cubicBezTo>
                              <a:cubicBezTo>
                                <a:pt x="20438" y="363"/>
                                <a:pt x="20431" y="354"/>
                                <a:pt x="20427" y="342"/>
                              </a:cubicBezTo>
                              <a:close/>
                              <a:moveTo>
                                <a:pt x="20423" y="242"/>
                              </a:moveTo>
                              <a:cubicBezTo>
                                <a:pt x="20408" y="239"/>
                                <a:pt x="20398" y="238"/>
                                <a:pt x="20392" y="238"/>
                              </a:cubicBezTo>
                              <a:cubicBezTo>
                                <a:pt x="20368" y="238"/>
                                <a:pt x="20349" y="244"/>
                                <a:pt x="20334" y="256"/>
                              </a:cubicBezTo>
                              <a:cubicBezTo>
                                <a:pt x="20319" y="268"/>
                                <a:pt x="20311" y="282"/>
                                <a:pt x="20311" y="299"/>
                              </a:cubicBezTo>
                              <a:cubicBezTo>
                                <a:pt x="20311" y="326"/>
                                <a:pt x="20327" y="340"/>
                                <a:pt x="20360" y="340"/>
                              </a:cubicBezTo>
                              <a:cubicBezTo>
                                <a:pt x="20384" y="340"/>
                                <a:pt x="20404" y="329"/>
                                <a:pt x="20423" y="306"/>
                              </a:cubicBezTo>
                              <a:lnTo>
                                <a:pt x="20423" y="242"/>
                              </a:lnTo>
                              <a:close/>
                              <a:moveTo>
                                <a:pt x="20687" y="153"/>
                              </a:moveTo>
                              <a:cubicBezTo>
                                <a:pt x="20677" y="146"/>
                                <a:pt x="20666" y="143"/>
                                <a:pt x="20656" y="143"/>
                              </a:cubicBezTo>
                              <a:cubicBezTo>
                                <a:pt x="20639" y="143"/>
                                <a:pt x="20625" y="150"/>
                                <a:pt x="20613" y="166"/>
                              </a:cubicBezTo>
                              <a:cubicBezTo>
                                <a:pt x="20600" y="181"/>
                                <a:pt x="20594" y="199"/>
                                <a:pt x="20594" y="221"/>
                              </a:cubicBezTo>
                              <a:cubicBezTo>
                                <a:pt x="20594" y="372"/>
                                <a:pt x="20594" y="372"/>
                                <a:pt x="20594" y="372"/>
                              </a:cubicBezTo>
                              <a:cubicBezTo>
                                <a:pt x="20547" y="372"/>
                                <a:pt x="20547" y="372"/>
                                <a:pt x="20547" y="372"/>
                              </a:cubicBezTo>
                              <a:cubicBezTo>
                                <a:pt x="20547" y="108"/>
                                <a:pt x="20547" y="108"/>
                                <a:pt x="20547" y="108"/>
                              </a:cubicBezTo>
                              <a:cubicBezTo>
                                <a:pt x="20594" y="108"/>
                                <a:pt x="20594" y="108"/>
                                <a:pt x="20594" y="108"/>
                              </a:cubicBezTo>
                              <a:cubicBezTo>
                                <a:pt x="20594" y="150"/>
                                <a:pt x="20594" y="150"/>
                                <a:pt x="20594" y="150"/>
                              </a:cubicBezTo>
                              <a:cubicBezTo>
                                <a:pt x="20611" y="119"/>
                                <a:pt x="20636" y="103"/>
                                <a:pt x="20670" y="103"/>
                              </a:cubicBezTo>
                              <a:cubicBezTo>
                                <a:pt x="20678" y="103"/>
                                <a:pt x="20691" y="105"/>
                                <a:pt x="20706" y="108"/>
                              </a:cubicBezTo>
                              <a:lnTo>
                                <a:pt x="20687" y="153"/>
                              </a:lnTo>
                              <a:close/>
                              <a:moveTo>
                                <a:pt x="20962" y="245"/>
                              </a:moveTo>
                              <a:cubicBezTo>
                                <a:pt x="20772" y="245"/>
                                <a:pt x="20772" y="245"/>
                                <a:pt x="20772" y="245"/>
                              </a:cubicBezTo>
                              <a:cubicBezTo>
                                <a:pt x="20772" y="276"/>
                                <a:pt x="20780" y="299"/>
                                <a:pt x="20797" y="316"/>
                              </a:cubicBezTo>
                              <a:cubicBezTo>
                                <a:pt x="20812" y="330"/>
                                <a:pt x="20831" y="338"/>
                                <a:pt x="20855" y="338"/>
                              </a:cubicBezTo>
                              <a:cubicBezTo>
                                <a:pt x="20882" y="338"/>
                                <a:pt x="20904" y="330"/>
                                <a:pt x="20922" y="314"/>
                              </a:cubicBezTo>
                              <a:cubicBezTo>
                                <a:pt x="20942" y="348"/>
                                <a:pt x="20942" y="348"/>
                                <a:pt x="20942" y="348"/>
                              </a:cubicBezTo>
                              <a:cubicBezTo>
                                <a:pt x="20934" y="355"/>
                                <a:pt x="20923" y="362"/>
                                <a:pt x="20908" y="367"/>
                              </a:cubicBezTo>
                              <a:cubicBezTo>
                                <a:pt x="20890" y="374"/>
                                <a:pt x="20869" y="377"/>
                                <a:pt x="20846" y="377"/>
                              </a:cubicBezTo>
                              <a:cubicBezTo>
                                <a:pt x="20812" y="377"/>
                                <a:pt x="20784" y="366"/>
                                <a:pt x="20761" y="343"/>
                              </a:cubicBezTo>
                              <a:cubicBezTo>
                                <a:pt x="20735" y="319"/>
                                <a:pt x="20722" y="285"/>
                                <a:pt x="20722" y="243"/>
                              </a:cubicBezTo>
                              <a:cubicBezTo>
                                <a:pt x="20722" y="200"/>
                                <a:pt x="20736" y="165"/>
                                <a:pt x="20762" y="138"/>
                              </a:cubicBezTo>
                              <a:cubicBezTo>
                                <a:pt x="20786" y="115"/>
                                <a:pt x="20814" y="103"/>
                                <a:pt x="20846" y="103"/>
                              </a:cubicBezTo>
                              <a:cubicBezTo>
                                <a:pt x="20884" y="103"/>
                                <a:pt x="20913" y="114"/>
                                <a:pt x="20935" y="135"/>
                              </a:cubicBezTo>
                              <a:cubicBezTo>
                                <a:pt x="20955" y="155"/>
                                <a:pt x="20966" y="182"/>
                                <a:pt x="20966" y="216"/>
                              </a:cubicBezTo>
                              <a:cubicBezTo>
                                <a:pt x="20966" y="226"/>
                                <a:pt x="20965" y="236"/>
                                <a:pt x="20962" y="245"/>
                              </a:cubicBezTo>
                              <a:close/>
                              <a:moveTo>
                                <a:pt x="20848" y="143"/>
                              </a:moveTo>
                              <a:cubicBezTo>
                                <a:pt x="20828" y="143"/>
                                <a:pt x="20810" y="149"/>
                                <a:pt x="20796" y="163"/>
                              </a:cubicBezTo>
                              <a:cubicBezTo>
                                <a:pt x="20782" y="176"/>
                                <a:pt x="20775" y="192"/>
                                <a:pt x="20773" y="211"/>
                              </a:cubicBezTo>
                              <a:cubicBezTo>
                                <a:pt x="20919" y="211"/>
                                <a:pt x="20919" y="211"/>
                                <a:pt x="20919" y="211"/>
                              </a:cubicBezTo>
                              <a:cubicBezTo>
                                <a:pt x="20919" y="192"/>
                                <a:pt x="20913" y="176"/>
                                <a:pt x="20901" y="163"/>
                              </a:cubicBezTo>
                              <a:cubicBezTo>
                                <a:pt x="20888" y="150"/>
                                <a:pt x="20871" y="143"/>
                                <a:pt x="20848" y="143"/>
                              </a:cubicBezTo>
                              <a:close/>
                            </a:path>
                          </a:pathLst>
                        </a:custGeom>
                        <a:solidFill>
                          <a:srgbClr val="FFFFFF"/>
                        </a:solidFill>
                        <a:ln>
                          <a:noFill/>
                        </a:ln>
                        <a:extLst>
                          <a:ext uri="{91240B29-F687-4F45-9708-019B960494DF}">
                            <a14:hiddenLine xmlns:a14="http://schemas.microsoft.com/office/drawing/2010/main" w="9525">
                              <a:solidFill>
                                <a:srgbClr val="FFFFFF"/>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438AF1" id="VCover_Group" o:spid="_x0000_s1026" style="position:absolute;margin-left:-18.7pt;margin-top:-19pt;width:560pt;height:808pt;z-index:251658752" coordorigin="335,340" coordsize="11200,161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PD94&#10;cGFja2V0IGVuZD0idyI/Pv/uAA5BZG9iZQBkAAAAAAH/2wCEAAYEBAQFBAYFBQYJBgUGCQsIBgYI&#10;CwwKCgsKCgwQDAwMDAwMEAwMDAwMDAwMDAwMDAwMDAwMDAwMDAwMDAwMDAwBBwcHDQwNGBAQGBQO&#10;Dg4UFA4ODg4UEQwMDAwMEREMDAwMDAwRDAwMDAwMDAwMDAwMDAwMDAwMDAwMDAwMDAwMDP/AABEI&#10;BDcC3AMBEQACEQEDEQH/3QAEAFz/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8P3hwYWNrZXQgZW5kPSJ3Ij8+/+4ADkFk&#10;b2JlAGQAAAAAAf/bAIQABgQEBAUEBgUFBgkGBQYJCwgGBggLDAoKCwoKDBAMDAwMDAwQDAwMDAwM&#10;DAwMDAwMDAwMDAwMDAwMDAwMDAwMDAEHBwcNDA0YEBAYFA4ODhQUDg4ODhQRDAwMDAwREQwMDAwM&#10;DBEMDAwMDAwMDAwMDAwMDAwMDAwMDAwMDAwMDAwM/8AAEQgENwLbAwERAAIRAQMRAf/dAAQAXP/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Yellow" o:spid="_x0000_s1027" type="#_x0000_t75" alt="Report Cover ORANGE BLEND 96dpi rgb q8" style="position:absolute;left:335;top:342;width:10942;height:16157;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">
                <v:imagedata r:id="rId3" o:title="Report Cover ORANGE BLEND 96dpi rgb q8"/>
              </v:shape>
              <v:shape id="Cover_Blue" o:spid="_x0000_s1028" type="#_x0000_t75" alt="Report Cover BLUE BLEND 96dpi rgb q8" style="position:absolute;left:335;top:342;width:10942;height:16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">
                <v:imagedata r:id="rId4" o:title="Report Cover BLUE BLEND 96dpi rgb q8"/>
              </v:shape>
              <v:group id="Logo_grp" o:spid="_x0000_s1029" style="position:absolute;left:9577;top:674;width:1752;height:1140" coordorigin="657,482" coordsize="4534,2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o:lock v:ext="edit" aspectratio="t"/>
                <v:shape id="Freeform 285" o:spid="_x0000_s1030" style="position:absolute;left:657;top:482;width:4534;height:2950;visibility:visible;mso-wrap-style:square;v-text-anchor:top" coordsize="18075,11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" path="m17843,4714v,1385,-1120,2507,-2502,2507c13959,7221,12839,6099,12839,4714v,-1385,1120,-2507,2502,-2507c16723,2207,17843,3329,17843,4714m4355,34v-364,,-364,,-364,c3991,1341,3991,1341,3991,1341v364,,364,,364,l4355,34xm7779,432c7750,64,7428,,7157,,6725,,6597,246,6597,437v,489,859,324,859,543c7456,1029,7412,1115,7224,1115v-228,,-302,-81,-302,-192c6547,923,6547,923,6547,923v11,349,352,452,667,452c7430,1375,7821,1306,7821,926v,-482,-867,-332,-867,-538c6954,332,6980,260,7177,260v199,,230,89,245,172l7779,432xm10407,45v-365,,-365,,-365,c10042,1351,10042,1351,10042,1351v365,,365,,365,l10407,45xm13640,688v,-167,-50,-398,-315,-398c13060,290,13010,521,13010,688v,166,50,397,315,397c13590,1085,13640,854,13640,688t354,c13994,1159,13677,1375,13325,1375v-351,,-669,-216,-669,-687c12656,216,12974,,13325,v352,,669,216,669,688m17188,457v,-286,-218,-435,-497,-435c16420,22,16313,168,16262,247v-5,,-5,,-5,c16257,56,16257,56,16257,56v-360,,-360,,-360,c15897,1358,15897,1358,15897,1358v376,,376,,376,c16273,611,16273,611,16273,611v,-198,129,-301,295,-301c16807,310,16812,472,16812,568v,790,,790,,790c17188,1358,17188,1358,17188,1358r,-901xm682,8857v306,,306,,306,c988,8721,988,8721,988,8721v-826,,-826,,-826,c162,8857,162,8857,162,8857v307,,307,,307,c469,9492,469,9492,469,9492v213,,213,,213,l682,8857xm1855,9138v,345,,345,,345c2077,9483,2077,9483,2077,9483v,-770,,-770,,-770c1855,8713,1855,8713,1855,8713v,291,,291,,291c1440,9004,1440,9004,1440,9004v,-291,,-291,,-291c1218,8713,1218,8713,1218,8713v,770,,770,,770c1440,9483,1440,9483,1440,9483v,-345,,-345,,-345l1855,9138xm3226,8719v-814,,-814,,-814,c2412,9490,2412,9490,2412,9490v840,,840,,840,c3252,9354,3252,9354,3252,9354v-613,,-613,,-613,c2639,9154,2639,9154,2639,9154v539,,539,,539,c3178,9018,3178,9018,3178,9018v-539,,-539,,-539,c2639,8856,2639,8856,2639,8856v587,,587,,587,l3226,8719xm6357,9194v257,,257,,257,c6566,9350,6396,9364,6345,9364v-157,,-321,-54,-321,-265c6024,8901,6176,8822,6341,8822v164,,242,97,242,127c6814,8949,6814,8949,6814,8949v-12,-107,-146,-260,-485,-260c5955,8688,5788,8886,5788,9097v,270,242,403,508,403c6498,9500,6583,9431,6642,9383v22,97,22,97,22,97c6819,9480,6819,9480,6819,9480v,-415,,-415,,-415c6357,9065,6357,9065,6357,9065r,129xm5493,8709v-222,,-222,,-222,c5271,9480,5271,9480,5271,9480v222,,222,,222,l5493,8709xm7753,9141v,346,,346,,346c7974,9487,7974,9487,7974,9487v,-771,,-771,,-771c7753,8716,7753,8716,7753,8716v,292,,292,,292c7338,9008,7338,9008,7338,9008v,-292,,-292,,-292c7116,8716,7116,8716,7116,8716v,771,,771,,771c7338,9487,7338,9487,7338,9487v,-346,,-346,,-346l7753,9141xm8733,8852v307,,307,,307,c9040,8716,9040,8716,9040,8716v-826,,-826,,-826,c8214,8852,8214,8852,8214,8852v307,,307,,307,c8521,9487,8521,9487,8521,9487v212,,212,,212,l8733,8852xm10302,8846v307,,307,,307,c10609,8709,10609,8709,10609,8709v-826,,-826,,-826,c9783,8846,9783,8846,9783,8846v307,,307,,307,c10090,9480,10090,9480,10090,9480v212,,212,,212,l10302,8846xm11000,9088v,216,157,269,268,269c11380,9357,11537,9304,11537,9088v,-216,-157,-270,-269,-270c11157,8818,11000,8872,11000,9088t-207,c10793,8726,11137,8682,11268,8682v131,,476,44,476,406c11744,9449,11399,9493,11268,9493v-131,,-475,-44,-475,-405m14017,8709v-222,,-222,,-222,c13795,9480,13795,9480,13795,9480v222,,222,,222,l14017,8709xm14867,9198v257,,257,,257,c15076,9354,14907,9367,14856,9367v-157,,-322,-54,-322,-265c14534,8905,14687,8825,14852,8825v163,,241,97,241,127c15324,8952,15324,8952,15324,8952v-12,-106,-146,-260,-485,-260c14466,8691,14298,8890,14298,9100v,271,242,404,509,404c15009,9504,15093,9434,15152,9387v23,96,23,96,23,96c15329,9483,15329,9483,15329,9483v,-415,,-415,,-415c14867,9068,14867,9068,14867,9068r,130xm16263,9144v,346,,346,,346c16485,9490,16485,9490,16485,9490v,-771,,-771,,-771c16263,8719,16263,8719,16263,8719v,292,,292,,292c15849,9011,15849,9011,15849,9011v,-292,,-292,,-292c15626,8719,15626,8719,15626,8719v,771,,771,,771c15849,9490,15849,9490,15849,9490v,-346,,-346,,-346l16263,9144xm17243,8856v307,,307,,307,c17550,8719,17550,8719,17550,8719v-826,,-826,,-826,c16724,8856,16724,8856,16724,8856v307,,307,,307,c17031,9490,17031,9490,17031,9490v212,,212,,212,l17243,8856xm12689,9243v,95,62,257,423,257c13199,9500,13503,9480,13503,9248v,-139,-124,-181,-260,-207c13002,8995,13002,8995,13002,8995v-41,-8,-105,-21,-105,-81c12897,8845,12991,8822,13070,8822v180,,197,82,203,116c13471,8938,13471,8938,13471,8938v-1,-94,-83,-249,-386,-249c12763,8689,12704,8840,12704,8926v,170,155,198,315,226c13125,9172,13125,9172,13125,9172v105,19,179,35,179,96c13304,9349,13195,9367,13097,9367v-180,,-208,-81,-209,-124l12689,9243xm4561,9052v112,,167,-28,167,-104c4728,8907,4703,8847,4576,8847v-268,,-268,,-268,c4308,9052,4308,9052,4308,9052r253,xm4530,9182v-222,,-222,,-222,c4308,9482,4308,9482,4308,9482v-212,,-212,,-212,c4096,8715,4096,8715,4096,8715v523,,523,,523,c4893,8715,4941,8866,4943,8932v4,87,-105,198,-196,189c4745,9120,4976,9482,4976,9482v-254,,-254,,-254,m2600,4167v932,723,932,723,932,723c3583,4844,3628,4795,3672,4746,2615,4146,2615,4146,2615,4146v-5,7,-10,14,-15,21m4008,3954v-9,86,-22,162,-36,223c2687,3951,2687,3951,2687,3951v1,-12,2,-24,3,-37c4008,3954,4008,3954,4008,3954m2690,3851v,-5,,-10,-1,-15c4019,3629,4019,3629,4019,3629v5,92,3,181,-4,263c2690,3851,2690,3851,2690,3851t-149,381c2547,4226,2552,4220,2558,4215v926,718,926,718,926,718c3436,4975,3386,5017,3332,5058,2541,4232,2541,4232,2541,4232t88,-614c2626,3612,2623,3607,2620,3602,3709,2807,3709,2807,3709,2807v48,56,90,115,126,175c2629,3618,2629,3618,2629,3618m3975,3328v19,80,32,160,39,237c2682,3773,2682,3773,2682,3773v-1,-9,-4,-18,-6,-28c3975,3328,3975,3328,3975,3328m2658,3685v-1,-3,-2,-6,-3,-9c3865,3037,3865,3037,3865,3037v40,75,70,153,93,230c2658,3685,2658,3685,2658,3685m3469,2595v74,51,139,107,196,165c2585,3548,2585,3548,2585,3548v-15,-21,-32,-41,-50,-60c3469,2595,3469,2595,3469,2595m2415,3398v-4,-2,-8,-4,-12,-6c2943,2366,2943,2366,2943,2366v73,19,142,41,206,65c2415,3398,2415,3398,2415,3398m112,3958v,,1,-103,33,-257c1434,3906,1434,3906,1434,3906v-7,28,-11,48,-11,52c112,3958,112,3958,112,3958t47,-319c178,3561,204,3473,241,3380v1225,433,1225,433,1225,433c1461,3824,1457,3835,1454,3846,159,3639,159,3639,159,3639t2489,453c2649,4089,2651,4086,2652,4083v1198,414,1198,414,1198,414c3810,4567,3765,4633,3713,4697,2648,4092,2648,4092,2648,4092m266,3322v29,-66,65,-134,107,-203c1511,3720,1511,3720,1511,3720v-7,12,-14,24,-19,35c266,3322,266,3322,266,3322m1951,4643v18,-11,35,-21,52,-31c1639,7044,1639,7044,1639,7044v-457,,-457,,-457,c1951,4643,1951,4643,1951,4643t-481,289c1537,4893,1600,4855,1660,4819,531,7044,531,7044,531,7044v-528,,-528,,-528,c3,7044,1,7019,,6976,1470,4932,1470,4932,1470,4932t-250,149c1260,5058,1298,5035,1335,5013,3,6864,3,6864,3,6864v,-3,,-6,,-10c28,6492,203,5686,1220,5081m407,3066v43,-64,91,-128,148,-190c1569,3628,1569,3628,1569,3628v-10,13,-18,25,-26,37c407,3066,407,3066,407,3066m1762,4758v37,-22,72,-44,107,-65c1115,7044,1115,7044,1115,7044v-514,,-514,,-514,c1762,4758,1762,4758,1762,4758m2292,2277v14,1,27,2,40,2c2147,3334,2147,3334,2147,3334v-7,,-13,,-20,c2129,2276,2129,2276,2129,2276v53,,107,,163,1m2396,2283v70,4,137,10,202,18c2260,3344,2260,3344,2260,3344v-17,-3,-33,-5,-49,-7c2396,2283,2396,2283,2396,2283m1874,3387v-8,3,-17,6,-25,10c1347,2388,1347,2388,1347,2388v63,-20,131,-37,201,-52c1874,3387,1874,3387,1874,3387t613,59c2481,3441,2475,3437,2469,3432v741,-976,741,-976,741,-976c3284,2487,3352,2522,3413,2560v-926,886,-926,886,-926,886m2661,2309v77,11,150,25,219,41c2345,3367,2345,3367,2345,3367v-8,-3,-16,-5,-24,-8c2661,2309,2661,2309,2661,2309m1977,3354v-15,4,-30,8,-44,12c1610,2323,1610,2323,1610,2323v62,-11,127,-20,195,-28c1977,3354,1977,3354,1977,3354m1083,2489v63,-30,130,-58,202,-83c1793,3426,1793,3426,1793,3426v-11,6,-22,11,-32,18c1083,2489,1083,2489,1083,2489m824,2637v62,-43,128,-83,201,-120c1710,3481,1710,3481,1710,3481v-11,9,-22,17,-32,26c824,2637,824,2637,824,2637t1240,703c2055,3341,2047,3342,2039,3343,1868,2289,1868,2289,1868,2289v63,-6,129,-10,198,-12c2064,3340,2064,3340,2064,3340m598,2830v53,-54,111,-106,175,-155c1632,3551,1632,3551,1632,3551v-8,9,-16,18,-24,27c598,2830,598,2830,598,2830m2764,5880v393,1164,393,1164,393,1164c2682,7044,2682,7044,2682,7044,2494,5880,2494,5880,2494,5880r270,xm2393,5656v-69,40,-139,82,-209,124c2184,4497,2184,4497,2184,4497v7,-5,14,-9,20,-13c2393,5656,2393,5656,2393,5656t246,-145c2577,5547,2515,5584,2452,5621,2262,4446,2262,4446,2262,4446v4,-3,9,-7,14,-9c2639,5511,2639,5511,2639,5511t-518,367c2121,7044,2121,7044,2121,7044v-418,,-418,,-418,c2073,4568,2073,4568,2073,4568v17,-11,33,-21,48,-31c2121,5819,2121,5819,2121,5819v-32,19,-64,39,-97,59l2121,5878xm3281,5096v-52,39,-107,78,-164,116c2463,4300,2463,4300,2463,4300v11,-9,21,-17,31,-26c3281,5096,3281,5096,3281,5096t-851,783c2618,7044,2618,7044,2618,7044v-434,,-434,,-434,c2184,5879,2184,5879,2184,5879r246,xm4111,6597c3599,5883,3599,5883,3599,5883v512,2,512,2,512,2l4111,6597xm2862,5376v-55,34,-111,68,-168,102c2330,4399,2330,4399,2330,4399v7,-4,13,-9,20,-14c2862,5376,2862,5376,2862,5376t203,-129c3016,5279,2967,5311,2916,5343,2402,4348,2402,4348,2402,4348v4,-3,8,-6,11,-9c3065,5247,3065,5247,3065,5247t58,635c3723,7044,3723,7044,3723,7044v-500,,-500,,-500,c2830,5881,2830,5881,2830,5881r293,1xm3522,5883v589,822,589,822,589,822c4111,7044,4111,7044,4111,7044v-316,,-316,,-316,c3194,5882,3194,5882,3194,5882r328,1xm2674,4024v1,-4,2,-7,3,-11c3956,4239,3956,4239,3956,4239v-10,40,-20,70,-26,89c3915,4366,3899,4404,3880,4441,2674,4024,2674,4024,2674,4024m6479,3398v-102,,-527,24,-757,487c4211,3880,4211,3880,4211,3880v27,-102,59,-198,94,-287c8312,2990,8312,2990,8312,2990v198,228,362,524,461,906c7228,3890,7228,3890,7228,3890,6995,3473,6583,3398,6479,3398t912,1152c7384,4308,7336,4117,7266,3965v1526,5,1526,5,1526,5c8831,4141,8859,4329,8869,4535v8,147,6,284,-4,415c7391,4711,7391,4711,7391,4711v2,-52,2,-106,,-161m6421,2210v65,,311,-1,625,67c4610,3053,4610,3053,4610,3053v652,-847,1696,-843,1811,-843m4186,5343v-26,-114,-47,-235,-61,-364c7700,6809,7700,6809,7700,6809v-428,236,-852,312,-1035,319c4186,5343,4186,5343,4186,5343m7185,2311v344,93,743,271,1067,613c4340,3513,4340,3513,4340,3513v59,-133,124,-252,197,-359c7185,2311,7185,2311,7185,2311m6538,7128c6056,7114,4623,6970,4213,5453,6538,7128,6538,7128,6538,7128m6522,5948v235,-4,455,-122,615,-349c8520,6052,8520,6052,8520,6052v-203,320,-471,551,-743,713c4117,4891,4117,4891,4117,4891v-8,-91,-13,-186,-14,-285c5615,5101,5615,5101,5615,5101v135,640,561,853,907,847m7179,5534v113,-187,188,-437,208,-748c8858,5024,8858,5024,8858,5024v-37,385,-146,702,-298,963c7179,5534,7179,5534,7179,5534m5688,3959v-51,124,-89,275,-105,459c4144,4185,4144,4185,4144,4185v13,-80,29,-157,47,-231c5688,3959,5688,3959,5688,3959t-115,613c5569,4738,5578,4886,5599,5017,4103,4528,4103,4528,4103,4528v,-8,-1,-15,-1,-21c4110,4420,4120,4338,4132,4258v1445,235,1445,235,1445,235c5575,4518,5574,4545,5573,4572m11055,2217v317,11,578,58,792,131c9418,2713,9418,2713,9418,2713v320,-295,829,-523,1637,-496m12693,4267v-174,468,-636,790,-1183,1119c9875,5089,9875,5089,9875,5089v35,-23,71,-46,108,-68c11121,4344,11387,4190,11441,3946v1323,7,1323,7,1323,7c12742,4107,12709,4222,12693,4267m11987,2402v760,331,833,1029,787,1477c11451,3872,11451,3872,11451,3872v2,-22,3,-45,3,-68c11454,3543,11244,3246,10860,3275v-556,42,-674,594,-674,623c8875,3898,8875,3898,8875,3898v,,5,-610,454,-1096c11987,2402,11987,2402,11987,2402m8766,6984v,,-41,-356,152,-811c11414,6984,11414,6984,11414,6984v-2648,,-2648,,-2648,m11414,5443v-203,120,-415,243,-627,375c12874,5825,12874,5825,12874,5825v,1159,,1159,,1159c11655,6984,11655,6984,11655,6984,8949,6105,8949,6105,8949,6105v144,-306,396,-650,838,-957l11414,5443xm2018,48v-388,,-388,,-388,c1335,1010,1335,1010,1335,1010v-5,,-5,,-5,c1044,48,1044,48,1044,48v-407,,-407,,-407,c1135,1354,1135,1354,1135,1354v383,,383,,383,l2018,48xm1418,10390v-544,,-544,,-544,c76,11719,76,11719,76,11719v481,,481,,481,c717,11453,717,11453,717,11453v848,,848,,848,c1722,11719,1722,11719,1722,11719v481,,481,,481,l1418,10390xm1147,10709v305,516,305,516,305,516c865,11225,865,11225,865,11225r282,-516xm3845,10390v,921,,921,,921c3845,11394,3779,11524,3405,11524v-383,,-427,-130,-433,-213c2972,10390,2972,10390,2972,10390v-471,,-471,,-471,c2501,11307,2501,11307,2501,11307v,131,94,288,474,410c3100,11744,3257,11761,3418,11761v160,,326,-19,468,-55c4265,11598,4316,11424,4316,11307v,-917,,-917,,-917l3845,10390xm6441,10795v19,-44,-12,-168,-132,-257c6086,10374,5660,10369,5537,10369v-559,,-823,156,-860,367c4639,10951,4843,11055,5091,11105v295,58,748,58,898,149c6102,11320,6081,11424,5980,11478v-60,33,-207,60,-364,62c5459,11544,5289,11524,5186,11461v-79,-47,-98,-101,-98,-136c4630,11325,4630,11325,4630,11325v15,126,116,257,320,343c5120,11739,5396,11762,5512,11761v254,-2,521,-21,716,-93c6514,11560,6636,11245,6372,11084v-144,-85,-414,-118,-540,-131c5745,10944,5311,10904,5257,10871v-103,-23,-156,-42,-144,-133c5129,10629,5298,10583,5528,10585v323,4,477,102,471,210l6441,10795xm6668,10390v,228,,228,,228c7361,10618,7361,10618,7361,10618v,1101,,1101,,1101c7833,11719,7833,11719,7833,11719v,-1101,,-1101,,-1101c8501,10618,8501,10618,8501,10618v,-228,,-228,,-228l6668,10390xm8793,11719v471,,471,,471,c9264,11194,9264,11194,9264,11194v553,,553,,553,c9981,11194,10093,11238,10100,11327v-7,97,-7,202,,268c10106,11639,10125,11679,10162,11719v506,,506,,506,c10668,11669,10668,11669,10668,11669v-50,-18,-88,-34,-88,-109c10577,11493,10570,11318,10558,11263v-25,-120,-176,-153,-254,-184c10457,11026,10558,10984,10615,10870v56,-115,9,-210,-22,-269c10526,10458,10294,10396,10065,10390v-1272,,-1272,,-1272,l8793,11719xm9264,10618v638,,638,,638,c10112,10618,10188,10673,10188,10768v28,130,-170,198,-280,198c9264,10966,9264,10966,9264,10966r,-348xm12232,10390v-543,,-543,,-543,c10891,11719,10891,11719,10891,11719v480,,480,,480,c11531,11453,11531,11453,11531,11453v848,,848,,848,c12536,11719,12536,11719,12536,11719v481,,481,,481,l12232,10390xm11962,10709v304,516,304,516,304,516c11679,11225,11679,11225,11679,11225r283,-516xm13328,10390v,1329,,1329,,1329c14894,11719,14894,11719,14894,11719v,-228,,-228,,-228c13799,11491,13799,11491,13799,11491v,-1101,,-1101,,-1101l13328,10390xm15664,10390v-471,,-471,,-471,c15193,11719,15193,11719,15193,11719v471,,471,,471,l15664,10390xm17290,10390v-543,,-543,,-543,c15950,11719,15950,11719,15950,11719v480,,480,,480,c16590,11453,16590,11453,16590,11453v848,,848,,848,c17595,11719,17595,11719,17595,11719v480,,480,,480,l17290,10390xm17020,10709v305,516,305,516,305,516c16738,11225,16738,11225,16738,11225r282,-516xm208,8132v17211,,17211,,17211,c17419,8068,17419,8068,17419,8068v-17211,,-17211,,-17211,c208,8132,208,8132,208,8132xe" fillcolor="#004990" stroked="f">
                  <v:path arrowok="t" o:connecttype="custom" o:connectlocs="1951,108;1862,108;3422,173;3988,14;248,2187;465,2185;605,2380;1595,2306;1672,2378;1945,2379;1945,2293;2661,2219;2827,2212;3516,2184;3801,2354;4079,2260;4195,2187;3235,2236;3183,2318;1027,2186;1005,992;642,1057;673,946;636,875;28,993;67,833;416,1209;139,721;539,836;338,599;582,842;272,624;150,710;548,1450;427,1767;610,1474;584,1103;710,1475;986,1085;1854,1141;1050,1340;1057,1368;1853,1200;1029,1136;2477,1276;2226,978;2924,1752;381,340;288,2686;746,2939;1502,2823;1319,2727;2132,2663;2676,2927;2556,2701;3265,2939;3461,2606;4161,2873;4369,2024" o:connectangles="0,0,0,0,0,0,0,0,0,0,0,0,0,0,0,0,0,0,0,0,0,0,0,0,0,0,0,0,0,0,0,0,0,0,0,0,0,0,0,0,0,0,0,0,0,0,0,0,0,0,0,0,0,0,0,0,0,0,0"/>
                  <o:lock v:ext="edit" aspectratio="t" verticies="t"/>
                </v:shape>
                <v:group id="Group 286" o:spid="_x0000_s1031" style="position:absolute;left:657;top:1026;width:4485;height:1274" coordorigin="657,1026" coordsize="4485,1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Freeform 287" o:spid="_x0000_s1032" style="position:absolute;left:3870;top:1026;width:1272;height:1274;visibility:visible;mso-wrap-style:square;v-text-anchor:top" coordsize="5073,5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" path="m2536,c1136,,,1137,,2539,,3941,1136,5078,2536,5078v1402,,2537,-1137,2537,-2539c5073,1137,3938,,2536,xm2557,66c3907,79,4997,1171,5008,2523v-446,,-446,,-446,c4566,2472,4562,2409,4543,2369v-25,-48,-16,-101,-37,-105c4486,2260,4458,2264,4470,2236v12,-29,-4,-61,20,-61c4514,2175,4543,2171,4551,2195v8,24,,53,24,57c4599,2256,4587,2207,4583,2191v-4,-16,-16,-8,-20,-36c4559,2127,4551,2070,4555,2054v4,-16,8,-8,12,-61c4571,1941,4547,1827,4538,1811v-8,-16,25,-4,25,-4c4563,1807,4547,1763,4530,1747v-16,-17,-32,-41,-40,-21c4482,1747,4470,1755,4450,1734v-20,-20,-57,-173,-16,-202c4474,1504,4466,1496,4470,1480v4,-16,-28,-49,-28,-73c4442,1383,4417,1346,4446,1342v17,-2,24,17,36,33c4494,1391,4510,1403,4502,1346v-8,-56,-125,-250,-178,-278c4272,1039,4268,1072,4280,1072v23,,4,40,-12,40c4252,1112,4284,1124,4252,1124v-33,,-12,-4,-33,c4199,1128,4231,1136,4199,1140v-32,4,-61,-20,-85,-12c4090,1136,4098,1169,4106,1185v8,16,-20,44,-20,64c4086,1270,4041,1286,4033,1253v-8,-32,-4,-40,-36,-40c3965,1213,3965,1205,3952,1225v-12,20,8,28,-16,28c3912,1253,3888,1237,3876,1274v-12,36,-12,32,-33,32c3823,1306,3811,1274,3811,1233v,-40,12,-81,-20,-77c3759,1161,3771,1156,3738,1161v-32,4,-20,-25,-48,-9c3682,1157,3677,1160,3673,1162,3367,916,2979,768,2557,766r,-700xm1628,3497v-40,,-40,-57,-81,-57c1507,3440,1463,3428,1463,3428v,,48,-129,-45,-154c1325,3250,1354,3246,1309,3194v-44,-53,-65,-41,-81,-41c1212,3153,1188,3113,1172,3105v-16,-8,-53,-16,-53,4c1119,3129,1099,3145,1099,3109v,-37,-12,-65,-24,-45c1063,3084,1046,3113,1030,3113v-16,,-16,-8,-16,28c1014,3177,1030,3206,1006,3218v-24,12,-24,48,-40,56c965,3275,963,3275,962,3274,916,3169,879,3059,854,2945v8,-15,23,-1,23,14c877,2983,901,3044,917,3052v16,8,24,20,24,20c941,3072,921,3028,925,2983v4,-44,16,-24,-4,-48c901,2911,889,2894,877,2894v-13,,-37,-48,-17,-48c881,2846,889,2838,889,2814v,-25,-4,-37,-4,-37c885,2777,844,2777,840,2797v-2,11,-5,13,-10,12c821,2743,816,2675,814,2607v38,-2,153,-10,160,5c982,2628,977,2721,998,2729v20,8,,-109,12,-121c1014,2603,1020,2596,1026,2588v284,,284,,284,c1320,3229,1841,3746,2492,3783v,526,,526,,526c2130,4297,1795,4174,1522,3973v6,-14,13,-31,22,-52c1588,3812,1628,3893,1669,3852v40,-40,44,-125,44,-161c1713,3654,1778,3654,1786,3610v8,-45,-117,-113,-158,-113xm889,1629v-4,-12,-4,-28,-4,-28c921,1589,921,1589,921,1589v,,32,,53,4c994,1597,986,1613,974,1629v-13,17,-17,17,-37,21c917,1654,905,1654,905,1654v,,8,-7,-24,-11c848,1639,893,1641,889,1629xm1438,1286v25,8,41,20,77,20c1552,1306,1580,1294,1547,1274v-32,-21,-72,4,-72,-25c1475,1235,1473,1221,1468,1212v42,-34,85,-65,130,-95c1562,1143,1515,1186,1555,1221v61,53,57,-4,82,-24c1661,1177,1669,1165,1693,1156v24,-8,12,-52,41,-52c1762,1104,1754,1104,1782,1092v28,-12,20,-29,57,-29c1875,1063,1863,1055,1899,1031v36,-24,49,-20,36,-48c1925,958,1921,974,1914,953v180,-71,375,-113,578,-120c2492,1352,2492,1352,2492,1352v-67,4,-132,13,-195,26c2298,1368,2299,1358,2299,1346v,-60,-36,-68,8,-97c2352,1221,2344,1201,2368,1169v24,-33,61,-57,12,-57c2332,1112,2307,1152,2295,1136v-12,-16,28,-24,,-32c2267,1096,2243,1096,2251,1068v8,-29,4,-18,44,-18c2336,1050,2323,1003,2287,999v-36,-4,-152,-18,-180,11c2079,1038,2105,1043,2065,1039v-40,-4,-20,-16,-73,-4c1940,1047,1935,1031,1923,1055v-12,25,-32,33,-52,33c1851,1088,1835,1092,1835,1112v,20,8,57,-17,53c1818,1165,1715,1158,1719,1214v4,57,-22,31,-26,60c1689,1302,1685,1306,1737,1310v53,4,49,-6,49,34c1786,1384,1802,1472,1782,1492v-20,20,-43,28,-15,40c1776,1536,1780,1536,1782,1535v-1,3,-1,8,,18c1786,1589,1743,1617,1743,1629v,11,-22,12,-28,43c1623,1754,1544,1849,1480,1954v-3,-12,-9,-18,-17,-13c1438,1953,1437,1992,1418,1985v-44,-16,8,-89,-8,-109c1394,1856,1362,1767,1333,1799v-28,32,-44,73,-44,101c1289,1928,1289,1949,1277,1981v-12,32,-20,40,-41,44c1216,2030,1220,2025,1208,2062v-12,36,-16,77,-36,60c1151,2106,1143,2054,1159,2030v17,-25,37,-33,,-49c1123,1965,1107,1989,1115,1953v8,-37,16,-29,,-49c1099,1884,1058,1864,1087,1811v28,-52,28,-64,72,-97c1204,1682,1184,1702,1236,1674v53,-28,53,-45,101,-53c1386,1613,1374,1577,1382,1553v8,-25,-8,-49,-20,-29c1349,1544,1341,1569,1321,1569v-20,,-24,12,-12,-25c1321,1508,1285,1504,1297,1480v12,-24,,-77,16,-89c1329,1379,1349,1363,1366,1350v16,-12,32,-32,32,-44c1398,1294,1370,1314,1357,1330v-11,16,-84,77,-88,105c1265,1464,1269,1484,1240,1496v-28,12,4,53,-24,24c1201,1505,1192,1499,1190,1492v72,-92,154,-176,243,-252c1428,1260,1426,1282,1438,1286xm1632,1096v,,-3,2,-9,5c1626,1099,1629,1098,1631,1096v1,,1,,1,xm2473,2450v15,14,13,39,19,56c2492,2523,2492,2523,2492,2523v-375,,-375,,-375,c2131,2324,2289,2163,2492,2138v,247,,247,,247c2473,2397,2449,2396,2449,2422v,28,4,8,24,28xm2752,2511v-12,-13,28,-17,28,-17c2790,2498,2806,2515,2804,2523v-33,,-33,,-33,c2764,2520,2757,2515,2752,2511xm2821,2110v4,-16,12,-32,20,-48c2849,2046,2825,2034,2817,2005v-8,-28,4,-32,24,-40c2861,1957,2867,1931,2867,1907v,-25,14,-79,40,-59c2923,1860,2942,1852,2938,1872v-4,20,-8,44,-40,89c2865,2005,2918,2038,2934,2038v16,,48,-25,73,-25c3031,2013,3023,2042,3003,2054v-21,12,-29,24,-53,24c2926,2078,2958,2159,2942,2143v-16,-16,-44,,-44,c2898,2143,2898,2190,2890,2203v-19,-17,-39,-34,-61,-48c2822,2140,2818,2120,2821,2110xm3245,2462v,20,24,20,65,44c3321,2513,3327,2518,3330,2523v-287,,-287,,-287,c3044,2514,3046,2505,3047,2498v4,-24,24,-48,49,-72c3120,2401,3156,2454,3156,2454v20,-16,20,-16,20,-16c3197,2422,3197,2405,3217,2393v20,-12,40,-4,32,12c3241,2422,3245,2442,3245,2462xm3391,2450v-4,-16,28,-41,28,-65c3419,2361,3464,2347,3479,2349v65,8,41,69,41,69c3520,2418,3500,2430,3484,2442v-16,12,56,36,72,48c3572,2502,3552,2515,3552,2515v,,-4,2,-7,8c3440,2523,3440,2523,3440,2523v-15,-23,-46,-61,-49,-73xm3249,3719v-4,12,-16,20,-16,20c3233,3739,3217,3719,3209,3707v-8,-12,,-65,,-65c3245,3650,3253,3707,3249,3719xm2118,2588v239,,239,,239,c2353,2594,2352,2602,2352,2612v,24,-29,24,4,56c2388,2700,2320,2688,2368,2709v49,20,65,8,93,12c2489,2725,2489,2769,2469,2769v,,-52,-20,-85,16c2352,2822,2340,2834,2323,2846v-15,11,9,26,-11,51c2205,2830,2131,2717,2118,2588xm1376,2523v2,-51,7,-100,16,-149c1406,2382,1411,2381,1406,2357v-8,-36,4,-24,,-52c1414,2274,1422,2244,1432,2214v33,-6,52,1,71,-11c1523,2191,1511,2215,1527,2191v17,-24,20,-64,-12,-93c1502,2087,1494,2081,1488,2076v59,-120,138,-229,234,-322c1725,1769,1727,1786,1725,1811v-4,57,-4,101,9,122c1745,1953,1798,2017,1802,1989v4,-28,29,-40,45,-81c1863,1868,1859,1850,1899,1826v41,-24,49,-12,73,-16c1996,1806,2014,1734,2042,1734v29,,50,-6,78,-18c2149,1703,2200,1672,2180,1665v-21,-9,-42,29,-26,-7c2170,1621,2178,1601,2186,1621v8,20,29,61,24,12c2206,1585,2186,1573,2206,1569v21,-4,-8,-16,25,-45c2263,1496,2263,1500,2267,1476v1,-7,5,-17,8,-27c2345,1432,2418,1421,2492,1417v,656,,656,,656c2254,2099,2066,2287,2052,2523r-676,xm1098,2523v9,-21,3,-48,17,-57c1135,2454,1147,2478,1164,2462v16,-16,8,-44,28,-49c1212,2409,1212,2434,1236,2413v25,-20,-24,-52,8,-52c1277,2361,1293,2369,1313,2353v10,-8,13,-12,18,-12c1320,2400,1313,2461,1311,2523r-213,xm1156,2300v32,,36,25,24,49c1167,2373,1147,2361,1127,2361v-20,,-36,20,-52,20c1058,2381,1038,2377,1038,2361v,-16,25,-65,25,-105c1063,2215,1038,2264,1030,2280v-8,16,-12,57,-32,61c977,2345,969,2325,961,2300v-8,-24,25,-40,41,-56c1018,2228,1014,2207,1014,2191v,-16,-45,-4,-69,-28c921,2139,1018,2131,1018,2131v12,-13,53,-4,57,24c1079,2183,1071,2215,1087,2224v16,8,52,4,44,32c1123,2284,1123,2300,1156,2300xm1353,2247v-8,2,-17,2,-20,9c1329,2268,1281,2288,1281,2260v,-28,65,-41,65,-41c1352,2218,1357,2219,1362,2219v-3,10,-6,19,-9,28xm2557,2588v19,,19,,19,c2610,2617,2604,2618,2651,2612v57,-9,45,-17,81,-13c2768,2603,2768,2583,2784,2608v17,24,9,-9,17,24c2809,2664,2841,2648,2813,2676v-29,29,-53,20,-29,29c2809,2713,2780,2721,2809,2713v28,-8,24,12,32,-21c2849,2660,2805,2624,2853,2616v48,-8,53,-21,61,16c2922,2668,2926,2656,2934,2676v4,11,13,14,15,20c2947,2703,2944,2709,2941,2716v-3,3,-6,8,-11,13c2894,2769,2885,2753,2869,2806v-3,10,-6,20,-8,28c2853,2841,2845,2849,2837,2856v-2,-3,-5,-8,-8,-14c2809,2802,2801,2818,2772,2818v-28,,-64,16,-44,-33c2748,2737,2772,2725,2703,2725v-68,,-68,20,-100,8c2570,2721,2554,2741,2558,2696v4,-44,16,-52,8,-72c2563,2616,2561,2607,2557,2599r,-11xm3555,2588v7,17,14,33,14,40c3569,2640,3516,2644,3496,2648v-20,4,-41,-12,-41,-24c3455,2618,3454,2603,3452,2588r103,xm3002,2739v2,-2,3,-3,5,-6c3009,2729,3011,2721,3013,2711v9,-24,15,-48,20,-73c3051,2670,3094,2690,3112,2700v20,13,44,-4,72,-20c3213,2664,3213,2680,3213,2696v,17,12,25,12,49c3225,2769,3181,2789,3181,2814v,24,-29,20,-49,20c3112,2834,3086,2821,3063,2826v-16,4,-48,-4,-72,-12c2981,2810,2974,2806,2969,2800v12,-19,23,-40,33,-61xm3160,3493v,-21,33,-33,33,-33c3205,3464,3217,3464,3217,3485v,20,-4,20,-8,36c3205,3537,3176,3525,3164,3525v-12,,-4,-12,-4,-32xm3176,2886v13,4,41,13,53,29c3241,2931,3261,2939,3282,2955v20,16,12,4,24,32c3318,3016,3318,3036,3322,3048v4,12,40,32,40,32c3362,3080,3374,3089,3387,3101v12,12,20,64,28,76c3423,3190,3451,3177,3451,3177v,,33,-12,49,-28c3516,3133,3528,3141,3532,3153v4,12,-24,33,-32,45c3492,3210,3472,3230,3447,3234v-24,4,-28,,-52,-20c3371,3194,3371,3194,3362,3177v-8,-16,-32,-16,-32,-32c3330,3129,3294,3105,3294,3105v,,-16,-29,-16,-57c3278,3020,3253,3004,3253,3004r-77,-118xm3609,2890v-32,,-12,25,-28,37c3564,2939,3552,2927,3540,2915v-12,-12,-20,-16,-24,-33c3512,2866,3476,2858,3484,2822v8,-37,40,-8,40,-8c3524,2814,3544,2810,3544,2834v,24,16,12,37,12c3601,2846,3601,2842,3625,2842v24,,20,16,24,36c3653,2899,3641,2890,3609,2890xm3076,2588v41,,41,,41,c3104,2592,3090,2591,3076,2588xm2784,3202v4,-16,37,8,37,8c2845,3226,2837,3246,2833,3258v-4,12,-24,4,-37,c2784,3254,2793,3242,2784,3230v-8,-12,-4,-12,,-28xm3605,2349v,-12,32,-12,32,4c3637,2369,3657,2393,3657,2418v,24,-20,44,-36,44c3605,2462,3597,2450,3593,2426v-4,-25,12,-77,12,-77xm982,1452v8,24,-8,28,-8,28c974,1480,925,1484,905,1468v-20,-16,3,-62,3,-62c908,1406,941,1403,957,1399v17,-4,41,12,29,24c974,1435,974,1427,982,1452xm905,1759v-32,-12,-20,-29,-20,-29c913,1702,913,1702,913,1702v20,8,20,8,20,8c953,1718,933,1710,949,1714v8,2,10,5,10,10c952,1738,945,1752,938,1765v-8,1,-20,-1,-33,-6xm1375,2588v678,,678,,678,c2065,2733,2143,2859,2258,2939v-1,1,-2,2,-3,4c2235,2967,2174,3028,2178,3072v4,45,24,105,8,114c2170,3194,2158,3210,2158,3238v,28,73,85,93,105c2271,3363,2320,3408,2348,3416v28,8,12,16,40,c2417,3400,2461,3396,2469,3408v3,4,12,2,23,-4c2492,3718,2492,3718,2492,3718,1875,3682,1386,3192,1375,2588xm2558,3375v32,-4,61,9,65,29c2627,3424,2659,3432,2696,3432v36,,28,24,15,53c2700,3513,2696,3549,2696,3549v,,72,45,84,101c2784,3670,2788,3687,2789,3701v-73,13,-148,21,-225,21c2561,3722,2559,3721,2557,3721v,-345,,-345,,-345c2557,3376,2558,3376,2558,3375xm2557,3786v2,,4,,7,c2630,3786,2695,3781,2759,3771v-7,5,-9,18,-3,65c2768,3925,2817,3909,2817,3925v,16,-16,41,-4,73c2825,4030,2865,4026,2869,4071v4,44,-8,48,29,52c2934,4127,3023,4148,3043,4107v20,-40,129,-69,129,-117c3172,3941,3209,3937,3229,3937v20,,-20,-60,-4,-85c3241,3828,3330,3792,3342,3751v12,-40,-28,-141,-24,-190c3319,3550,3326,3539,3336,3527v218,-166,379,-400,446,-670c3812,2859,3842,2867,3847,2870v13,8,25,65,41,65c3904,2935,3900,2882,3912,2894v12,13,28,33,36,73c3957,3008,3969,3052,3985,3080v16,29,40,41,40,41c4025,3121,4058,3101,4066,3048v8,-52,-12,-52,12,-77c4102,2947,4125,2923,4138,2882v21,-60,73,-101,73,-101c4211,2781,4223,2797,4256,2834v2,2,4,5,6,7c4133,3671,3420,4306,2557,4312r,-526xm2557,831v410,2,787,147,1082,388c3631,1236,3625,1251,3617,1270v-18,41,32,68,12,93c3609,1387,3589,1379,3601,1419v12,41,61,37,48,53c3637,1488,3589,1452,3581,1472v-9,20,40,36,12,44c3564,1524,3540,1492,3564,1540v25,49,57,61,57,85c3621,1650,3662,1682,3625,1702v-36,20,-36,41,-40,-8c3581,1646,3585,1640,3564,1605v-16,-28,-44,-16,-40,-69c3528,1484,3504,1464,3484,1452v-21,-13,-25,80,-5,117c3500,1605,3500,1585,3504,1613v4,28,28,45,4,41c3484,1650,3500,1617,3463,1617v-36,,-60,-12,-60,4c3403,1637,3439,1637,3423,1654v-11,11,3,18,-2,24c3240,1514,3010,1401,2753,1363v,,,,,c2756,1336,2743,1295,2759,1295v16,,40,6,37,25c2794,1338,2815,1365,2823,1352v9,-14,9,-14,-2,-35c2810,1295,2770,1282,2767,1263v-3,-19,-11,-24,5,-30c2772,1233,2794,1244,2815,1241v22,-2,54,-16,20,-37c2799,1182,2756,1169,2748,1185v-8,16,,35,-19,35c2710,1220,2670,1217,2667,1233v-2,16,-18,25,6,38c2697,1284,2705,1292,2702,1306v-2,14,-16,41,11,46c2720,1353,2726,1356,2731,1360v-55,-8,-111,-11,-167,-11c2561,1349,2559,1349,2557,1349r,-518xm2557,1414v2,,4,-1,7,-1c2861,1413,3133,1519,3341,1695v-22,4,-42,13,-55,35c3261,1771,3265,1811,3209,1811v-57,,-4,29,-45,57c3124,1896,3128,1920,3104,1896v-25,-24,-93,-97,-49,-101c3100,1791,3140,1831,3156,1791v16,-40,-8,-57,-36,-57c3091,1734,3067,1702,3039,1702v-28,,-61,-8,-65,-36c2970,1637,2930,1654,2894,1658v-37,4,-41,16,-69,36c2796,1714,2809,1718,2780,1734v-28,17,-56,13,-32,33c2772,1787,2805,1771,2768,1811v-36,41,-24,-8,-40,57c2711,1933,2720,1941,2675,1957v-44,16,-56,36,-56,64c2619,2038,2613,2057,2613,2073v-19,-2,-37,-4,-56,-4l2557,1414xm2671,2151v11,9,23,16,37,20c2716,2173,2722,2173,2728,2172v17,8,34,17,51,27c2787,2217,2792,2220,2801,2232v12,16,-5,24,-25,24c2756,2256,2752,2260,2724,2260v-28,,-33,-8,-65,16c2627,2300,2627,2312,2598,2333v-11,8,-26,14,-41,21c2557,2134,2557,2134,2557,2134v39,1,78,7,114,17xm2492,67v,701,,701,,701c2274,775,2067,820,1875,898v,,,,,c1831,898,1802,922,1778,938v-24,16,-41,16,-53,16c1713,954,1701,918,1673,958v-12,17,-15,35,-18,47c1648,1009,1642,1013,1635,1017v-1,-1,-2,-1,-3,-2c1600,991,1580,1003,1580,1035v,5,,10,1,15c1451,1133,1333,1233,1228,1346v,-52,,-52,,-52c1228,1294,1261,1290,1265,1278v4,-12,-12,-16,-29,4c1220,1302,1204,1298,1192,1270v-12,-29,-28,-45,-41,-29c1139,1258,1147,1266,1131,1274v-16,8,-44,28,-28,48c1119,1342,1123,1346,1103,1346v-20,,-49,17,-20,41c1111,1411,1143,1395,1135,1419v-8,24,16,41,-24,41c1071,1460,1030,1480,1038,1427v8,-52,,-85,-20,-101c998,1310,998,1286,990,1270v-8,-17,16,-4,-41,-4c893,1266,893,1173,893,1120v,-52,-4,-61,-37,-36c824,1108,816,1080,784,1112v-33,32,3,65,-33,65c715,1177,711,1144,703,1197v-8,52,4,61,-41,73c618,1282,630,1294,606,1314v-25,20,-37,-20,-28,53c586,1439,611,1430,563,1438v-49,8,-70,50,-30,46c573,1480,601,1442,617,1422v16,-21,45,-63,49,5c670,1496,683,1520,670,1577v-12,56,-8,64,-20,129c638,1771,638,1860,654,1892v16,32,12,32,-32,85c578,2030,557,2070,549,2155v-8,85,,133,16,178c581,2377,622,2422,614,2458v-3,14,-2,38,,65c65,2523,65,2523,65,2523,76,1179,1153,94,2492,67xm66,2588v557,,557,,557,c626,2605,629,2619,630,2624v4,16,8,72,32,109c687,2769,771,2834,767,2866v,,15,82,51,203c842,3153,872,3234,907,3312v57,131,134,273,236,399c1187,3764,1151,3901,1167,3913v17,12,-20,73,-3,113c1180,4067,1200,4071,1200,4091v,20,-24,61,-12,93c1200,4216,1273,4321,1301,4333v28,13,53,29,69,25c1386,4354,1301,4305,1309,4273v8,-33,32,-41,12,-53c1301,4208,1281,4172,1297,4168v16,-4,32,8,16,-41c1297,4079,1317,4091,1341,4091v25,,37,-24,61,-20c1426,4075,1390,4018,1414,4014v24,-4,44,8,64,8c1763,4234,2113,4363,2492,4375v,213,,213,,213c2484,4588,2476,4588,2469,4588v-44,,-69,16,-113,20c2312,4612,2307,4645,2251,4645v-57,,-121,4,-166,-12c2041,4616,1923,4584,1899,4552v-24,-33,-36,-65,-60,-65c1814,4487,1762,4430,1766,4402v4,-28,-24,,-16,20c1758,4443,1786,4475,1802,4491v16,16,8,36,-12,24c1770,4503,1754,4499,1737,4483v-16,-16,-8,-8,-44,-16c1657,4459,1531,4382,1515,4378v,,316,301,977,326c2492,5011,2492,5011,2492,5011,1164,4985,93,3916,66,2588xm2557,5012v,-306,,-306,,-306c2581,4706,2606,4706,2631,4705v756,-16,1148,-444,1148,-444c3779,4261,3718,4285,3702,4309v-16,24,-65,33,-85,33c3597,4342,3556,4350,3536,4370v-20,20,-57,24,-73,40c3447,4426,3443,4447,3407,4451v-36,4,-28,24,-61,36c3314,4499,3334,4467,3306,4463v-28,-4,-32,8,-77,12c3184,4479,3181,4455,3148,4487v-32,32,-20,24,-57,24c3055,4511,3067,4491,3031,4519v-36,29,-40,29,-65,29c2942,4548,2930,4527,2906,4548v-25,20,-16,28,-53,28c2817,4576,2833,4568,2772,4568v-61,,-149,8,-169,12c2594,4582,2577,4583,2557,4585v,-208,,-208,,-208c3446,4373,4182,3722,4323,2870v1,,1,,1,c4345,2874,4340,2874,4357,2899v16,24,52,,56,24c4417,2947,4393,2931,4417,2947v25,16,49,-16,61,-61c4490,2842,4458,2834,4450,2814v-8,-21,-41,-41,-37,-73c4417,2709,4425,2684,4446,2684v20,,24,25,28,37c4478,2733,4478,2696,4490,2664v9,-25,40,-45,58,-76c5008,2588,5008,2588,5008,2588,4980,3924,3897,4999,2557,5012xe" fillcolor="#f8dd84" stroked="f">
                    <v:path arrowok="t" o:connecttype="custom" o:connectlocs="1121,561;1126,433;1066,282;964,328;356,821;241,821;211,702;387,984;227,415;425,290;578,313;482,265;447,390;303,517;342,382;298,374;625,536;706,503;727,538;796,612;889,633;591,669;353,578;476,458;570,364;329,590;250,587;334,566;705,671;717,711;891,649;798,672;807,874;856,797;816,754;915,722;904,589;247,357;515,649;625,933;641,847;795,1001;999,773;912,306;894,403;690,342;669,309;824,434;697,435;684,545;625,193;308,338;279,366;152,330;142,585;227,831;329,1035;476,1142;17,649;829,1120;641,1098;1126,668" o:connectangles="0,0,0,0,0,0,0,0,0,0,0,0,0,0,0,0,0,0,0,0,0,0,0,0,0,0,0,0,0,0,0,0,0,0,0,0,0,0,0,0,0,0,0,0,0,0,0,0,0,0,0,0,0,0,0,0,0,0,0,0,0,0"/>
                    <o:lock v:ext="edit" aspectratio="t" verticies="t"/>
                  </v:shape>
                  <v:shape id="Freeform 288" o:spid="_x0000_s1033" style="position:absolute;left:4719;top:1948;width:39;height:66;visibility:visible;mso-wrap-style:square;v-text-anchor:top" coordsize="15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" path="m117,c76,40,76,40,76,40v,,-20,20,-32,24c32,68,28,76,28,97v,20,16,52,-4,56c4,157,,157,4,186v4,28,4,64,20,64c40,250,68,266,72,238v4,-28,13,-32,20,-61c101,149,101,125,113,105v12,-21,20,-8,20,-49c133,16,153,16,117,xe" fillcolor="#f8dd84" stroked="f">
                    <v:path arrowok="t" o:connecttype="custom" o:connectlocs="30,0;19,10;11,16;7,24;6,38;1,46;6,62;18,59;23,44;29,26;34,14;30,0" o:connectangles="0,0,0,0,0,0,0,0,0,0,0,0"/>
                    <o:lock v:ext="edit" aspectratio="t"/>
                  </v:shape>
                  <v:shape id="Freeform 289" o:spid="_x0000_s1034" style="position:absolute;left:4890;top:1807;width:7;height:10;visibility:visible;mso-wrap-style:square;v-text-anchor:top" coordsize="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" path="m28,12c28,12,24,,12,,,36,,36,,36v20,4,20,4,20,4l28,12xe" fillcolor="#f8dd84" stroked="f">
                    <v:path arrowok="t" o:connecttype="custom" o:connectlocs="7,3;3,0;0,9;5,10;7,3" o:connectangles="0,0,0,0,0"/>
                    <o:lock v:ext="edit" aspectratio="t"/>
                  </v:shape>
                  <v:shape id="Freeform 290" o:spid="_x0000_s1035" style="position:absolute;left:4120;top:1725;width:20;height:27;visibility:visible;mso-wrap-style:square;v-text-anchor:top" coordsize="77,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" path="m,c,,36,97,56,101v21,4,21,-8,17,-24c69,61,20,4,,xe" fillcolor="#f8dd84" stroked="f">
                    <v:path arrowok="t" o:connecttype="custom" o:connectlocs="0,0;15,26;19,20;0,0" o:connectangles="0,0,0,0"/>
                    <o:lock v:ext="edit" aspectratio="t"/>
                  </v:shape>
                  <v:shape id="Freeform 291" o:spid="_x0000_s1036" style="position:absolute;left:4148;top:1754;width:18;height:10;visibility:visible;mso-wrap-style:square;v-text-anchor:top" coordsize="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" path="m16,32v16,4,57,8,57,8c16,,16,,16,v,,-16,28,,32xe" fillcolor="#f8dd84" stroked="f">
                    <v:path arrowok="t" o:connecttype="custom" o:connectlocs="4,8;18,10;4,0;4,8" o:connectangles="0,0,0,0"/>
                    <o:lock v:ext="edit" aspectratio="t"/>
                  </v:shape>
                  <v:shape id="Freeform 292" o:spid="_x0000_s1037" style="position:absolute;left:4949;top:1799;width:81;height:45;visibility:visible;mso-wrap-style:square;v-text-anchor:top" coordsize="32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" path="m320,93v,-24,-45,-4,-57,17c251,130,231,134,202,138v-28,4,-24,24,-44,8c138,130,138,138,138,110,138,81,109,49,93,45,77,41,12,,,13v,,101,141,117,153c134,178,186,178,198,170v12,-8,122,-52,122,-77xe" fillcolor="#f8dd84" stroked="f">
                    <v:path arrowok="t" o:connecttype="custom" o:connectlocs="81,24;67,28;51,35;40,37;35,28;24,11;0,3;30,42;50,43;81,24" o:connectangles="0,0,0,0,0,0,0,0,0,0"/>
                    <o:lock v:ext="edit" aspectratio="t"/>
                  </v:shape>
                  <v:shape id="Freeform 293" o:spid="_x0000_s1038" style="position:absolute;left:4963;top:1778;width:19;height:25;visibility:visible;mso-wrap-style:square;v-text-anchor:top" coordsize="7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" path="m48,89v29,8,4,-49,4,-49c52,40,28,,,8v,,20,72,48,81xe" fillcolor="#f8dd84" stroked="f">
                    <v:path arrowok="t" o:connecttype="custom" o:connectlocs="12,23;13,10;0,2;12,23" o:connectangles="0,0,0,0"/>
                    <o:lock v:ext="edit" aspectratio="t"/>
                  </v:shape>
                  <v:shape id="Freeform 294" o:spid="_x0000_s1039" style="position:absolute;left:4993;top:1761;width:32;height:54;visibility:visible;mso-wrap-style:square;v-text-anchor:top" coordsize="129,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" path="m20,206v20,,73,8,73,-12c93,174,113,129,113,109,113,89,129,,89,,89,,60,65,44,85,28,105,12,121,12,141v,21,-12,65,8,65xe" fillcolor="#f8dd84" stroked="f">
                    <v:path arrowok="t" o:connecttype="custom" o:connectlocs="5,52;23,49;28,28;22,0;11,21;3,36;5,52" o:connectangles="0,0,0,0,0,0,0"/>
                    <o:lock v:ext="edit" aspectratio="t"/>
                  </v:shape>
                  <v:shape id="Freeform 295" o:spid="_x0000_s1040" style="position:absolute;left:5015;top:1690;width:12;height:31;visibility:visible;mso-wrap-style:square;v-text-anchor:top" coordsize="48,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" path="m48,101c48,81,44,4,28,,28,,,65,16,93v16,28,32,28,32,8xe" fillcolor="#f8dd84" stroked="f">
                    <v:path arrowok="t" o:connecttype="custom" o:connectlocs="12,26;7,0;4,24;12,26" o:connectangles="0,0,0,0"/>
                    <o:lock v:ext="edit" aspectratio="t"/>
                  </v:shape>
                  <v:shape id="Freeform 296" o:spid="_x0000_s1041" style="position:absolute;left:5025;top:1732;width:22;height:17;visibility:visible;mso-wrap-style:square;v-text-anchor:top" coordsize="8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" path="m25,48v24,4,60,20,52,-4c69,20,37,,25,v,,-25,44,,48xe" fillcolor="#f8dd84" stroked="f">
                    <v:path arrowok="t" o:connecttype="custom" o:connectlocs="6,12;20,11;6,0;6,12" o:connectangles="0,0,0,0"/>
                    <o:lock v:ext="edit" aspectratio="t"/>
                  </v:shape>
                  <v:shape id="Freeform 297" o:spid="_x0000_s1042" style="position:absolute;left:4991;top:1807;width:83;height:150;visibility:visible;mso-wrap-style:square;v-text-anchor:top" coordsize="331,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" path="m307,44v-4,45,-4,53,-20,53c271,97,258,56,258,56v,,25,-36,-12,-16c246,40,210,93,210,109v,16,-28,32,-40,36c158,149,186,149,154,206v-33,56,-49,73,-69,81c65,295,77,331,52,355v-24,25,-40,,-36,45c20,444,12,452,12,493v,40,-12,73,-8,89c8,598,68,513,89,501v20,-12,60,-77,69,-65c166,448,149,469,174,477v24,8,44,-8,56,-45c242,396,255,339,266,323v13,-16,33,-77,41,-93c315,214,327,218,327,178v,-41,4,-89,4,-118c331,32,311,,307,44xe" fillcolor="#f8dd84" stroked="f">
                    <v:path arrowok="t" o:connecttype="custom" o:connectlocs="77,11;72,24;65,14;62,10;53,27;43,36;39,52;21,72;13,89;4,100;3,124;1,146;22,126;40,109;44,120;58,108;67,81;77,58;82,45;83,15;77,11" o:connectangles="0,0,0,0,0,0,0,0,0,0,0,0,0,0,0,0,0,0,0,0,0"/>
                    <o:lock v:ext="edit" aspectratio="t"/>
                  </v:shape>
                  <v:shape id="Freeform 298" o:spid="_x0000_s1043" style="position:absolute;left:5023;top:1790;width:13;height:15;visibility:visible;mso-wrap-style:square;v-text-anchor:top" coordsize="4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" path="m12,49v13,8,29,-8,29,-8c41,41,49,8,20,,20,,,41,12,49xe" fillcolor="#f8dd84" stroked="f">
                    <v:path arrowok="t" o:connecttype="custom" o:connectlocs="3,13;11,11;5,0;3,13" o:connectangles="0,0,0,0"/>
                    <o:lock v:ext="edit" aspectratio="t"/>
                  </v:shape>
                  <v:shape id="Freeform 299" o:spid="_x0000_s1044" style="position:absolute;left:5048;top:1751;width:40;height:36;visibility:visible;mso-wrap-style:square;v-text-anchor:top" coordsize="162,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" path="m130,49c97,,57,65,57,65v,,-17,-4,-37,-16c,37,32,93,32,93v,,37,21,45,37c85,146,81,146,97,138v16,-8,4,-16,8,-32c109,89,117,106,138,106v20,,24,-9,-8,-57xe" fillcolor="#f8dd84" stroked="f">
                    <v:path arrowok="t" o:connecttype="custom" o:connectlocs="32,12;14,16;5,12;8,23;19,32;24,34;26,26;34,26;32,12" o:connectangles="0,0,0,0,0,0,0,0,0"/>
                    <o:lock v:ext="edit" aspectratio="t"/>
                  </v:shape>
                  <v:shape id="Freeform 300" o:spid="_x0000_s1045" style="position:absolute;left:4453;top:1581;width:21;height:24;visibility:visible;mso-wrap-style:square;v-text-anchor:top" coordsize="8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" path="m65,c65,,,49,17,69,33,89,37,97,53,89,69,81,81,85,81,65v,-20,4,-52,4,-52c85,13,77,,65,xe" fillcolor="#f8dd84" stroked="f">
                    <v:path arrowok="t" o:connecttype="custom" o:connectlocs="16,0;4,17;13,22;20,16;21,3;16,0" o:connectangles="0,0,0,0,0,0"/>
                    <o:lock v:ext="edit" aspectratio="t"/>
                  </v:shape>
                  <v:shape id="Freeform 301" o:spid="_x0000_s1046" style="position:absolute;left:4411;top:1476;width:36;height:33;visibility:visible;mso-wrap-style:square;v-text-anchor:top" coordsize="141,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" path="m93,117v16,-12,32,-16,40,-44c141,45,125,,109,20,93,41,85,49,65,49,44,49,24,53,24,36,24,20,12,16,12,16,,20,,20,,20v,,20,29,20,49c20,89,12,101,28,109v16,8,49,20,65,8xe" fillcolor="#f8dd84" stroked="f">
                    <v:path arrowok="t" o:connecttype="custom" o:connectlocs="24,30;34,19;28,5;17,13;6,9;3,4;0,5;5,18;7,28;24,30" o:connectangles="0,0,0,0,0,0,0,0,0,0"/>
                    <o:lock v:ext="edit" aspectratio="t"/>
                  </v:shape>
                  <v:shape id="Freeform 302" o:spid="_x0000_s1047" style="position:absolute;left:5025;top:1503;width:20;height:81;visibility:visible;mso-wrap-style:square;v-text-anchor:top" coordsize="77,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" path="m4,24c,85,,85,,85v29,49,29,49,29,49c29,134,37,162,37,194v,33,12,69,,77c25,279,33,324,45,319v12,-4,24,,24,-40c69,239,77,227,73,198,69,170,49,113,33,93,17,73,33,77,45,57,57,37,25,,4,24xe" fillcolor="#f8dd84" stroked="f">
                    <v:path arrowok="t" o:connecttype="custom" o:connectlocs="1,6;0,21;8,34;10,49;10,68;12,80;18,70;19,50;9,23;12,14;1,6" o:connectangles="0,0,0,0,0,0,0,0,0,0,0"/>
                    <o:lock v:ext="edit" aspectratio="t"/>
                  </v:shape>
                  <v:shape id="Freeform 303" o:spid="_x0000_s1048" style="position:absolute;left:5002;top:1390;width:33;height:57;visibility:visible;mso-wrap-style:square;v-text-anchor:top" coordsize="130,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" path="m77,185v53,41,12,-24,8,-52c81,105,45,4,,,,,24,145,77,185xe" fillcolor="#f8dd84" stroked="f">
                    <v:path arrowok="t" o:connecttype="custom" o:connectlocs="20,47;22,34;0,0;20,47" o:connectangles="0,0,0,0"/>
                    <o:lock v:ext="edit" aspectratio="t"/>
                  </v:shape>
                  <v:shape id="Freeform 304" o:spid="_x0000_s1049" style="position:absolute;left:4241;top:1582;width:24;height:35;visibility:visible;mso-wrap-style:square;v-text-anchor:top" coordsize="95,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" path="m52,43c49,18,52,,36,,36,,,58,6,72v7,15,23,,30,19c43,109,58,138,72,130,85,123,95,98,85,83,75,69,55,69,52,43xe" fillcolor="#f8dd84" stroked="f">
                    <v:path arrowok="t" o:connecttype="custom" o:connectlocs="13,11;9,0;2,18;9,23;18,33;21,21;13,11" o:connectangles="0,0,0,0,0,0,0"/>
                    <o:lock v:ext="edit" aspectratio="t"/>
                  </v:shape>
                  <v:shape id="Freeform 305" o:spid="_x0000_s1050" style="position:absolute;left:4035;top:1276;width:35;height:50;visibility:visible;mso-wrap-style:square;v-text-anchor:top" coordsize="138,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" path="m49,129v12,-8,32,-8,32,-32c81,73,138,52,126,v,,-17,11,-38,30c60,56,26,94,17,133v-17,69,20,4,32,-4xe" fillcolor="#f8dd84" stroked="f">
                    <v:path arrowok="t" o:connecttype="custom" o:connectlocs="12,32;21,24;32,0;22,7;4,33;12,32" o:connectangles="0,0,0,0,0,0"/>
                    <o:lock v:ext="edit" aspectratio="t"/>
                  </v:shape>
                  <v:shape id="Freeform 306" o:spid="_x0000_s1051" style="position:absolute;left:4131;top:1314;width:43;height:27;visibility:visible;mso-wrap-style:square;v-text-anchor:top" coordsize="17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" path="m93,61v16,-8,12,-8,45,-8c170,53,166,21,154,13,142,4,138,,109,,109,,,77,21,93,41,110,77,69,93,61xe" fillcolor="#f8dd84" stroked="f">
                    <v:path arrowok="t" o:connecttype="custom" o:connectlocs="24,15;35,13;39,3;28,0;5,23;24,15" o:connectangles="0,0,0,0,0,0"/>
                    <o:lock v:ext="edit" aspectratio="t"/>
                  </v:shape>
                  <v:shape id="Freeform 307" o:spid="_x0000_s1052" style="position:absolute;left:4174;top:1289;width:31;height:16;visibility:visible;mso-wrap-style:square;v-text-anchor:top" coordsize="1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" path="m36,33c57,25,85,25,85,25v,,40,8,16,-17c101,8,,,4,33v4,32,12,8,32,xe" fillcolor="#f8dd84" stroked="f">
                    <v:path arrowok="t" o:connecttype="custom" o:connectlocs="9,8;21,6;25,2;1,8;9,8" o:connectangles="0,0,0,0,0"/>
                    <o:lock v:ext="edit" aspectratio="t"/>
                  </v:shape>
                  <v:shape id="Freeform 308" o:spid="_x0000_s1053" style="position:absolute;left:4183;top:1306;width:22;height:24;visibility:visible;mso-wrap-style:square;v-text-anchor:top" coordsize="8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" path="m41,40v,-24,,-24,,-24c41,16,,4,,40,,77,25,65,41,65v16,,-4,8,12,20c69,97,85,97,85,77,85,57,89,,73,20,57,40,41,40,41,40xe" fillcolor="#f8dd84" stroked="f">
                    <v:path arrowok="t" o:connecttype="custom" o:connectlocs="10,10;10,4;0,10;10,16;13,21;21,19;18,5;10,10" o:connectangles="0,0,0,0,0,0,0,0"/>
                    <o:lock v:ext="edit" aspectratio="t"/>
                  </v:shape>
                  <v:shape id="Freeform 309" o:spid="_x0000_s1054" style="position:absolute;left:4182;top:1443;width:18;height:16;visibility:visible;mso-wrap-style:square;v-text-anchor:top" coordsize="7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" path="m41,c,40,,40,,40,29,56,29,56,29,56v,,32,-40,32,-16c61,64,73,4,41,xe" fillcolor="#f8dd84" stroked="f">
                    <v:path arrowok="t" o:connecttype="custom" o:connectlocs="10,0;0,10;7,14;15,10;10,0" o:connectangles="0,0,0,0,0"/>
                    <o:lock v:ext="edit" aspectratio="t"/>
                  </v:shape>
                  <v:shape id="Freeform 310" o:spid="_x0000_s1055" style="position:absolute;left:4208;top:1364;width:65;height:122;visibility:visible;mso-wrap-style:square;v-text-anchor:top" coordsize="259,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" path="m8,85v9,53,49,61,61,65c81,154,130,198,126,215v-4,16,28,44,-4,85c89,340,94,352,73,352v-20,,-65,,-65,12c8,376,45,384,57,397v12,12,16,36,20,52c81,465,102,490,114,490v12,,-8,-29,,-49c122,421,126,425,134,445v8,20,12,45,24,28c170,457,158,368,170,352v12,-16,45,41,45,41c215,393,259,368,247,316,235,263,198,275,198,263v,-12,8,-8,17,-28c223,215,206,150,203,130v-5,-20,,-61,-29,-61c146,69,114,69,114,57v,-12,8,-12,24,-12c154,45,190,53,186,33,182,13,178,4,158,13v-13,5,-32,5,-46,7c115,13,110,6,85,,85,,,33,8,85xm85,42c79,52,73,60,65,57,61,56,72,50,85,42xe" fillcolor="#f8dd84" stroked="f">
                    <v:path arrowok="t" o:connecttype="custom" o:connectlocs="2,21;17,37;32,54;31,75;18,88;2,91;14,99;19,112;29,122;29,110;34,111;40,118;43,88;54,98;62,79;50,65;54,59;51,32;44,17;29,14;35,11;47,8;40,3;28,5;21,0;2,21;21,10;16,14;21,10" o:connectangles="0,0,0,0,0,0,0,0,0,0,0,0,0,0,0,0,0,0,0,0,0,0,0,0,0,0,0,0,0"/>
                    <o:lock v:ext="edit" aspectratio="t" verticies="t"/>
                  </v:shape>
                  <v:shape id="Freeform 311" o:spid="_x0000_s1056" style="position:absolute;left:4229;top:1279;width:14;height:22;visibility:visible;mso-wrap-style:square;v-text-anchor:top" coordsize="5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" path="m49,73c53,56,57,4,37,,37,,,36,13,56,25,77,45,89,49,73xe" fillcolor="#f8dd84" stroked="f">
                    <v:path arrowok="t" o:connecttype="custom" o:connectlocs="12,18;9,0;3,14;12,18" o:connectangles="0,0,0,0"/>
                    <o:lock v:ext="edit" aspectratio="t"/>
                  </v:shape>
                  <v:shape id="Freeform 312" o:spid="_x0000_s1057" style="position:absolute;left:4855;top:1277;width:23;height:22;visibility:visible;mso-wrap-style:square;v-text-anchor:top" coordsize="9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" path="m75,78v8,-8,16,-57,,-62c59,10,59,5,40,,40,,,26,18,43,37,59,67,86,75,78xe" fillcolor="#f8dd84" stroked="f">
                    <v:path arrowok="t" o:connecttype="custom" o:connectlocs="19,20;19,4;10,0;5,11;19,20" o:connectangles="0,0,0,0,0"/>
                    <o:lock v:ext="edit" aspectratio="t"/>
                  </v:shape>
                  <v:shape id="Freeform 313" o:spid="_x0000_s1058" style="position:absolute;left:4686;top:1343;width:33;height:84;visibility:visible;mso-wrap-style:square;v-text-anchor:top" coordsize="1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" path="m48,312v17,,43,21,35,-5c75,280,43,310,51,247,59,186,43,175,65,145,86,116,70,124,94,86,118,48,132,13,121,13,110,13,94,,91,13v,,11,8,-13,30c54,64,34,67,27,89,19,110,5,121,5,150v,30,-5,54,-3,87c5,269,32,312,48,312xe" fillcolor="#f8dd84" stroked="f">
                    <v:path arrowok="t" o:connecttype="custom" o:connectlocs="12,79;21,77;13,62;16,37;24,22;30,3;23,3;20,11;7,22;1,38;1,60;12,79" o:connectangles="0,0,0,0,0,0,0,0,0,0,0,0"/>
                    <o:lock v:ext="edit" aspectratio="t"/>
                  </v:shape>
                  <v:shape id="Freeform 314" o:spid="_x0000_s1059" style="position:absolute;left:657;top:1053;width:3204;height:1217;visibility:visible;mso-wrap-style:square;v-text-anchor:top" coordsize="12775,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" path="m1336,2737v46,-28,92,-55,135,-81c1,4700,1,4700,1,4700v-1,-29,,-67,3,-112c1336,2737,1336,2737,1336,2737t325,-194c532,4768,532,4768,532,4768v70,,70,,70,c1763,2482,1763,2482,1763,2482v-33,20,-67,40,-102,61m1870,2417c1116,4768,1116,4768,1116,4768v67,,67,,67,c1952,2367,1952,2367,1952,2367v-26,16,-54,33,-82,50m2004,2336c1640,4768,1640,4768,1640,4768v64,,64,,64,c2074,2292,2074,2292,2074,2292v-23,14,-46,28,-70,44m2122,3602v,1166,,1166,,1166c2185,4768,2185,4768,2185,4768v,-1165,,-1165,,-1165l2122,3602xm2185,3504v,-1283,,-1283,,-1283c2165,2234,2144,2247,2122,2261v,1282,,1282,,1282l2185,3504xm2453,3345c2263,2170,2263,2170,2263,2170v-19,12,-38,25,-58,38c2394,3380,2394,3380,2394,3380r59,-35xm2431,3603v188,1165,188,1165,188,1165c2683,4768,2683,4768,2683,4768,2495,3604,2495,3604,2495,3604r-64,-1xm2765,3604v393,1164,393,1164,393,1164c3224,4768,3224,4768,3224,4768,2831,3605,2831,3605,2831,3605r-66,-1xm2695,3202c2331,2123,2331,2123,2331,2123v-17,13,-35,25,-54,38c2640,3235,2640,3235,2640,3235v18,-11,37,-22,55,-33m3124,3606v600,1162,600,1162,600,1162c3796,4768,3796,4768,3796,4768,3195,3606,3195,3606,3195,3606r-71,xm2917,3067c2403,2072,2403,2072,2403,2072v-17,12,-34,24,-52,37c2863,3100,2863,3100,2863,3100v18,-11,36,-22,54,-33m3118,2936c2464,2024,2464,2024,2464,2024v-16,13,-32,25,-50,39c3066,2971,3066,2971,3066,2971v18,-11,35,-23,52,-35m3600,3607v-77,,-77,,-77,c4112,4429,4112,4429,4112,4429v,-108,,-108,,-108l3600,3607xm3333,2782c2542,1956,2542,1956,2542,1956v-15,13,-30,28,-47,42c3282,2820,3282,2820,3282,2820v17,-12,35,-25,51,-38m2559,1939v926,718,926,718,926,718c3502,2643,3517,2629,3533,2614,2601,1891,2601,1891,2601,1891v-13,15,-27,32,-42,48m2616,1870v1057,600,1057,600,1057,600c3687,2454,3701,2438,3714,2421,2649,1816,2649,1816,2649,1816v-9,18,-20,36,-33,54m2653,1807v1198,414,1198,414,1198,414c3861,2202,3872,2184,3881,2165,2675,1748,2675,1748,2675,1748v-6,20,-13,40,-22,59m3957,1963v6,-19,11,-39,16,-62c2688,1675,2688,1675,2688,1675v-2,21,-6,41,-10,62l3957,1963xm4016,1616c2691,1575,2691,1575,2691,1575v1,5,1,9,1,13c2692,1605,2692,1622,2691,1638v1318,40,1318,40,1318,40c4012,1658,4014,1637,4016,1616t4,-263c4018,1332,4017,1311,4015,1289,2683,1497,2683,1497,2683,1497v4,21,6,42,7,63l4020,1353xm3959,991c2659,1409,2659,1409,2659,1409v7,20,13,40,18,60c3976,1052,3976,1052,3976,1052v-5,-20,-11,-40,-17,-61m2656,1400c3866,761,3866,761,3866,761v-10,-19,-20,-37,-30,-55c2630,1342,2630,1342,2630,1342v10,19,19,38,26,58m3710,531v-14,-15,-29,-31,-44,-47c2586,1272,2586,1272,2586,1272v13,17,24,35,35,54l3710,531xm3414,284v-926,886,-926,886,-926,886c2505,1183,2521,1197,2536,1212,3470,319,3470,319,3470,319v-18,-12,-36,-23,-56,-35m2470,1156c3211,180,3211,180,3211,180v-20,-8,-40,-17,-61,-25c2416,1122,2416,1122,2416,1122v19,11,37,22,54,34m2944,90v-21,-6,-42,-11,-63,-16c2346,1091,2346,1091,2346,1091v20,7,40,15,58,25l2944,90xm2599,25c2261,1068,2261,1068,2261,1068v21,4,41,9,61,15c2662,33,2662,33,2662,33v-21,-3,-42,-6,-63,-8m2333,3c2148,1058,2148,1058,2148,1058v22,,43,1,64,3c2397,7,2397,7,2397,7,2376,5,2354,4,2333,3m2067,1v-2,1063,-2,1063,-2,1063c2076,1062,2086,1060,2098,1059v10,-1,20,,30,-1c2130,,2130,,2130,v-21,1,-42,1,-63,1m2040,1067c1869,13,1869,13,1869,13v-21,2,-42,4,-63,6c1978,1078,1978,1078,1978,1078v20,-4,41,-8,62,-11m1934,1090c1611,47,1611,47,1611,47v-21,4,-42,8,-62,13c1875,1111,1875,1111,1875,1111v19,-8,39,-15,59,-21m1348,112v-21,6,-42,12,-62,18c1794,1150,1794,1150,1794,1150v18,-11,37,-20,56,-29l1348,112xm1026,241v685,964,685,964,685,964c1727,1192,1744,1180,1762,1168,1084,213,1084,213,1084,213v-20,9,-39,18,-58,28m774,399v859,876,859,876,859,876c1647,1260,1663,1245,1679,1231,825,361,825,361,825,361v-17,13,-34,26,-51,38m556,600v1014,752,1014,752,1014,752c1582,1335,1595,1319,1609,1302,599,554,599,554,599,554v-15,15,-30,31,-43,46m374,843v1138,601,1138,601,1138,601c1521,1426,1532,1408,1544,1389,408,790,408,790,408,790v-12,18,-23,36,-34,53m242,1104v1225,433,1225,433,1225,433c1474,1518,1483,1499,1493,1479,267,1046,267,1046,267,1046v-9,20,-16,39,-25,58m146,1425v1289,205,1289,205,1289,205c1440,1613,1446,1593,1455,1570,160,1363,160,1363,160,1363v-5,21,-10,42,-14,62m4214,3177c6539,4852,6539,4852,6539,4852v40,1,74,1,100,1c6647,4853,6657,4853,6666,4852,4187,3067,4187,3067,4187,3067v8,37,17,74,27,110m4126,2703c7701,4533,7701,4533,7701,4533v26,-14,51,-28,77,-44c4118,2615,4118,2615,4118,2615v2,30,5,59,8,88m5600,2741c4104,2252,4104,2252,4104,2252v-1,26,,52,,78c5616,2825,5616,2825,5616,2825v-5,-27,-11,-55,-16,-84m7138,3323v1383,453,1383,453,1383,453c8535,3754,8548,3733,8561,3711,7180,3258,7180,3258,7180,3258v-14,23,-27,44,-42,65m7392,2435v-1,26,-3,50,-4,75c8859,2748,8859,2748,8859,2748v3,-24,5,-49,7,-74l7392,2435xm5584,2142c4145,1909,4145,1909,4145,1909v-4,25,-8,49,-12,73c5578,2217,5578,2217,5578,2217v1,-26,4,-50,6,-75m5723,1609v-1511,-5,-1511,-5,-1511,-5c4205,1628,4198,1653,4192,1678v1497,5,1497,5,1497,5c5699,1657,5711,1633,5723,1609t1544,80c8793,1694,8793,1694,8793,1694v-6,-25,-12,-50,-19,-74c7229,1614,7229,1614,7229,1614v13,24,26,49,38,75m8253,648c4341,1237,4341,1237,4341,1237v-12,26,-24,52,-35,80c8313,714,8313,714,8313,714v-20,-23,-40,-45,-60,-66m7047,1c4611,777,4611,777,4611,777v-25,32,-49,66,-73,101c7186,35,7186,35,7186,35,7138,22,7092,11,7047,1t4801,71c9419,437,9419,437,9419,437v-32,29,-61,59,-89,89c11988,126,11988,126,11988,126v-44,-20,-91,-38,-140,-54m8919,3897v2496,811,2496,811,2496,811c11656,4708,11656,4708,11656,4708,8950,3829,8950,3829,8950,3829v-11,23,-21,46,-31,68m11511,3110c9876,2813,9876,2813,9876,2813v-31,19,-60,39,-88,59c11415,3167,11415,3167,11415,3167v32,-19,65,-38,96,-57m12775,1603v-1323,-7,-1323,-7,-1323,-7c11451,1622,11447,1646,11442,1670v1323,7,1323,7,1323,7c12768,1653,12772,1629,12775,1603e" fillcolor="#f8dd84" stroked="f">
                    <v:path arrowok="t" o:connecttype="custom" o:connectlocs="335,686;417,638;469,606;503,586;532,903;548,879;615,839;610,904;693,904;676,803;784,904;732,769;782,736;903,905;836,698;642,486;656,469;665,453;992,492;1005,421;675,391;997,264;660,337;657,333;870,80;606,281;603,280;668,8;601,2;534,265;453,5;388,15;450,288;442,293;421,309;404,327;387,348;374,371;365,394;1665,1217;1931,1137;1029,565;2137,947;1853,629;1040,479;1056,402;2205,425;1089,310;1156,195;2362,110;2863,1181;2477,705;2872,400" o:connectangles="0,0,0,0,0,0,0,0,0,0,0,0,0,0,0,0,0,0,0,0,0,0,0,0,0,0,0,0,0,0,0,0,0,0,0,0,0,0,0,0,0,0,0,0,0,0,0,0,0,0,0,0,0"/>
                    <o:lock v:ext="edit" aspectratio="t" verticies="t"/>
                  </v:shape>
                </v:group>
              </v:group>
              <v:shape id="Curve" o:spid="_x0000_s1060" style="position:absolute;left:7753;top:340;width:3782;height:16159;visibility:visible;mso-wrap-style:square;v-text-anchor:top" coordsize="3873,16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" path="m3284,7753c2729,4713,1599,2029,157,,,,,,,,1698,2349,2857,5798,3038,9684v117,2493,-184,4844,-803,6869c2975,16553,2975,16553,2975,16553v740,-2489,898,-5571,309,-8800xe" fillcolor="#004b8d" stroked="f">
                <v:path arrowok="t" o:connecttype="custom" o:connectlocs="3207,7568;153,0;0,0;2967,9453;2182,16159;2905,16159;3207,7568" o:connectangles="0,0,0,0,0,0,0"/>
                <o:lock v:ext="edit" aspectratio="t"/>
              </v:shape>
              <v:shape id="Slogan_3" o:spid="_x0000_s1061" style="position:absolute;left:1253;top:15882;width:8303;height:203;visibility:hidden;mso-wrap-style:square;v-text-anchor:top" coordsize="2086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" path="m,28v46,,46,,46,c235,354,235,354,235,354v1,,1,,1,c236,28,236,28,236,28v37,,37,,37,c273,399,273,399,273,399v-50,,-50,,-50,c38,79,38,79,38,79v-1,,-1,,-1,c37,399,37,399,37,399,,399,,399,,399l,28xm511,355v-1,,-1,,-1,c506,363,501,370,495,376v-6,7,-13,12,-21,16c466,396,458,400,449,402v-8,2,-17,3,-25,3c405,405,389,402,378,396v-12,-5,-21,-12,-27,-20c344,368,340,360,338,351v-2,-9,-3,-17,-3,-23c335,313,337,300,342,290v5,-11,12,-20,20,-27c371,256,381,251,392,247v11,-4,23,-7,35,-9c439,236,452,235,465,234v13,,25,-1,36,-1c508,233,508,233,508,233v,-13,,-13,,-13c508,196,503,179,494,167v-9,-11,-25,-17,-48,-17c432,150,418,152,405,155v-13,3,-26,9,-39,17c366,140,366,140,366,140v6,-3,12,-5,19,-7c391,130,398,128,405,127v7,-2,14,-3,21,-4c434,122,440,121,446,121v34,,58,8,73,24c534,161,541,187,541,222v,120,,120,,120c541,353,541,363,542,371v,9,,18,2,28c511,399,511,399,511,399r,-44xm508,262v-10,,-10,,-10,c484,262,469,263,454,264v-15,1,-29,4,-41,8c401,277,391,283,383,292v-8,9,-12,21,-12,35c371,336,373,344,376,350v3,6,7,11,12,15c393,369,399,372,406,374v7,1,14,2,22,2c447,376,463,373,474,365v10,-7,18,-16,23,-27c502,328,505,317,506,306v1,-11,2,-20,2,-28l508,262xm738,156v-62,,-62,,-62,c676,332,676,332,676,332v,12,3,23,8,31c689,372,699,376,712,376v7,,12,,17,-2c733,373,738,372,743,370v2,27,2,27,2,27c741,399,736,401,728,403v-8,1,-16,2,-24,2c689,405,678,403,670,398v-9,-5,-15,-12,-19,-20c647,370,645,361,644,350v-1,-11,-1,-23,-1,-35c643,156,643,156,643,156v-53,,-53,,-53,c590,128,590,128,590,128v53,,53,,53,c643,62,643,62,643,62,676,51,676,51,676,51v,77,,77,,77c738,128,738,128,738,128r,28xm831,55v-33,,-33,,-33,c798,11,798,11,798,11v33,,33,,33,l831,55xm798,128v33,,33,,33,c831,399,831,399,831,399v-33,,-33,,-33,l798,128xm902,210v5,-17,13,-33,23,-46c936,151,949,141,965,133v16,-8,34,-12,56,-12c1043,121,1062,125,1078,133v16,8,29,18,39,31c1128,177,1135,193,1140,210v5,17,8,35,8,53c1148,282,1145,299,1140,316v-5,18,-12,33,-23,46c1107,375,1094,385,1078,393v-16,8,-35,12,-57,12c999,405,981,401,965,393v-16,-8,-29,-18,-40,-31c915,349,907,334,902,316v-5,-17,-7,-34,-7,-53c895,245,897,227,902,210xm937,307v4,14,10,26,18,36c962,354,972,362,983,367v11,6,24,9,38,9c1036,376,1049,373,1060,367v11,-5,20,-13,28,-24c1096,333,1101,321,1105,307v4,-14,6,-28,6,-44c1111,248,1109,233,1105,219v-4,-14,-9,-26,-17,-36c1080,173,1071,165,1060,159v-11,-6,-24,-9,-39,-9c1007,150,994,153,983,159v-11,6,-21,14,-28,24c947,193,941,205,937,219v-3,14,-5,29,-5,44c932,279,934,293,937,307xm1211,191v,-10,,-20,,-31c1211,149,1210,139,1209,128v32,,32,,32,c1241,176,1241,176,1241,176v1,,1,,1,c1245,170,1249,164,1253,157v4,-6,10,-12,16,-18c1276,134,1284,130,1294,126v10,-3,22,-5,36,-5c1347,121,1361,124,1372,129v12,6,22,13,29,22c1409,160,1414,171,1417,184v4,13,5,27,5,41c1422,399,1422,399,1422,399v-33,,-33,,-33,c1389,234,1389,234,1389,234v,-26,-5,-46,-15,-61c1364,158,1348,150,1325,150v-16,,-28,3,-39,9c1276,165,1268,173,1262,182v-7,10,-11,21,-14,32c1246,226,1244,237,1244,249v,150,,150,,150c1211,399,1211,399,1211,399r,-208xm1662,355v-1,,-1,,-1,c1657,363,1652,370,1646,376v-6,7,-13,12,-21,16c1617,396,1609,400,1600,402v-8,2,-17,3,-25,3c1556,405,1540,402,1529,396v-12,-5,-21,-12,-27,-20c1495,368,1491,360,1489,351v-2,-9,-3,-17,-3,-23c1486,313,1488,300,1493,290v5,-11,12,-20,20,-27c1522,256,1531,251,1543,247v11,-4,23,-7,35,-9c1590,236,1603,235,1616,234v12,,25,-1,36,-1c1659,233,1659,233,1659,233v,-13,,-13,,-13c1659,196,1654,179,1645,167v-9,-11,-25,-17,-48,-17c1583,150,1569,152,1556,155v-13,3,-26,9,-39,17c1517,140,1517,140,1517,140v6,-3,12,-5,19,-7c1542,130,1549,128,1556,127v7,-2,14,-3,21,-4c1585,122,1591,121,1597,121v34,,58,8,73,24c1685,161,1692,187,1692,222v,120,,120,,120c1692,353,1692,363,1692,371v1,9,1,18,3,28c1662,399,1662,399,1662,399r,-44xm1659,262v-10,,-10,,-10,c1635,262,1620,263,1605,264v-15,1,-29,4,-41,8c1552,277,1542,283,1534,292v-8,9,-12,21,-12,35c1522,336,1524,344,1527,350v3,6,7,11,12,15c1544,369,1550,372,1557,374v6,1,14,2,22,2c1598,376,1614,373,1624,365v11,-7,19,-16,24,-27c1653,328,1656,317,1657,306v1,-11,2,-20,2,-28l1659,262xm1772,v33,,33,,33,c1805,399,1805,399,1805,399v-33,,-33,,-33,l1772,xm2034,v34,,34,,34,c2068,173,2068,173,2068,173v1,,1,,1,c2070,170,2072,166,2076,160v5,-6,10,-12,17,-17c2100,137,2108,132,2118,128v10,-5,22,-7,35,-7c2173,121,2190,125,2204,132v14,7,26,17,35,29c2248,174,2254,189,2259,206v4,18,6,37,6,57c2265,283,2262,302,2258,319v-5,17,-12,32,-21,45c2227,377,2216,387,2202,394v-14,7,-30,11,-49,11c2134,405,2117,401,2103,393v-14,-8,-25,-20,-34,-37c2068,356,2068,356,2068,356v,43,,43,,43c2034,399,2034,399,2034,399l2034,xm2225,223v-3,-13,-7,-25,-13,-36c2206,176,2197,167,2187,160v-10,-7,-23,-10,-39,-10c2133,150,2120,153,2110,161v-11,7,-19,16,-25,27c2079,199,2074,211,2072,225v-3,13,-4,26,-4,38c2068,276,2069,288,2072,302v3,13,7,25,13,36c2092,349,2100,358,2110,366v10,7,23,10,38,10c2164,376,2177,373,2187,366v10,-7,19,-16,25,-27c2218,328,2222,316,2225,303v2,-14,3,-27,3,-40c2228,250,2227,237,2225,223xm2319,210v5,-17,13,-33,23,-46c2353,151,2366,141,2382,133v15,-8,34,-12,56,-12c2460,121,2479,125,2495,133v16,8,29,18,40,31c2545,177,2552,193,2557,210v5,17,8,35,8,53c2565,282,2562,299,2557,316v-5,18,-12,33,-22,46c2524,375,2511,385,2495,393v-16,8,-35,12,-57,12c2416,405,2397,401,2382,393v-16,-8,-29,-18,-40,-31c2332,349,2324,334,2319,316v-5,-17,-7,-34,-7,-53c2312,245,2314,227,2319,210xm2354,307v4,14,10,26,18,36c2379,354,2389,362,2400,367v11,6,24,9,38,9c2453,376,2466,373,2477,367v11,-5,20,-13,28,-24c2513,333,2518,321,2522,307v4,-14,6,-28,6,-44c2528,248,2526,233,2522,219v-4,-14,-9,-26,-17,-36c2497,173,2488,165,2477,159v-11,-6,-24,-9,-39,-9c2424,150,2411,153,2400,159v-11,6,-21,14,-28,24c2364,193,2358,205,2354,219v-3,14,-5,29,-5,44c2349,279,2351,293,2354,307xm2843,399v-34,,-34,,-34,c2809,356,2809,356,2809,356v-1,,-1,,-1,c2799,373,2787,385,2774,393v-14,8,-31,12,-50,12c2705,405,2689,401,2675,394v-14,-7,-26,-17,-35,-30c2631,351,2624,336,2619,319v-5,-17,-7,-36,-7,-56c2612,243,2614,224,2618,206v4,-17,11,-32,20,-45c2647,149,2658,139,2673,132v14,-7,31,-11,51,-11c2737,121,2749,123,2759,128v10,4,18,9,25,15c2791,148,2796,154,2800,160v4,6,7,10,8,13c2809,173,2809,173,2809,173,2809,,2809,,2809,v34,,34,,34,l2843,399xm2652,303v3,13,7,25,13,36c2671,350,2679,359,2690,366v10,7,23,10,39,10c2744,376,2756,373,2767,366v10,-8,18,-17,24,-28c2798,327,2802,315,2805,302v3,-14,4,-26,4,-39c2809,251,2808,238,2805,225v-3,-14,-7,-26,-14,-37c2785,177,2777,168,2767,161v-11,-8,-23,-11,-38,-11c2713,150,2700,153,2690,160v-11,7,-19,16,-25,27c2659,198,2655,210,2652,223v-2,14,-3,27,-3,40c2649,276,2650,289,2652,303xm2999,353v,,,,,c3077,128,3077,128,3077,128v35,,35,,35,c3004,439,3004,439,3004,439v-3,9,-7,18,-11,27c2989,475,2984,483,2979,490v-6,7,-12,13,-20,17c2952,511,2944,513,2934,513v-12,,-24,-1,-36,-4c2902,480,2902,480,2902,480v3,1,6,2,10,3c2916,484,2920,485,2926,485v8,,14,-2,19,-5c2950,477,2954,474,2958,468v3,-5,7,-11,9,-18c2970,443,2973,434,2975,426v7,-24,7,-24,7,-24c2886,128,2886,128,2886,128v37,,37,,37,l2999,353xm3585,399v-40,,-40,,-40,c3471,164,3471,164,3471,164v-1,,-1,,-1,c3396,399,3396,399,3396,399v-40,,-40,,-40,c3269,128,3269,128,3269,128v36,,36,,36,c3376,362,3376,362,3376,362v1,,1,,1,c3453,128,3453,128,3453,128v40,,40,,40,c3565,362,3565,362,3565,362v1,,1,,1,c3641,128,3641,128,3641,128v33,,33,,33,l3585,399xm3707,210v5,-17,12,-33,23,-46c3740,151,3753,141,3769,133v16,-8,35,-12,57,-12c3848,121,3867,125,3883,133v15,8,29,18,39,31c3932,177,3940,193,3945,210v5,17,7,35,7,53c3952,282,3950,299,3945,316v-5,18,-13,33,-23,46c3912,375,3898,385,3883,393v-16,8,-35,12,-57,12c3804,405,3785,401,3769,393v-16,-8,-29,-18,-39,-31c3719,349,3712,334,3707,316v-5,-17,-8,-34,-8,-53c3699,245,3702,227,3707,210xm3742,307v4,14,9,26,17,36c3767,354,3776,362,3787,367v11,6,24,9,39,9c3840,376,3853,373,3864,367v11,-5,21,-13,28,-24c3900,333,3906,321,3910,307v3,-14,6,-28,6,-44c3916,248,3913,233,3910,219v-4,-14,-10,-26,-18,-36c3885,173,3875,165,3864,159v-11,-6,-24,-9,-38,-9c3811,150,3798,153,3787,159v-11,6,-20,14,-28,24c3751,193,3746,205,3742,219v-4,14,-6,29,-6,44c3736,279,3738,293,3742,307xm4015,188v,-7,,-14,,-19c4015,164,4015,159,4015,154v,-4,,-9,,-13c4014,137,4014,133,4013,128v34,,34,,34,c4047,180,4047,180,4047,180v1,,1,,1,c4051,172,4055,165,4059,158v4,-7,9,-13,15,-19c4080,134,4086,129,4094,126v7,-3,15,-5,23,-5c4121,121,4125,122,4130,122v4,1,8,2,11,2c4141,160,4141,160,4141,160v-4,-2,-8,-2,-12,-3c4125,157,4120,156,4116,156v-13,,-24,4,-33,10c4074,173,4068,182,4063,192v-5,11,-9,22,-11,35c4050,240,4049,252,4049,265v,134,,134,,134c4015,399,4015,399,4015,399r,-211xm4192,v34,,34,,34,c4226,239,4226,239,4226,239,4347,128,4347,128,4347,128v43,,43,,43,c4258,248,4258,248,4258,248v148,151,148,151,148,151c4359,399,4359,399,4359,399,4226,259,4226,259,4226,259v,140,,140,,140c4192,399,4192,399,4192,399l4192,xm4491,55v-33,,-33,,-33,c4458,11,4458,11,4458,11v33,,33,,33,l4491,55xm4458,128v33,,33,,33,c4491,399,4491,399,4491,399v-33,,-33,,-33,l4458,128xm4576,191v,-10,,-20,-1,-31c4575,149,4575,139,4574,128v32,,32,,32,c4606,176,4606,176,4606,176v1,,1,,1,c4610,170,4613,164,4618,157v4,-6,9,-12,16,-18c4641,134,4649,130,4659,126v10,-3,21,-5,36,-5c4711,121,4725,124,4737,129v12,6,21,13,29,22c4773,160,4779,171,4782,184v3,13,5,27,5,41c4787,399,4787,399,4787,399v-33,,-33,,-33,c4754,234,4754,234,4754,234v,-26,-5,-46,-15,-61c4729,158,4712,150,4689,150v-15,,-28,3,-38,9c4641,165,4633,173,4626,182v-6,10,-10,21,-13,32c4610,226,4609,237,4609,249v,150,,150,,150c4576,399,4576,399,4576,399r,-208xm5086,376v,19,-3,37,-7,53c5074,446,5067,460,5057,473v-10,12,-23,22,-39,29c5002,510,4982,513,4959,513v-18,,-35,-2,-50,-5c4895,504,4884,501,4877,499v2,-34,2,-34,2,-34c4890,471,4902,475,4916,479v14,4,28,6,43,6c4981,485,4998,481,5010,474v13,-8,22,-18,28,-30c5045,431,5049,416,5050,399v2,-17,3,-34,3,-54c5052,345,5052,345,5052,345v-10,20,-21,34,-36,42c5002,395,4987,399,4969,399v-21,,-40,-5,-54,-13c4900,377,4888,367,4879,353v-8,-13,-15,-27,-18,-43c4857,293,4855,278,4855,263v,-20,2,-39,6,-57c4865,189,4872,174,4881,161v9,-12,20,-22,35,-29c4930,125,4947,121,4967,121v9,,17,1,25,2c4999,123,5006,125,5013,128v6,3,13,6,19,11c5038,144,5045,150,5051,158v1,,1,,1,c5052,128,5052,128,5052,128v34,,34,,34,l5086,376xm4896,302v3,13,7,24,13,34c4916,346,4924,354,4934,361v10,6,22,9,36,9c4985,370,4998,367,5008,360v11,-6,19,-15,26,-25c5040,325,5045,313,5048,301v3,-13,4,-25,4,-38c5052,247,5051,232,5048,218v-3,-14,-7,-26,-13,-36c5029,172,5020,164,5010,158v-10,-5,-23,-8,-38,-8c4956,150,4943,153,4933,160v-11,7,-19,16,-25,27c4902,198,4897,210,4895,223v-2,14,-3,27,-3,40c4892,276,4893,289,4896,302xm5347,55v-33,,-33,,-33,c5314,11,5314,11,5314,11v33,,33,,33,l5347,55xm5314,128v33,,33,,33,c5347,399,5347,399,5347,399v-33,,-33,,-33,l5314,128xm5432,191v,-10,,-20,,-31c5431,149,5431,139,5430,128v32,,32,,32,c5462,176,5462,176,5462,176v1,,1,,1,c5466,170,5470,164,5474,157v4,-6,9,-12,16,-18c5497,134,5505,130,5515,126v10,-3,22,-5,36,-5c5567,121,5582,124,5593,129v12,6,22,13,29,22c5629,160,5635,171,5638,184v4,13,5,27,5,41c5643,399,5643,399,5643,399v-33,,-33,,-33,c5610,234,5610,234,5610,234v,-26,-5,-46,-15,-61c5585,158,5568,150,5545,150v-15,,-27,3,-38,9c5497,165,5489,173,5483,182v-7,10,-11,21,-14,32c5467,226,5465,237,5465,249v,150,,150,,150c5432,399,5432,399,5432,399r,-208xm5872,128v33,,33,,33,c5903,177,5903,177,5903,177v1,,1,,1,c5906,173,5909,168,5913,162v4,-6,9,-12,16,-18c5936,138,5944,132,5954,128v10,-5,22,-7,37,-7c6010,121,6027,125,6042,132v14,7,25,17,34,29c6085,174,6092,189,6096,206v4,18,6,37,6,57c6102,283,6100,302,6095,319v-4,17,-11,32,-21,45c6065,377,6053,387,6039,394v-13,7,-30,11,-48,11c5969,405,5952,401,5939,392v-14,-9,-25,-22,-33,-40c5905,352,5905,352,5905,352v,158,,158,,158c5872,510,5872,510,5872,510r,-382xm6062,223v-2,-13,-7,-25,-13,-36c6043,176,6035,167,6025,160v-11,-7,-24,-10,-40,-10c5970,150,5958,153,5948,161v-11,7,-19,16,-25,27c5917,199,5912,211,5909,225v-3,13,-4,26,-4,38c5905,276,5906,288,5909,302v3,13,8,25,14,36c5929,349,5937,358,5948,366v10,7,22,10,37,10c6001,376,6014,373,6025,366v10,-7,18,-16,24,-27c6055,328,6060,316,6062,303v2,-14,3,-27,3,-40c6065,250,6064,237,6062,223xm6326,355v-1,,-1,,-1,c6321,363,6316,370,6310,376v-7,7,-14,12,-21,16c6281,396,6273,400,6264,402v-8,2,-17,3,-25,3c6219,405,6204,402,6192,396v-11,-5,-20,-12,-27,-20c6159,368,6155,360,6153,351v-3,-9,-4,-17,-4,-23c6149,313,6152,300,6157,290v5,-11,11,-20,20,-27c6185,256,6195,251,6206,247v12,-4,23,-7,36,-9c6254,236,6267,235,6279,234v13,,25,-1,37,-1c6323,233,6323,233,6323,233v,-13,,-13,,-13c6323,196,6318,179,6309,167v-10,-11,-25,-17,-48,-17c6247,150,6233,152,6220,155v-14,3,-26,9,-39,17c6181,140,6181,140,6181,140v6,-3,12,-5,18,-7c6206,130,6213,128,6220,127v7,-2,14,-3,21,-4c6248,122,6255,121,6261,121v34,,58,8,73,24c6349,161,6356,187,6356,222v,120,,120,,120c6356,353,6356,363,6356,371v,9,1,18,3,28c6326,399,6326,399,6326,399r,-44xm6323,262v-10,,-10,,-10,c6298,262,6284,263,6269,264v-15,1,-29,4,-41,8c6215,277,6205,283,6198,292v-8,9,-12,21,-12,35c6186,336,6187,344,6191,350v3,6,7,11,12,15c6208,369,6214,372,6221,374v6,1,13,2,21,2c6262,376,6277,373,6288,365v11,-7,19,-16,24,-27c6317,328,6320,317,6321,306v1,-11,2,-20,2,-28l6323,262xm6436,188v,-7,,-14,,-19c6436,164,6436,159,6435,154v,-4,,-9,,-13c6435,137,6434,133,6434,128v33,,33,,33,c6467,180,6467,180,6467,180v1,,1,,1,c6471,172,6475,165,6479,158v4,-7,10,-13,15,-19c6500,134,6507,129,6514,126v7,-3,15,-5,24,-5c6542,121,6546,122,6550,122v5,1,8,2,11,2c6561,160,6561,160,6561,160v-4,-2,-7,-2,-12,-3c6545,157,6541,156,6537,156v-14,,-24,4,-33,10c6495,173,6488,182,6483,192v-5,11,-9,22,-11,35c6470,240,6469,252,6469,265v,134,,134,,134c6436,399,6436,399,6436,399r,-211xm6729,156v-61,,-61,,-61,c6668,332,6668,332,6668,332v,12,2,23,8,31c6681,372,6690,376,6704,376v6,,12,,16,-2c6725,373,6730,372,6735,370v2,27,2,27,2,27c6733,399,6727,401,6720,403v-8,1,-16,2,-24,2c6681,405,6669,403,6661,398v-8,-5,-14,-12,-18,-20c6639,370,6636,361,6636,350v-1,-11,-2,-23,-2,-35c6634,156,6634,156,6634,156v-53,,-53,,-53,c6581,128,6581,128,6581,128v53,,53,,53,c6634,62,6634,62,6634,62v34,-11,34,-11,34,-11c6668,128,6668,128,6668,128v61,,61,,61,l6729,156xm6789,191v,-10,,-20,,-31c6789,149,6788,139,6787,128v33,,33,,33,c6820,176,6820,176,6820,176v1,,1,,1,c6824,170,6827,164,6831,157v5,-6,10,-12,17,-18c6855,134,6863,130,6872,126v10,-3,22,-5,36,-5c6925,121,6939,124,6951,129v12,6,21,13,29,22c6987,160,6992,171,6996,184v3,13,5,27,5,41c7001,399,7001,399,7001,399v-34,,-34,,-34,c6967,234,6967,234,6967,234v,-26,-5,-46,-15,-61c6943,158,6926,150,6903,150v-15,,-28,3,-38,9c6855,165,6846,173,6840,182v-6,10,-11,21,-13,32c6824,226,6823,237,6823,249v,150,,150,,150c6789,399,6789,399,6789,399r,-208xm7266,390v-11,5,-24,9,-38,11c7213,404,7200,405,7188,405v-23,,-42,-4,-57,-11c7115,387,7102,377,7092,365v-9,-13,-16,-28,-21,-46c7067,302,7064,283,7064,263v,-21,3,-40,9,-57c7078,188,7086,174,7096,161v10,-12,22,-22,36,-29c7146,125,7162,121,7179,121v19,,35,4,49,11c7241,139,7253,149,7261,161v9,13,15,27,19,43c7284,220,7287,238,7287,256v,17,,17,,17c7101,273,7101,273,7101,273v,14,2,27,6,40c7111,326,7117,337,7124,346v7,9,17,17,28,22c7163,373,7176,376,7190,376v6,,13,,20,-2c7218,373,7225,372,7232,370v6,-2,13,-4,19,-7c7257,361,7262,358,7266,356r,34xm7250,244v,-12,-1,-23,-4,-35c7244,198,7240,188,7234,179v-5,-9,-12,-16,-21,-21c7204,153,7193,150,7181,150v-13,,-24,3,-33,8c7138,164,7130,171,7123,180v-7,9,-13,19,-16,30c7103,221,7101,233,7101,244r149,xm7350,188v,-7,,-14,,-19c7350,164,7350,159,7350,154v,-4,,-9,-1,-13c7349,137,7349,133,7348,128v34,,34,,34,c7382,180,7382,180,7382,180v1,,1,,1,c7386,172,7390,165,7394,158v4,-7,9,-13,15,-19c7415,134,7421,129,7429,126v7,-3,15,-5,23,-5c7456,121,7460,122,7465,122v4,1,8,2,11,2c7476,160,7476,160,7476,160v-4,-2,-8,-2,-12,-3c7460,157,7455,156,7451,156v-13,,-24,4,-33,10c7409,173,7403,182,7398,192v-5,11,-9,22,-11,35c7385,240,7384,252,7384,265v,134,,134,,134c7350,399,7350,399,7350,399r,-211xm7506,359v11,5,22,9,34,12c7551,375,7564,376,7577,376v8,,16,-1,23,-3c7607,371,7613,368,7619,364v6,-4,10,-9,13,-15c7635,343,7637,336,7637,328v,-11,-3,-20,-10,-27c7621,294,7613,288,7603,282v-9,-5,-20,-10,-31,-15c7561,262,7550,256,7541,250v-10,-6,-18,-14,-24,-22c7510,219,7507,208,7507,195v,-13,2,-25,7,-34c7519,151,7526,144,7534,138v9,-6,18,-10,29,-13c7573,123,7584,121,7595,121v7,,17,1,30,3c7638,126,7650,129,7662,133v-3,30,-3,30,-3,30c7650,159,7640,156,7629,153v-11,-2,-21,-3,-30,-3c7581,150,7567,153,7557,160v-11,6,-17,18,-17,35c7540,204,7544,211,7550,216v7,6,15,11,25,16c7585,237,7596,242,7607,247v12,5,22,11,32,18c7649,272,7657,281,7664,291v6,10,10,22,10,37c7674,342,7671,354,7665,364v-6,10,-14,18,-23,24c7633,394,7622,398,7611,401v-11,3,-22,4,-32,4c7566,405,7553,404,7540,402v-12,-2,-25,-5,-37,-10l7506,359xm7734,v33,,33,,33,c7767,173,7767,173,7767,173v1,,1,,1,c7775,158,7786,146,7801,136v14,-10,31,-15,52,-15c7871,121,7886,124,7898,130v12,5,21,13,28,24c7933,164,7938,176,7941,190v3,15,4,30,4,47c7945,399,7945,399,7945,399v-33,,-33,,-33,c7912,237,7912,237,7912,237v,-12,-1,-23,-3,-33c7908,193,7905,184,7900,176v-4,-8,-11,-15,-19,-19c7872,152,7861,150,7847,150v-15,,-27,3,-37,10c7799,166,7791,174,7785,184v-6,10,-11,21,-14,33c7769,230,7767,242,7767,254v,145,,145,,145c7734,399,7734,399,7734,399l7734,xm8062,55v-33,,-33,,-33,c8029,11,8029,11,8029,11v33,,33,,33,l8062,55xm8029,128v33,,33,,33,c8062,399,8062,399,8062,399v-33,,-33,,-33,l8029,128xm8144,128v33,,33,,33,c8175,177,8175,177,8175,177v1,,1,,1,c8178,173,8181,168,8185,162v4,-6,9,-12,16,-18c8208,138,8216,132,8226,128v10,-5,23,-7,37,-7c8283,121,8300,125,8314,132v14,7,25,17,34,29c8358,174,8364,189,8368,206v4,18,6,37,6,57c8374,283,8372,302,8367,319v-4,17,-11,32,-21,45c8337,377,8325,387,8312,394v-14,7,-30,11,-49,11c8241,405,8224,401,8211,392v-14,-9,-25,-22,-33,-40c8177,352,8177,352,8177,352v,158,,158,,158c8144,510,8144,510,8144,510r,-382xm8334,223v-2,-13,-6,-25,-13,-36c8315,176,8307,167,8297,160v-11,-7,-24,-10,-40,-10c8242,150,8230,153,8220,161v-11,7,-19,16,-25,27c8189,199,8184,211,8181,225v-2,13,-4,26,-4,38c8177,276,8179,288,8181,302v3,13,8,25,14,36c8201,349,8209,358,8220,366v10,7,22,10,37,10c8273,376,8286,373,8297,366v10,-7,18,-16,24,-27c8328,328,8332,316,8334,303v2,-14,4,-27,4,-40c8338,250,8336,237,8334,223xm8707,156v-62,,-62,,-62,c8645,332,8645,332,8645,332v,12,3,23,8,31c8658,372,8668,376,8681,376v7,,12,,17,-2c8702,373,8707,372,8712,370v2,27,2,27,2,27c8710,399,8705,401,8697,403v-8,1,-16,2,-24,2c8658,405,8647,403,8638,398v-8,-5,-14,-12,-18,-20c8616,370,8614,361,8613,350v-1,-11,-1,-23,-1,-35c8612,156,8612,156,8612,156v-53,,-53,,-53,c8559,128,8559,128,8559,128v53,,53,,53,c8612,62,8612,62,8612,62v33,-11,33,-11,33,-11c8645,128,8645,128,8645,128v62,,62,,62,l8707,156xm8753,210v5,-17,13,-33,23,-46c8787,151,8800,141,8816,133v16,-8,34,-12,56,-12c8894,121,8913,125,8929,133v16,8,29,18,40,31c8979,177,8986,193,8991,210v5,17,8,35,8,53c8999,282,8996,299,8991,316v-5,18,-12,33,-22,46c8958,375,8945,385,8929,393v-16,8,-35,12,-57,12c8850,405,8832,401,8816,393v-16,-8,-29,-18,-40,-31c8766,349,8758,334,8753,316v-5,-17,-7,-34,-7,-53c8746,245,8748,227,8753,210xm8789,307v3,14,9,26,17,36c8813,354,8823,362,8834,367v11,6,24,9,38,9c8887,376,8900,373,8911,367v11,-5,20,-13,28,-24c8947,333,8952,321,8956,307v4,-14,6,-28,6,-44c8962,248,8960,233,8956,219v-4,-14,-9,-26,-17,-36c8931,173,8922,165,8911,159v-11,-6,-24,-9,-39,-9c8858,150,8845,153,8834,159v-11,6,-21,14,-28,24c8798,193,8792,205,8789,219v-4,14,-6,29,-6,44c8783,279,8785,293,8789,307xm9207,128v33,,33,,33,c9238,177,9238,177,9238,177v1,,1,,1,c9241,173,9244,168,9248,162v4,-6,9,-12,16,-18c9271,138,9279,132,9289,128v10,-5,22,-7,36,-7c9345,121,9362,125,9377,132v14,7,25,17,34,29c9420,174,9427,189,9431,206v4,18,6,37,6,57c9437,283,9435,302,9430,319v-4,17,-11,32,-21,45c9400,377,9388,387,9374,394v-13,7,-30,11,-49,11c9304,405,9287,401,9273,392v-13,-9,-24,-22,-32,-40c9240,352,9240,352,9240,352v,158,,158,,158c9207,510,9207,510,9207,510r,-382xm9397,223v-2,-13,-7,-25,-13,-36c9378,176,9370,167,9359,160v-10,-7,-23,-10,-39,-10c9305,150,9293,153,9282,161v-10,7,-18,16,-24,27c9252,199,9247,211,9244,225v-3,13,-4,26,-4,38c9240,276,9241,288,9244,302v3,13,8,25,14,36c9264,349,9272,358,9282,366v11,7,23,10,38,10c9336,376,9349,373,9359,366v11,-7,19,-16,25,-27c9390,328,9395,316,9397,303v2,-14,3,-27,3,-40c9400,250,9399,237,9397,223xm9505,188v,-7,,-14,,-19c9505,164,9505,159,9505,154v,-4,-1,-9,-1,-13c9504,137,9504,133,9503,128v33,,33,,33,c9536,180,9536,180,9536,180v1,,1,,1,c9541,172,9544,165,9549,158v4,-7,9,-13,15,-19c9570,134,9576,129,9583,126v8,-3,15,-5,24,-5c9611,121,9615,122,9619,122v5,1,9,2,11,2c9630,160,9630,160,9630,160v-3,-2,-7,-2,-11,-3c9614,157,9610,156,9606,156v-13,,-24,4,-33,10c9564,173,9557,182,9552,192v-5,11,-8,22,-10,35c9540,240,9538,252,9538,265v,134,,134,,134c9505,399,9505,399,9505,399r,-211xm9854,390v-12,5,-25,9,-39,11c9801,404,9788,405,9775,405v-22,,-41,-4,-57,-11c9703,387,9690,377,9680,365v-10,-13,-17,-28,-21,-46c9654,302,9652,283,9652,263v,-21,3,-40,8,-57c9666,188,9674,174,9683,161v10,-12,22,-22,37,-29c9734,125,9749,121,9766,121v19,,36,4,49,11c9829,139,9840,149,9849,161v9,13,15,27,19,43c9872,220,9874,238,9874,256v,17,,17,,17c9689,273,9689,273,9689,273v,14,2,27,6,40c9698,326,9704,337,9712,346v7,9,16,17,28,22c9751,373,9763,376,9778,376v6,,13,,20,-2c9805,373,9812,372,9819,370v7,-2,14,-4,20,-7c9845,361,9850,358,9854,356r,34xm9837,244v,-12,-1,-23,-3,-35c9831,198,9827,188,9822,179v-6,-9,-13,-16,-22,-21c9791,153,9781,150,9768,150v-12,,-23,3,-33,8c9726,164,9717,171,9710,180v-7,9,-12,19,-16,30c9691,221,9689,233,9689,244r148,xm10032,399v-39,,-39,,-39,c9901,128,9901,128,9901,128v36,,36,,36,c10012,362,10012,362,10012,362v1,,1,,1,c10092,128,10092,128,10092,128v35,,35,,35,l10032,399xm10355,390v-11,5,-24,9,-38,11c10302,404,10289,405,10277,405v-23,,-42,-4,-57,-11c10204,387,10191,377,10181,365v-9,-13,-16,-28,-21,-46c10156,302,10153,283,10153,263v,-21,3,-40,9,-57c10167,188,10175,174,10185,161v10,-12,22,-22,36,-29c10235,125,10251,121,10268,121v19,,35,4,49,11c10330,139,10342,149,10350,161v9,13,15,27,19,43c10373,220,10376,238,10376,256v,17,,17,,17c10190,273,10190,273,10190,273v,14,2,27,6,40c10200,326,10206,337,10213,346v7,9,17,17,28,22c10252,373,10265,376,10279,376v6,,13,,20,-2c10307,373,10314,372,10321,370v6,-2,13,-4,19,-7c10346,361,10351,358,10355,356r,34xm10339,244v,-12,-1,-23,-4,-35c10333,198,10329,188,10323,179v-5,-9,-12,-16,-21,-21c10293,153,10282,150,10270,150v-13,,-24,3,-33,8c10227,164,10219,171,10212,180v-7,9,-13,19,-16,30c10192,221,10190,233,10190,244r149,xm10439,191v,-10,,-20,,-31c10439,149,10438,139,10437,128v33,,33,,33,c10470,176,10470,176,10470,176v1,,1,,1,c10473,170,10477,164,10481,157v4,-6,10,-12,17,-18c10504,134,10513,130,10522,126v10,-3,22,-5,36,-5c10575,121,10589,124,10601,129v11,6,21,13,28,22c10637,160,10642,171,10646,184v3,13,5,27,5,41c10651,399,10651,399,10651,399v-34,,-34,,-34,c10617,234,10617,234,10617,234v,-26,-5,-46,-15,-61c10592,158,10576,150,10553,150v-15,,-28,3,-38,9c10504,165,10496,173,10490,182v-6,10,-11,21,-13,32c10474,226,10473,237,10473,249v,150,,150,,150c10439,399,10439,399,10439,399r,-208xm10851,156v-61,,-61,,-61,c10790,332,10790,332,10790,332v,12,2,23,8,31c10803,372,10812,376,10826,376v6,,12,,16,-2c10847,373,10852,372,10857,370v2,27,2,27,2,27c10855,399,10849,401,10842,403v-8,1,-16,2,-24,2c10803,405,10791,403,10783,398v-8,-5,-14,-12,-18,-20c10761,370,10759,361,10758,350v-1,-11,-2,-23,-2,-35c10756,156,10756,156,10756,156v-53,,-53,,-53,c10703,128,10703,128,10703,128v53,,53,,53,c10756,62,10756,62,10756,62v34,-11,34,-11,34,-11c10790,128,10790,128,10790,128v61,,61,,61,l10851,156xm11215,355v-1,,-1,,-1,c11210,363,11205,370,11199,376v-7,7,-14,12,-22,16c11170,396,11162,400,11153,402v-8,2,-17,3,-25,3c11108,405,11093,402,11081,396v-11,-5,-20,-12,-27,-20c11048,368,11044,360,11042,351v-3,-9,-4,-17,-4,-23c11038,313,11041,300,11046,290v5,-11,11,-20,20,-27c11074,256,11084,251,11095,247v12,-4,23,-7,36,-9c11143,236,11156,235,11169,234v12,,24,-1,36,-1c11212,233,11212,233,11212,233v,-13,,-13,,-13c11212,196,11207,179,11198,167v-10,-11,-25,-17,-48,-17c11136,150,11122,152,11109,155v-14,3,-26,9,-39,17c11070,140,11070,140,11070,140v6,-3,12,-5,18,-7c11095,130,11102,128,11109,127v7,-2,14,-3,21,-4c11137,122,11144,121,11150,121v34,,58,8,73,24c11238,161,11245,187,11245,222v,120,,120,,120c11245,353,11245,363,11245,371v,9,1,18,3,28c11215,399,11215,399,11215,399r,-44xm11212,262v-10,,-10,,-10,c11187,262,11173,263,11158,264v-15,1,-29,4,-41,8c11104,277,11095,283,11087,292v-8,9,-12,21,-12,35c11075,336,11077,344,11080,350v3,6,7,11,12,15c11097,369,11103,372,11110,374v6,1,14,2,21,2c11151,376,11166,373,11177,365v11,-7,19,-16,24,-27c11206,328,11209,317,11210,306v1,-11,2,-20,2,-28l11212,262xm11419,399v-40,,-40,,-40,c11287,128,11287,128,11287,128v37,,37,,37,c11399,362,11399,362,11399,362v1,,1,,1,c11479,128,11479,128,11479,128v35,,35,,35,l11419,399xm11547,210v5,-17,13,-33,23,-46c11580,151,11593,141,11609,133v16,-8,35,-12,57,-12c11688,121,11707,125,11723,133v16,8,29,18,39,31c11773,177,11780,193,11785,210v5,17,8,35,8,53c11793,282,11790,299,11785,316v-5,18,-12,33,-23,46c11752,375,11739,385,11723,393v-16,8,-35,12,-57,12c11644,405,11625,401,11609,393v-16,-8,-29,-18,-39,-31c11560,349,11552,334,11547,316v-5,-17,-7,-34,-7,-53c11540,245,11542,227,11547,210xm11582,307v4,14,10,26,18,36c11607,354,11616,362,11628,367v11,6,24,9,38,9c11681,376,11693,373,11705,367v11,-5,20,-13,28,-24c11740,333,11746,321,11750,307v4,-14,6,-28,6,-44c11756,248,11754,233,11750,219v-4,-14,-10,-26,-17,-36c11725,173,11716,165,11705,159v-12,-6,-24,-9,-39,-9c11652,150,11639,153,11628,159v-12,6,-21,14,-28,24c11592,193,11586,205,11582,219v-4,14,-6,29,-6,44c11576,279,11578,293,11582,307xm11889,55v-33,,-33,,-33,c11856,11,11856,11,11856,11v33,,33,,33,l11889,55xm11856,128v33,,33,,33,c11889,399,11889,399,11889,399v-33,,-33,,-33,l11856,128xm12188,399v-33,,-33,,-33,c12155,356,12155,356,12155,356v-1,,-1,,-1,c12145,373,12133,385,12119,393v-14,8,-30,12,-50,12c12051,405,12035,401,12021,394v-14,-7,-26,-17,-35,-30c11976,351,11969,336,11965,319v-5,-17,-7,-36,-7,-56c11958,243,11960,224,11964,206v4,-17,10,-32,19,-45c11993,149,12004,139,12018,132v14,-7,31,-11,51,-11c12083,121,12094,123,12104,128v10,4,19,9,26,15c12136,148,12142,154,12146,160v4,6,7,10,8,13c12155,173,12155,173,12155,173v,-173,,-173,,-173c12188,,12188,,12188,r,399xm11998,303v2,13,6,25,13,36c12017,350,12025,359,12035,366v11,7,24,10,40,10c12089,376,12102,373,12112,366v11,-8,19,-17,25,-28c12143,327,12148,315,12151,302v2,-14,4,-26,4,-39c12155,251,12153,238,12151,225v-3,-14,-8,-26,-14,-37c12131,177,12123,168,12112,161v-10,-8,-23,-11,-37,-11c12059,150,12046,153,12035,160v-10,7,-18,16,-24,27c12004,198,12000,210,11998,223v-3,14,-4,27,-4,40c11994,276,11995,289,11998,303xm12425,355v-1,,-1,,-1,c12420,363,12415,370,12409,376v-7,7,-14,12,-22,16c12380,396,12372,400,12363,402v-9,2,-17,3,-26,3c12318,405,12303,402,12291,396v-11,-5,-20,-12,-27,-20c12258,368,12254,360,12251,351v-2,-9,-3,-17,-3,-23c12248,313,12251,300,12256,290v5,-11,11,-20,20,-27c12284,256,12294,251,12305,247v12,-4,23,-7,36,-9c12353,236,12366,235,12378,234v13,,25,-1,37,-1c12421,233,12421,233,12421,233v,-13,,-13,,-13c12421,196,12417,179,12408,167v-10,-11,-26,-17,-48,-17c12346,150,12332,152,12319,155v-14,3,-26,9,-39,17c12280,140,12280,140,12280,140v5,-3,11,-5,18,-7c12305,130,12312,128,12319,127v7,-2,14,-3,21,-4c12347,122,12354,121,12360,121v33,,58,8,73,24c12447,161,12455,187,12455,222v,120,,120,,120c12455,353,12455,363,12455,371v,9,1,18,3,28c12425,399,12425,399,12425,399r,-44xm12421,262v-9,,-9,,-9,c12397,262,12383,263,12367,264v-15,1,-28,4,-40,8c12314,277,12304,283,12297,292v-8,9,-12,21,-12,35c12285,336,12286,344,12289,350v3,6,7,11,13,15c12307,369,12313,372,12319,374v7,1,14,2,22,2c12361,376,12376,373,12387,365v11,-7,19,-16,24,-27c12416,328,12419,317,12420,306v1,-11,1,-20,1,-28l12421,262xm12531,v34,,34,,34,c12565,173,12565,173,12565,173v1,,1,,1,c12567,170,12570,166,12574,160v4,-6,9,-12,16,-17c12597,137,12605,132,12616,128v10,-5,21,-7,34,-7c12670,121,12687,125,12701,132v14,7,26,17,35,29c12745,174,12752,189,12756,206v4,18,6,37,6,57c12762,283,12760,302,12755,319v-5,17,-12,32,-21,45c12725,377,12713,387,12699,394v-14,7,-30,11,-49,11c12631,405,12614,401,12600,393v-13,-8,-25,-20,-34,-37c12565,356,12565,356,12565,356v,43,,43,,43c12531,399,12531,399,12531,399r,-399xm12722,223v-3,-13,-7,-25,-13,-36c12703,176,12695,167,12684,160v-10,-7,-23,-10,-39,-10c12630,150,12617,153,12607,161v-11,7,-19,16,-25,27c12576,199,12571,211,12569,225v-3,13,-4,26,-4,38c12565,276,12566,288,12569,302v3,13,7,25,14,36c12589,349,12597,358,12607,366v11,7,23,10,38,10c12661,376,12674,373,12684,366v11,-7,19,-16,25,-27c12715,328,12719,316,12722,303v2,-14,3,-27,3,-40c12725,250,12724,237,12722,223xm12830,v33,,33,,33,c12863,399,12863,399,12863,399v-33,,-33,,-33,l12830,xm13129,390v-11,5,-24,9,-38,11c13076,404,13063,405,13051,405v-23,,-42,-4,-57,-11c12978,387,12965,377,12955,365v-9,-13,-16,-28,-21,-46c12930,302,12928,283,12928,263v,-21,2,-40,8,-57c12941,188,12949,174,12959,161v10,-12,22,-22,36,-29c13009,125,13025,121,13042,121v19,,35,4,49,11c13105,139,13116,149,13124,161v9,13,15,27,19,43c13148,220,13150,238,13150,256v,17,,17,,17c12964,273,12964,273,12964,273v,14,2,27,6,40c12974,326,12980,337,12987,346v8,9,17,17,28,22c13026,373,13039,376,13053,376v6,,13,,20,-2c13081,373,13088,372,13095,370v6,-2,13,-4,19,-7c13120,361,13125,358,13129,356r,34xm13113,244v,-12,-1,-23,-4,-35c13107,198,13103,188,13097,179v-5,-9,-12,-16,-21,-21c13067,153,13056,150,13044,150v-12,,-24,3,-33,8c13001,164,12993,171,12986,180v-7,9,-12,19,-16,30c12966,221,12964,233,12964,244r149,xm13358,v33,,33,,33,c13391,173,13391,173,13391,173v1,,1,,1,c13393,170,13396,166,13400,160v4,-6,10,-12,16,-17c13423,137,13432,132,13442,128v10,-5,22,-7,35,-7c13497,121,13514,125,13528,132v14,7,26,17,35,29c13572,174,13578,189,13582,206v4,18,6,37,6,57c13588,283,13586,302,13581,319v-4,17,-11,32,-21,45c13551,377,13539,387,13526,394v-14,7,-30,11,-49,11c13457,405,13441,401,13427,393v-14,-8,-26,-20,-35,-37c13391,356,13391,356,13391,356v,43,,43,,43c13358,399,13358,399,13358,399r,-399xm13548,223v-2,-13,-6,-25,-13,-36c13529,176,13521,167,13511,160v-11,-7,-24,-10,-40,-10c13456,150,13443,153,13433,161v-10,7,-18,16,-25,27c13402,199,13398,211,13395,225v-2,13,-4,26,-4,38c13391,276,13393,288,13395,302v3,13,8,25,14,36c13415,349,13423,358,13434,366v10,7,23,10,37,10c13487,376,13500,373,13511,366v10,-7,18,-16,24,-27c13542,328,13546,316,13548,303v2,-14,4,-27,4,-40c13552,250,13550,237,13548,223xm13656,v34,,34,,34,c13690,399,13690,399,13690,399v-34,,-34,,-34,l13656,xm13808,55v-34,,-34,,-34,c13774,11,13774,11,13774,11v34,,34,,34,l13808,55xm13774,128v34,,34,,34,c13808,399,13808,399,13808,399v-34,,-34,,-34,l13774,128xm13892,191v,-10,,-20,,-31c13892,149,13891,139,13890,128v32,,32,,32,c13922,176,13922,176,13922,176v1,,1,,1,c13926,170,13930,164,13934,157v4,-6,10,-12,16,-18c13957,134,13965,130,13975,126v10,-3,22,-5,36,-5c14028,121,14042,124,14054,129v11,6,21,13,28,22c14090,160,14095,171,14098,184v4,13,5,27,5,41c14103,399,14103,399,14103,399v-33,,-33,,-33,c14070,234,14070,234,14070,234v,-26,-5,-46,-15,-61c14045,158,14029,150,14006,150v-15,,-28,3,-39,9c13957,165,13949,173,13943,182v-6,10,-11,21,-13,32c13927,226,13926,237,13926,249v,150,,150,,150c13892,399,13892,399,13892,399r,-208xm14402,399v-34,,-34,,-34,c14368,356,14368,356,14368,356v-1,,-1,,-1,c14358,373,14347,385,14333,393v-14,8,-31,12,-50,12c14265,405,14248,401,14234,394v-14,-7,-25,-17,-35,-30c14190,351,14183,336,14178,319v-4,-17,-7,-36,-7,-56c14171,243,14173,224,14178,206v4,-17,10,-32,19,-45c14206,149,14218,139,14232,132v14,-7,31,-11,51,-11c14296,121,14308,123,14318,128v10,4,18,9,25,15c14350,148,14356,154,14360,160v4,6,6,10,7,13c14368,173,14368,173,14368,173v,-173,,-173,,-173c14402,,14402,,14402,r,399xm14212,303v2,13,6,25,12,36c14230,350,14239,359,14249,366v10,7,23,10,39,10c14303,376,14316,373,14326,366v10,-8,18,-17,25,-28c14357,327,14361,315,14364,302v3,-14,4,-26,4,-39c14368,251,14367,238,14364,225v-3,-14,-7,-26,-13,-37c14344,177,14336,168,14326,161v-10,-8,-23,-11,-38,-11c14272,150,14259,153,14249,160v-10,7,-19,16,-25,27c14218,198,14214,210,14212,223v-3,14,-4,27,-4,40c14208,276,14209,289,14212,303xm14483,191v,-10,,-20,-1,-31c14482,149,14482,139,14481,128v32,,32,,32,c14513,176,14513,176,14513,176v1,,1,,1,c14517,170,14520,164,14525,157v4,-6,9,-12,16,-18c14548,134,14556,130,14566,126v10,-3,21,-5,36,-5c14618,121,14632,124,14644,129v12,6,21,13,29,22c14680,160,14686,171,14689,184v3,13,5,27,5,41c14694,399,14694,399,14694,399v-33,,-33,,-33,c14661,234,14661,234,14661,234v,-26,-5,-46,-15,-61c14636,158,14619,150,14596,150v-15,,-28,3,-38,9c14548,165,14540,173,14533,182v-6,10,-10,21,-13,32c14518,226,14516,237,14516,249v,150,,150,,150c14483,399,14483,399,14483,399r,-208xm14960,390v-12,5,-25,9,-39,11c14907,404,14893,405,14881,405v-22,,-41,-4,-57,-11c14808,387,14795,377,14786,365v-10,-13,-17,-28,-22,-46c14760,302,14758,283,14758,263v,-21,3,-40,8,-57c14772,188,14779,174,14789,161v10,-12,22,-22,36,-29c14839,125,14855,121,14872,121v19,,36,4,49,11c14935,139,14946,149,14955,161v8,13,15,27,19,43c14978,220,14980,238,14980,256v,17,,17,,17c14794,273,14794,273,14794,273v,14,2,27,6,40c14804,326,14810,337,14817,346v8,9,17,17,28,22c14856,373,14869,376,14884,376v6,,12,,20,-2c14911,373,14918,372,14925,370v7,-2,13,-4,20,-7c14951,361,14956,358,14960,356r,34xm14943,244v,-12,-1,-23,-4,-35c14937,198,14933,188,14928,179v-6,-9,-13,-16,-22,-21c14897,153,14887,150,14874,150v-12,,-23,3,-33,8c14831,164,14823,171,14816,180v-7,9,-12,19,-16,30c14796,221,14794,233,14794,244r149,xm15023,359v10,5,21,9,33,12c15068,375,15080,376,15094,376v8,,15,-1,22,-3c15123,371,15130,368,15135,364v6,-4,11,-9,14,-15c15152,343,15154,336,15154,328v,-11,-4,-20,-10,-27c15138,294,15130,288,15120,282v-10,-5,-20,-10,-32,-15c15077,262,15067,256,15057,250v-10,-6,-18,-14,-24,-22c15027,219,15023,208,15023,195v,-13,3,-25,8,-34c15036,151,15042,144,15051,138v8,-6,17,-10,28,-13c15090,123,15101,121,15112,121v7,,17,1,29,3c15154,126,15166,129,15178,133v-3,30,-3,30,-3,30c15166,159,15157,156,15146,153v-11,-2,-22,-3,-31,-3c15098,150,15084,153,15073,160v-11,6,-16,18,-16,35c15057,204,15060,211,15067,216v6,6,14,11,24,16c15101,237,15112,242,15124,247v11,5,22,11,32,18c15166,272,15174,281,15180,291v7,10,10,22,10,37c15190,342,15187,354,15181,364v-6,10,-14,18,-23,24c15149,394,15139,398,15128,401v-11,3,-22,4,-32,4c15083,405,15070,404,15057,402v-13,-2,-25,-5,-37,-10l15023,359xm15229,359v11,5,22,9,34,12c15275,375,15287,376,15300,376v8,,16,-1,23,-3c15330,371,15336,368,15342,364v6,-4,10,-9,13,-15c15359,343,15360,336,15360,328v,-11,-3,-20,-9,-27c15344,294,15336,288,15326,282v-9,-5,-20,-10,-31,-15c15284,262,15273,256,15264,250v-10,-6,-18,-14,-24,-22c15233,219,15230,208,15230,195v,-13,2,-25,7,-34c15242,151,15249,144,15257,138v9,-6,18,-10,29,-13c15296,123,15307,121,15318,121v7,,17,1,30,3c15361,126,15373,129,15385,133v-3,30,-3,30,-3,30c15373,159,15363,156,15352,153v-11,-2,-21,-3,-30,-3c15305,150,15290,153,15280,160v-11,6,-17,18,-17,35c15263,204,15267,211,15273,216v7,6,15,11,25,16c15308,237,15319,242,15330,247v12,5,22,11,32,18c15372,272,15380,281,15387,291v7,10,10,22,10,37c15397,342,15394,354,15388,364v-6,10,-14,18,-23,24c15356,394,15346,398,15334,401v-11,3,-21,4,-32,4c15289,405,15276,404,15263,402v-12,-2,-25,-5,-37,-10l15229,359xm15760,355v-1,,-1,,-1,c15755,363,15750,370,15744,376v-6,7,-13,12,-21,16c15715,396,15707,400,15698,402v-8,2,-17,3,-25,3c15654,405,15638,402,15627,396v-12,-5,-21,-12,-27,-20c15593,368,15589,360,15587,351v-2,-9,-3,-17,-3,-23c15584,313,15586,300,15591,290v5,-11,12,-20,20,-27c15620,256,15630,251,15641,247v11,-4,23,-7,35,-9c15689,236,15701,235,15714,234v13,,25,-1,36,-1c15757,233,15757,233,15757,233v,-13,,-13,,-13c15757,196,15752,179,15743,167v-9,-11,-25,-17,-48,-17c15681,150,15667,152,15654,155v-13,3,-26,9,-38,17c15616,140,15616,140,15616,140v5,-3,11,-5,18,-7c15640,130,15647,128,15654,127v7,-2,14,-3,22,-4c15683,122,15689,121,15695,121v34,,58,8,73,24c15783,161,15790,187,15790,222v,120,,120,,120c15790,353,15790,363,15791,371v,9,1,18,2,28c15760,399,15760,399,15760,399r,-44xm15757,262v-10,,-10,,-10,c15733,262,15718,263,15703,264v-15,1,-29,4,-41,8c15650,277,15640,283,15632,292v-8,9,-12,21,-12,35c15620,336,15622,344,15625,350v3,6,7,11,12,15c15642,369,15648,372,15655,374v7,1,14,2,22,2c15696,376,15712,373,15723,365v10,-7,18,-16,23,-27c15751,328,15754,317,15755,306v1,-11,2,-20,2,-28l15757,262xm15870,191v,-10,,-20,,-31c15870,149,15869,139,15868,128v32,,32,,32,c15900,176,15900,176,15900,176v1,,1,,1,c15904,170,15908,164,15912,157v4,-6,10,-12,16,-18c15935,134,15943,130,15953,126v10,-3,22,-5,36,-5c16006,121,16020,124,16031,129v12,6,22,13,29,22c16068,160,16073,171,16076,184v4,13,5,27,5,41c16081,399,16081,399,16081,399v-33,,-33,,-33,c16048,234,16048,234,16048,234v,-26,-5,-46,-15,-61c16023,158,16007,150,15984,150v-16,,-28,3,-39,9c15935,165,15927,173,15921,182v-7,10,-11,21,-14,32c15905,226,15903,237,15903,249v,150,,150,,150c15870,399,15870,399,15870,399r,-208xm16380,399v-34,,-34,,-34,c16346,356,16346,356,16346,356v-1,,-1,,-1,c16336,373,16325,385,16311,393v-14,8,-31,12,-50,12c16243,405,16226,401,16212,394v-14,-7,-25,-17,-35,-30c16168,351,16161,336,16156,319v-4,-17,-7,-36,-7,-56c16149,243,16151,224,16155,206v5,-17,11,-32,20,-45c16184,149,16196,139,16210,132v14,-7,31,-11,51,-11c16274,121,16286,123,16296,128v10,4,18,9,25,15c16328,148,16334,154,16338,160v4,6,6,10,7,13c16346,173,16346,173,16346,173v,-173,,-173,,-173c16380,,16380,,16380,r,399xm16189,303v3,13,7,25,13,36c16208,350,16217,359,16227,366v10,7,23,10,39,10c16281,376,16294,373,16304,366v10,-8,18,-17,25,-28c16335,327,16339,315,16342,302v3,-14,4,-26,4,-39c16346,251,16345,238,16342,225v-3,-14,-7,-26,-13,-37c16322,177,16314,168,16304,161v-10,-8,-23,-11,-38,-11c16250,150,16237,153,16227,160v-10,7,-19,16,-25,27c16196,198,16192,210,16189,223v-2,14,-3,27,-3,40c16186,276,16187,289,16189,303xm16642,55v-34,,-34,,-34,c16608,11,16608,11,16608,11v34,,34,,34,l16642,55xm16608,128v34,,34,,34,c16642,399,16642,399,16642,399v-34,,-34,,-34,l16608,128xm17053,399v,-181,,-181,,-181c17053,209,17052,200,17050,192v-2,-9,-5,-16,-9,-22c17036,164,17031,159,17023,155v-7,-3,-16,-5,-27,-5c16987,150,16978,152,16969,156v-9,4,-16,10,-23,18c16939,182,16933,192,16929,205v-4,12,-6,27,-6,44c16923,399,16923,399,16923,399v-33,,-33,,-33,c16890,218,16890,218,16890,218v,-9,-1,-18,-3,-26c16885,183,16882,176,16877,170v-4,-6,-10,-11,-18,-15c16852,152,16843,150,16832,150v-9,,-18,2,-26,6c16797,160,16789,166,16782,174v-7,8,-12,18,-16,31c16762,217,16760,232,16760,249v,150,,150,,150c16726,399,16726,399,16726,399v,-208,,-208,,-208c16726,181,16726,171,16726,160v,-11,-1,-21,-2,-32c16756,128,16756,128,16756,128v,45,,45,,45c16757,174,16757,174,16757,174v3,-5,6,-10,10,-16c16771,152,16776,146,16782,141v6,-6,14,-10,24,-14c16815,123,16827,121,16842,121v6,,13,1,20,3c16870,125,16877,128,16884,132v7,5,13,11,18,18c16908,157,16912,167,16914,179v1,,1,,1,c16921,163,16931,149,16947,138v15,-11,33,-17,54,-17c17015,121,17027,124,17038,128v11,5,19,11,27,19c17072,155,17078,165,17081,176v4,11,6,23,6,36c17087,399,17087,399,17087,399r-34,xm17165,128v34,,34,,34,c17197,177,17197,177,17197,177v1,,1,,1,c17200,173,17203,168,17207,162v4,-6,9,-12,16,-18c17229,138,17238,132,17248,128v10,-5,22,-7,36,-7c17304,121,17321,125,17335,132v15,7,26,17,35,29c17379,174,17386,189,17390,206v4,18,6,37,6,57c17396,283,17394,302,17389,319v-5,17,-12,32,-21,45c17359,377,17347,387,17333,394v-14,7,-30,11,-49,11c17263,405,17246,401,17232,392v-13,-9,-24,-22,-32,-40c17199,352,17199,352,17199,352v,158,,158,,158c17165,510,17165,510,17165,510r,-382xm17356,223v-3,-13,-7,-25,-13,-36c17337,176,17329,167,17318,160v-10,-7,-23,-10,-39,-10c17264,150,17252,153,17241,161v-10,7,-18,16,-24,27c17210,199,17206,211,17203,225v-3,13,-4,26,-4,38c17199,276,17200,288,17203,302v3,13,7,25,14,36c17223,349,17231,358,17241,366v11,7,23,10,38,10c17295,376,17308,373,17318,366v11,-7,19,-16,25,-27c17349,328,17353,316,17356,303v2,-14,3,-27,3,-40c17359,250,17358,237,17356,223xm17464,188v,-7,,-14,,-19c17464,164,17464,159,17464,154v-1,-4,-1,-9,-1,-13c17463,137,17463,133,17462,128v33,,33,,33,c17495,180,17495,180,17495,180v1,,1,,1,c17500,172,17503,165,17507,158v5,-7,10,-13,16,-19c17528,134,17535,129,17542,126v8,-3,15,-5,24,-5c17570,121,17574,122,17578,122v5,1,8,2,11,2c17589,160,17589,160,17589,160v-3,-2,-7,-2,-11,-3c17573,157,17569,156,17565,156v-13,,-24,4,-33,10c17523,173,17516,182,17511,192v-5,11,-8,22,-10,35c17498,240,17497,252,17497,265v,134,,134,,134c17464,399,17464,399,17464,399r,-211xm17618,210v5,-17,13,-33,23,-46c17651,151,17664,141,17680,133v16,-8,35,-12,57,-12c17759,121,17778,125,17794,133v16,8,29,18,39,31c17843,177,17851,193,17856,210v5,17,7,35,7,53c17863,282,17861,299,17856,316v-5,18,-13,33,-23,46c17823,375,17810,385,17794,393v-16,8,-35,12,-57,12c17715,405,17696,401,17680,393v-16,-8,-29,-18,-39,-31c17631,349,17623,334,17618,316v-5,-17,-8,-34,-8,-53c17610,245,17613,227,17618,210xm17653,307v4,14,10,26,17,36c17678,354,17687,362,17698,367v12,6,24,9,39,9c17751,376,17764,373,17775,367v12,-5,21,-13,29,-24c17811,333,17817,321,17821,307v4,-14,6,-28,6,-44c17827,248,17825,233,17821,219v-4,-14,-10,-26,-17,-36c17796,173,17787,165,17775,159v-11,-6,-24,-9,-38,-9c17722,150,17710,153,17698,159v-11,6,-20,14,-28,24c17663,193,17657,205,17653,219v-4,14,-6,29,-6,44c17647,279,17649,293,17653,307xm18021,399v-40,,-40,,-40,c17889,128,17889,128,17889,128v37,,37,,37,c18001,362,18001,362,18001,362v1,,1,,1,c18081,128,18081,128,18081,128v35,,35,,35,l18021,399xm18344,390v-12,5,-25,9,-39,11c18291,404,18278,405,18265,405v-22,,-41,-4,-57,-11c18193,387,18180,377,18170,365v-10,-13,-17,-28,-21,-46c18144,302,18142,283,18142,263v,-21,3,-40,8,-57c18156,188,18164,174,18173,161v10,-12,22,-22,37,-29c18224,125,18239,121,18256,121v19,,36,4,49,11c18319,139,18330,149,18339,161v9,13,15,27,19,43c18362,220,18364,238,18364,256v,17,,17,,17c18179,273,18179,273,18179,273v,14,2,27,6,40c18189,326,18194,337,18202,346v7,9,16,17,27,22c18241,373,18253,376,18268,376v6,,13,,20,-2c18295,373,18302,372,18309,370v7,-2,14,-4,20,-7c18335,361,18340,358,18344,356r,34xm18327,244v,-12,-1,-23,-3,-35c18321,198,18317,188,18312,179v-6,-9,-13,-16,-22,-21c18281,153,18271,150,18258,150v-12,,-23,3,-33,8c18216,164,18207,171,18200,180v-7,9,-12,19,-16,30c18181,221,18179,233,18179,244r148,xm18670,399v-40,,-40,,-40,c18538,128,18538,128,18538,128v37,,37,,37,c18650,362,18650,362,18650,362v1,,1,,1,c18730,128,18730,128,18730,128v35,,35,,35,l18670,399xm18845,55v-34,,-34,,-34,c18811,11,18811,11,18811,11v34,,34,,34,l18845,55xm18811,128v34,,34,,34,c18845,399,18845,399,18845,399v-34,,-34,,-34,l18811,128xm18909,359v10,5,21,9,33,12c18954,375,18966,376,18979,376v8,,16,-1,23,-3c19009,371,19015,368,19021,364v6,-4,10,-9,13,-15c19038,343,19039,336,19039,328v,-11,-3,-20,-9,-27c19023,294,19015,288,19005,282v-9,-5,-20,-10,-31,-15c18963,262,18952,256,18943,250v-10,-6,-18,-14,-24,-22c18912,219,18909,208,18909,195v,-13,3,-25,7,-34c18921,151,18928,144,18936,138v9,-6,18,-10,29,-13c18975,123,18986,121,18997,121v7,,17,1,30,3c19040,126,19052,129,19064,133v-3,30,-3,30,-3,30c19052,159,19042,156,19031,153v-11,-2,-21,-3,-30,-3c18984,150,18970,153,18959,160v-11,6,-16,18,-16,35c18943,204,18946,211,18952,216v7,6,15,11,25,16c18987,237,18998,242,19009,247v12,5,22,11,32,18c19051,272,19059,281,19066,291v7,10,10,22,10,37c19076,342,19073,354,19067,364v-6,10,-14,18,-23,24c19035,394,19025,398,19013,401v-11,3,-21,4,-32,4c18968,405,18955,404,18943,402v-13,-2,-26,-5,-38,-10l18909,359xm19169,55v-33,,-33,,-33,c19136,11,19136,11,19136,11v33,,33,,33,l19169,55xm19136,128v33,,33,,33,c19169,399,19169,399,19169,399v-33,,-33,,-33,l19136,128xm19240,210v5,-17,13,-33,23,-46c19274,151,19287,141,19303,133v16,-8,34,-12,56,-12c19381,121,19400,125,19416,133v16,8,29,18,40,31c19466,177,19473,193,19478,210v5,17,8,35,8,53c19486,282,19483,299,19478,316v-5,18,-12,33,-22,46c19445,375,19432,385,19416,393v-16,8,-35,12,-57,12c19337,405,19319,401,19303,393v-16,-8,-29,-18,-40,-31c19253,349,19245,334,19240,316v-5,-17,-7,-34,-7,-53c19233,245,19235,227,19240,210xm19276,307v3,14,9,26,17,36c19300,354,19310,362,19321,367v11,6,24,9,38,9c19374,376,19387,373,19398,367v11,-5,20,-13,28,-24c19434,333,19439,321,19443,307v4,-14,6,-28,6,-44c19449,248,19447,233,19443,219v-4,-14,-9,-26,-17,-36c19418,173,19409,165,19398,159v-11,-6,-24,-9,-39,-9c19345,150,19332,153,19321,159v-11,6,-21,14,-28,24c19285,193,19279,205,19276,219v-4,14,-6,29,-6,44c19270,279,19272,293,19276,307xm19549,191v,-10,,-20,,-31c19549,149,19548,139,19547,128v32,,32,,32,c19579,176,19579,176,19579,176v1,,1,,1,c19583,170,19587,164,19591,157v4,-6,10,-12,16,-18c19614,134,19622,130,19632,126v10,-3,22,-5,36,-5c19685,121,19699,124,19711,129v11,6,21,13,28,22c19747,160,19752,171,19755,184v4,13,5,27,5,41c19760,399,19760,399,19760,399v-33,,-33,,-33,c19727,234,19727,234,19727,234v,-26,-5,-46,-15,-61c19702,158,19686,150,19663,150v-15,,-28,3,-39,9c19614,165,19606,173,19600,182v-6,10,-11,21,-13,32c19584,226,19583,237,19583,249v,150,,150,,150c19549,399,19549,399,19549,399r,-208xm20168,164v-9,-4,-18,-7,-29,-10c20129,151,20120,150,20111,150v-17,,-31,3,-44,8c20054,164,20043,172,20035,182v-9,10,-15,22,-20,35c20011,231,20009,246,20009,263v,15,2,30,6,44c20020,320,20026,332,20035,343v8,10,18,18,31,24c20078,373,20092,376,20107,376v10,,21,-1,31,-3c20147,371,20158,368,20168,364v3,31,3,31,3,31c20160,399,20148,402,20137,403v-11,1,-23,2,-36,2c20080,405,20061,401,20045,393v-17,-8,-30,-18,-41,-31c19993,349,19985,334,19980,317v-5,-17,-8,-35,-8,-54c19972,242,19975,223,19981,206v7,-18,16,-33,28,-45c20020,148,20034,139,20051,132v16,-7,35,-11,55,-11c20122,121,20136,123,20147,125v11,3,19,5,24,7l20168,164xm20383,355v-1,,-1,,-1,c20379,363,20374,370,20368,376v-7,7,-14,12,-22,16c20339,396,20330,400,20322,402v-9,2,-17,3,-26,3c20277,405,20262,402,20250,396v-12,-5,-21,-12,-27,-20c20217,368,20212,360,20210,351v-2,-9,-3,-17,-3,-23c20207,313,20210,300,20215,290v5,-11,11,-20,20,-27c20243,256,20253,251,20264,247v11,-4,23,-7,36,-9c20312,236,20325,235,20337,234v13,,25,-1,37,-1c20380,233,20380,233,20380,233v,-13,,-13,,-13c20380,196,20376,179,20366,167v-9,-11,-25,-17,-47,-17c20304,150,20291,152,20278,155v-14,3,-27,9,-39,17c20239,140,20239,140,20239,140v5,-3,11,-5,18,-7c20264,130,20271,128,20278,127v7,-2,14,-3,21,-4c20306,122,20313,121,20319,121v33,,58,8,72,24c20406,161,20414,187,20414,222v,120,,120,,120c20414,353,20414,363,20414,371v,9,1,18,2,28c20383,399,20383,399,20383,399r,-44xm20380,262v-9,,-9,,-9,c20356,262,20341,263,20326,264v-15,1,-28,4,-41,8c20273,277,20263,283,20255,292v-7,9,-11,21,-11,35c20244,336,20245,344,20248,350v3,6,7,11,13,15c20266,369,20272,372,20278,374v7,1,14,2,22,2c20320,376,20335,373,20346,365v11,-7,19,-16,24,-27c20375,328,20378,317,20379,306v1,-11,1,-20,1,-28l20380,262xm20493,188v,-7,,-14,,-19c20493,164,20493,159,20493,154v,-4,,-9,,-13c20492,137,20492,133,20491,128v34,,34,,34,c20525,180,20525,180,20525,180v1,,1,,1,c20529,172,20533,165,20537,158v4,-7,9,-13,15,-19c20558,134,20564,129,20572,126v7,-3,15,-5,23,-5c20599,121,20603,122,20608,122v4,1,8,2,11,2c20619,160,20619,160,20619,160v-4,-2,-8,-2,-12,-3c20603,157,20599,156,20594,156v-13,,-24,4,-33,10c20553,173,20546,182,20541,192v-5,11,-9,22,-11,35c20528,240,20527,252,20527,265v,134,,134,,134c20493,399,20493,399,20493,399r,-211xm20842,390v-11,5,-24,9,-38,11c20789,404,20776,405,20764,405v-23,,-42,-4,-57,-11c20691,387,20678,377,20668,365v-9,-13,-16,-28,-21,-46c20643,302,20641,283,20641,263v,-21,2,-40,8,-57c20654,188,20662,174,20672,161v10,-12,22,-22,36,-29c20722,125,20738,121,20755,121v19,,35,4,49,11c20818,139,20829,149,20837,161v9,13,15,27,19,43c20861,220,20863,238,20863,256v,17,,17,,17c20677,273,20677,273,20677,273v,14,2,27,6,40c20687,326,20693,337,20700,346v7,9,17,17,28,22c20739,373,20752,376,20766,376v6,,13,,20,-2c20794,373,20801,372,20808,370v6,-2,13,-4,19,-7c20833,361,20838,358,20842,356r,34xm20826,244v,-12,-1,-23,-4,-35c20820,198,20816,188,20810,179v-5,-9,-12,-16,-21,-21c20780,153,20769,150,20757,150v-13,,-24,3,-33,8c20714,164,20706,171,20699,180v-7,9,-12,19,-16,30c20679,221,20677,233,20677,244r149,xe" stroked="f">
                <v:path arrowok="t" o:connecttype="custom" o:connectlocs="146,68;296,157;445,143;546,51;636,59;809,0;880,134;937,87;1101,64;1315,51;1556,87;1682,95;1892,158;1977,48;2115,51;2405,52;2493,159;2462,129;2654,62;2786,89;2878,146;2939,158;3029,159;3208,51;3261,134;3554,53;3687,57;3783,67;3920,64;4090,160;4154,63;4291,157;4406,55;4545,158;4732,22;4806,149;4887,68;5034,48;5106,158;5162,83;5346,145;5613,89;5656,120;5809,59;5945,83;6019,98;6078,85;6215,55;6349,50;6505,68;6782,67;6745,55;6852,74;6950,74;7172,158;7294,97;7577,130;7629,22;7689,63;7973,72;8065,98;8111,110;8241,52" o:connectangles="0,0,0,0,0,0,0,0,0,0,0,0,0,0,0,0,0,0,0,0,0,0,0,0,0,0,0,0,0,0,0,0,0,0,0,0,0,0,0,0,0,0,0,0,0,0,0,0,0,0,0,0,0,0,0,0,0,0,0,0,0,0,0"/>
                <o:lock v:ext="edit" aspectratio="t" verticies="t"/>
              </v:shape>
              <v:shape id="Slogan_4" o:spid="_x0000_s1062" style="position:absolute;left:1253;top:15893;width:8306;height:188;visibility:visible;mso-wrap-style:square;v-text-anchor:top" coordsize="2096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" path="m234,377c47,113,47,113,47,113v,259,,259,,259c,372,,372,,372,,11,,11,,11v20,,20,,20,c202,261,202,261,202,261v,-250,,-250,,-250c249,11,249,11,249,11v,366,,366,,366l234,377xm468,342v-18,23,-47,35,-86,35c361,377,344,370,328,355,313,340,306,321,306,298v,-26,11,-49,35,-67c364,212,394,203,430,203v10,,21,2,34,6c464,166,445,145,407,145v-30,,-52,8,-68,24c319,130,319,130,319,130v9,-8,21,-14,37,-19c372,106,387,103,401,103v39,,66,9,84,26c502,147,511,174,511,212v,95,,95,,95c511,330,518,346,531,353v,24,,24,,24c512,377,498,374,489,369v-10,-6,-17,-15,-21,-27xm464,242v-15,-3,-25,-4,-31,-4c409,238,390,244,375,256v-15,12,-23,26,-23,43c352,326,369,340,401,340v24,,45,-11,63,-34l464,242xm601,145v-30,,-30,,-30,c571,108,571,108,571,108v30,,30,,30,c601,53,601,53,601,53,648,35,648,35,648,35v,73,,73,,73c721,108,721,108,721,108v,37,,37,,37c648,145,648,145,648,145v,131,,131,,131c648,298,652,314,659,324v8,9,20,14,36,14c707,338,720,335,733,329v7,41,7,41,7,41c720,375,699,377,676,377v-21,,-39,-8,-53,-23c608,338,601,319,601,295r,-150xm807,372v,-224,,-224,,-224c771,148,771,148,771,148v,-40,,-40,,-40c854,108,854,108,854,108v,264,,264,,264l807,372xm833,8v8,,15,3,21,9c859,22,862,29,862,37v,8,-3,15,-8,21c848,63,841,66,833,66v-8,,-15,-3,-20,-8c807,52,804,45,804,37v,-8,3,-15,9,-20c818,11,825,8,833,8xm911,240v,-41,11,-74,33,-99c966,116,995,103,1031,103v38,,67,12,88,36c1140,163,1150,197,1150,240v,42,-10,76,-32,100c1097,365,1068,377,1031,377v-38,,-67,-12,-88,-37c922,315,911,282,911,240xm961,240v,66,23,99,70,99c1053,339,1070,330,1083,312v12,-17,18,-42,18,-72c1101,174,1078,141,1031,141v-21,,-38,9,-51,27c967,185,961,209,961,240xm1362,372v,-153,,-153,,-153c1362,190,1358,171,1350,160v-9,-12,-23,-17,-43,-17c1296,143,1285,146,1274,152v-12,7,-21,15,-27,24c1247,372,1247,372,1247,372v-47,,-47,,-47,c1200,108,1200,108,1200,108v32,,32,,32,c1247,142,1247,142,1247,142v15,-26,40,-39,75,-39c1380,103,1409,138,1409,209v,163,,163,,163l1362,372xm1625,342v-19,23,-47,35,-86,35c1518,377,1500,370,1485,355v-15,-15,-23,-34,-23,-57c1462,272,1474,249,1497,231v24,-19,54,-28,90,-28c1597,203,1608,205,1620,209v,-43,-19,-64,-57,-64c1534,145,1511,153,1496,169v-20,-39,-20,-39,-20,-39c1485,122,1497,116,1513,111v16,-5,31,-8,45,-8c1596,103,1624,112,1641,129v18,18,26,45,26,83c1667,307,1667,307,1667,307v,23,7,39,21,46c1688,377,1688,377,1688,377v-19,,-33,-3,-43,-8c1636,363,1629,354,1625,342xm1620,242v-14,-3,-25,-4,-31,-4c1566,238,1546,244,1531,256v-14,12,-22,26,-22,43c1509,326,1525,340,1558,340v23,,44,-11,62,-34l1620,242xm1745,297c1745,,1745,,1745,v47,,47,,47,c1792,290,1792,290,1792,290v,14,4,25,12,33c1812,331,1823,335,1836,335v,42,,42,,42c1775,377,1745,351,1745,297xm2082,353v-16,24,-16,24,-16,24c2042,377,2042,377,2042,377,2042,,2042,,2042,v47,,47,,47,c2089,128,2089,128,2089,128v5,-7,13,-12,25,-17c2126,106,2138,103,2150,103v36,,66,13,88,38c2261,166,2272,197,2272,235v,44,-11,79,-34,104c2216,365,2185,377,2147,377v-13,,-25,-2,-37,-7c2098,365,2088,360,2082,353xm2089,163v,153,,153,,153c2089,318,2095,323,2107,329v11,6,20,9,26,9c2165,338,2188,330,2202,315v14,-16,21,-41,21,-77c2223,208,2214,185,2198,168v-16,-17,-37,-25,-65,-25c2127,143,2119,145,2109,150v-10,5,-17,9,-20,13xm2306,240v,-41,11,-74,33,-99c2361,116,2390,103,2426,103v38,,67,12,88,36c2535,163,2545,197,2545,240v,42,-10,76,-32,100c2492,365,2463,377,2426,377v-38,,-67,-12,-88,-37c2317,315,2306,282,2306,240xm2356,240v,66,23,99,70,99c2448,339,2465,330,2477,312v13,-17,19,-42,19,-72c2496,174,2473,141,2426,141v-21,,-38,9,-51,27c2362,185,2356,209,2356,240xm2762,372v,-20,,-20,,-20c2746,369,2722,377,2691,377v-33,,-60,-12,-80,-36c2590,318,2580,286,2580,247v,-40,12,-74,35,-102c2639,117,2667,103,2700,103v27,,48,7,62,19c2762,,2762,,2762,v47,,47,,47,c2809,372,2809,372,2809,372r-47,xm2762,169v-12,-18,-28,-26,-48,-26c2688,143,2668,152,2653,171v-16,18,-24,42,-24,71c2629,306,2658,338,2716,338v7,,16,-3,27,-7c2753,326,2759,321,2762,316r,-147xm2977,417v-6,17,-19,31,-38,42c2919,470,2897,476,2873,476v,-42,,-42,,-42c2893,434,2910,429,2924,420v14,-9,21,-20,21,-33c2945,372,2942,358,2937,344v-5,-14,-12,-31,-20,-52c2846,108,2846,108,2846,108v48,,48,,48,c2971,312,2971,312,2971,312v70,-204,70,-204,70,-204c3089,108,3089,108,3089,108l2977,417xm3521,377v-12,,-12,,-12,c3432,197,3432,197,3432,197v-77,180,-77,180,-77,180c3342,377,3342,377,3342,377,3248,107,3248,107,3248,107v50,,50,,50,c3354,281,3354,281,3354,281v71,-174,71,-174,71,-174c3437,107,3437,107,3437,107v72,174,72,174,72,174c3570,107,3570,107,3570,107v46,,46,,46,l3521,377xm3636,240v,-41,11,-74,33,-99c3691,116,3720,103,3756,103v37,,67,12,88,36c3864,163,3875,197,3875,240v,42,-11,76,-32,100c3821,365,3792,377,3756,377v-38,,-67,-12,-89,-37c3646,315,3636,282,3636,240xm3685,240v,66,24,99,71,99c3777,339,3795,330,3807,312v12,-17,19,-42,19,-72c3826,174,3802,141,3756,141v-22,,-39,9,-52,27c3692,185,3685,209,3685,240xm4068,153v-10,-7,-21,-10,-31,-10c4020,143,4006,150,3993,166v-12,15,-18,33,-18,55c3975,372,3975,372,3975,372v-47,,-47,,-47,c3928,108,3928,108,3928,108v47,,47,,47,c3975,150,3975,150,3975,150v17,-31,42,-47,76,-47c4059,103,4071,105,4087,108r-19,45xm4291,372c4208,240,4208,240,4208,240v-41,42,-41,42,-41,42c4167,372,4167,372,4167,372v-46,,-46,,-46,c4121,,4121,,4121,v46,,46,,46,c4167,231,4167,231,4167,231,4268,108,4268,108,4268,108v55,,55,,55,c4239,208,4239,208,4239,208v103,164,103,164,103,164l4291,372xm4398,372v,-224,,-224,,-224c4362,148,4362,148,4362,148v,-40,,-40,,-40c4445,108,4445,108,4445,108v,264,,264,,264l4398,372xm4424,8v8,,15,3,20,9c4450,22,4453,29,4453,37v,8,-3,15,-9,21c4439,63,4432,66,4424,66v-8,,-15,-3,-21,-8c4398,52,4395,45,4395,37v,-8,3,-15,8,-20c4409,11,4416,8,4424,8xm4682,372v,-153,,-153,,-153c4682,190,4678,171,4669,160v-8,-12,-23,-17,-42,-17c4616,143,4605,146,4593,152v-12,7,-21,15,-27,24c4566,372,4566,372,4566,372v-47,,-47,,-47,c4519,108,4519,108,4519,108v32,,32,,32,c4566,142,4566,142,4566,142v16,-26,41,-39,76,-39c4700,103,4729,138,4729,209v,163,,163,,163l4682,372xm4786,444v25,-37,25,-37,25,-37c4838,425,4864,434,4887,434v21,,37,-3,50,-11c4949,416,4955,407,4955,396v,-21,-15,-32,-46,-32c4903,364,4894,365,4880,368v-14,3,-24,4,-32,4c4810,372,4792,358,4792,330v,-9,4,-17,13,-24c4814,299,4824,294,4837,291v-37,-18,-55,-48,-55,-91c4782,172,4791,149,4811,131v19,-19,43,-28,71,-28c4908,103,4928,109,4943,119v23,-28,23,-28,23,-28c4997,120,4997,120,4997,120v-28,21,-28,21,-28,21c4981,157,4987,177,4987,202v,27,-9,49,-25,67c4945,288,4923,298,4896,300v-38,4,-38,4,-38,4c4853,305,4847,307,4839,310v-8,3,-11,7,-11,12c4828,328,4836,332,4852,332v7,,18,-1,33,-4c4900,325,4911,324,4918,324v26,,46,6,61,19c4993,355,5001,372,5001,394v,25,-11,44,-33,59c4946,468,4919,476,4885,476v-17,,-35,-3,-54,-9c4812,461,4797,453,4786,444xm4885,141v-16,,-30,6,-40,17c4835,170,4830,184,4830,200v,18,5,34,15,46c4855,258,4868,264,4885,264v17,,30,-6,39,-18c4933,235,4938,219,4938,200v,-16,-5,-30,-15,-42c4913,147,4900,141,4885,141xm5224,372v,-224,,-224,,-224c5187,148,5187,148,5187,148v,-40,,-40,,-40c5271,108,5271,108,5271,108v,264,,264,,264l5224,372xm5249,8v8,,15,3,21,9c5276,22,5278,29,5278,37v,8,-2,15,-8,21c5264,63,5257,66,5249,66v-8,,-14,-3,-20,-8c5223,52,5220,45,5220,37v,-8,3,-15,9,-20c5234,11,5241,8,5249,8xm5508,372v,-153,,-153,,-153c5508,190,5503,171,5495,160v-9,-12,-23,-17,-43,-17c5442,143,5430,146,5419,152v-12,7,-21,15,-27,24c5392,372,5392,372,5392,372v-47,,-47,,-47,c5345,108,5345,108,5345,108v32,,32,,32,c5392,142,5392,142,5392,142v15,-26,41,-39,76,-39c5525,103,5554,138,5554,209v,163,,163,,163l5508,372xm5820,358v,118,,118,,118c5773,476,5773,476,5773,476v,-368,,-368,,-368c5820,108,5820,108,5820,108v,22,,22,,22c5838,112,5859,103,5884,103v38,,67,12,88,35c5993,162,6003,196,6003,241v,40,-10,73,-31,98c5951,364,5920,377,5880,377v-11,,-23,-2,-35,-6c5832,367,5824,363,5820,358xm5820,165v,154,,154,,154c5823,323,5829,328,5839,332v9,4,19,6,28,6c5925,338,5954,305,5954,239v,-33,-7,-58,-21,-73c5919,150,5897,143,5867,143v-7,,-15,2,-24,7c5833,154,5826,159,5820,165xm6204,342v-19,23,-48,35,-86,35c6097,377,6079,370,6064,355v-15,-15,-23,-34,-23,-57c6041,272,6053,249,6076,231v24,-19,53,-28,90,-28c6176,203,6187,205,6199,209v,-43,-19,-64,-57,-64c6113,145,6090,153,6074,169v-19,-39,-19,-39,-19,-39c6064,122,6076,116,6092,111v15,-5,30,-8,45,-8c6175,103,6203,112,6220,129v17,18,26,45,26,83c6246,307,6246,307,6246,307v,23,7,39,21,46c6267,377,6267,377,6267,377v-19,,-33,-3,-43,-8c6215,363,6208,354,6204,342xm6199,242v-15,-3,-25,-4,-31,-4c6145,238,6125,244,6110,256v-15,12,-22,26,-22,43c6088,326,6104,340,6136,340v24,,45,-11,63,-34l6199,242xm6463,153v-10,-7,-20,-10,-30,-10c6416,143,6401,150,6389,166v-12,15,-19,33,-19,55c6370,372,6370,372,6370,372v-46,,-46,,-46,c6324,108,6324,108,6324,108v46,,46,,46,c6370,150,6370,150,6370,150v18,-31,43,-47,77,-47c6455,103,6467,105,6483,108r-20,45xm6533,145v-31,,-31,,-31,c6502,108,6502,108,6502,108v31,,31,,31,c6533,53,6533,53,6533,53v47,-18,47,-18,47,-18c6580,108,6580,108,6580,108v72,,72,,72,c6652,145,6652,145,6652,145v-72,,-72,,-72,c6580,276,6580,276,6580,276v,22,4,38,11,48c6599,333,6611,338,6627,338v12,,25,-3,37,-9c6671,370,6671,370,6671,370v-19,5,-40,7,-64,7c6587,377,6569,369,6555,354v-15,-16,-22,-35,-22,-59l6533,145xm6879,372v,-153,,-153,,-153c6879,190,6875,171,6866,160v-8,-12,-22,-17,-42,-17c6813,143,6802,146,6790,152v-11,7,-20,15,-27,24c6763,372,6763,372,6763,372v-47,,-47,,-47,c6716,108,6716,108,6716,108v33,,33,,33,c6763,142,6763,142,6763,142v16,-26,41,-39,76,-39c6897,103,6926,138,6926,209v,163,,163,,163l6879,372xm7215,245v-191,,-191,,-191,c7024,276,7033,299,7050,316v15,14,34,22,58,22c7134,338,7157,330,7175,314v19,34,19,34,19,34c7187,355,7176,362,7161,367v-19,7,-40,10,-63,10c7065,377,7037,366,7014,343v-26,-24,-39,-58,-39,-100c6975,200,6988,165,7015,138v24,-23,52,-35,84,-35c7137,103,7166,114,7188,135v20,20,31,47,31,81c7219,226,7217,236,7215,245xm7101,143v-21,,-38,6,-52,20c7035,176,7028,192,7026,211v146,,146,,146,c7172,192,7166,176,7154,163v-13,-13,-30,-20,-53,-20xm7411,153v-10,-7,-20,-10,-30,-10c7364,143,7349,150,7337,166v-12,15,-19,33,-19,55c7318,372,7318,372,7318,372v-46,,-46,,-46,c7272,108,7272,108,7272,108v46,,46,,46,c7318,150,7318,150,7318,150v18,-31,43,-47,77,-47c7403,103,7415,105,7431,108r-20,45xm7447,356v16,-44,16,-44,16,-44c7490,329,7511,338,7527,338v29,,43,-12,43,-37c7570,284,7556,269,7528,256v-21,-10,-36,-17,-43,-22c7477,229,7471,223,7465,216v-5,-6,-10,-13,-12,-20c7450,188,7449,181,7449,172v,-22,8,-38,23,-51c7488,109,7509,103,7534,103v19,,44,6,73,18c7594,165,7594,165,7594,165v-19,-15,-38,-22,-56,-22c7527,143,7517,145,7509,150v-7,6,-11,12,-11,20c7498,187,7508,200,7527,209v33,15,33,15,33,15c7581,234,7596,244,7605,256v10,12,14,27,14,45c7619,325,7611,344,7594,357v-16,13,-39,20,-69,20c7498,377,7471,370,7447,356xm7831,372v,-166,,-166,,-166c7831,187,7827,171,7817,160v-10,-12,-23,-17,-41,-17c7765,143,7753,146,7742,153v-12,6,-20,14,-26,23c7716,372,7716,372,7716,372v-47,,-47,,-47,c7669,,7669,,7669,v47,,47,,47,c7716,137,7716,137,7716,137v6,-9,16,-18,30,-24c7760,106,7774,103,7789,103v28,,50,9,65,28c7870,149,7878,174,7878,206v,166,,166,,166l7831,372xm7967,372v,-224,,-224,,-224c7931,148,7931,148,7931,148v,-40,,-40,,-40c8014,108,8014,108,8014,108v,264,,264,,264l7967,372xm7993,8v8,,15,3,21,9c8019,22,8022,29,8022,37v,8,-3,15,-8,21c8008,63,8001,66,7993,66v-8,,-15,-3,-20,-8c7967,52,7964,45,7964,37v,-8,3,-15,9,-20c7978,11,7985,8,7993,8xm8136,358v,118,,118,,118c8089,476,8089,476,8089,476v,-368,,-368,,-368c8136,108,8136,108,8136,108v,22,,22,,22c8153,112,8175,103,8200,103v37,,67,12,87,35c8308,162,8319,196,8319,241v,40,-11,73,-32,98c8266,364,8236,377,8196,377v-11,,-23,-2,-36,-6c8147,367,8139,363,8136,358xm8136,165v,154,,154,,154c8138,323,8145,328,8154,332v10,4,19,6,28,6c8240,338,8269,305,8269,239v,-33,-6,-58,-20,-73c8235,150,8213,143,8182,143v-6,,-14,2,-24,7c8149,154,8141,159,8136,165xm8539,145v-31,,-31,,-31,c8508,108,8508,108,8508,108v31,,31,,31,c8539,53,8539,53,8539,53v47,-18,47,-18,47,-18c8586,108,8586,108,8586,108v72,,72,,72,c8658,145,8658,145,8658,145v-72,,-72,,-72,c8586,276,8586,276,8586,276v,22,4,38,11,48c8605,333,8617,338,8633,338v12,,25,-3,37,-9c8677,370,8677,370,8677,370v-19,5,-40,7,-64,7c8593,377,8575,369,8561,354v-15,-16,-22,-35,-22,-59l8539,145xm8705,240v,-41,11,-74,33,-99c8760,116,8789,103,8825,103v38,,67,12,88,36c8934,163,8944,197,8944,240v,42,-10,76,-32,100c8891,365,8862,377,8825,377v-38,,-67,-12,-88,-37c8716,315,8705,282,8705,240xm8755,240v,66,23,99,70,99c8847,339,8864,330,8876,312v13,-17,19,-42,19,-72c8895,174,8872,141,8825,141v-22,,-39,9,-51,27c8761,185,8755,209,8755,240xm9193,358v,118,,118,,118c9146,476,9146,476,9146,476v,-368,,-368,,-368c9193,108,9193,108,9193,108v,22,,22,,22c9210,112,9232,103,9257,103v37,,67,12,87,35c9365,162,9376,196,9376,241v,40,-11,73,-32,98c9323,364,9293,377,9253,377v-11,,-23,-2,-36,-6c9204,367,9196,363,9193,358xm9193,165v,154,,154,,154c9196,323,9202,328,9211,332v10,4,19,6,28,6c9297,338,9326,305,9326,239v,-33,-6,-58,-20,-73c9292,150,9270,143,9239,143v-6,,-14,2,-24,7c9206,154,9198,159,9193,165xm9571,153v-11,-7,-21,-10,-31,-10c9523,143,9509,150,9496,166v-12,15,-18,33,-18,55c9478,372,9478,372,9478,372v-47,,-47,,-47,c9431,108,9431,108,9431,108v47,,47,,47,c9478,150,9478,150,9478,150v17,-31,42,-47,76,-47c9562,103,9574,105,9590,108r-19,45xm9846,245v-191,,-191,,-191,c9655,276,9664,299,9681,316v15,14,34,22,58,22c9765,338,9788,330,9806,314v19,34,19,34,19,34c9818,355,9807,362,9792,367v-19,7,-40,10,-63,10c9696,377,9668,366,9645,343v-26,-24,-39,-58,-39,-100c9606,200,9619,165,9646,138v24,-23,52,-35,84,-35c9768,103,9797,114,9818,135v21,20,32,47,32,81c9850,226,9848,236,9846,245xm9732,143v-21,,-38,6,-52,20c9666,176,9659,192,9657,211v146,,146,,146,c9803,192,9797,176,9785,163v-13,-13,-30,-20,-53,-20xm9994,377v-12,,-12,,-12,c9869,107,9869,107,9869,107v51,,51,,51,c9990,292,9990,292,9990,292v71,-185,71,-185,71,-185c10110,107,10110,107,10110,107l9994,377xm10369,245v-191,,-191,,-191,c10178,276,10187,299,10204,316v15,14,34,22,57,22c10288,338,10311,330,10328,314v20,34,20,34,20,34c10341,355,10330,362,10315,367v-19,7,-40,10,-63,10c10219,377,10191,366,10168,343v-26,-24,-39,-58,-39,-100c10129,200,10142,165,10169,138v23,-23,51,-35,84,-35c10290,103,10320,114,10341,135v21,20,31,47,31,81c10372,226,10371,236,10369,245xm10255,143v-21,,-38,6,-53,20c10189,176,10181,192,10180,211v146,,146,,146,c10326,192,10320,176,10308,163v-13,-13,-31,-20,-53,-20xm10584,372v,-153,,-153,,-153c10584,190,10580,171,10572,160v-9,-12,-23,-17,-43,-17c10518,143,10507,146,10495,152v-11,7,-20,15,-26,24c10469,372,10469,372,10469,372v-47,,-47,,-47,c10422,108,10422,108,10422,108v32,,32,,32,c10469,142,10469,142,10469,142v15,-26,40,-39,75,-39c10602,103,10631,138,10631,209v,163,,163,,163l10584,372xm10714,145v-30,,-30,,-30,c10684,108,10684,108,10684,108v30,,30,,30,c10714,53,10714,53,10714,53v47,-18,47,-18,47,-18c10761,108,10761,108,10761,108v73,,73,,73,c10834,145,10834,145,10834,145v-73,,-73,,-73,c10761,276,10761,276,10761,276v,22,4,38,12,48c10780,333,10792,338,10809,338v12,,24,-3,37,-9c10853,370,10853,370,10853,370v-20,5,-41,7,-64,7c10768,377,10750,369,10736,354v-14,-16,-22,-35,-22,-59l10714,145xm11199,342v-18,23,-47,35,-86,35c11093,377,11075,370,11059,355v-15,-15,-22,-34,-22,-57c11037,272,11048,249,11072,231v23,-19,53,-28,89,-28c11171,203,11182,205,11195,209v,-43,-19,-64,-57,-64c11108,145,11086,153,11070,169v-20,-39,-20,-39,-20,-39c11059,122,11072,116,11087,111v16,-5,31,-8,45,-8c11171,103,11198,112,11216,129v17,18,26,45,26,83c11242,307,11242,307,11242,307v,23,7,39,20,46c11262,377,11262,377,11262,377v-19,,-33,-3,-42,-8c11210,363,11203,354,11199,342xm11195,242v-15,-3,-25,-4,-31,-4c11140,238,11121,244,11106,256v-15,12,-23,26,-23,43c11083,326,11100,340,11132,340v24,,45,-11,63,-34l11195,242xm11411,377v-13,,-13,,-13,c11285,107,11285,107,11285,107v51,,51,,51,c11406,292,11406,292,11406,292v71,-185,71,-185,71,-185c11527,107,11527,107,11527,107r-116,270xm11546,240v,-41,11,-74,32,-99c11600,116,11629,103,11665,103v38,,67,12,88,36c11774,163,11785,197,11785,240v,42,-11,76,-33,100c11731,365,11702,377,11665,377v-37,,-67,-12,-88,-37c11556,315,11546,282,11546,240xm11595,240v,66,23,99,70,99c11687,339,11704,330,11717,312v12,-17,18,-42,18,-72c11735,174,11712,141,11665,141v-21,,-38,9,-51,27c11601,185,11595,209,11595,240xm11857,372v,-224,,-224,,-224c11820,148,11820,148,11820,148v,-40,,-40,,-40c11903,108,11903,108,11903,108v,264,,264,,264l11857,372xm11882,8v8,,15,3,21,9c11908,22,11911,29,11911,37v,8,-3,15,-8,21c11897,63,11890,66,11882,66v-8,,-14,-3,-20,-8c11856,52,11853,45,11853,37v,-8,3,-15,9,-20c11867,11,11874,8,11882,8xm12145,372v,-20,,-20,,-20c12129,369,12105,377,12074,377v-33,,-60,-12,-80,-36c11973,318,11963,286,11963,247v,-40,12,-74,36,-102c12022,117,12050,103,12083,103v28,,48,7,62,19c12145,,12145,,12145,v47,,47,,47,c12192,372,12192,372,12192,372r-47,xm12145,169v-11,-18,-28,-26,-48,-26c12072,143,12051,152,12036,171v-16,18,-24,42,-24,71c12012,306,12041,338,12099,338v8,,17,-3,27,-7c12136,326,12143,321,12145,316r,-147xm12409,342v-19,23,-48,35,-87,35c12302,377,12284,370,12269,355v-16,-15,-23,-34,-23,-57c12246,272,12257,249,12281,231v23,-19,53,-28,89,-28c12380,203,12392,205,12404,209v,-43,-19,-64,-57,-64c12318,145,12295,153,12279,169v-19,-39,-19,-39,-19,-39c12268,122,12281,116,12296,111v16,-5,31,-8,45,-8c12380,103,12408,112,12425,129v17,18,26,45,26,83c12451,307,12451,307,12451,307v,23,7,39,21,46c12472,377,12472,377,12472,377v-19,,-34,-3,-43,-8c12419,363,12413,354,12409,342xm12404,242v-15,-3,-25,-4,-31,-4c12349,238,12330,244,12315,256v-15,12,-22,26,-22,43c12293,326,12309,340,12341,340v24,,45,-11,63,-34l12404,242xm12565,353v-17,24,-17,24,-17,24c12525,377,12525,377,12525,377v,-377,,-377,,-377c12572,,12572,,12572,v,128,,128,,128c12576,121,12584,116,12597,111v12,-5,24,-8,36,-8c12669,103,12698,116,12721,141v22,25,33,56,33,94c12754,279,12743,314,12720,339v-22,26,-53,38,-91,38c12616,377,12604,375,12592,370v-12,-5,-21,-10,-27,-17xm12572,163v,153,,153,,153c12572,318,12577,323,12589,329v12,6,21,9,27,9c12648,338,12670,330,12684,315v14,-16,21,-41,21,-77c12705,208,12697,185,12681,168v-16,-17,-38,-25,-65,-25c12610,143,12602,145,12592,150v-11,5,-17,9,-20,13xm12810,297v,-297,,-297,,-297c12857,,12857,,12857,v,290,,290,,290c12857,304,12861,315,12869,323v8,8,19,12,32,12c12901,377,12901,377,12901,377v-61,,-91,-26,-91,-80xm13177,245v-190,,-190,,-190,c12987,276,12996,299,13012,316v15,14,35,22,58,22c13097,338,13119,330,13137,314v20,34,20,34,20,34c13150,355,13139,362,13124,367v-19,7,-40,10,-63,10c13028,377,13000,366,12976,343v-25,-24,-38,-58,-38,-100c12938,200,12951,165,12977,138v24,-23,52,-35,85,-35c13099,103,13129,114,13150,135v21,20,31,47,31,81c13181,226,13180,236,13177,245xm13064,143v-21,,-39,6,-53,20c12998,176,12990,192,12988,211v147,,147,,147,c13135,192,13129,176,13117,163v-13,-13,-31,-20,-53,-20xm13423,353v-17,24,-17,24,-17,24c13383,377,13383,377,13383,377v,-377,,-377,,-377c13430,,13430,,13430,v,128,,128,,128c13434,121,13442,116,13455,111v12,-5,24,-8,36,-8c13527,103,13556,116,13579,141v22,25,33,56,33,94c13612,279,13601,314,13579,339v-23,26,-54,38,-92,38c13474,377,13462,375,13450,370v-12,-5,-21,-10,-27,-17xm13430,163v,153,,153,,153c13430,318,13435,323,13447,329v12,6,21,9,27,9c13506,338,13528,330,13542,315v14,-16,21,-41,21,-77c13563,208,13555,185,13539,168v-16,-17,-38,-25,-65,-25c13468,143,13460,145,13450,150v-11,5,-17,9,-20,13xm13668,297v,-297,,-297,,-297c13715,,13715,,13715,v,290,,290,,290c13715,304,13719,315,13727,323v8,8,19,12,32,12c13759,377,13759,377,13759,377v-61,,-91,-26,-91,-80xm13836,372v,-224,,-224,,-224c13799,148,13799,148,13799,148v,-40,,-40,,-40c13883,108,13883,108,13883,108v,264,,264,,264l13836,372xm13861,8v8,,15,3,21,9c13888,22,13890,29,13890,37v,8,-2,15,-8,21c13876,63,13869,66,13861,66v-8,,-14,-3,-20,-8c13835,52,13832,45,13832,37v,-8,3,-15,9,-20c13847,11,13853,8,13861,8xm14120,372v,-153,,-153,,-153c14120,190,14115,171,14107,160v-9,-12,-23,-17,-43,-17c14054,143,14042,146,14031,152v-12,7,-21,15,-27,24c14004,372,14004,372,14004,372v-47,,-47,,-47,c13957,108,13957,108,13957,108v32,,32,,32,c14004,142,14004,142,14004,142v15,-26,41,-39,76,-39c14138,103,14166,138,14166,209v,163,,163,,163l14120,372xm14400,372v,-20,,-20,,-20c14384,369,14360,377,14329,377v-33,,-59,-12,-80,-36c14228,318,14218,286,14218,247v,-40,12,-74,36,-102c14277,117,14306,103,14338,103v28,,48,7,62,19c14400,,14400,,14400,v47,,47,,47,c14447,372,14447,372,14447,372r-47,xm14400,169v-11,-18,-28,-26,-48,-26c14327,143,14306,152,14291,171v-16,18,-23,42,-23,71c14268,306,14296,338,14354,338v8,,17,-3,27,-7c14391,326,14398,321,14400,316r,-147xm14677,372v,-153,,-153,,-153c14677,190,14673,171,14664,160v-8,-12,-22,-17,-42,-17c14611,143,14600,146,14588,152v-12,7,-20,15,-27,24c14561,372,14561,372,14561,372v-47,,-47,,-47,c14514,108,14514,108,14514,108v32,,32,,32,c14561,142,14561,142,14561,142v16,-26,41,-39,76,-39c14695,103,14724,138,14724,209v,163,,163,,163l14677,372xm15013,245v-191,,-191,,-191,c14822,276,14831,299,14848,316v15,14,34,22,58,22c14932,338,14955,330,14973,314v19,34,19,34,19,34c14985,355,14974,362,14959,367v-19,7,-40,10,-63,10c14863,377,14835,366,14812,343v-26,-24,-39,-58,-39,-100c14773,200,14786,165,14813,138v23,-23,51,-35,84,-35c14934,103,14964,114,14985,135v21,20,31,47,31,81c15016,226,15015,236,15013,245xm14899,143v-21,,-38,6,-52,20c14833,176,14825,192,14824,211v146,,146,,146,c14970,192,14964,176,14952,163v-13,-13,-31,-20,-53,-20xm15049,356v16,-44,16,-44,16,-44c15091,329,15112,338,15128,338v29,,44,-12,44,-37c15172,284,15158,269,15130,256v-22,-10,-36,-17,-44,-22c15079,229,15072,223,15067,216v-6,-6,-10,-13,-13,-20c15052,188,15050,181,15050,172v,-22,8,-38,24,-51c15090,109,15110,103,15136,103v19,,43,6,73,18c15195,165,15195,165,15195,165v-18,-15,-37,-22,-56,-22c15128,143,15119,145,15111,150v-7,6,-11,12,-11,20c15100,187,15109,200,15128,209v34,15,34,15,34,15c15183,234,15198,244,15207,256v9,12,14,27,14,45c15221,325,15213,344,15196,357v-17,13,-40,20,-69,20c15099,377,15073,370,15049,356xm15253,356v17,-44,17,-44,17,-44c15296,329,15317,338,15333,338v29,,43,-12,43,-37c15376,284,15362,269,15334,256v-21,-10,-36,-17,-43,-22c15283,229,15277,223,15271,216v-5,-6,-9,-13,-12,-20c15256,188,15255,181,15255,172v,-22,8,-38,23,-51c15294,109,15315,103,15340,103v20,,44,6,73,18c15400,165,15400,165,15400,165v-19,-15,-37,-22,-56,-22c15333,143,15323,145,15316,150v-8,6,-12,12,-12,20c15304,187,15314,200,15333,209v33,15,33,15,33,15c15387,234,15402,244,15411,256v10,12,14,27,14,45c15425,325,15417,344,15401,357v-17,13,-40,20,-70,20c15304,377,15278,370,15253,356xm15776,342v-19,23,-47,35,-86,35c15669,377,15651,370,15636,355v-15,-15,-23,-34,-23,-57c15613,272,15625,249,15648,231v24,-19,54,-28,90,-28c15748,203,15759,205,15772,209v,-43,-19,-64,-58,-64c15685,145,15663,153,15647,169v-20,-39,-20,-39,-20,-39c15636,122,15648,116,15664,111v16,-5,31,-8,45,-8c15747,103,15775,112,15793,129v17,18,25,45,25,83c15818,307,15818,307,15818,307v,23,7,39,21,46c15839,377,15839,377,15839,377v-19,,-33,-3,-43,-8c15787,363,15780,354,15776,342xm15772,242v-15,-3,-26,-4,-31,-4c15717,238,15698,244,15683,256v-15,12,-23,26,-23,43c15660,326,15676,340,15709,340v23,,44,-11,63,-34l15772,242xm16055,372v,-153,,-153,,-153c16055,190,16051,171,16042,160v-8,-12,-23,-17,-42,-17c15989,143,15978,146,15966,152v-12,7,-21,15,-27,24c15939,372,15939,372,15939,372v-47,,-47,,-47,c15892,108,15892,108,15892,108v32,,32,,32,c15939,142,15939,142,15939,142v16,-26,41,-39,76,-39c16073,103,16102,138,16102,209v,163,,163,,163l16055,372xm16336,372v,-20,,-20,,-20c16319,369,16296,377,16265,377v-33,,-60,-12,-81,-36c16164,318,16153,286,16153,247v,-40,12,-74,36,-102c16213,117,16241,103,16274,103v27,,48,7,62,19c16336,,16336,,16336,v47,,47,,47,c16383,372,16383,372,16383,372r-47,xm16336,169v-12,-18,-28,-26,-49,-26c16262,143,16242,152,16226,171v-15,18,-23,42,-23,71c16203,306,16232,338,16290,338v7,,16,-3,26,-7c16327,326,16333,321,16336,316r,-147xm16624,372v,-224,,-224,,-224c16588,148,16588,148,16588,148v,-40,,-40,,-40c16671,108,16671,108,16671,108v,264,,264,,264l16624,372xm16650,8v8,,15,3,21,9c16676,22,16679,29,16679,37v,8,-3,15,-8,21c16665,63,16658,66,16650,66v-8,,-14,-3,-20,-8c16624,52,16621,45,16621,37v,-8,3,-15,9,-20c16635,11,16642,8,16650,8xm17052,372v,-167,,-167,,-167c17052,163,17034,143,16998,143v-12,,-22,3,-32,10c16956,160,16949,168,16946,177v,195,,195,,195c16899,372,16899,372,16899,372v,-187,,-187,,-187c16899,172,16894,161,16884,154v-10,-8,-23,-11,-39,-11c16836,143,16826,146,16815,153v-10,8,-18,16,-22,24c16793,372,16793,372,16793,372v-47,,-47,,-47,c16746,108,16746,108,16746,108v30,,30,,30,c16792,139,16792,139,16792,139v18,-24,41,-36,68,-36c16898,103,16924,115,16939,138v5,-10,15,-18,30,-25c16983,107,16998,103,17013,103v27,,48,8,63,24c17091,144,17099,166,17099,196v,176,,176,,176l17052,372xm17212,358v,118,,118,,118c17165,476,17165,476,17165,476v,-368,,-368,,-368c17212,108,17212,108,17212,108v,22,,22,,22c17230,112,17251,103,17276,103v38,,67,12,88,35c17385,162,17395,196,17395,241v,40,-10,73,-31,98c17343,364,17312,377,17272,377v-11,,-23,-2,-35,-6c17224,367,17216,363,17212,358xm17212,165v,154,,154,,154c17215,323,17221,328,17231,332v9,4,19,6,28,6c17317,338,17346,305,17346,239v,-33,-7,-58,-21,-73c17311,150,17289,143,17259,143v-7,,-15,2,-24,7c17225,154,17218,159,17212,165xm17590,153v-10,-7,-20,-10,-31,-10c17543,143,17528,150,17516,166v-13,15,-19,33,-19,55c17497,372,17497,372,17497,372v-47,,-47,,-47,c17450,108,17450,108,17450,108v47,,47,,47,c17497,150,17497,150,17497,150v17,-31,43,-47,76,-47c17582,103,17594,105,17610,108r-20,45xm17626,240v,-41,11,-74,33,-99c17680,116,17709,103,17745,103v38,,67,12,88,36c17854,163,17865,197,17865,240v,42,-11,76,-33,100c17811,365,17782,377,17745,377v-37,,-67,-12,-88,-37c17636,315,17626,282,17626,240xm17675,240v,66,23,99,70,99c17767,339,17784,330,17797,312v12,-17,18,-42,18,-72c17815,174,17792,141,17745,141v-21,,-38,9,-51,27c17681,185,17675,209,17675,240xm18009,377v-12,,-12,,-12,c17884,107,17884,107,17884,107v51,,51,,51,c18005,292,18005,292,18005,292v71,-185,71,-185,71,-185c18125,107,18125,107,18125,107r-116,270xm18384,245v-191,,-191,,-191,c18193,276,18202,299,18219,316v15,14,34,22,57,22c18303,338,18325,330,18343,314v20,34,20,34,20,34c18356,355,18345,362,18330,367v-19,7,-40,10,-63,10c18234,377,18206,366,18183,343v-26,-24,-39,-58,-39,-100c18144,200,18157,165,18184,138v23,-23,51,-35,84,-35c18305,103,18335,114,18356,135v21,20,31,47,31,81c18387,226,18386,236,18384,245xm18270,143v-21,,-38,6,-53,20c18204,176,18196,192,18195,211v146,,146,,146,c18341,192,18335,176,18323,163v-13,-13,-31,-20,-53,-20xm18684,377v-12,,-12,,-12,c18559,107,18559,107,18559,107v51,,51,,51,c18680,292,18680,292,18680,292v71,-185,71,-185,71,-185c18800,107,18800,107,18800,107r-116,270xm18859,372v,-224,,-224,,-224c18823,148,18823,148,18823,148v,-40,,-40,,-40c18906,108,18906,108,18906,108v,264,,264,,264l18859,372xm18884,8v9,,16,3,21,9c18911,22,18914,29,18914,37v,8,-3,15,-9,21c18900,63,18893,66,18884,66v-7,,-14,-3,-20,-8c18859,52,18856,45,18856,37v,-8,3,-15,8,-20c18870,11,18877,8,18884,8xm18963,356v17,-44,17,-44,17,-44c19006,329,19027,338,19043,338v29,,43,-12,43,-37c19086,284,19072,269,19044,256v-21,-10,-36,-17,-43,-22c18993,229,18987,223,18981,216v-5,-6,-9,-13,-12,-20c18966,188,18965,181,18965,172v,-22,8,-38,23,-51c19004,109,19025,103,19050,103v20,,44,6,73,18c19110,165,19110,165,19110,165v-19,-15,-38,-22,-56,-22c19043,143,19033,145,19025,150v-7,6,-11,12,-11,20c19014,187,19024,200,19043,209v33,15,33,15,33,15c19097,234,19112,244,19121,256v10,12,14,27,14,45c19135,325,19127,344,19110,357v-16,13,-39,20,-69,20c19014,377,18987,370,18963,356xm19207,372v,-224,,-224,,-224c19171,148,19171,148,19171,148v,-40,,-40,,-40c19254,108,19254,108,19254,108v,264,,264,,264l19207,372xm19233,8v8,,15,3,21,9c19259,22,19262,29,19262,37v,8,-3,15,-8,21c19248,63,19241,66,19233,66v-8,,-15,-3,-20,-8c19207,52,19204,45,19204,37v,-8,3,-15,9,-20c19218,11,19225,8,19233,8xm19311,240v,-41,12,-74,33,-99c19366,116,19395,103,19431,103v38,,67,12,88,36c19540,163,19550,197,19550,240v,42,-10,76,-32,100c19497,365,19468,377,19431,377v-38,,-67,-12,-88,-37c19322,315,19311,282,19311,240xm19361,240v,66,23,99,70,99c19453,339,19470,330,19483,312v12,-17,18,-42,18,-72c19501,174,19478,141,19431,141v-21,,-38,9,-51,27c19367,185,19361,209,19361,240xm19762,372v,-153,,-153,,-153c19762,190,19758,171,19750,160v-9,-12,-23,-17,-43,-17c19696,143,19685,146,19673,152v-11,7,-20,15,-26,24c19647,372,19647,372,19647,372v-47,,-47,,-47,c19600,108,19600,108,19600,108v32,,32,,32,c19647,142,19647,142,19647,142v15,-26,40,-39,75,-39c19780,103,19809,138,19809,209v,163,,163,,163l19762,372xm20227,130v-23,33,-23,33,-23,33c20199,158,20191,153,20179,149v-12,-4,-24,-6,-36,-6c20118,143,20097,152,20082,169v-15,18,-22,43,-22,74c20060,274,20068,297,20083,313v15,17,36,25,64,25c20168,338,20189,330,20210,313v19,40,19,40,19,40c20203,369,20172,377,20135,377v-36,,-66,-12,-89,-36c20022,317,20011,284,20011,243v,-42,12,-76,36,-102c20072,116,20105,103,20148,103v13,,28,3,44,9c20208,118,20220,123,20227,130xm20427,342v-19,23,-47,35,-86,35c20320,377,20302,370,20287,355v-15,-15,-23,-34,-23,-57c20264,272,20276,249,20300,231v23,-19,53,-28,89,-28c20399,203,20410,205,20423,209v,-43,-19,-64,-57,-64c20336,145,20314,153,20298,169v-20,-39,-20,-39,-20,-39c20287,122,20299,116,20315,111v16,-5,31,-8,45,-8c20398,103,20426,112,20444,129v17,18,26,45,26,83c20470,307,20470,307,20470,307v,23,6,39,20,46c20490,377,20490,377,20490,377v-19,,-33,-3,-42,-8c20438,363,20431,354,20427,342xm20423,242v-15,-3,-25,-4,-31,-4c20368,238,20349,244,20334,256v-15,12,-23,26,-23,43c20311,326,20327,340,20360,340v24,,44,-11,63,-34l20423,242xm20687,153v-10,-7,-21,-10,-31,-10c20639,143,20625,150,20613,166v-13,15,-19,33,-19,55c20594,372,20594,372,20594,372v-47,,-47,,-47,c20547,108,20547,108,20547,108v47,,47,,47,c20594,150,20594,150,20594,150v17,-31,42,-47,76,-47c20678,103,20691,105,20706,108r-19,45xm20962,245v-190,,-190,,-190,c20772,276,20780,299,20797,316v15,14,34,22,58,22c20882,338,20904,330,20922,314v20,34,20,34,20,34c20934,355,20923,362,20908,367v-18,7,-39,10,-62,10c20812,377,20784,366,20761,343v-26,-24,-39,-58,-39,-100c20722,200,20736,165,20762,138v24,-23,52,-35,84,-35c20884,103,20913,114,20935,135v20,20,31,47,31,81c20966,226,20965,236,20962,245xm20848,143v-20,,-38,6,-52,20c20782,176,20775,192,20773,211v146,,146,,146,c20919,192,20913,176,20901,163v-13,-13,-30,-20,-53,-20xe" stroked="f" strokecolor="white">
                <v:path arrowok="t" o:connecttype="custom" o:connectlocs="159,41;286,57;322,23;518,56;617,41;825,139;828,64;1070,41;1147,43;1535,95;1612,60;1764,15;1906,161;1922,131;2088,147;2200,83;2315,59;2421,101;2607,43;2679,56;2841,83;2951,68;3038,0;3159,7;3223,65;3531,55;3666,149;3792,60;3955,149;4042,64;4245,43;4412,57;4519,115;4683,43;4830,147;4933,84;5039,134;5145,97;5302,0;5433,0;5594,86;5723,0;5833,83;5902,56;5962,141;6043,141;6204,118;6399,98;6596,3;6634,43;6819,141;6996,56;7283,97;7352,42;7519,123;7609,58;7650,95;8013,51;8091,83;8159,87;8304,97" o:connectangles="0,0,0,0,0,0,0,0,0,0,0,0,0,0,0,0,0,0,0,0,0,0,0,0,0,0,0,0,0,0,0,0,0,0,0,0,0,0,0,0,0,0,0,0,0,0,0,0,0,0,0,0,0,0,0,0,0,0,0,0,0"/>
                <o:lock v:ext="edit" aspectratio="t" verticies="t"/>
              </v:shape>
              <w10:anchorlock/>
            </v:group>
          </w:pict>
        </mc:Fallback>
      </mc:AlternateContent>
    </w:r>
    <w:bookmarkEnd w:id="0"/>
  </w:p>
  <w:p w:rsidR="00F443C5" w:rsidRPr="000C793D" w:rsidRDefault="00F443C5" w:rsidP="000C79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C5" w:rsidRDefault="00F443C5">
    <w:pPr>
      <w:pStyle w:val="Header"/>
    </w:pPr>
  </w:p>
  <w:tbl>
    <w:tblPr>
      <w:tblStyle w:val="TableGrid"/>
      <w:tblW w:w="9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9659"/>
    </w:tblGrid>
    <w:tr w:rsidR="00F443C5">
      <w:trPr>
        <w:trHeight w:hRule="exact" w:val="1310"/>
      </w:trPr>
      <w:tc>
        <w:tcPr>
          <w:tcW w:w="9659" w:type="dxa"/>
          <w:shd w:val="clear" w:color="auto" w:fill="auto"/>
        </w:tcPr>
        <w:p w:rsidR="00F443C5" w:rsidRDefault="00F443C5" w:rsidP="0028571A">
          <w:pPr>
            <w:pStyle w:val="Header"/>
          </w:pPr>
        </w:p>
      </w:tc>
    </w:tr>
    <w:tr w:rsidR="00F443C5">
      <w:tc>
        <w:tcPr>
          <w:tcW w:w="9659" w:type="dxa"/>
          <w:shd w:val="clear" w:color="auto" w:fill="auto"/>
        </w:tcPr>
        <w:p w:rsidR="00F443C5" w:rsidRDefault="00F443C5" w:rsidP="0028571A">
          <w:pPr>
            <w:pStyle w:val="ContentsPage-Title"/>
          </w:pPr>
          <w:r w:rsidRPr="00923B40">
            <w:t>Contents</w:t>
          </w:r>
          <w:r>
            <w:t xml:space="preserve"> </w:t>
          </w:r>
          <w:r w:rsidRPr="0042641E">
            <w:rPr>
              <w:sz w:val="20"/>
              <w:szCs w:val="20"/>
            </w:rPr>
            <w:t>(cont</w:t>
          </w:r>
          <w:r>
            <w:rPr>
              <w:sz w:val="20"/>
              <w:szCs w:val="20"/>
            </w:rPr>
            <w:t>inued</w:t>
          </w:r>
          <w:r w:rsidRPr="0042641E">
            <w:rPr>
              <w:sz w:val="20"/>
              <w:szCs w:val="20"/>
            </w:rPr>
            <w:t>)</w:t>
          </w:r>
        </w:p>
      </w:tc>
    </w:tr>
    <w:tr w:rsidR="00F443C5">
      <w:trPr>
        <w:trHeight w:hRule="exact" w:val="210"/>
      </w:trPr>
      <w:tc>
        <w:tcPr>
          <w:tcW w:w="9659" w:type="dxa"/>
          <w:shd w:val="clear" w:color="auto" w:fill="auto"/>
        </w:tcPr>
        <w:p w:rsidR="00F443C5" w:rsidRPr="00923B40" w:rsidRDefault="00F443C5" w:rsidP="0028571A">
          <w:pPr>
            <w:pStyle w:val="spacer"/>
          </w:pPr>
        </w:p>
      </w:tc>
    </w:tr>
  </w:tbl>
  <w:p w:rsidR="00F443C5" w:rsidRDefault="00F443C5">
    <w:pPr>
      <w:pStyle w:val="Header"/>
    </w:pPr>
    <w:r>
      <w:rPr>
        <w:noProof/>
        <w:lang w:eastAsia="en-AU"/>
      </w:rPr>
      <mc:AlternateContent>
        <mc:Choice Requires="wps">
          <w:drawing>
            <wp:anchor distT="0" distB="0" distL="114300" distR="114300" simplePos="0" relativeHeight="251655680" behindDoc="1" locked="1" layoutInCell="1" allowOverlap="1" wp14:anchorId="356D0C0B" wp14:editId="3373D2FF">
              <wp:simplePos x="0" y="0"/>
              <wp:positionH relativeFrom="page">
                <wp:posOffset>4923155</wp:posOffset>
              </wp:positionH>
              <wp:positionV relativeFrom="page">
                <wp:posOffset>212725</wp:posOffset>
              </wp:positionV>
              <wp:extent cx="2401570" cy="10260965"/>
              <wp:effectExtent l="8255" t="3175" r="0" b="3810"/>
              <wp:wrapNone/>
              <wp:docPr id="6" name="Swoosh_Contents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401570" cy="10260965"/>
                      </a:xfrm>
                      <a:custGeom>
                        <a:avLst/>
                        <a:gdLst>
                          <a:gd name="T0" fmla="*/ 3284 w 3873"/>
                          <a:gd name="T1" fmla="*/ 7753 h 16553"/>
                          <a:gd name="T2" fmla="*/ 157 w 3873"/>
                          <a:gd name="T3" fmla="*/ 0 h 16553"/>
                          <a:gd name="T4" fmla="*/ 0 w 3873"/>
                          <a:gd name="T5" fmla="*/ 0 h 16553"/>
                          <a:gd name="T6" fmla="*/ 3038 w 3873"/>
                          <a:gd name="T7" fmla="*/ 9684 h 16553"/>
                          <a:gd name="T8" fmla="*/ 2235 w 3873"/>
                          <a:gd name="T9" fmla="*/ 16553 h 16553"/>
                          <a:gd name="T10" fmla="*/ 2975 w 3873"/>
                          <a:gd name="T11" fmla="*/ 16553 h 16553"/>
                          <a:gd name="T12" fmla="*/ 3284 w 3873"/>
                          <a:gd name="T13" fmla="*/ 7753 h 16553"/>
                        </a:gdLst>
                        <a:ahLst/>
                        <a:cxnLst>
                          <a:cxn ang="0">
                            <a:pos x="T0" y="T1"/>
                          </a:cxn>
                          <a:cxn ang="0">
                            <a:pos x="T2" y="T3"/>
                          </a:cxn>
                          <a:cxn ang="0">
                            <a:pos x="T4" y="T5"/>
                          </a:cxn>
                          <a:cxn ang="0">
                            <a:pos x="T6" y="T7"/>
                          </a:cxn>
                          <a:cxn ang="0">
                            <a:pos x="T8" y="T9"/>
                          </a:cxn>
                          <a:cxn ang="0">
                            <a:pos x="T10" y="T11"/>
                          </a:cxn>
                          <a:cxn ang="0">
                            <a:pos x="T12" y="T13"/>
                          </a:cxn>
                        </a:cxnLst>
                        <a:rect l="0" t="0" r="r" b="b"/>
                        <a:pathLst>
                          <a:path w="3873" h="16553">
                            <a:moveTo>
                              <a:pt x="3284" y="7753"/>
                            </a:moveTo>
                            <a:cubicBezTo>
                              <a:pt x="2729" y="4713"/>
                              <a:pt x="1599" y="2029"/>
                              <a:pt x="157" y="0"/>
                            </a:cubicBezTo>
                            <a:cubicBezTo>
                              <a:pt x="0" y="0"/>
                              <a:pt x="0" y="0"/>
                              <a:pt x="0" y="0"/>
                            </a:cubicBezTo>
                            <a:cubicBezTo>
                              <a:pt x="1698" y="2349"/>
                              <a:pt x="2857" y="5798"/>
                              <a:pt x="3038" y="9684"/>
                            </a:cubicBezTo>
                            <a:cubicBezTo>
                              <a:pt x="3155" y="12177"/>
                              <a:pt x="2854" y="14528"/>
                              <a:pt x="2235" y="16553"/>
                            </a:cubicBezTo>
                            <a:cubicBezTo>
                              <a:pt x="2975" y="16553"/>
                              <a:pt x="2975" y="16553"/>
                              <a:pt x="2975" y="16553"/>
                            </a:cubicBezTo>
                            <a:cubicBezTo>
                              <a:pt x="3715" y="14064"/>
                              <a:pt x="3873" y="10982"/>
                              <a:pt x="3284" y="7753"/>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1B5A3" id="Swoosh_Contents2" o:spid="_x0000_s1026" style="position:absolute;margin-left:387.65pt;margin-top:16.75pt;width:189.1pt;height:807.9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873,16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" path="m3284,7753c2729,4713,1599,2029,157,,,,,,,,1698,2349,2857,5798,3038,9684v117,2493,-184,4844,-803,6869c2975,16553,2975,16553,2975,16553v740,-2489,898,-5571,309,-8800xe" fillcolor="#ebebeb" stroked="f">
              <v:path arrowok="t" o:connecttype="custom" o:connectlocs="2036343,4805972;97353,0;0,0;1883803,6002971;1385879,10260965;1844738,10260965;2036343,4805972" o:connectangles="0,0,0,0,0,0,0"/>
              <o:lock v:ext="edit" aspectratio="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C5" w:rsidRDefault="00F443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C5" w:rsidRDefault="00F443C5" w:rsidP="005055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C5" w:rsidRDefault="00F443C5">
    <w:pPr>
      <w:pStyle w:val="Header"/>
    </w:pPr>
    <w:r>
      <w:rPr>
        <w:noProof/>
        <w:lang w:eastAsia="en-AU"/>
      </w:rPr>
      <mc:AlternateContent>
        <mc:Choice Requires="wps">
          <w:drawing>
            <wp:anchor distT="0" distB="0" distL="114300" distR="114300" simplePos="0" relativeHeight="251654656" behindDoc="1" locked="1" layoutInCell="1" allowOverlap="1" wp14:anchorId="0F64BEEE" wp14:editId="26FD7CBD">
              <wp:simplePos x="0" y="0"/>
              <wp:positionH relativeFrom="page">
                <wp:posOffset>4923155</wp:posOffset>
              </wp:positionH>
              <wp:positionV relativeFrom="page">
                <wp:posOffset>212725</wp:posOffset>
              </wp:positionV>
              <wp:extent cx="2401570" cy="10260965"/>
              <wp:effectExtent l="8255" t="3175" r="0" b="3810"/>
              <wp:wrapNone/>
              <wp:docPr id="2" name="Freeform 10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401570" cy="10260965"/>
                      </a:xfrm>
                      <a:custGeom>
                        <a:avLst/>
                        <a:gdLst>
                          <a:gd name="T0" fmla="*/ 3284 w 3873"/>
                          <a:gd name="T1" fmla="*/ 7753 h 16553"/>
                          <a:gd name="T2" fmla="*/ 157 w 3873"/>
                          <a:gd name="T3" fmla="*/ 0 h 16553"/>
                          <a:gd name="T4" fmla="*/ 0 w 3873"/>
                          <a:gd name="T5" fmla="*/ 0 h 16553"/>
                          <a:gd name="T6" fmla="*/ 3038 w 3873"/>
                          <a:gd name="T7" fmla="*/ 9684 h 16553"/>
                          <a:gd name="T8" fmla="*/ 2235 w 3873"/>
                          <a:gd name="T9" fmla="*/ 16553 h 16553"/>
                          <a:gd name="T10" fmla="*/ 2975 w 3873"/>
                          <a:gd name="T11" fmla="*/ 16553 h 16553"/>
                          <a:gd name="T12" fmla="*/ 3284 w 3873"/>
                          <a:gd name="T13" fmla="*/ 7753 h 16553"/>
                        </a:gdLst>
                        <a:ahLst/>
                        <a:cxnLst>
                          <a:cxn ang="0">
                            <a:pos x="T0" y="T1"/>
                          </a:cxn>
                          <a:cxn ang="0">
                            <a:pos x="T2" y="T3"/>
                          </a:cxn>
                          <a:cxn ang="0">
                            <a:pos x="T4" y="T5"/>
                          </a:cxn>
                          <a:cxn ang="0">
                            <a:pos x="T6" y="T7"/>
                          </a:cxn>
                          <a:cxn ang="0">
                            <a:pos x="T8" y="T9"/>
                          </a:cxn>
                          <a:cxn ang="0">
                            <a:pos x="T10" y="T11"/>
                          </a:cxn>
                          <a:cxn ang="0">
                            <a:pos x="T12" y="T13"/>
                          </a:cxn>
                        </a:cxnLst>
                        <a:rect l="0" t="0" r="r" b="b"/>
                        <a:pathLst>
                          <a:path w="3873" h="16553">
                            <a:moveTo>
                              <a:pt x="3284" y="7753"/>
                            </a:moveTo>
                            <a:cubicBezTo>
                              <a:pt x="2729" y="4713"/>
                              <a:pt x="1599" y="2029"/>
                              <a:pt x="157" y="0"/>
                            </a:cubicBezTo>
                            <a:cubicBezTo>
                              <a:pt x="0" y="0"/>
                              <a:pt x="0" y="0"/>
                              <a:pt x="0" y="0"/>
                            </a:cubicBezTo>
                            <a:cubicBezTo>
                              <a:pt x="1698" y="2349"/>
                              <a:pt x="2857" y="5798"/>
                              <a:pt x="3038" y="9684"/>
                            </a:cubicBezTo>
                            <a:cubicBezTo>
                              <a:pt x="3155" y="12177"/>
                              <a:pt x="2854" y="14528"/>
                              <a:pt x="2235" y="16553"/>
                            </a:cubicBezTo>
                            <a:cubicBezTo>
                              <a:pt x="2975" y="16553"/>
                              <a:pt x="2975" y="16553"/>
                              <a:pt x="2975" y="16553"/>
                            </a:cubicBezTo>
                            <a:cubicBezTo>
                              <a:pt x="3715" y="14064"/>
                              <a:pt x="3873" y="10982"/>
                              <a:pt x="3284" y="7753"/>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B79C7" id="Freeform 109" o:spid="_x0000_s1026" style="position:absolute;margin-left:387.65pt;margin-top:16.75pt;width:189.1pt;height:807.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873,16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" path="m3284,7753c2729,4713,1599,2029,157,,,,,,,,1698,2349,2857,5798,3038,9684v117,2493,-184,4844,-803,6869c2975,16553,2975,16553,2975,16553v740,-2489,898,-5571,309,-8800xe" fillcolor="#ebebeb" stroked="f">
              <v:path arrowok="t" o:connecttype="custom" o:connectlocs="2036343,4805972;97353,0;0,0;1883803,6002971;1385879,10260965;1844738,10260965;2036343,4805972" o:connectangles="0,0,0,0,0,0,0"/>
              <o:lock v:ext="edit" aspectratio="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F4A3910"/>
    <w:lvl w:ilvl="0">
      <w:start w:val="1"/>
      <w:numFmt w:val="bullet"/>
      <w:lvlRestart w:val="0"/>
      <w:pStyle w:val="ListBullet2"/>
      <w:lvlText w:val="-"/>
      <w:lvlJc w:val="left"/>
      <w:pPr>
        <w:tabs>
          <w:tab w:val="num" w:pos="686"/>
        </w:tabs>
        <w:ind w:left="686" w:hanging="323"/>
      </w:pPr>
      <w:rPr>
        <w:rFonts w:hint="default"/>
        <w:sz w:val="18"/>
      </w:rPr>
    </w:lvl>
  </w:abstractNum>
  <w:abstractNum w:abstractNumId="1" w15:restartNumberingAfterBreak="0">
    <w:nsid w:val="FFFFFF89"/>
    <w:multiLevelType w:val="singleLevel"/>
    <w:tmpl w:val="4B00A44A"/>
    <w:lvl w:ilvl="0">
      <w:start w:val="1"/>
      <w:numFmt w:val="bullet"/>
      <w:lvlRestart w:val="0"/>
      <w:pStyle w:val="ListBullet"/>
      <w:lvlText w:val="•"/>
      <w:lvlJc w:val="left"/>
      <w:pPr>
        <w:tabs>
          <w:tab w:val="num" w:pos="357"/>
        </w:tabs>
        <w:ind w:left="357" w:hanging="357"/>
      </w:pPr>
      <w:rPr>
        <w:rFonts w:hint="default"/>
        <w:sz w:val="18"/>
      </w:rPr>
    </w:lvl>
  </w:abstractNum>
  <w:abstractNum w:abstractNumId="2" w15:restartNumberingAfterBreak="0">
    <w:nsid w:val="01FB28C5"/>
    <w:multiLevelType w:val="multilevel"/>
    <w:tmpl w:val="11C64328"/>
    <w:styleLink w:val="ListParagraph"/>
    <w:lvl w:ilvl="0">
      <w:start w:val="1"/>
      <w:numFmt w:val="none"/>
      <w:suff w:val="nothing"/>
      <w:lvlText w:val=""/>
      <w:lvlJc w:val="left"/>
      <w:pPr>
        <w:ind w:left="284" w:firstLine="0"/>
      </w:pPr>
      <w:rPr>
        <w:rFonts w:asciiTheme="minorHAnsi" w:hAnsiTheme="minorHAnsi" w:hint="default"/>
        <w:color w:val="auto"/>
      </w:rPr>
    </w:lvl>
    <w:lvl w:ilvl="1">
      <w:start w:val="1"/>
      <w:numFmt w:val="none"/>
      <w:suff w:val="nothing"/>
      <w:lvlText w:val=""/>
      <w:lvlJc w:val="left"/>
      <w:pPr>
        <w:ind w:left="567" w:firstLine="0"/>
      </w:pPr>
      <w:rPr>
        <w:rFonts w:asciiTheme="minorHAnsi" w:hAnsiTheme="minorHAnsi" w:hint="default"/>
        <w:color w:val="auto"/>
      </w:rPr>
    </w:lvl>
    <w:lvl w:ilvl="2">
      <w:start w:val="1"/>
      <w:numFmt w:val="none"/>
      <w:suff w:val="nothing"/>
      <w:lvlText w:val=""/>
      <w:lvlJc w:val="left"/>
      <w:pPr>
        <w:ind w:left="851" w:firstLine="0"/>
      </w:pPr>
      <w:rPr>
        <w:rFonts w:asciiTheme="minorHAnsi" w:hAnsiTheme="minorHAnsi" w:hint="default"/>
        <w:color w:val="auto"/>
      </w:rPr>
    </w:lvl>
    <w:lvl w:ilvl="3">
      <w:start w:val="1"/>
      <w:numFmt w:val="none"/>
      <w:suff w:val="nothing"/>
      <w:lvlText w:val=""/>
      <w:lvlJc w:val="left"/>
      <w:pPr>
        <w:ind w:left="1134" w:firstLine="0"/>
      </w:pPr>
      <w:rPr>
        <w:rFonts w:asciiTheme="minorHAnsi" w:hAnsiTheme="minorHAnsi" w:hint="default"/>
        <w:color w:val="auto"/>
      </w:rPr>
    </w:lvl>
    <w:lvl w:ilvl="4">
      <w:start w:val="1"/>
      <w:numFmt w:val="none"/>
      <w:suff w:val="nothing"/>
      <w:lvlText w:val=""/>
      <w:lvlJc w:val="left"/>
      <w:pPr>
        <w:ind w:left="1418" w:firstLine="0"/>
      </w:pPr>
      <w:rPr>
        <w:rFonts w:asciiTheme="minorHAnsi" w:hAnsiTheme="minorHAnsi" w:hint="default"/>
        <w:color w:val="auto"/>
      </w:rPr>
    </w:lvl>
    <w:lvl w:ilvl="5">
      <w:start w:val="1"/>
      <w:numFmt w:val="none"/>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3" w15:restartNumberingAfterBreak="0">
    <w:nsid w:val="151F7033"/>
    <w:multiLevelType w:val="hybridMultilevel"/>
    <w:tmpl w:val="435C86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22B7A33"/>
    <w:multiLevelType w:val="hybridMultilevel"/>
    <w:tmpl w:val="71E6DE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F9F2780"/>
    <w:multiLevelType w:val="multilevel"/>
    <w:tmpl w:val="BDFC207A"/>
    <w:numStyleLink w:val="ListTableNumber"/>
  </w:abstractNum>
  <w:abstractNum w:abstractNumId="6" w15:restartNumberingAfterBreak="0">
    <w:nsid w:val="353912ED"/>
    <w:multiLevelType w:val="multilevel"/>
    <w:tmpl w:val="93023612"/>
    <w:styleLink w:val="ListBullet0"/>
    <w:lvl w:ilvl="0">
      <w:start w:val="1"/>
      <w:numFmt w:val="bullet"/>
      <w:lvlText w:val=""/>
      <w:lvlJc w:val="left"/>
      <w:pPr>
        <w:tabs>
          <w:tab w:val="num" w:pos="425"/>
        </w:tabs>
        <w:ind w:left="425" w:hanging="425"/>
      </w:pPr>
      <w:rPr>
        <w:rFonts w:ascii="Symbol" w:hAnsi="Symbol" w:hint="default"/>
        <w:b w:val="0"/>
        <w:i w:val="0"/>
        <w:color w:val="auto"/>
        <w:sz w:val="18"/>
        <w:szCs w:val="20"/>
      </w:rPr>
    </w:lvl>
    <w:lvl w:ilvl="1">
      <w:start w:val="1"/>
      <w:numFmt w:val="bullet"/>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lvlText w:val=""/>
      <w:lvlJc w:val="left"/>
      <w:pPr>
        <w:tabs>
          <w:tab w:val="num" w:pos="1276"/>
        </w:tabs>
        <w:ind w:left="1276" w:hanging="425"/>
      </w:pPr>
      <w:rPr>
        <w:rFonts w:ascii="Symbol" w:hAnsi="Symbol" w:hint="default"/>
        <w:color w:val="auto"/>
        <w:sz w:val="18"/>
      </w:rPr>
    </w:lvl>
    <w:lvl w:ilvl="3">
      <w:start w:val="1"/>
      <w:numFmt w:val="bullet"/>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lvlText w:val=""/>
      <w:lvlJc w:val="left"/>
      <w:pPr>
        <w:tabs>
          <w:tab w:val="num" w:pos="2126"/>
        </w:tabs>
        <w:ind w:left="2126" w:hanging="425"/>
      </w:pPr>
      <w:rPr>
        <w:rFonts w:ascii="Symbol" w:hAnsi="Symbol" w:hint="default"/>
        <w:color w:val="auto"/>
        <w:sz w:val="18"/>
      </w:rPr>
    </w:lvl>
    <w:lvl w:ilvl="5">
      <w:start w:val="1"/>
      <w:numFmt w:val="bullet"/>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15:restartNumberingAfterBreak="0">
    <w:nsid w:val="4C0E7254"/>
    <w:multiLevelType w:val="hybridMultilevel"/>
    <w:tmpl w:val="03FAC62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5BFE63FA"/>
    <w:multiLevelType w:val="multilevel"/>
    <w:tmpl w:val="2F7644AE"/>
    <w:lvl w:ilvl="0">
      <w:start w:val="1"/>
      <w:numFmt w:val="decimal"/>
      <w:pStyle w:val="ListNumber"/>
      <w:lvlText w:val="%1."/>
      <w:lvlJc w:val="left"/>
      <w:pPr>
        <w:tabs>
          <w:tab w:val="num" w:pos="397"/>
        </w:tabs>
        <w:ind w:left="397" w:hanging="397"/>
      </w:pPr>
      <w:rPr>
        <w:rFonts w:hint="default"/>
        <w:sz w:val="22"/>
      </w:rPr>
    </w:lvl>
    <w:lvl w:ilvl="1">
      <w:start w:val="1"/>
      <w:numFmt w:val="lowerLetter"/>
      <w:pStyle w:val="ListNumber2"/>
      <w:lvlText w:val="%2."/>
      <w:lvlJc w:val="left"/>
      <w:pPr>
        <w:tabs>
          <w:tab w:val="num" w:pos="794"/>
        </w:tabs>
        <w:ind w:left="794" w:hanging="397"/>
      </w:pPr>
      <w:rPr>
        <w:rFonts w:hint="default"/>
      </w:rPr>
    </w:lvl>
    <w:lvl w:ilvl="2">
      <w:start w:val="1"/>
      <w:numFmt w:val="none"/>
      <w:suff w:val="nothing"/>
      <w:lvlText w:val=""/>
      <w:lvlJc w:val="left"/>
      <w:pPr>
        <w:ind w:left="0" w:firstLine="0"/>
      </w:pPr>
      <w:rPr>
        <w:rFonts w:hint="default"/>
        <w:sz w:val="22"/>
      </w:rPr>
    </w:lvl>
    <w:lvl w:ilvl="3">
      <w:start w:val="1"/>
      <w:numFmt w:val="none"/>
      <w:lvlRestart w:val="1"/>
      <w:suff w:val="nothing"/>
      <w:lvlText w:val=""/>
      <w:lvlJc w:val="left"/>
      <w:pPr>
        <w:ind w:left="0" w:firstLine="0"/>
      </w:pPr>
      <w:rPr>
        <w:rFonts w:hint="default"/>
        <w:sz w:val="16"/>
      </w:rPr>
    </w:lvl>
    <w:lvl w:ilvl="4">
      <w:start w:val="1"/>
      <w:numFmt w:val="none"/>
      <w:lvlRestart w:val="1"/>
      <w:suff w:val="nothing"/>
      <w:lvlText w:val=""/>
      <w:lvlJc w:val="left"/>
      <w:pPr>
        <w:ind w:left="0" w:firstLine="0"/>
      </w:pPr>
      <w:rPr>
        <w:rFonts w:hint="default"/>
      </w:rPr>
    </w:lvl>
    <w:lvl w:ilvl="5">
      <w:start w:val="1"/>
      <w:numFmt w:val="none"/>
      <w:suff w:val="nothing"/>
      <w:lvlText w:val=""/>
      <w:lvlJc w:val="left"/>
      <w:pPr>
        <w:ind w:left="0" w:firstLine="0"/>
      </w:pPr>
      <w:rPr>
        <w:rFonts w:hint="default"/>
        <w:sz w:val="16"/>
      </w:rPr>
    </w:lvl>
    <w:lvl w:ilvl="6">
      <w:start w:val="1"/>
      <w:numFmt w:val="none"/>
      <w:suff w:val="nothing"/>
      <w:lvlText w:val=""/>
      <w:lvlJc w:val="left"/>
      <w:pPr>
        <w:ind w:left="0" w:firstLine="0"/>
      </w:pPr>
      <w:rPr>
        <w:rFonts w:hint="default"/>
        <w:sz w:val="18"/>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5F116433"/>
    <w:multiLevelType w:val="hybridMultilevel"/>
    <w:tmpl w:val="918655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18"/>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1" w15:restartNumberingAfterBreak="0">
    <w:nsid w:val="6C0F4C47"/>
    <w:multiLevelType w:val="multilevel"/>
    <w:tmpl w:val="E94CC3D4"/>
    <w:lvl w:ilvl="0">
      <w:start w:val="1"/>
      <w:numFmt w:val="decimal"/>
      <w:lvlText w:val="%1"/>
      <w:lvlJc w:val="left"/>
      <w:pPr>
        <w:tabs>
          <w:tab w:val="num" w:pos="6775"/>
        </w:tabs>
        <w:ind w:left="6775" w:hanging="680"/>
      </w:pPr>
      <w:rPr>
        <w:rFonts w:ascii="Trebuchet MS" w:hAnsi="Trebuchet MS" w:hint="default"/>
        <w:b w:val="0"/>
        <w:i w:val="0"/>
        <w:color w:val="004B8D"/>
        <w:sz w:val="36"/>
        <w:szCs w:val="36"/>
      </w:rPr>
    </w:lvl>
    <w:lvl w:ilvl="1">
      <w:start w:val="1"/>
      <w:numFmt w:val="decimal"/>
      <w:lvlText w:val="%1.%2"/>
      <w:lvlJc w:val="left"/>
      <w:pPr>
        <w:tabs>
          <w:tab w:val="num" w:pos="680"/>
        </w:tabs>
        <w:ind w:left="680" w:hanging="680"/>
      </w:pPr>
      <w:rPr>
        <w:rFonts w:ascii="Trebuchet MS" w:hAnsi="Trebuchet MS" w:hint="default"/>
        <w:b w:val="0"/>
        <w:i w:val="0"/>
        <w:sz w:val="28"/>
        <w:szCs w:val="28"/>
      </w:rPr>
    </w:lvl>
    <w:lvl w:ilvl="2">
      <w:start w:val="1"/>
      <w:numFmt w:val="decimal"/>
      <w:lvlText w:val="%1.%2.%3"/>
      <w:lvlJc w:val="left"/>
      <w:pPr>
        <w:tabs>
          <w:tab w:val="num" w:pos="680"/>
        </w:tabs>
        <w:ind w:left="680" w:hanging="680"/>
      </w:pPr>
      <w:rPr>
        <w:rFonts w:ascii="Trebuchet MS" w:hAnsi="Trebuchet MS" w:hint="default"/>
        <w:b/>
        <w:i w:val="0"/>
        <w:sz w:val="22"/>
        <w:szCs w:val="22"/>
      </w:rPr>
    </w:lvl>
    <w:lvl w:ilvl="3">
      <w:start w:val="1"/>
      <w:numFmt w:val="decimal"/>
      <w:lvlText w:val="%1.%2.%3.%4"/>
      <w:lvlJc w:val="left"/>
      <w:pPr>
        <w:tabs>
          <w:tab w:val="num" w:pos="680"/>
        </w:tabs>
        <w:ind w:left="680" w:hanging="680"/>
      </w:pPr>
      <w:rPr>
        <w:rFonts w:hint="default"/>
      </w:rPr>
    </w:lvl>
    <w:lvl w:ilvl="4">
      <w:start w:val="1"/>
      <w:numFmt w:val="decimal"/>
      <w:pStyle w:val="Heading5"/>
      <w:lvlText w:val="%1.%2.%3.%4.%5"/>
      <w:lvlJc w:val="left"/>
      <w:pPr>
        <w:tabs>
          <w:tab w:val="num" w:pos="680"/>
        </w:tabs>
        <w:ind w:left="680" w:hanging="680"/>
      </w:pPr>
      <w:rPr>
        <w:rFonts w:hint="default"/>
      </w:rPr>
    </w:lvl>
    <w:lvl w:ilvl="5">
      <w:start w:val="1"/>
      <w:numFmt w:val="decimal"/>
      <w:pStyle w:val="Heading6"/>
      <w:lvlText w:val="%1.%2.%3.%4.%5.%6"/>
      <w:lvlJc w:val="left"/>
      <w:pPr>
        <w:tabs>
          <w:tab w:val="num" w:pos="836"/>
        </w:tabs>
        <w:ind w:left="836" w:hanging="1152"/>
      </w:pPr>
      <w:rPr>
        <w:rFonts w:hint="default"/>
      </w:rPr>
    </w:lvl>
    <w:lvl w:ilvl="6">
      <w:start w:val="1"/>
      <w:numFmt w:val="decimal"/>
      <w:pStyle w:val="Heading7"/>
      <w:lvlText w:val="%1.%2.%3.%4.%5.%6.%7"/>
      <w:lvlJc w:val="left"/>
      <w:pPr>
        <w:tabs>
          <w:tab w:val="num" w:pos="980"/>
        </w:tabs>
        <w:ind w:left="980" w:hanging="1296"/>
      </w:pPr>
      <w:rPr>
        <w:rFonts w:hint="default"/>
      </w:rPr>
    </w:lvl>
    <w:lvl w:ilvl="7">
      <w:start w:val="1"/>
      <w:numFmt w:val="decimal"/>
      <w:pStyle w:val="Heading8"/>
      <w:lvlText w:val="%1.%2.%3.%4.%5.%6.%7.%8"/>
      <w:lvlJc w:val="left"/>
      <w:pPr>
        <w:tabs>
          <w:tab w:val="num" w:pos="1124"/>
        </w:tabs>
        <w:ind w:left="1124" w:hanging="1440"/>
      </w:pPr>
      <w:rPr>
        <w:rFonts w:hint="default"/>
      </w:rPr>
    </w:lvl>
    <w:lvl w:ilvl="8">
      <w:start w:val="1"/>
      <w:numFmt w:val="decimal"/>
      <w:pStyle w:val="Heading9"/>
      <w:lvlText w:val="%1.%2.%3.%4.%5.%6.%7.%8.%9"/>
      <w:lvlJc w:val="left"/>
      <w:pPr>
        <w:tabs>
          <w:tab w:val="num" w:pos="1268"/>
        </w:tabs>
        <w:ind w:left="1268" w:hanging="1584"/>
      </w:pPr>
      <w:rPr>
        <w:rFonts w:ascii="HelveticaNeueMedium" w:hAnsi="HelveticaNeueMedium" w:hint="default"/>
        <w:b w:val="0"/>
        <w:i w:val="0"/>
        <w:sz w:val="20"/>
      </w:rPr>
    </w:lvl>
  </w:abstractNum>
  <w:abstractNum w:abstractNumId="12" w15:restartNumberingAfterBreak="0">
    <w:nsid w:val="7E84641D"/>
    <w:multiLevelType w:val="hybridMultilevel"/>
    <w:tmpl w:val="F39E87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11"/>
  </w:num>
  <w:num w:numId="4">
    <w:abstractNumId w:val="8"/>
  </w:num>
  <w:num w:numId="5">
    <w:abstractNumId w:val="10"/>
  </w:num>
  <w:num w:numId="6">
    <w:abstractNumId w:val="5"/>
  </w:num>
  <w:num w:numId="7">
    <w:abstractNumId w:val="3"/>
  </w:num>
  <w:num w:numId="8">
    <w:abstractNumId w:val="7"/>
  </w:num>
  <w:num w:numId="9">
    <w:abstractNumId w:val="2"/>
  </w:num>
  <w:num w:numId="10">
    <w:abstractNumId w:val="6"/>
  </w:num>
  <w:num w:numId="11">
    <w:abstractNumId w:val="9"/>
  </w:num>
  <w:num w:numId="12">
    <w:abstractNumId w:val="12"/>
  </w:num>
  <w:num w:numId="13">
    <w:abstractNumId w:val="4"/>
    <w:lvlOverride w:ilvl="0"/>
    <w:lvlOverride w:ilvl="1"/>
    <w:lvlOverride w:ilvl="2"/>
    <w:lvlOverride w:ilvl="3"/>
    <w:lvlOverride w:ilvl="4"/>
    <w:lvlOverride w:ilvl="5"/>
    <w:lvlOverride w:ilvl="6"/>
    <w:lvlOverride w:ilvl="7"/>
    <w:lvlOverride w:ilv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5"/>
  <w:displayHorizontalDrawingGridEvery w:val="2"/>
  <w:displayVerticalDrawingGridEvery w:val="2"/>
  <w:noPunctuationKerning/>
  <w:characterSpacingControl w:val="doNotCompress"/>
  <w:hdrShapeDefaults>
    <o:shapedefaults v:ext="edit" spidmax="4097">
      <o:colormru v:ext="edit" colors="#d1d3d4,#ebebe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ncelForm" w:val="OK"/>
    <w:docVar w:name="PrintLogo" w:val="Colour"/>
  </w:docVars>
  <w:rsids>
    <w:rsidRoot w:val="00734E37"/>
    <w:rsid w:val="0000097E"/>
    <w:rsid w:val="0000289C"/>
    <w:rsid w:val="00004A97"/>
    <w:rsid w:val="000123EB"/>
    <w:rsid w:val="000150F3"/>
    <w:rsid w:val="000217F0"/>
    <w:rsid w:val="00023B5E"/>
    <w:rsid w:val="000245A0"/>
    <w:rsid w:val="00024960"/>
    <w:rsid w:val="00025D5C"/>
    <w:rsid w:val="000269B3"/>
    <w:rsid w:val="00027FB5"/>
    <w:rsid w:val="0003470C"/>
    <w:rsid w:val="00035297"/>
    <w:rsid w:val="0003698B"/>
    <w:rsid w:val="00040A23"/>
    <w:rsid w:val="00044505"/>
    <w:rsid w:val="00050868"/>
    <w:rsid w:val="000524C6"/>
    <w:rsid w:val="00052D8C"/>
    <w:rsid w:val="00053331"/>
    <w:rsid w:val="00057625"/>
    <w:rsid w:val="00057ECE"/>
    <w:rsid w:val="000626D7"/>
    <w:rsid w:val="0006405B"/>
    <w:rsid w:val="00064E81"/>
    <w:rsid w:val="00067B3D"/>
    <w:rsid w:val="0007133C"/>
    <w:rsid w:val="000740EE"/>
    <w:rsid w:val="0007639C"/>
    <w:rsid w:val="00076CE3"/>
    <w:rsid w:val="00077B28"/>
    <w:rsid w:val="0008029A"/>
    <w:rsid w:val="00082E55"/>
    <w:rsid w:val="00082EBE"/>
    <w:rsid w:val="00084C01"/>
    <w:rsid w:val="000859C7"/>
    <w:rsid w:val="00093D31"/>
    <w:rsid w:val="00096ACF"/>
    <w:rsid w:val="000A6E3D"/>
    <w:rsid w:val="000A7CC1"/>
    <w:rsid w:val="000B091C"/>
    <w:rsid w:val="000B0AF8"/>
    <w:rsid w:val="000B19BD"/>
    <w:rsid w:val="000B5B4F"/>
    <w:rsid w:val="000B5B9A"/>
    <w:rsid w:val="000B5BBF"/>
    <w:rsid w:val="000B5DD0"/>
    <w:rsid w:val="000B78D3"/>
    <w:rsid w:val="000C262D"/>
    <w:rsid w:val="000C4CFE"/>
    <w:rsid w:val="000C5951"/>
    <w:rsid w:val="000C60E0"/>
    <w:rsid w:val="000C793D"/>
    <w:rsid w:val="000C7C9F"/>
    <w:rsid w:val="000D061A"/>
    <w:rsid w:val="000D0714"/>
    <w:rsid w:val="000D66EE"/>
    <w:rsid w:val="000E1D26"/>
    <w:rsid w:val="000E2A44"/>
    <w:rsid w:val="000E44BA"/>
    <w:rsid w:val="000E65D1"/>
    <w:rsid w:val="000E7BC5"/>
    <w:rsid w:val="000F54F6"/>
    <w:rsid w:val="00102995"/>
    <w:rsid w:val="0010326B"/>
    <w:rsid w:val="00103555"/>
    <w:rsid w:val="0010735B"/>
    <w:rsid w:val="00107D27"/>
    <w:rsid w:val="00112BE0"/>
    <w:rsid w:val="001135ED"/>
    <w:rsid w:val="001139CE"/>
    <w:rsid w:val="0011557E"/>
    <w:rsid w:val="001166E1"/>
    <w:rsid w:val="00121BFD"/>
    <w:rsid w:val="0012269E"/>
    <w:rsid w:val="00122922"/>
    <w:rsid w:val="00126E00"/>
    <w:rsid w:val="00130891"/>
    <w:rsid w:val="00132301"/>
    <w:rsid w:val="00133812"/>
    <w:rsid w:val="00135219"/>
    <w:rsid w:val="001433D8"/>
    <w:rsid w:val="00143AAD"/>
    <w:rsid w:val="00151AC1"/>
    <w:rsid w:val="00152FE4"/>
    <w:rsid w:val="00153FC1"/>
    <w:rsid w:val="00161705"/>
    <w:rsid w:val="001624C4"/>
    <w:rsid w:val="0016337A"/>
    <w:rsid w:val="00163BE3"/>
    <w:rsid w:val="00165811"/>
    <w:rsid w:val="00171C8D"/>
    <w:rsid w:val="00172CA5"/>
    <w:rsid w:val="00175C7B"/>
    <w:rsid w:val="00176CE1"/>
    <w:rsid w:val="0018177B"/>
    <w:rsid w:val="00183991"/>
    <w:rsid w:val="00194474"/>
    <w:rsid w:val="001951E2"/>
    <w:rsid w:val="001969C6"/>
    <w:rsid w:val="00197E20"/>
    <w:rsid w:val="001A2900"/>
    <w:rsid w:val="001A546E"/>
    <w:rsid w:val="001B4635"/>
    <w:rsid w:val="001C3DB5"/>
    <w:rsid w:val="001D0AED"/>
    <w:rsid w:val="001D2880"/>
    <w:rsid w:val="001D320E"/>
    <w:rsid w:val="001D707B"/>
    <w:rsid w:val="001E6D63"/>
    <w:rsid w:val="001E6EB8"/>
    <w:rsid w:val="001E7C96"/>
    <w:rsid w:val="001F368C"/>
    <w:rsid w:val="001F6066"/>
    <w:rsid w:val="001F7CAF"/>
    <w:rsid w:val="00200945"/>
    <w:rsid w:val="00201690"/>
    <w:rsid w:val="00201CCC"/>
    <w:rsid w:val="00206929"/>
    <w:rsid w:val="00210DF2"/>
    <w:rsid w:val="0021168B"/>
    <w:rsid w:val="002129E9"/>
    <w:rsid w:val="00212A88"/>
    <w:rsid w:val="002139D0"/>
    <w:rsid w:val="002140EC"/>
    <w:rsid w:val="00215564"/>
    <w:rsid w:val="00217A10"/>
    <w:rsid w:val="00220177"/>
    <w:rsid w:val="0022147E"/>
    <w:rsid w:val="002267B9"/>
    <w:rsid w:val="002323A8"/>
    <w:rsid w:val="002338B0"/>
    <w:rsid w:val="00234E57"/>
    <w:rsid w:val="002360DF"/>
    <w:rsid w:val="002427DF"/>
    <w:rsid w:val="0024285F"/>
    <w:rsid w:val="00243034"/>
    <w:rsid w:val="0024311B"/>
    <w:rsid w:val="00243221"/>
    <w:rsid w:val="00245CC6"/>
    <w:rsid w:val="00246FFE"/>
    <w:rsid w:val="00250663"/>
    <w:rsid w:val="0025349A"/>
    <w:rsid w:val="002554D5"/>
    <w:rsid w:val="002564C7"/>
    <w:rsid w:val="00260366"/>
    <w:rsid w:val="00261D0F"/>
    <w:rsid w:val="00262839"/>
    <w:rsid w:val="00264735"/>
    <w:rsid w:val="00264FB1"/>
    <w:rsid w:val="00265FB1"/>
    <w:rsid w:val="00273A85"/>
    <w:rsid w:val="002750E7"/>
    <w:rsid w:val="00276124"/>
    <w:rsid w:val="00277088"/>
    <w:rsid w:val="002811FF"/>
    <w:rsid w:val="0028571A"/>
    <w:rsid w:val="00287758"/>
    <w:rsid w:val="002940BB"/>
    <w:rsid w:val="00294711"/>
    <w:rsid w:val="002967B4"/>
    <w:rsid w:val="0029778A"/>
    <w:rsid w:val="00297B5F"/>
    <w:rsid w:val="002A0642"/>
    <w:rsid w:val="002A1AF2"/>
    <w:rsid w:val="002A50D0"/>
    <w:rsid w:val="002A5A0E"/>
    <w:rsid w:val="002A5C6F"/>
    <w:rsid w:val="002B30EA"/>
    <w:rsid w:val="002B623A"/>
    <w:rsid w:val="002C41FF"/>
    <w:rsid w:val="002C7DD3"/>
    <w:rsid w:val="002D43F7"/>
    <w:rsid w:val="002E136A"/>
    <w:rsid w:val="002E2ECD"/>
    <w:rsid w:val="002E316B"/>
    <w:rsid w:val="002E6DBF"/>
    <w:rsid w:val="002E71F9"/>
    <w:rsid w:val="0030194C"/>
    <w:rsid w:val="00304E13"/>
    <w:rsid w:val="003160A4"/>
    <w:rsid w:val="00316CF4"/>
    <w:rsid w:val="00317A53"/>
    <w:rsid w:val="00320F4D"/>
    <w:rsid w:val="003241E4"/>
    <w:rsid w:val="00325ACB"/>
    <w:rsid w:val="00325DFC"/>
    <w:rsid w:val="0032665D"/>
    <w:rsid w:val="00330411"/>
    <w:rsid w:val="00333BA9"/>
    <w:rsid w:val="00334737"/>
    <w:rsid w:val="00342250"/>
    <w:rsid w:val="003429F4"/>
    <w:rsid w:val="00342DA2"/>
    <w:rsid w:val="0034332D"/>
    <w:rsid w:val="00357E61"/>
    <w:rsid w:val="00361666"/>
    <w:rsid w:val="00361703"/>
    <w:rsid w:val="003652DA"/>
    <w:rsid w:val="0036564E"/>
    <w:rsid w:val="00366002"/>
    <w:rsid w:val="003664B7"/>
    <w:rsid w:val="003720FE"/>
    <w:rsid w:val="00372FD1"/>
    <w:rsid w:val="00380408"/>
    <w:rsid w:val="00381ACE"/>
    <w:rsid w:val="00383492"/>
    <w:rsid w:val="00384E19"/>
    <w:rsid w:val="00396AA2"/>
    <w:rsid w:val="003A16F3"/>
    <w:rsid w:val="003A1F1D"/>
    <w:rsid w:val="003A2406"/>
    <w:rsid w:val="003A3F6E"/>
    <w:rsid w:val="003A65BD"/>
    <w:rsid w:val="003B2A43"/>
    <w:rsid w:val="003B74F5"/>
    <w:rsid w:val="003B76A0"/>
    <w:rsid w:val="003C04A2"/>
    <w:rsid w:val="003C21E9"/>
    <w:rsid w:val="003C2851"/>
    <w:rsid w:val="003C63D8"/>
    <w:rsid w:val="003D1EF9"/>
    <w:rsid w:val="003D4B4A"/>
    <w:rsid w:val="003E02B8"/>
    <w:rsid w:val="003E1A36"/>
    <w:rsid w:val="003E1DC6"/>
    <w:rsid w:val="003E557D"/>
    <w:rsid w:val="003F1042"/>
    <w:rsid w:val="003F2432"/>
    <w:rsid w:val="003F2DC6"/>
    <w:rsid w:val="003F59FD"/>
    <w:rsid w:val="00401308"/>
    <w:rsid w:val="00401B74"/>
    <w:rsid w:val="00406548"/>
    <w:rsid w:val="00410536"/>
    <w:rsid w:val="00411B6D"/>
    <w:rsid w:val="00416AAB"/>
    <w:rsid w:val="0042641E"/>
    <w:rsid w:val="00431263"/>
    <w:rsid w:val="00431CF4"/>
    <w:rsid w:val="004334BE"/>
    <w:rsid w:val="004347F3"/>
    <w:rsid w:val="00436903"/>
    <w:rsid w:val="00440B11"/>
    <w:rsid w:val="00443670"/>
    <w:rsid w:val="004439E0"/>
    <w:rsid w:val="004442B9"/>
    <w:rsid w:val="0045441A"/>
    <w:rsid w:val="00454E47"/>
    <w:rsid w:val="004568F8"/>
    <w:rsid w:val="00461131"/>
    <w:rsid w:val="00463894"/>
    <w:rsid w:val="00467916"/>
    <w:rsid w:val="00470B83"/>
    <w:rsid w:val="00472C15"/>
    <w:rsid w:val="004748BD"/>
    <w:rsid w:val="00475430"/>
    <w:rsid w:val="004800E6"/>
    <w:rsid w:val="00480442"/>
    <w:rsid w:val="00480C9C"/>
    <w:rsid w:val="0048418A"/>
    <w:rsid w:val="004847E7"/>
    <w:rsid w:val="00492E2E"/>
    <w:rsid w:val="00496232"/>
    <w:rsid w:val="00496D6C"/>
    <w:rsid w:val="004A3C99"/>
    <w:rsid w:val="004A43F4"/>
    <w:rsid w:val="004A6715"/>
    <w:rsid w:val="004B1024"/>
    <w:rsid w:val="004B4982"/>
    <w:rsid w:val="004B4BBD"/>
    <w:rsid w:val="004B4E0A"/>
    <w:rsid w:val="004B587A"/>
    <w:rsid w:val="004B79CB"/>
    <w:rsid w:val="004D00A2"/>
    <w:rsid w:val="004D06DC"/>
    <w:rsid w:val="004D12A2"/>
    <w:rsid w:val="004D4ED4"/>
    <w:rsid w:val="004E18F0"/>
    <w:rsid w:val="004E7D5E"/>
    <w:rsid w:val="004F4946"/>
    <w:rsid w:val="004F5B5F"/>
    <w:rsid w:val="00500C60"/>
    <w:rsid w:val="0050530E"/>
    <w:rsid w:val="00505551"/>
    <w:rsid w:val="0050590E"/>
    <w:rsid w:val="005108F7"/>
    <w:rsid w:val="00510AA1"/>
    <w:rsid w:val="00524B6E"/>
    <w:rsid w:val="00524C26"/>
    <w:rsid w:val="0052576C"/>
    <w:rsid w:val="00530C07"/>
    <w:rsid w:val="00537088"/>
    <w:rsid w:val="005415E4"/>
    <w:rsid w:val="00544D83"/>
    <w:rsid w:val="00545A5E"/>
    <w:rsid w:val="005474B2"/>
    <w:rsid w:val="00547EA1"/>
    <w:rsid w:val="00553634"/>
    <w:rsid w:val="005568DE"/>
    <w:rsid w:val="00556E8D"/>
    <w:rsid w:val="005572FE"/>
    <w:rsid w:val="005576D2"/>
    <w:rsid w:val="00561E3C"/>
    <w:rsid w:val="0056489D"/>
    <w:rsid w:val="005670D4"/>
    <w:rsid w:val="00572224"/>
    <w:rsid w:val="005734F6"/>
    <w:rsid w:val="00576A27"/>
    <w:rsid w:val="005871FF"/>
    <w:rsid w:val="005875DC"/>
    <w:rsid w:val="005918C6"/>
    <w:rsid w:val="00591A44"/>
    <w:rsid w:val="00592D06"/>
    <w:rsid w:val="0059493C"/>
    <w:rsid w:val="00596099"/>
    <w:rsid w:val="005A2204"/>
    <w:rsid w:val="005A4366"/>
    <w:rsid w:val="005A5D86"/>
    <w:rsid w:val="005A6157"/>
    <w:rsid w:val="005A750B"/>
    <w:rsid w:val="005B4932"/>
    <w:rsid w:val="005B551D"/>
    <w:rsid w:val="005B58EA"/>
    <w:rsid w:val="005C02FD"/>
    <w:rsid w:val="005C0875"/>
    <w:rsid w:val="005C0B19"/>
    <w:rsid w:val="005C0F6A"/>
    <w:rsid w:val="005C128B"/>
    <w:rsid w:val="005C332C"/>
    <w:rsid w:val="005C6692"/>
    <w:rsid w:val="005D28B2"/>
    <w:rsid w:val="005D3221"/>
    <w:rsid w:val="005D7B9C"/>
    <w:rsid w:val="005E3622"/>
    <w:rsid w:val="005E390A"/>
    <w:rsid w:val="005E60A3"/>
    <w:rsid w:val="005F23B2"/>
    <w:rsid w:val="005F2C0E"/>
    <w:rsid w:val="005F308B"/>
    <w:rsid w:val="005F70D9"/>
    <w:rsid w:val="00601206"/>
    <w:rsid w:val="00604127"/>
    <w:rsid w:val="00612D49"/>
    <w:rsid w:val="00614471"/>
    <w:rsid w:val="00626533"/>
    <w:rsid w:val="00634B27"/>
    <w:rsid w:val="00637D12"/>
    <w:rsid w:val="006438F6"/>
    <w:rsid w:val="00643907"/>
    <w:rsid w:val="00644D1E"/>
    <w:rsid w:val="00645907"/>
    <w:rsid w:val="0064597A"/>
    <w:rsid w:val="00651045"/>
    <w:rsid w:val="00653A54"/>
    <w:rsid w:val="006555F0"/>
    <w:rsid w:val="0065615D"/>
    <w:rsid w:val="006660BE"/>
    <w:rsid w:val="00666DF5"/>
    <w:rsid w:val="006677A8"/>
    <w:rsid w:val="00670086"/>
    <w:rsid w:val="00671F73"/>
    <w:rsid w:val="00672E44"/>
    <w:rsid w:val="00675892"/>
    <w:rsid w:val="00675B8F"/>
    <w:rsid w:val="00676FE3"/>
    <w:rsid w:val="00677291"/>
    <w:rsid w:val="0068365D"/>
    <w:rsid w:val="00683A0B"/>
    <w:rsid w:val="00686E4F"/>
    <w:rsid w:val="00687FE0"/>
    <w:rsid w:val="00693407"/>
    <w:rsid w:val="006952A2"/>
    <w:rsid w:val="006A0306"/>
    <w:rsid w:val="006A0E7F"/>
    <w:rsid w:val="006A41C0"/>
    <w:rsid w:val="006A7E14"/>
    <w:rsid w:val="006B00F9"/>
    <w:rsid w:val="006B5127"/>
    <w:rsid w:val="006C0892"/>
    <w:rsid w:val="006C0E8C"/>
    <w:rsid w:val="006C25DF"/>
    <w:rsid w:val="006C7F14"/>
    <w:rsid w:val="006D19EA"/>
    <w:rsid w:val="006D2A3C"/>
    <w:rsid w:val="006D2C08"/>
    <w:rsid w:val="006D5904"/>
    <w:rsid w:val="006D7EFB"/>
    <w:rsid w:val="006E015C"/>
    <w:rsid w:val="006E2993"/>
    <w:rsid w:val="006E77B7"/>
    <w:rsid w:val="006F1F9C"/>
    <w:rsid w:val="007033EA"/>
    <w:rsid w:val="00710CBF"/>
    <w:rsid w:val="007158EC"/>
    <w:rsid w:val="00716B7C"/>
    <w:rsid w:val="0071780C"/>
    <w:rsid w:val="00717F49"/>
    <w:rsid w:val="00720930"/>
    <w:rsid w:val="007210D8"/>
    <w:rsid w:val="00727BAB"/>
    <w:rsid w:val="007319BF"/>
    <w:rsid w:val="00733D95"/>
    <w:rsid w:val="00734E37"/>
    <w:rsid w:val="00740FF3"/>
    <w:rsid w:val="007478BB"/>
    <w:rsid w:val="00747F00"/>
    <w:rsid w:val="00751C8A"/>
    <w:rsid w:val="00751F9E"/>
    <w:rsid w:val="00752157"/>
    <w:rsid w:val="00753762"/>
    <w:rsid w:val="00757A00"/>
    <w:rsid w:val="007625EF"/>
    <w:rsid w:val="00762B3A"/>
    <w:rsid w:val="00764804"/>
    <w:rsid w:val="00766F81"/>
    <w:rsid w:val="00770D10"/>
    <w:rsid w:val="0077579F"/>
    <w:rsid w:val="00776282"/>
    <w:rsid w:val="007809E2"/>
    <w:rsid w:val="00781815"/>
    <w:rsid w:val="00781B3F"/>
    <w:rsid w:val="00781E0C"/>
    <w:rsid w:val="00782518"/>
    <w:rsid w:val="0078300E"/>
    <w:rsid w:val="00784900"/>
    <w:rsid w:val="00784F7E"/>
    <w:rsid w:val="007857BE"/>
    <w:rsid w:val="00787CA9"/>
    <w:rsid w:val="00790F36"/>
    <w:rsid w:val="00791A4A"/>
    <w:rsid w:val="00791E07"/>
    <w:rsid w:val="00792341"/>
    <w:rsid w:val="00793543"/>
    <w:rsid w:val="00794839"/>
    <w:rsid w:val="00795CE0"/>
    <w:rsid w:val="00796DE3"/>
    <w:rsid w:val="007A03A0"/>
    <w:rsid w:val="007A18F7"/>
    <w:rsid w:val="007A2458"/>
    <w:rsid w:val="007A714C"/>
    <w:rsid w:val="007B309D"/>
    <w:rsid w:val="007B796A"/>
    <w:rsid w:val="007C34EF"/>
    <w:rsid w:val="007C5FD1"/>
    <w:rsid w:val="007D028E"/>
    <w:rsid w:val="007D0908"/>
    <w:rsid w:val="007E1012"/>
    <w:rsid w:val="007E16ED"/>
    <w:rsid w:val="007E656C"/>
    <w:rsid w:val="007E74D7"/>
    <w:rsid w:val="007F0221"/>
    <w:rsid w:val="007F0256"/>
    <w:rsid w:val="007F243E"/>
    <w:rsid w:val="007F4525"/>
    <w:rsid w:val="007F4DC9"/>
    <w:rsid w:val="007F536D"/>
    <w:rsid w:val="00811083"/>
    <w:rsid w:val="00814E09"/>
    <w:rsid w:val="0081579F"/>
    <w:rsid w:val="0081643B"/>
    <w:rsid w:val="008164CA"/>
    <w:rsid w:val="0081712E"/>
    <w:rsid w:val="00817EAE"/>
    <w:rsid w:val="00820114"/>
    <w:rsid w:val="00821747"/>
    <w:rsid w:val="00823942"/>
    <w:rsid w:val="008254C6"/>
    <w:rsid w:val="00826512"/>
    <w:rsid w:val="00827D58"/>
    <w:rsid w:val="00832328"/>
    <w:rsid w:val="00833B7A"/>
    <w:rsid w:val="00833E37"/>
    <w:rsid w:val="0083533E"/>
    <w:rsid w:val="00835CBF"/>
    <w:rsid w:val="0084092F"/>
    <w:rsid w:val="008432CA"/>
    <w:rsid w:val="00844791"/>
    <w:rsid w:val="00844E86"/>
    <w:rsid w:val="00853887"/>
    <w:rsid w:val="008639FA"/>
    <w:rsid w:val="00863A4C"/>
    <w:rsid w:val="00872F83"/>
    <w:rsid w:val="00873F34"/>
    <w:rsid w:val="00875DAD"/>
    <w:rsid w:val="0087679A"/>
    <w:rsid w:val="00885A75"/>
    <w:rsid w:val="00885B98"/>
    <w:rsid w:val="008914F1"/>
    <w:rsid w:val="00892EBC"/>
    <w:rsid w:val="00893B9D"/>
    <w:rsid w:val="00895AF5"/>
    <w:rsid w:val="008A237C"/>
    <w:rsid w:val="008A423F"/>
    <w:rsid w:val="008A5112"/>
    <w:rsid w:val="008A6A11"/>
    <w:rsid w:val="008A75AD"/>
    <w:rsid w:val="008B0A92"/>
    <w:rsid w:val="008B1471"/>
    <w:rsid w:val="008B5C84"/>
    <w:rsid w:val="008B5E0A"/>
    <w:rsid w:val="008B70E0"/>
    <w:rsid w:val="008C069E"/>
    <w:rsid w:val="008C0BDF"/>
    <w:rsid w:val="008C65E3"/>
    <w:rsid w:val="008D1476"/>
    <w:rsid w:val="008D2E71"/>
    <w:rsid w:val="008D3A03"/>
    <w:rsid w:val="008D40CA"/>
    <w:rsid w:val="008D46B5"/>
    <w:rsid w:val="008D627D"/>
    <w:rsid w:val="008E1464"/>
    <w:rsid w:val="008E1ECF"/>
    <w:rsid w:val="008E3957"/>
    <w:rsid w:val="008F13B5"/>
    <w:rsid w:val="00902190"/>
    <w:rsid w:val="00902E17"/>
    <w:rsid w:val="00904535"/>
    <w:rsid w:val="009111D0"/>
    <w:rsid w:val="009118DB"/>
    <w:rsid w:val="009127F5"/>
    <w:rsid w:val="0091455D"/>
    <w:rsid w:val="00915F36"/>
    <w:rsid w:val="00920FB3"/>
    <w:rsid w:val="00923B40"/>
    <w:rsid w:val="009252E8"/>
    <w:rsid w:val="00930FF0"/>
    <w:rsid w:val="00933B08"/>
    <w:rsid w:val="009373EE"/>
    <w:rsid w:val="00941782"/>
    <w:rsid w:val="0094269B"/>
    <w:rsid w:val="00944006"/>
    <w:rsid w:val="00944F3F"/>
    <w:rsid w:val="0095601F"/>
    <w:rsid w:val="00957B13"/>
    <w:rsid w:val="00960735"/>
    <w:rsid w:val="00962833"/>
    <w:rsid w:val="009659E1"/>
    <w:rsid w:val="00972209"/>
    <w:rsid w:val="00975404"/>
    <w:rsid w:val="009803F7"/>
    <w:rsid w:val="009816BC"/>
    <w:rsid w:val="0099154C"/>
    <w:rsid w:val="00992A05"/>
    <w:rsid w:val="00992BF3"/>
    <w:rsid w:val="0099449F"/>
    <w:rsid w:val="00994F0B"/>
    <w:rsid w:val="00997F43"/>
    <w:rsid w:val="009A0294"/>
    <w:rsid w:val="009A18FF"/>
    <w:rsid w:val="009A5E7D"/>
    <w:rsid w:val="009B0AD9"/>
    <w:rsid w:val="009B0B44"/>
    <w:rsid w:val="009B675B"/>
    <w:rsid w:val="009B6F49"/>
    <w:rsid w:val="009C1955"/>
    <w:rsid w:val="009C2D8D"/>
    <w:rsid w:val="009C3FBC"/>
    <w:rsid w:val="009C4211"/>
    <w:rsid w:val="009C5957"/>
    <w:rsid w:val="009C5E54"/>
    <w:rsid w:val="009D18B4"/>
    <w:rsid w:val="009D22DC"/>
    <w:rsid w:val="009D605D"/>
    <w:rsid w:val="009E2FD2"/>
    <w:rsid w:val="009E4082"/>
    <w:rsid w:val="009E6278"/>
    <w:rsid w:val="009E7042"/>
    <w:rsid w:val="009F47E4"/>
    <w:rsid w:val="009F5BFB"/>
    <w:rsid w:val="009F677C"/>
    <w:rsid w:val="00A02E6F"/>
    <w:rsid w:val="00A22282"/>
    <w:rsid w:val="00A22AD2"/>
    <w:rsid w:val="00A260D7"/>
    <w:rsid w:val="00A3334E"/>
    <w:rsid w:val="00A336AD"/>
    <w:rsid w:val="00A351C6"/>
    <w:rsid w:val="00A353A0"/>
    <w:rsid w:val="00A37AD5"/>
    <w:rsid w:val="00A37C74"/>
    <w:rsid w:val="00A4283F"/>
    <w:rsid w:val="00A53185"/>
    <w:rsid w:val="00A53453"/>
    <w:rsid w:val="00A55236"/>
    <w:rsid w:val="00A57AA3"/>
    <w:rsid w:val="00A6217E"/>
    <w:rsid w:val="00A63CBD"/>
    <w:rsid w:val="00A66CC6"/>
    <w:rsid w:val="00A709D5"/>
    <w:rsid w:val="00A70AA5"/>
    <w:rsid w:val="00A723E9"/>
    <w:rsid w:val="00A724A7"/>
    <w:rsid w:val="00A75EF0"/>
    <w:rsid w:val="00A800B8"/>
    <w:rsid w:val="00A8032C"/>
    <w:rsid w:val="00A81BF9"/>
    <w:rsid w:val="00A82554"/>
    <w:rsid w:val="00A86F52"/>
    <w:rsid w:val="00A93C15"/>
    <w:rsid w:val="00A94F67"/>
    <w:rsid w:val="00A96490"/>
    <w:rsid w:val="00A974BD"/>
    <w:rsid w:val="00AA095B"/>
    <w:rsid w:val="00AA0980"/>
    <w:rsid w:val="00AA2B7F"/>
    <w:rsid w:val="00AA2B9C"/>
    <w:rsid w:val="00AA2C56"/>
    <w:rsid w:val="00AA368B"/>
    <w:rsid w:val="00AA7FD8"/>
    <w:rsid w:val="00AB2619"/>
    <w:rsid w:val="00AB4936"/>
    <w:rsid w:val="00AB6CE1"/>
    <w:rsid w:val="00AC4014"/>
    <w:rsid w:val="00AC5A31"/>
    <w:rsid w:val="00AD4855"/>
    <w:rsid w:val="00AD79E5"/>
    <w:rsid w:val="00AE0392"/>
    <w:rsid w:val="00AE5A0A"/>
    <w:rsid w:val="00AE5E59"/>
    <w:rsid w:val="00AF068D"/>
    <w:rsid w:val="00AF394F"/>
    <w:rsid w:val="00AF3B63"/>
    <w:rsid w:val="00B04981"/>
    <w:rsid w:val="00B07AF0"/>
    <w:rsid w:val="00B07D85"/>
    <w:rsid w:val="00B1100A"/>
    <w:rsid w:val="00B12487"/>
    <w:rsid w:val="00B156C0"/>
    <w:rsid w:val="00B1598C"/>
    <w:rsid w:val="00B231B7"/>
    <w:rsid w:val="00B347C6"/>
    <w:rsid w:val="00B41842"/>
    <w:rsid w:val="00B42954"/>
    <w:rsid w:val="00B531D1"/>
    <w:rsid w:val="00B5465A"/>
    <w:rsid w:val="00B57FB0"/>
    <w:rsid w:val="00B601C8"/>
    <w:rsid w:val="00B61390"/>
    <w:rsid w:val="00B635B3"/>
    <w:rsid w:val="00B63654"/>
    <w:rsid w:val="00B646F0"/>
    <w:rsid w:val="00B66AEA"/>
    <w:rsid w:val="00B677EB"/>
    <w:rsid w:val="00B73829"/>
    <w:rsid w:val="00B74973"/>
    <w:rsid w:val="00B812DE"/>
    <w:rsid w:val="00B83457"/>
    <w:rsid w:val="00B87F50"/>
    <w:rsid w:val="00B9063E"/>
    <w:rsid w:val="00B9148D"/>
    <w:rsid w:val="00B95188"/>
    <w:rsid w:val="00BA347A"/>
    <w:rsid w:val="00BA743A"/>
    <w:rsid w:val="00BA7729"/>
    <w:rsid w:val="00BB1B34"/>
    <w:rsid w:val="00BB1BF2"/>
    <w:rsid w:val="00BB31C7"/>
    <w:rsid w:val="00BC0113"/>
    <w:rsid w:val="00BC174B"/>
    <w:rsid w:val="00BC29C6"/>
    <w:rsid w:val="00BC2B67"/>
    <w:rsid w:val="00BC5019"/>
    <w:rsid w:val="00BC63FF"/>
    <w:rsid w:val="00BD05CB"/>
    <w:rsid w:val="00BD4C2D"/>
    <w:rsid w:val="00BE0D71"/>
    <w:rsid w:val="00BE1CEC"/>
    <w:rsid w:val="00BE4813"/>
    <w:rsid w:val="00BF36A7"/>
    <w:rsid w:val="00BF539C"/>
    <w:rsid w:val="00BF5EC9"/>
    <w:rsid w:val="00BF66E8"/>
    <w:rsid w:val="00BF7B44"/>
    <w:rsid w:val="00C0064A"/>
    <w:rsid w:val="00C040D0"/>
    <w:rsid w:val="00C04A1A"/>
    <w:rsid w:val="00C1601D"/>
    <w:rsid w:val="00C175A9"/>
    <w:rsid w:val="00C20DC9"/>
    <w:rsid w:val="00C21186"/>
    <w:rsid w:val="00C2119D"/>
    <w:rsid w:val="00C22392"/>
    <w:rsid w:val="00C24311"/>
    <w:rsid w:val="00C25F18"/>
    <w:rsid w:val="00C329CD"/>
    <w:rsid w:val="00C33A4E"/>
    <w:rsid w:val="00C33E32"/>
    <w:rsid w:val="00C34C31"/>
    <w:rsid w:val="00C36ABC"/>
    <w:rsid w:val="00C36ED4"/>
    <w:rsid w:val="00C37651"/>
    <w:rsid w:val="00C405BE"/>
    <w:rsid w:val="00C42D5F"/>
    <w:rsid w:val="00C433B2"/>
    <w:rsid w:val="00C441C8"/>
    <w:rsid w:val="00C457A9"/>
    <w:rsid w:val="00C465AA"/>
    <w:rsid w:val="00C50117"/>
    <w:rsid w:val="00C50217"/>
    <w:rsid w:val="00C50B78"/>
    <w:rsid w:val="00C50D23"/>
    <w:rsid w:val="00C571B9"/>
    <w:rsid w:val="00C60B57"/>
    <w:rsid w:val="00C63375"/>
    <w:rsid w:val="00C65F41"/>
    <w:rsid w:val="00C6772C"/>
    <w:rsid w:val="00C7251B"/>
    <w:rsid w:val="00C75FF1"/>
    <w:rsid w:val="00C76863"/>
    <w:rsid w:val="00C76CC0"/>
    <w:rsid w:val="00C81485"/>
    <w:rsid w:val="00C81C44"/>
    <w:rsid w:val="00C85013"/>
    <w:rsid w:val="00C94414"/>
    <w:rsid w:val="00CA0BBF"/>
    <w:rsid w:val="00CA206C"/>
    <w:rsid w:val="00CA2EFA"/>
    <w:rsid w:val="00CA306F"/>
    <w:rsid w:val="00CA590F"/>
    <w:rsid w:val="00CA7587"/>
    <w:rsid w:val="00CA79F2"/>
    <w:rsid w:val="00CB0A50"/>
    <w:rsid w:val="00CB3864"/>
    <w:rsid w:val="00CB3DCA"/>
    <w:rsid w:val="00CB4F15"/>
    <w:rsid w:val="00CB5016"/>
    <w:rsid w:val="00CB5C2A"/>
    <w:rsid w:val="00CC386F"/>
    <w:rsid w:val="00CC391C"/>
    <w:rsid w:val="00CC7A3F"/>
    <w:rsid w:val="00CD0AB8"/>
    <w:rsid w:val="00CD2CF9"/>
    <w:rsid w:val="00CD4CAC"/>
    <w:rsid w:val="00CD5553"/>
    <w:rsid w:val="00CD7C6C"/>
    <w:rsid w:val="00CE23D4"/>
    <w:rsid w:val="00CE7B8C"/>
    <w:rsid w:val="00CF21FC"/>
    <w:rsid w:val="00CF3183"/>
    <w:rsid w:val="00CF4431"/>
    <w:rsid w:val="00CF54FD"/>
    <w:rsid w:val="00CF7DF4"/>
    <w:rsid w:val="00D0233E"/>
    <w:rsid w:val="00D108D1"/>
    <w:rsid w:val="00D14B1F"/>
    <w:rsid w:val="00D16924"/>
    <w:rsid w:val="00D16D10"/>
    <w:rsid w:val="00D17B10"/>
    <w:rsid w:val="00D21DEE"/>
    <w:rsid w:val="00D2618E"/>
    <w:rsid w:val="00D305CC"/>
    <w:rsid w:val="00D325EE"/>
    <w:rsid w:val="00D32ED9"/>
    <w:rsid w:val="00D35614"/>
    <w:rsid w:val="00D37B7D"/>
    <w:rsid w:val="00D410BC"/>
    <w:rsid w:val="00D41A1D"/>
    <w:rsid w:val="00D4315C"/>
    <w:rsid w:val="00D4490A"/>
    <w:rsid w:val="00D50C66"/>
    <w:rsid w:val="00D50D3C"/>
    <w:rsid w:val="00D52D15"/>
    <w:rsid w:val="00D63753"/>
    <w:rsid w:val="00D66A81"/>
    <w:rsid w:val="00D754EA"/>
    <w:rsid w:val="00D75708"/>
    <w:rsid w:val="00D76116"/>
    <w:rsid w:val="00D77CCB"/>
    <w:rsid w:val="00D81320"/>
    <w:rsid w:val="00D82549"/>
    <w:rsid w:val="00D84E01"/>
    <w:rsid w:val="00D87307"/>
    <w:rsid w:val="00D93567"/>
    <w:rsid w:val="00D957D7"/>
    <w:rsid w:val="00DA00ED"/>
    <w:rsid w:val="00DA201D"/>
    <w:rsid w:val="00DA3E0F"/>
    <w:rsid w:val="00DB2CC5"/>
    <w:rsid w:val="00DB2ED1"/>
    <w:rsid w:val="00DB2FE5"/>
    <w:rsid w:val="00DB6521"/>
    <w:rsid w:val="00DC028C"/>
    <w:rsid w:val="00DC1177"/>
    <w:rsid w:val="00DC1DA0"/>
    <w:rsid w:val="00DC50C9"/>
    <w:rsid w:val="00DC7589"/>
    <w:rsid w:val="00DD2A15"/>
    <w:rsid w:val="00DD50C9"/>
    <w:rsid w:val="00DE14BF"/>
    <w:rsid w:val="00DE256E"/>
    <w:rsid w:val="00DE29F9"/>
    <w:rsid w:val="00DF044E"/>
    <w:rsid w:val="00DF6D5E"/>
    <w:rsid w:val="00E00B65"/>
    <w:rsid w:val="00E01E45"/>
    <w:rsid w:val="00E07EC3"/>
    <w:rsid w:val="00E14347"/>
    <w:rsid w:val="00E17C34"/>
    <w:rsid w:val="00E2010C"/>
    <w:rsid w:val="00E23A87"/>
    <w:rsid w:val="00E24461"/>
    <w:rsid w:val="00E251F3"/>
    <w:rsid w:val="00E260C6"/>
    <w:rsid w:val="00E271A5"/>
    <w:rsid w:val="00E31151"/>
    <w:rsid w:val="00E323FF"/>
    <w:rsid w:val="00E32D15"/>
    <w:rsid w:val="00E33EA5"/>
    <w:rsid w:val="00E368FD"/>
    <w:rsid w:val="00E36A86"/>
    <w:rsid w:val="00E42AB5"/>
    <w:rsid w:val="00E43AA8"/>
    <w:rsid w:val="00E44CC0"/>
    <w:rsid w:val="00E471BB"/>
    <w:rsid w:val="00E5110B"/>
    <w:rsid w:val="00E52C03"/>
    <w:rsid w:val="00E653F2"/>
    <w:rsid w:val="00E6545B"/>
    <w:rsid w:val="00E65EF8"/>
    <w:rsid w:val="00E65FC9"/>
    <w:rsid w:val="00E66E55"/>
    <w:rsid w:val="00E71B57"/>
    <w:rsid w:val="00E74F24"/>
    <w:rsid w:val="00E75C06"/>
    <w:rsid w:val="00E81AF6"/>
    <w:rsid w:val="00E918FB"/>
    <w:rsid w:val="00EA1206"/>
    <w:rsid w:val="00EA71A5"/>
    <w:rsid w:val="00EB4774"/>
    <w:rsid w:val="00EB687A"/>
    <w:rsid w:val="00EC0204"/>
    <w:rsid w:val="00EC03C0"/>
    <w:rsid w:val="00EC1DA5"/>
    <w:rsid w:val="00EC2700"/>
    <w:rsid w:val="00EC2BF8"/>
    <w:rsid w:val="00EC7354"/>
    <w:rsid w:val="00ED0A53"/>
    <w:rsid w:val="00ED6054"/>
    <w:rsid w:val="00ED7D7A"/>
    <w:rsid w:val="00EE2031"/>
    <w:rsid w:val="00EF2C32"/>
    <w:rsid w:val="00EF4C12"/>
    <w:rsid w:val="00EF76E6"/>
    <w:rsid w:val="00F02079"/>
    <w:rsid w:val="00F04A1A"/>
    <w:rsid w:val="00F06C85"/>
    <w:rsid w:val="00F12A2E"/>
    <w:rsid w:val="00F131D4"/>
    <w:rsid w:val="00F1342F"/>
    <w:rsid w:val="00F13DFF"/>
    <w:rsid w:val="00F1403A"/>
    <w:rsid w:val="00F16E02"/>
    <w:rsid w:val="00F26901"/>
    <w:rsid w:val="00F27BBD"/>
    <w:rsid w:val="00F27E75"/>
    <w:rsid w:val="00F27FD3"/>
    <w:rsid w:val="00F34277"/>
    <w:rsid w:val="00F3596E"/>
    <w:rsid w:val="00F35B0D"/>
    <w:rsid w:val="00F36EA3"/>
    <w:rsid w:val="00F443C5"/>
    <w:rsid w:val="00F4448F"/>
    <w:rsid w:val="00F4699C"/>
    <w:rsid w:val="00F470F7"/>
    <w:rsid w:val="00F47D37"/>
    <w:rsid w:val="00F53156"/>
    <w:rsid w:val="00F648EE"/>
    <w:rsid w:val="00F64BF5"/>
    <w:rsid w:val="00F658BC"/>
    <w:rsid w:val="00F67541"/>
    <w:rsid w:val="00F72079"/>
    <w:rsid w:val="00F73233"/>
    <w:rsid w:val="00F74370"/>
    <w:rsid w:val="00F850EC"/>
    <w:rsid w:val="00F85657"/>
    <w:rsid w:val="00F8577C"/>
    <w:rsid w:val="00F863D5"/>
    <w:rsid w:val="00F911DB"/>
    <w:rsid w:val="00F95E32"/>
    <w:rsid w:val="00F96928"/>
    <w:rsid w:val="00FA2C09"/>
    <w:rsid w:val="00FA5014"/>
    <w:rsid w:val="00FA650C"/>
    <w:rsid w:val="00FA7843"/>
    <w:rsid w:val="00FB17E2"/>
    <w:rsid w:val="00FB3DB5"/>
    <w:rsid w:val="00FB542C"/>
    <w:rsid w:val="00FB617E"/>
    <w:rsid w:val="00FB7B5A"/>
    <w:rsid w:val="00FC32FD"/>
    <w:rsid w:val="00FC4756"/>
    <w:rsid w:val="00FD32F0"/>
    <w:rsid w:val="00FD4B95"/>
    <w:rsid w:val="00FD5DF9"/>
    <w:rsid w:val="00FD72E9"/>
    <w:rsid w:val="00FE4FC3"/>
    <w:rsid w:val="00FE7A32"/>
    <w:rsid w:val="00FF0556"/>
    <w:rsid w:val="00FF5D1C"/>
    <w:rsid w:val="00FF67D4"/>
    <w:rsid w:val="00FF7897"/>
    <w:rsid w:val="00FF7E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d1d3d4,#ebebeb"/>
    </o:shapedefaults>
    <o:shapelayout v:ext="edit">
      <o:idmap v:ext="edit" data="1"/>
    </o:shapelayout>
  </w:shapeDefaults>
  <w:decimalSymbol w:val="."/>
  <w:listSeparator w:val=","/>
  <w14:docId w14:val="3BCC9AC5"/>
  <w15:chartTrackingRefBased/>
  <w15:docId w15:val="{8C34FA66-5AB3-4198-A79D-1B47495C1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semiHidden="1" w:unhideWhenUsed="1" w:qFormat="1"/>
    <w:lsdException w:name="footnote reference" w:uiPriority="99"/>
    <w:lsdException w:name="List Bullet" w:uiPriority="1" w:qFormat="1"/>
    <w:lsdException w:name="List Bullet 2" w:uiPriority="19"/>
    <w:lsdException w:name="List Bullet 3" w:uiPriority="19"/>
    <w:lsdException w:name="List Bullet 4" w:uiPriority="19"/>
    <w:lsdException w:name="List Bullet 5" w:uiPriority="19"/>
    <w:lsdException w:name="Title" w:qFormat="1"/>
    <w:lsdException w:name="Body Text"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3EE"/>
    <w:pPr>
      <w:widowControl w:val="0"/>
      <w:spacing w:after="120" w:line="264" w:lineRule="auto"/>
    </w:pPr>
    <w:rPr>
      <w:rFonts w:ascii="Trebuchet MS" w:hAnsi="Trebuchet MS"/>
      <w:color w:val="000000"/>
      <w:sz w:val="22"/>
      <w:szCs w:val="19"/>
      <w:lang w:eastAsia="en-US"/>
    </w:rPr>
  </w:style>
  <w:style w:type="paragraph" w:styleId="Heading1">
    <w:name w:val="heading 1"/>
    <w:basedOn w:val="Normal-rgb"/>
    <w:next w:val="Normal"/>
    <w:link w:val="Heading1Char"/>
    <w:qFormat/>
    <w:rsid w:val="00FD72E9"/>
    <w:pPr>
      <w:keepNext/>
      <w:spacing w:after="400" w:line="240" w:lineRule="auto"/>
      <w:outlineLvl w:val="0"/>
    </w:pPr>
    <w:rPr>
      <w:rFonts w:cs="Arial"/>
      <w:bCs/>
      <w:kern w:val="32"/>
      <w:sz w:val="36"/>
      <w:szCs w:val="36"/>
    </w:rPr>
  </w:style>
  <w:style w:type="paragraph" w:styleId="Heading2">
    <w:name w:val="heading 2"/>
    <w:basedOn w:val="Normal-rgb"/>
    <w:next w:val="Normal"/>
    <w:qFormat/>
    <w:rsid w:val="006D19EA"/>
    <w:pPr>
      <w:keepNext/>
      <w:spacing w:before="240" w:after="240" w:line="240" w:lineRule="auto"/>
      <w:outlineLvl w:val="1"/>
    </w:pPr>
    <w:rPr>
      <w:rFonts w:cs="Arial"/>
      <w:bCs/>
      <w:sz w:val="28"/>
      <w:szCs w:val="26"/>
    </w:rPr>
  </w:style>
  <w:style w:type="paragraph" w:styleId="Heading3">
    <w:name w:val="heading 3"/>
    <w:basedOn w:val="Normal-rgb"/>
    <w:next w:val="Normal"/>
    <w:qFormat/>
    <w:rsid w:val="00FD72E9"/>
    <w:pPr>
      <w:keepNext/>
      <w:spacing w:before="240" w:after="240" w:line="240" w:lineRule="auto"/>
      <w:outlineLvl w:val="2"/>
    </w:pPr>
    <w:rPr>
      <w:rFonts w:cs="Arial"/>
      <w:b/>
      <w:bCs/>
    </w:rPr>
  </w:style>
  <w:style w:type="paragraph" w:styleId="Heading4">
    <w:name w:val="heading 4"/>
    <w:basedOn w:val="Normal-rgb"/>
    <w:next w:val="Normal"/>
    <w:qFormat/>
    <w:rsid w:val="00361666"/>
    <w:pPr>
      <w:keepNext/>
      <w:spacing w:line="240" w:lineRule="auto"/>
      <w:outlineLvl w:val="3"/>
    </w:pPr>
    <w:rPr>
      <w:b/>
      <w:bCs/>
      <w:szCs w:val="28"/>
    </w:rPr>
  </w:style>
  <w:style w:type="paragraph" w:styleId="Heading5">
    <w:name w:val="heading 5"/>
    <w:basedOn w:val="Normal-rgb"/>
    <w:next w:val="Normal"/>
    <w:link w:val="Heading5Char"/>
    <w:qFormat/>
    <w:rsid w:val="00592D06"/>
    <w:pPr>
      <w:numPr>
        <w:ilvl w:val="4"/>
        <w:numId w:val="3"/>
      </w:numPr>
      <w:spacing w:before="240" w:after="60"/>
      <w:outlineLvl w:val="4"/>
    </w:pPr>
    <w:rPr>
      <w:bCs/>
      <w:iCs/>
      <w:sz w:val="18"/>
      <w:szCs w:val="26"/>
    </w:rPr>
  </w:style>
  <w:style w:type="paragraph" w:styleId="Heading6">
    <w:name w:val="heading 6"/>
    <w:basedOn w:val="Normal-rgb"/>
    <w:next w:val="Normal"/>
    <w:qFormat/>
    <w:rsid w:val="00592D06"/>
    <w:pPr>
      <w:numPr>
        <w:ilvl w:val="5"/>
        <w:numId w:val="3"/>
      </w:numPr>
      <w:spacing w:line="240" w:lineRule="auto"/>
      <w:outlineLvl w:val="5"/>
    </w:pPr>
    <w:rPr>
      <w:bCs/>
      <w:sz w:val="18"/>
      <w:szCs w:val="22"/>
    </w:rPr>
  </w:style>
  <w:style w:type="paragraph" w:styleId="Heading7">
    <w:name w:val="heading 7"/>
    <w:basedOn w:val="Normal-rgb"/>
    <w:next w:val="Normal"/>
    <w:qFormat/>
    <w:rsid w:val="00592D06"/>
    <w:pPr>
      <w:numPr>
        <w:ilvl w:val="6"/>
        <w:numId w:val="3"/>
      </w:numPr>
      <w:spacing w:line="240" w:lineRule="auto"/>
      <w:outlineLvl w:val="6"/>
    </w:pPr>
    <w:rPr>
      <w:sz w:val="18"/>
      <w:szCs w:val="24"/>
    </w:rPr>
  </w:style>
  <w:style w:type="paragraph" w:styleId="Heading8">
    <w:name w:val="heading 8"/>
    <w:basedOn w:val="Normal-rgb"/>
    <w:next w:val="Normal"/>
    <w:qFormat/>
    <w:rsid w:val="00592D06"/>
    <w:pPr>
      <w:numPr>
        <w:ilvl w:val="7"/>
        <w:numId w:val="3"/>
      </w:numPr>
      <w:spacing w:line="240" w:lineRule="auto"/>
      <w:outlineLvl w:val="7"/>
    </w:pPr>
    <w:rPr>
      <w:i/>
      <w:iCs/>
      <w:sz w:val="18"/>
      <w:szCs w:val="24"/>
    </w:rPr>
  </w:style>
  <w:style w:type="paragraph" w:styleId="Heading9">
    <w:name w:val="heading 9"/>
    <w:basedOn w:val="Normal-rgb"/>
    <w:next w:val="Normal"/>
    <w:qFormat/>
    <w:rsid w:val="00592D06"/>
    <w:pPr>
      <w:numPr>
        <w:ilvl w:val="8"/>
        <w:numId w:val="3"/>
      </w:numPr>
      <w:spacing w:before="240" w:after="60"/>
      <w:outlineLvl w:val="8"/>
    </w:pPr>
    <w:rPr>
      <w:rFonts w:cs="Arial"/>
      <w: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rgb">
    <w:name w:val="Normal-rgb"/>
    <w:basedOn w:val="Normal"/>
    <w:rsid w:val="00F131D4"/>
    <w:rPr>
      <w:color w:val="004B8D"/>
    </w:rPr>
  </w:style>
  <w:style w:type="paragraph" w:styleId="Footer">
    <w:name w:val="footer"/>
    <w:basedOn w:val="Normal"/>
    <w:rsid w:val="009F5BFB"/>
    <w:pPr>
      <w:tabs>
        <w:tab w:val="center" w:pos="4153"/>
        <w:tab w:val="right" w:pos="8306"/>
      </w:tabs>
      <w:spacing w:after="0" w:line="240" w:lineRule="auto"/>
    </w:pPr>
    <w:rPr>
      <w:sz w:val="18"/>
      <w:szCs w:val="18"/>
    </w:rPr>
  </w:style>
  <w:style w:type="paragraph" w:styleId="Header">
    <w:name w:val="header"/>
    <w:basedOn w:val="Normal"/>
    <w:rsid w:val="00D16924"/>
    <w:pPr>
      <w:tabs>
        <w:tab w:val="center" w:pos="4153"/>
        <w:tab w:val="right" w:pos="8306"/>
      </w:tabs>
      <w:spacing w:after="0" w:line="240" w:lineRule="auto"/>
    </w:pPr>
    <w:rPr>
      <w:sz w:val="16"/>
    </w:rPr>
  </w:style>
  <w:style w:type="paragraph" w:customStyle="1" w:styleId="TitlePage-MainTitle">
    <w:name w:val="Title Page - Main Title"/>
    <w:basedOn w:val="Normal"/>
    <w:rsid w:val="00796DE3"/>
    <w:pPr>
      <w:spacing w:line="840" w:lineRule="exact"/>
      <w:jc w:val="right"/>
    </w:pPr>
    <w:rPr>
      <w:color w:val="FFFFFF"/>
      <w:sz w:val="70"/>
      <w:szCs w:val="70"/>
    </w:rPr>
  </w:style>
  <w:style w:type="paragraph" w:customStyle="1" w:styleId="spacer">
    <w:name w:val="spacer"/>
    <w:basedOn w:val="Normal"/>
    <w:rsid w:val="00637D12"/>
    <w:pPr>
      <w:spacing w:after="0" w:line="240" w:lineRule="auto"/>
    </w:pPr>
    <w:rPr>
      <w:sz w:val="2"/>
    </w:rPr>
  </w:style>
  <w:style w:type="paragraph" w:styleId="ListBullet">
    <w:name w:val="List Bullet"/>
    <w:basedOn w:val="Normal"/>
    <w:uiPriority w:val="1"/>
    <w:qFormat/>
    <w:rsid w:val="008A6A11"/>
    <w:pPr>
      <w:numPr>
        <w:numId w:val="1"/>
      </w:numPr>
      <w:spacing w:line="260" w:lineRule="atLeast"/>
    </w:pPr>
  </w:style>
  <w:style w:type="paragraph" w:styleId="ListBullet2">
    <w:name w:val="List Bullet 2"/>
    <w:basedOn w:val="Normal"/>
    <w:uiPriority w:val="19"/>
    <w:rsid w:val="008A6A11"/>
    <w:pPr>
      <w:numPr>
        <w:numId w:val="2"/>
      </w:numPr>
      <w:spacing w:line="260" w:lineRule="atLeast"/>
    </w:pPr>
  </w:style>
  <w:style w:type="paragraph" w:customStyle="1" w:styleId="VHeading1">
    <w:name w:val="V Heading 1"/>
    <w:basedOn w:val="Normal"/>
    <w:rsid w:val="000E44BA"/>
    <w:pPr>
      <w:pageBreakBefore/>
      <w:spacing w:after="410" w:line="240" w:lineRule="auto"/>
    </w:pPr>
    <w:rPr>
      <w:color w:val="004B8D"/>
      <w:sz w:val="36"/>
      <w:szCs w:val="36"/>
    </w:rPr>
  </w:style>
  <w:style w:type="table" w:styleId="TableGrid">
    <w:name w:val="Table Grid"/>
    <w:basedOn w:val="TableNormal"/>
    <w:rsid w:val="00DC1177"/>
    <w:pPr>
      <w:widowControl w:val="0"/>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title2">
    <w:name w:val="Title Page - Subtitle 2"/>
    <w:basedOn w:val="TitlePage-Subtitle1"/>
    <w:rsid w:val="0003698B"/>
  </w:style>
  <w:style w:type="paragraph" w:customStyle="1" w:styleId="VHeading2">
    <w:name w:val="V Heading 2"/>
    <w:basedOn w:val="Normal"/>
    <w:rsid w:val="00592D06"/>
    <w:pPr>
      <w:spacing w:before="440" w:after="40" w:line="240" w:lineRule="auto"/>
    </w:pPr>
    <w:rPr>
      <w:color w:val="004B8D"/>
      <w:sz w:val="28"/>
      <w:szCs w:val="26"/>
    </w:rPr>
  </w:style>
  <w:style w:type="paragraph" w:styleId="TableofFigures">
    <w:name w:val="table of figures"/>
    <w:basedOn w:val="Normal"/>
    <w:next w:val="Normal"/>
    <w:semiHidden/>
    <w:rsid w:val="00D108D1"/>
    <w:pPr>
      <w:tabs>
        <w:tab w:val="left" w:pos="1440"/>
        <w:tab w:val="right" w:pos="9639"/>
      </w:tabs>
      <w:spacing w:before="180" w:after="180"/>
      <w:ind w:left="1429" w:right="1215" w:hanging="1429"/>
    </w:pPr>
    <w:rPr>
      <w:noProof/>
    </w:rPr>
  </w:style>
  <w:style w:type="paragraph" w:customStyle="1" w:styleId="VHeading3">
    <w:name w:val="V Heading 3"/>
    <w:basedOn w:val="Normal"/>
    <w:rsid w:val="00592D06"/>
    <w:pPr>
      <w:spacing w:before="240" w:after="40" w:line="240" w:lineRule="auto"/>
    </w:pPr>
    <w:rPr>
      <w:b/>
      <w:color w:val="004B8D"/>
    </w:rPr>
  </w:style>
  <w:style w:type="paragraph" w:customStyle="1" w:styleId="ContentsPage-Title">
    <w:name w:val="Contents Page - Title"/>
    <w:basedOn w:val="Normal"/>
    <w:rsid w:val="0042641E"/>
    <w:pPr>
      <w:spacing w:after="0" w:line="240" w:lineRule="auto"/>
    </w:pPr>
    <w:rPr>
      <w:color w:val="004B8D"/>
      <w:sz w:val="36"/>
      <w:szCs w:val="36"/>
    </w:rPr>
  </w:style>
  <w:style w:type="paragraph" w:customStyle="1" w:styleId="TitlePage-Subtitle1">
    <w:name w:val="Title Page - Subtitle 1"/>
    <w:basedOn w:val="Normal"/>
    <w:rsid w:val="00796DE3"/>
    <w:pPr>
      <w:spacing w:after="0" w:line="310" w:lineRule="exact"/>
      <w:jc w:val="right"/>
    </w:pPr>
    <w:rPr>
      <w:color w:val="FFFFFF"/>
      <w:sz w:val="28"/>
      <w:szCs w:val="26"/>
    </w:rPr>
  </w:style>
  <w:style w:type="paragraph" w:styleId="TOC1">
    <w:name w:val="toc 1"/>
    <w:basedOn w:val="Normal"/>
    <w:next w:val="Normal"/>
    <w:uiPriority w:val="39"/>
    <w:rsid w:val="00ED7D7A"/>
    <w:pPr>
      <w:tabs>
        <w:tab w:val="left" w:pos="378"/>
        <w:tab w:val="right" w:pos="7371"/>
      </w:tabs>
      <w:spacing w:before="227" w:after="0"/>
      <w:ind w:left="380" w:hanging="380"/>
    </w:pPr>
    <w:rPr>
      <w:b/>
      <w:noProof/>
    </w:rPr>
  </w:style>
  <w:style w:type="paragraph" w:styleId="TOC3">
    <w:name w:val="toc 3"/>
    <w:basedOn w:val="Normal"/>
    <w:next w:val="Normal"/>
    <w:autoRedefine/>
    <w:uiPriority w:val="39"/>
    <w:rsid w:val="00A37AD5"/>
    <w:pPr>
      <w:ind w:left="380"/>
    </w:pPr>
  </w:style>
  <w:style w:type="paragraph" w:styleId="TOC2">
    <w:name w:val="toc 2"/>
    <w:basedOn w:val="Normal"/>
    <w:next w:val="Normal"/>
    <w:uiPriority w:val="39"/>
    <w:rsid w:val="00ED7D7A"/>
    <w:pPr>
      <w:tabs>
        <w:tab w:val="left" w:pos="812"/>
        <w:tab w:val="right" w:pos="7371"/>
      </w:tabs>
      <w:spacing w:after="0"/>
      <w:ind w:left="817" w:hanging="437"/>
    </w:pPr>
    <w:rPr>
      <w:noProof/>
    </w:rPr>
  </w:style>
  <w:style w:type="paragraph" w:customStyle="1" w:styleId="TableTitle">
    <w:name w:val="Table Title"/>
    <w:basedOn w:val="Normal"/>
    <w:rsid w:val="007F0256"/>
    <w:pPr>
      <w:spacing w:before="120" w:after="60" w:line="240" w:lineRule="auto"/>
    </w:pPr>
    <w:rPr>
      <w:b/>
      <w:color w:val="004B95"/>
    </w:rPr>
  </w:style>
  <w:style w:type="table" w:customStyle="1" w:styleId="VisionTable">
    <w:name w:val="Vision Table"/>
    <w:basedOn w:val="TableNormal"/>
    <w:rsid w:val="00D37B7D"/>
    <w:tblPr>
      <w:tblBorders>
        <w:insideH w:val="single" w:sz="4" w:space="0" w:color="FFFFFF"/>
        <w:insideV w:val="single" w:sz="4" w:space="0" w:color="FFFFFF"/>
      </w:tblBorders>
    </w:tblPr>
    <w:tcPr>
      <w:shd w:val="clear" w:color="auto" w:fill="FFF6D7"/>
    </w:tcPr>
    <w:tblStylePr w:type="firstRow">
      <w:rPr>
        <w:color w:val="FFFFFF"/>
      </w:rPr>
      <w:tblPr/>
      <w:trPr>
        <w:tblHeader/>
      </w:trPr>
      <w:tcPr>
        <w:shd w:val="clear" w:color="auto" w:fill="004B95"/>
      </w:tcPr>
    </w:tblStylePr>
  </w:style>
  <w:style w:type="paragraph" w:customStyle="1" w:styleId="TableBody">
    <w:name w:val="Table Body"/>
    <w:basedOn w:val="Normal"/>
    <w:uiPriority w:val="3"/>
    <w:qFormat/>
    <w:rsid w:val="007F0256"/>
    <w:pPr>
      <w:spacing w:before="60" w:after="60" w:line="240" w:lineRule="auto"/>
    </w:pPr>
    <w:rPr>
      <w:sz w:val="20"/>
      <w:szCs w:val="18"/>
    </w:rPr>
  </w:style>
  <w:style w:type="paragraph" w:customStyle="1" w:styleId="TableTotal">
    <w:name w:val="Table Total"/>
    <w:basedOn w:val="Normal"/>
    <w:rsid w:val="00183991"/>
    <w:pPr>
      <w:spacing w:before="60" w:after="60" w:line="240" w:lineRule="auto"/>
    </w:pPr>
    <w:rPr>
      <w:b/>
      <w:sz w:val="20"/>
      <w:szCs w:val="18"/>
    </w:rPr>
  </w:style>
  <w:style w:type="paragraph" w:customStyle="1" w:styleId="TableHeading">
    <w:name w:val="Table Heading"/>
    <w:basedOn w:val="Normal"/>
    <w:rsid w:val="000123EB"/>
    <w:pPr>
      <w:spacing w:before="60" w:after="60" w:line="240" w:lineRule="auto"/>
    </w:pPr>
    <w:rPr>
      <w:b/>
      <w:color w:val="FFFFFF"/>
    </w:rPr>
  </w:style>
  <w:style w:type="paragraph" w:styleId="FootnoteText">
    <w:name w:val="footnote text"/>
    <w:basedOn w:val="Normal"/>
    <w:link w:val="FootnoteTextChar"/>
    <w:uiPriority w:val="99"/>
    <w:rsid w:val="00E31151"/>
    <w:pPr>
      <w:spacing w:after="20" w:line="190" w:lineRule="exact"/>
      <w:ind w:left="112" w:hanging="112"/>
    </w:pPr>
    <w:rPr>
      <w:sz w:val="16"/>
      <w:szCs w:val="16"/>
    </w:rPr>
  </w:style>
  <w:style w:type="character" w:styleId="FootnoteReference">
    <w:name w:val="footnote reference"/>
    <w:basedOn w:val="DefaultParagraphFont"/>
    <w:uiPriority w:val="99"/>
    <w:semiHidden/>
    <w:rsid w:val="00E31151"/>
    <w:rPr>
      <w:vertAlign w:val="superscript"/>
    </w:rPr>
  </w:style>
  <w:style w:type="paragraph" w:styleId="ListNumber">
    <w:name w:val="List Number"/>
    <w:basedOn w:val="Normal"/>
    <w:rsid w:val="00823942"/>
    <w:pPr>
      <w:numPr>
        <w:numId w:val="4"/>
      </w:numPr>
      <w:tabs>
        <w:tab w:val="clear" w:pos="397"/>
        <w:tab w:val="num" w:pos="220"/>
      </w:tabs>
      <w:spacing w:after="0"/>
      <w:ind w:left="680" w:hanging="680"/>
    </w:pPr>
    <w:rPr>
      <w:spacing w:val="2"/>
    </w:rPr>
  </w:style>
  <w:style w:type="paragraph" w:styleId="ListNumber2">
    <w:name w:val="List Number 2"/>
    <w:basedOn w:val="Normal"/>
    <w:rsid w:val="00823942"/>
    <w:pPr>
      <w:numPr>
        <w:ilvl w:val="1"/>
        <w:numId w:val="4"/>
      </w:numPr>
      <w:tabs>
        <w:tab w:val="clear" w:pos="794"/>
        <w:tab w:val="num" w:pos="680"/>
      </w:tabs>
      <w:spacing w:after="0"/>
      <w:ind w:left="680" w:hanging="680"/>
    </w:pPr>
    <w:rPr>
      <w:spacing w:val="2"/>
    </w:rPr>
  </w:style>
  <w:style w:type="paragraph" w:customStyle="1" w:styleId="TableSubtitle">
    <w:name w:val="Table Subtitle"/>
    <w:basedOn w:val="Normal"/>
    <w:rsid w:val="000123EB"/>
    <w:pPr>
      <w:spacing w:before="60" w:after="60" w:line="240" w:lineRule="auto"/>
    </w:pPr>
    <w:rPr>
      <w:i/>
      <w:color w:val="auto"/>
      <w:sz w:val="20"/>
    </w:rPr>
  </w:style>
  <w:style w:type="paragraph" w:customStyle="1" w:styleId="TableNumber">
    <w:name w:val="Table Number"/>
    <w:basedOn w:val="TableBody"/>
    <w:uiPriority w:val="4"/>
    <w:qFormat/>
    <w:rsid w:val="00EB4774"/>
    <w:pPr>
      <w:widowControl/>
      <w:numPr>
        <w:numId w:val="6"/>
      </w:numPr>
    </w:pPr>
    <w:rPr>
      <w:rFonts w:eastAsia="Trebuchet MS"/>
      <w:color w:val="auto"/>
      <w:szCs w:val="22"/>
    </w:rPr>
  </w:style>
  <w:style w:type="numbering" w:customStyle="1" w:styleId="ListTableNumber">
    <w:name w:val="List_TableNumber"/>
    <w:uiPriority w:val="99"/>
    <w:rsid w:val="00EB4774"/>
    <w:pPr>
      <w:numPr>
        <w:numId w:val="5"/>
      </w:numPr>
    </w:pPr>
  </w:style>
  <w:style w:type="paragraph" w:customStyle="1" w:styleId="TableNumber2">
    <w:name w:val="Table Number 2"/>
    <w:basedOn w:val="TableNumber"/>
    <w:uiPriority w:val="19"/>
    <w:rsid w:val="00EB4774"/>
    <w:pPr>
      <w:numPr>
        <w:ilvl w:val="1"/>
      </w:numPr>
      <w:tabs>
        <w:tab w:val="clear" w:pos="567"/>
        <w:tab w:val="num" w:pos="700"/>
      </w:tabs>
      <w:ind w:left="1120" w:hanging="1120"/>
    </w:pPr>
  </w:style>
  <w:style w:type="numbering" w:customStyle="1" w:styleId="ListTableNumber1">
    <w:name w:val="List_TableNumber1"/>
    <w:uiPriority w:val="99"/>
    <w:rsid w:val="00766F81"/>
  </w:style>
  <w:style w:type="paragraph" w:styleId="ListParagraph0">
    <w:name w:val="List Paragraph"/>
    <w:basedOn w:val="Normal"/>
    <w:uiPriority w:val="34"/>
    <w:qFormat/>
    <w:rsid w:val="00D50D3C"/>
    <w:pPr>
      <w:ind w:left="720"/>
      <w:contextualSpacing/>
    </w:pPr>
  </w:style>
  <w:style w:type="paragraph" w:styleId="BodyText">
    <w:name w:val="Body Text"/>
    <w:basedOn w:val="Normal"/>
    <w:link w:val="BodyTextChar"/>
    <w:qFormat/>
    <w:rsid w:val="00CC391C"/>
    <w:pPr>
      <w:widowControl/>
      <w:spacing w:before="120"/>
    </w:pPr>
    <w:rPr>
      <w:rFonts w:asciiTheme="minorHAnsi" w:hAnsiTheme="minorHAnsi"/>
      <w:color w:val="auto"/>
      <w:szCs w:val="24"/>
      <w:lang w:eastAsia="en-AU"/>
    </w:rPr>
  </w:style>
  <w:style w:type="character" w:customStyle="1" w:styleId="BodyTextChar">
    <w:name w:val="Body Text Char"/>
    <w:basedOn w:val="DefaultParagraphFont"/>
    <w:link w:val="BodyText"/>
    <w:rsid w:val="00CC391C"/>
    <w:rPr>
      <w:rFonts w:asciiTheme="minorHAnsi" w:hAnsiTheme="minorHAnsi"/>
      <w:sz w:val="22"/>
      <w:szCs w:val="24"/>
    </w:rPr>
  </w:style>
  <w:style w:type="character" w:styleId="Hyperlink">
    <w:name w:val="Hyperlink"/>
    <w:basedOn w:val="DefaultParagraphFont"/>
    <w:uiPriority w:val="99"/>
    <w:rsid w:val="00CC391C"/>
    <w:rPr>
      <w:b/>
      <w:color w:val="4472C4" w:themeColor="accent1"/>
      <w:u w:val="none"/>
    </w:rPr>
  </w:style>
  <w:style w:type="character" w:styleId="CommentReference">
    <w:name w:val="annotation reference"/>
    <w:basedOn w:val="DefaultParagraphFont"/>
    <w:rsid w:val="00CC391C"/>
    <w:rPr>
      <w:sz w:val="16"/>
      <w:szCs w:val="16"/>
    </w:rPr>
  </w:style>
  <w:style w:type="paragraph" w:styleId="CommentText">
    <w:name w:val="annotation text"/>
    <w:basedOn w:val="Normal"/>
    <w:link w:val="CommentTextChar"/>
    <w:rsid w:val="00CC391C"/>
    <w:pPr>
      <w:spacing w:line="240" w:lineRule="auto"/>
    </w:pPr>
    <w:rPr>
      <w:sz w:val="20"/>
      <w:szCs w:val="20"/>
    </w:rPr>
  </w:style>
  <w:style w:type="character" w:customStyle="1" w:styleId="CommentTextChar">
    <w:name w:val="Comment Text Char"/>
    <w:basedOn w:val="DefaultParagraphFont"/>
    <w:link w:val="CommentText"/>
    <w:rsid w:val="00CC391C"/>
    <w:rPr>
      <w:rFonts w:ascii="Trebuchet MS" w:hAnsi="Trebuchet MS"/>
      <w:color w:val="000000"/>
      <w:lang w:eastAsia="en-US"/>
    </w:rPr>
  </w:style>
  <w:style w:type="paragraph" w:styleId="CommentSubject">
    <w:name w:val="annotation subject"/>
    <w:basedOn w:val="CommentText"/>
    <w:next w:val="CommentText"/>
    <w:link w:val="CommentSubjectChar"/>
    <w:rsid w:val="00CC391C"/>
    <w:rPr>
      <w:b/>
      <w:bCs/>
    </w:rPr>
  </w:style>
  <w:style w:type="character" w:customStyle="1" w:styleId="CommentSubjectChar">
    <w:name w:val="Comment Subject Char"/>
    <w:basedOn w:val="CommentTextChar"/>
    <w:link w:val="CommentSubject"/>
    <w:rsid w:val="00CC391C"/>
    <w:rPr>
      <w:rFonts w:ascii="Trebuchet MS" w:hAnsi="Trebuchet MS"/>
      <w:b/>
      <w:bCs/>
      <w:color w:val="000000"/>
      <w:lang w:eastAsia="en-US"/>
    </w:rPr>
  </w:style>
  <w:style w:type="paragraph" w:styleId="BalloonText">
    <w:name w:val="Balloon Text"/>
    <w:basedOn w:val="Normal"/>
    <w:link w:val="BalloonTextChar"/>
    <w:rsid w:val="00CC39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CC391C"/>
    <w:rPr>
      <w:rFonts w:ascii="Segoe UI" w:hAnsi="Segoe UI" w:cs="Segoe UI"/>
      <w:color w:val="000000"/>
      <w:sz w:val="18"/>
      <w:szCs w:val="18"/>
      <w:lang w:eastAsia="en-US"/>
    </w:rPr>
  </w:style>
  <w:style w:type="character" w:customStyle="1" w:styleId="UnresolvedMention1">
    <w:name w:val="Unresolved Mention1"/>
    <w:basedOn w:val="DefaultParagraphFont"/>
    <w:uiPriority w:val="99"/>
    <w:semiHidden/>
    <w:unhideWhenUsed/>
    <w:rsid w:val="00B9063E"/>
    <w:rPr>
      <w:color w:val="808080"/>
      <w:shd w:val="clear" w:color="auto" w:fill="E6E6E6"/>
    </w:rPr>
  </w:style>
  <w:style w:type="paragraph" w:customStyle="1" w:styleId="Default">
    <w:name w:val="Default"/>
    <w:rsid w:val="00FA650C"/>
    <w:pPr>
      <w:autoSpaceDE w:val="0"/>
      <w:autoSpaceDN w:val="0"/>
      <w:adjustRightInd w:val="0"/>
    </w:pPr>
    <w:rPr>
      <w:rFonts w:ascii="Trebuchet MS" w:eastAsiaTheme="minorHAnsi" w:hAnsi="Trebuchet MS" w:cs="Trebuchet MS"/>
      <w:color w:val="000000"/>
      <w:sz w:val="24"/>
      <w:szCs w:val="24"/>
      <w:lang w:eastAsia="en-US"/>
    </w:rPr>
  </w:style>
  <w:style w:type="character" w:customStyle="1" w:styleId="Heading5Char">
    <w:name w:val="Heading 5 Char"/>
    <w:basedOn w:val="DefaultParagraphFont"/>
    <w:link w:val="Heading5"/>
    <w:rsid w:val="004B4BBD"/>
    <w:rPr>
      <w:rFonts w:ascii="Trebuchet MS" w:hAnsi="Trebuchet MS"/>
      <w:bCs/>
      <w:iCs/>
      <w:color w:val="004B8D"/>
      <w:sz w:val="18"/>
      <w:szCs w:val="26"/>
      <w:lang w:eastAsia="en-US"/>
    </w:rPr>
  </w:style>
  <w:style w:type="paragraph" w:styleId="TOCHeading">
    <w:name w:val="TOC Heading"/>
    <w:basedOn w:val="Heading1"/>
    <w:next w:val="Normal"/>
    <w:uiPriority w:val="39"/>
    <w:unhideWhenUsed/>
    <w:qFormat/>
    <w:rsid w:val="00E81AF6"/>
    <w:pPr>
      <w:keepLines/>
      <w:widowControl/>
      <w:spacing w:before="240" w:after="0" w:line="259" w:lineRule="auto"/>
      <w:outlineLvl w:val="9"/>
    </w:pPr>
    <w:rPr>
      <w:rFonts w:asciiTheme="majorHAnsi" w:eastAsiaTheme="majorEastAsia" w:hAnsiTheme="majorHAnsi" w:cstheme="majorBidi"/>
      <w:bCs w:val="0"/>
      <w:color w:val="2F5496" w:themeColor="accent1" w:themeShade="BF"/>
      <w:kern w:val="0"/>
      <w:sz w:val="32"/>
      <w:szCs w:val="32"/>
      <w:lang w:val="en-US"/>
    </w:rPr>
  </w:style>
  <w:style w:type="character" w:customStyle="1" w:styleId="Heading1Char">
    <w:name w:val="Heading 1 Char"/>
    <w:basedOn w:val="DefaultParagraphFont"/>
    <w:link w:val="Heading1"/>
    <w:rsid w:val="009373EE"/>
    <w:rPr>
      <w:rFonts w:ascii="Trebuchet MS" w:hAnsi="Trebuchet MS" w:cs="Arial"/>
      <w:bCs/>
      <w:color w:val="004B8D"/>
      <w:kern w:val="32"/>
      <w:sz w:val="36"/>
      <w:szCs w:val="36"/>
      <w:lang w:eastAsia="en-US"/>
    </w:rPr>
  </w:style>
  <w:style w:type="character" w:customStyle="1" w:styleId="A8">
    <w:name w:val="A8"/>
    <w:uiPriority w:val="99"/>
    <w:rsid w:val="00892EBC"/>
    <w:rPr>
      <w:rFonts w:cs="Frutiger LT Std 45 Light"/>
      <w:color w:val="000000"/>
      <w:sz w:val="14"/>
      <w:szCs w:val="14"/>
    </w:rPr>
  </w:style>
  <w:style w:type="character" w:customStyle="1" w:styleId="FootnoteTextChar">
    <w:name w:val="Footnote Text Char"/>
    <w:basedOn w:val="DefaultParagraphFont"/>
    <w:link w:val="FootnoteText"/>
    <w:uiPriority w:val="99"/>
    <w:rsid w:val="00AB6CE1"/>
    <w:rPr>
      <w:rFonts w:ascii="Trebuchet MS" w:hAnsi="Trebuchet MS"/>
      <w:color w:val="000000"/>
      <w:sz w:val="16"/>
      <w:szCs w:val="16"/>
      <w:lang w:eastAsia="en-US"/>
    </w:rPr>
  </w:style>
  <w:style w:type="numbering" w:customStyle="1" w:styleId="ListParagraph">
    <w:name w:val="List_Paragraph"/>
    <w:uiPriority w:val="99"/>
    <w:rsid w:val="00537088"/>
    <w:pPr>
      <w:numPr>
        <w:numId w:val="9"/>
      </w:numPr>
    </w:pPr>
  </w:style>
  <w:style w:type="paragraph" w:styleId="ListBullet3">
    <w:name w:val="List Bullet 3"/>
    <w:basedOn w:val="ListBullet"/>
    <w:uiPriority w:val="19"/>
    <w:rsid w:val="00537088"/>
    <w:pPr>
      <w:widowControl/>
      <w:numPr>
        <w:numId w:val="0"/>
      </w:numPr>
      <w:tabs>
        <w:tab w:val="num" w:pos="1276"/>
      </w:tabs>
      <w:spacing w:before="120" w:line="264" w:lineRule="auto"/>
      <w:ind w:left="1276" w:hanging="425"/>
    </w:pPr>
    <w:rPr>
      <w:rFonts w:asciiTheme="minorHAnsi" w:hAnsiTheme="minorHAnsi"/>
      <w:color w:val="auto"/>
      <w:szCs w:val="24"/>
      <w:lang w:eastAsia="en-AU"/>
    </w:rPr>
  </w:style>
  <w:style w:type="paragraph" w:styleId="ListBullet4">
    <w:name w:val="List Bullet 4"/>
    <w:basedOn w:val="ListBullet"/>
    <w:uiPriority w:val="19"/>
    <w:rsid w:val="00537088"/>
    <w:pPr>
      <w:widowControl/>
      <w:numPr>
        <w:numId w:val="0"/>
      </w:numPr>
      <w:tabs>
        <w:tab w:val="num" w:pos="1701"/>
      </w:tabs>
      <w:spacing w:before="120" w:line="264" w:lineRule="auto"/>
      <w:ind w:left="1701" w:hanging="425"/>
    </w:pPr>
    <w:rPr>
      <w:rFonts w:asciiTheme="minorHAnsi" w:hAnsiTheme="minorHAnsi"/>
      <w:color w:val="auto"/>
      <w:szCs w:val="24"/>
      <w:lang w:eastAsia="en-AU"/>
    </w:rPr>
  </w:style>
  <w:style w:type="paragraph" w:styleId="ListBullet5">
    <w:name w:val="List Bullet 5"/>
    <w:basedOn w:val="ListBullet"/>
    <w:uiPriority w:val="19"/>
    <w:rsid w:val="00537088"/>
    <w:pPr>
      <w:widowControl/>
      <w:numPr>
        <w:numId w:val="0"/>
      </w:numPr>
      <w:tabs>
        <w:tab w:val="num" w:pos="2126"/>
      </w:tabs>
      <w:spacing w:before="120" w:line="264" w:lineRule="auto"/>
      <w:ind w:left="2126" w:hanging="425"/>
    </w:pPr>
    <w:rPr>
      <w:rFonts w:asciiTheme="minorHAnsi" w:hAnsiTheme="minorHAnsi"/>
      <w:color w:val="auto"/>
      <w:szCs w:val="24"/>
      <w:lang w:eastAsia="en-AU"/>
    </w:rPr>
  </w:style>
  <w:style w:type="paragraph" w:customStyle="1" w:styleId="ListBullet6">
    <w:name w:val="List Bullet 6"/>
    <w:basedOn w:val="ListBullet"/>
    <w:uiPriority w:val="19"/>
    <w:rsid w:val="00537088"/>
    <w:pPr>
      <w:widowControl/>
      <w:numPr>
        <w:numId w:val="0"/>
      </w:numPr>
      <w:tabs>
        <w:tab w:val="num" w:pos="2552"/>
      </w:tabs>
      <w:spacing w:before="120" w:line="264" w:lineRule="auto"/>
      <w:ind w:left="2552" w:hanging="426"/>
    </w:pPr>
    <w:rPr>
      <w:rFonts w:asciiTheme="minorHAnsi" w:hAnsiTheme="minorHAnsi"/>
      <w:color w:val="auto"/>
      <w:szCs w:val="24"/>
      <w:lang w:eastAsia="en-AU"/>
    </w:rPr>
  </w:style>
  <w:style w:type="paragraph" w:customStyle="1" w:styleId="ListParagraph2">
    <w:name w:val="List Paragraph 2"/>
    <w:basedOn w:val="ListParagraph0"/>
    <w:uiPriority w:val="19"/>
    <w:semiHidden/>
    <w:rsid w:val="00537088"/>
    <w:pPr>
      <w:widowControl/>
      <w:spacing w:before="120"/>
      <w:ind w:left="567"/>
      <w:contextualSpacing w:val="0"/>
    </w:pPr>
    <w:rPr>
      <w:rFonts w:asciiTheme="minorHAnsi" w:hAnsiTheme="minorHAnsi"/>
      <w:color w:val="auto"/>
      <w:szCs w:val="24"/>
      <w:lang w:eastAsia="en-AU"/>
    </w:rPr>
  </w:style>
  <w:style w:type="paragraph" w:customStyle="1" w:styleId="ListParagraph3">
    <w:name w:val="List Paragraph 3"/>
    <w:basedOn w:val="ListParagraph0"/>
    <w:uiPriority w:val="19"/>
    <w:semiHidden/>
    <w:rsid w:val="00537088"/>
    <w:pPr>
      <w:widowControl/>
      <w:spacing w:before="120"/>
      <w:ind w:left="851"/>
      <w:contextualSpacing w:val="0"/>
    </w:pPr>
    <w:rPr>
      <w:rFonts w:asciiTheme="minorHAnsi" w:hAnsiTheme="minorHAnsi"/>
      <w:color w:val="auto"/>
      <w:szCs w:val="24"/>
      <w:lang w:eastAsia="en-AU"/>
    </w:rPr>
  </w:style>
  <w:style w:type="paragraph" w:customStyle="1" w:styleId="ListParagraph4">
    <w:name w:val="List Paragraph 4"/>
    <w:basedOn w:val="ListParagraph0"/>
    <w:uiPriority w:val="19"/>
    <w:semiHidden/>
    <w:rsid w:val="00537088"/>
    <w:pPr>
      <w:widowControl/>
      <w:spacing w:before="120"/>
      <w:ind w:left="1134"/>
      <w:contextualSpacing w:val="0"/>
    </w:pPr>
    <w:rPr>
      <w:rFonts w:asciiTheme="minorHAnsi" w:hAnsiTheme="minorHAnsi"/>
      <w:color w:val="auto"/>
      <w:szCs w:val="24"/>
      <w:lang w:eastAsia="en-AU"/>
    </w:rPr>
  </w:style>
  <w:style w:type="paragraph" w:customStyle="1" w:styleId="ListParagraph5">
    <w:name w:val="List Paragraph 5"/>
    <w:basedOn w:val="ListParagraph0"/>
    <w:uiPriority w:val="19"/>
    <w:semiHidden/>
    <w:rsid w:val="00537088"/>
    <w:pPr>
      <w:widowControl/>
      <w:spacing w:before="120"/>
      <w:ind w:left="1418"/>
      <w:contextualSpacing w:val="0"/>
    </w:pPr>
    <w:rPr>
      <w:rFonts w:asciiTheme="minorHAnsi" w:hAnsiTheme="minorHAnsi"/>
      <w:color w:val="auto"/>
      <w:szCs w:val="24"/>
      <w:lang w:eastAsia="en-AU"/>
    </w:rPr>
  </w:style>
  <w:style w:type="paragraph" w:customStyle="1" w:styleId="ListParagraph6">
    <w:name w:val="List Paragraph 6"/>
    <w:basedOn w:val="ListParagraph0"/>
    <w:uiPriority w:val="19"/>
    <w:semiHidden/>
    <w:rsid w:val="00537088"/>
    <w:pPr>
      <w:widowControl/>
      <w:spacing w:before="120"/>
      <w:ind w:left="1701"/>
      <w:contextualSpacing w:val="0"/>
    </w:pPr>
    <w:rPr>
      <w:rFonts w:asciiTheme="minorHAnsi" w:hAnsiTheme="minorHAnsi"/>
      <w:color w:val="auto"/>
      <w:szCs w:val="24"/>
      <w:lang w:eastAsia="en-AU"/>
    </w:rPr>
  </w:style>
  <w:style w:type="numbering" w:customStyle="1" w:styleId="ListBullet0">
    <w:name w:val="List_Bullet"/>
    <w:uiPriority w:val="99"/>
    <w:rsid w:val="00537088"/>
    <w:pPr>
      <w:numPr>
        <w:numId w:val="10"/>
      </w:numPr>
    </w:pPr>
  </w:style>
  <w:style w:type="table" w:customStyle="1" w:styleId="RecommendationSummary">
    <w:name w:val="Recommendation Summary"/>
    <w:basedOn w:val="TableNormal"/>
    <w:uiPriority w:val="99"/>
    <w:rsid w:val="00537088"/>
    <w:rPr>
      <w:rFonts w:asciiTheme="minorHAnsi" w:eastAsiaTheme="minorHAnsi" w:hAnsiTheme="minorHAnsi" w:cstheme="minorBidi"/>
      <w:sz w:val="22"/>
      <w:szCs w:val="22"/>
      <w:lang w:eastAsia="en-US"/>
    </w:rPr>
    <w:tblPr>
      <w:tblStyleRowBandSize w:val="1"/>
      <w:tblInd w:w="108" w:type="dxa"/>
    </w:tblPr>
    <w:trPr>
      <w:cantSplit/>
    </w:trPr>
    <w:tblStylePr w:type="band1Horz">
      <w:pPr>
        <w:keepNext/>
        <w:wordWrap/>
      </w:pPr>
      <w:rPr>
        <w:b w:val="0"/>
      </w:rPr>
      <w:tblPr/>
      <w:tcPr>
        <w:shd w:val="clear" w:color="auto" w:fill="4472C4" w:themeFill="accent1"/>
      </w:tcPr>
    </w:tblStylePr>
    <w:tblStylePr w:type="band2Horz">
      <w:tblPr/>
      <w:tcPr>
        <w:shd w:val="clear" w:color="auto" w:fill="70AD47" w:themeFill="accent6"/>
      </w:tcPr>
    </w:tblStylePr>
  </w:style>
  <w:style w:type="paragraph" w:customStyle="1" w:styleId="Recommendation">
    <w:name w:val="Recommendation"/>
    <w:basedOn w:val="TableHeading"/>
    <w:uiPriority w:val="99"/>
    <w:qFormat/>
    <w:rsid w:val="00537088"/>
    <w:pPr>
      <w:widowControl/>
    </w:pPr>
    <w:rPr>
      <w:rFonts w:asciiTheme="minorHAnsi" w:eastAsiaTheme="minorHAnsi" w:hAnsiTheme="minorHAnsi" w:cstheme="minorBidi"/>
      <w:color w:val="auto"/>
      <w:szCs w:val="22"/>
      <w:lang w:eastAsia="en-AU"/>
    </w:rPr>
  </w:style>
  <w:style w:type="paragraph" w:styleId="EndnoteText">
    <w:name w:val="endnote text"/>
    <w:basedOn w:val="Normal"/>
    <w:link w:val="EndnoteTextChar"/>
    <w:rsid w:val="00A8032C"/>
    <w:pPr>
      <w:spacing w:after="0" w:line="240" w:lineRule="auto"/>
    </w:pPr>
    <w:rPr>
      <w:sz w:val="20"/>
      <w:szCs w:val="20"/>
    </w:rPr>
  </w:style>
  <w:style w:type="character" w:customStyle="1" w:styleId="EndnoteTextChar">
    <w:name w:val="Endnote Text Char"/>
    <w:basedOn w:val="DefaultParagraphFont"/>
    <w:link w:val="EndnoteText"/>
    <w:rsid w:val="00A8032C"/>
    <w:rPr>
      <w:rFonts w:ascii="Trebuchet MS" w:hAnsi="Trebuchet MS"/>
      <w:color w:val="000000"/>
      <w:lang w:eastAsia="en-US"/>
    </w:rPr>
  </w:style>
  <w:style w:type="character" w:styleId="EndnoteReference">
    <w:name w:val="endnote reference"/>
    <w:basedOn w:val="DefaultParagraphFont"/>
    <w:rsid w:val="00A803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349210">
      <w:bodyDiv w:val="1"/>
      <w:marLeft w:val="0"/>
      <w:marRight w:val="0"/>
      <w:marTop w:val="0"/>
      <w:marBottom w:val="0"/>
      <w:divBdr>
        <w:top w:val="none" w:sz="0" w:space="0" w:color="auto"/>
        <w:left w:val="none" w:sz="0" w:space="0" w:color="auto"/>
        <w:bottom w:val="none" w:sz="0" w:space="0" w:color="auto"/>
        <w:right w:val="none" w:sz="0" w:space="0" w:color="auto"/>
      </w:divBdr>
    </w:div>
    <w:div w:id="746269381">
      <w:bodyDiv w:val="1"/>
      <w:marLeft w:val="0"/>
      <w:marRight w:val="0"/>
      <w:marTop w:val="0"/>
      <w:marBottom w:val="0"/>
      <w:divBdr>
        <w:top w:val="none" w:sz="0" w:space="0" w:color="auto"/>
        <w:left w:val="none" w:sz="0" w:space="0" w:color="auto"/>
        <w:bottom w:val="none" w:sz="0" w:space="0" w:color="auto"/>
        <w:right w:val="none" w:sz="0" w:space="0" w:color="auto"/>
      </w:divBdr>
    </w:div>
    <w:div w:id="1399474130">
      <w:bodyDiv w:val="1"/>
      <w:marLeft w:val="0"/>
      <w:marRight w:val="0"/>
      <w:marTop w:val="0"/>
      <w:marBottom w:val="0"/>
      <w:divBdr>
        <w:top w:val="none" w:sz="0" w:space="0" w:color="auto"/>
        <w:left w:val="none" w:sz="0" w:space="0" w:color="auto"/>
        <w:bottom w:val="none" w:sz="0" w:space="0" w:color="auto"/>
        <w:right w:val="none" w:sz="0" w:space="0" w:color="auto"/>
      </w:divBdr>
    </w:div>
    <w:div w:id="1650279760">
      <w:bodyDiv w:val="1"/>
      <w:marLeft w:val="0"/>
      <w:marRight w:val="0"/>
      <w:marTop w:val="0"/>
      <w:marBottom w:val="0"/>
      <w:divBdr>
        <w:top w:val="none" w:sz="0" w:space="0" w:color="auto"/>
        <w:left w:val="none" w:sz="0" w:space="0" w:color="auto"/>
        <w:bottom w:val="none" w:sz="0" w:space="0" w:color="auto"/>
        <w:right w:val="none" w:sz="0" w:space="0" w:color="auto"/>
      </w:divBdr>
    </w:div>
    <w:div w:id="1705444518">
      <w:bodyDiv w:val="1"/>
      <w:marLeft w:val="0"/>
      <w:marRight w:val="0"/>
      <w:marTop w:val="0"/>
      <w:marBottom w:val="0"/>
      <w:divBdr>
        <w:top w:val="none" w:sz="0" w:space="0" w:color="auto"/>
        <w:left w:val="none" w:sz="0" w:space="0" w:color="auto"/>
        <w:bottom w:val="none" w:sz="0" w:space="0" w:color="auto"/>
        <w:right w:val="none" w:sz="0" w:space="0" w:color="auto"/>
      </w:divBdr>
    </w:div>
    <w:div w:id="1923906950">
      <w:bodyDiv w:val="1"/>
      <w:marLeft w:val="0"/>
      <w:marRight w:val="0"/>
      <w:marTop w:val="0"/>
      <w:marBottom w:val="0"/>
      <w:divBdr>
        <w:top w:val="none" w:sz="0" w:space="0" w:color="auto"/>
        <w:left w:val="none" w:sz="0" w:space="0" w:color="auto"/>
        <w:bottom w:val="none" w:sz="0" w:space="0" w:color="auto"/>
        <w:right w:val="none" w:sz="0" w:space="0" w:color="auto"/>
      </w:divBdr>
    </w:div>
    <w:div w:id="208571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eo@vision2020australia.org.a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blindness/actionplan/en/index1.html" TargetMode="External"/><Relationship Id="rId2" Type="http://schemas.openxmlformats.org/officeDocument/2006/relationships/hyperlink" Target="https://www.thelancet.com/journals/langlo/article/PIIS2214-109X(17)30293-0/fulltext" TargetMode="External"/><Relationship Id="rId1" Type="http://schemas.openxmlformats.org/officeDocument/2006/relationships/hyperlink" Target="https://www.thelancet.com/journals/langlo/article/PIIS2214-109X(17)30293-0/fulltext" TargetMode="External"/><Relationship Id="rId4" Type="http://schemas.openxmlformats.org/officeDocument/2006/relationships/hyperlink" Target="http://www.keepsight.org.au/health_professiona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T:\Templates\Report-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49C4C-B0C5-45DA-B2BA-9F2C2F69D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Report-FINAL</Template>
  <TotalTime>0</TotalTime>
  <Pages>10</Pages>
  <Words>3133</Words>
  <Characters>18088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Report</vt:lpstr>
    </vt:vector>
  </TitlesOfParts>
  <Company>Vision 2020</Company>
  <LinksUpToDate>false</LinksUpToDate>
  <CharactersWithSpaces>21179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
  <dc:creator>Danielle Williams</dc:creator>
  <cp:keywords/>
  <dc:description/>
  <cp:lastModifiedBy>Danielle Williams</cp:lastModifiedBy>
  <cp:revision>2</cp:revision>
  <cp:lastPrinted>2019-02-01T06:13:00Z</cp:lastPrinted>
  <dcterms:created xsi:type="dcterms:W3CDTF">2019-02-01T06:21:00Z</dcterms:created>
  <dcterms:modified xsi:type="dcterms:W3CDTF">2019-02-01T06:21:00Z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
    <vt:lpwstr>17</vt:lpwstr>
  </property>
  <property fmtid="{D5CDD505-2E9C-101B-9397-08002B2CF9AE}" pid="3" name="Word">
    <vt:lpwstr>v2003</vt:lpwstr>
  </property>
  <property fmtid="{D5CDD505-2E9C-101B-9397-08002B2CF9AE}" pid="4" name="PrintInColour">
    <vt:lpwstr>true</vt:lpwstr>
  </property>
  <property fmtid="{D5CDD505-2E9C-101B-9397-08002B2CF9AE}" pid="5" name="PrintInBW">
    <vt:lpwstr>true</vt:lpwstr>
  </property>
  <property fmtid="{D5CDD505-2E9C-101B-9397-08002B2CF9AE}" pid="6" name="PrintNone">
    <vt:lpwstr>true</vt:lpwstr>
  </property>
</Properties>
</file>